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1EEC7" w14:textId="77777777" w:rsidR="00A3637B" w:rsidRPr="00F17064" w:rsidRDefault="003931CA" w:rsidP="002A3F43">
      <w:pPr>
        <w:ind w:left="-426"/>
      </w:pPr>
      <w:r w:rsidRPr="00F17064">
        <w:rPr>
          <w:rFonts w:ascii="Lato" w:hAnsi="Lato"/>
          <w:color w:val="FFFFFF" w:themeColor="background1"/>
          <w:sz w:val="21"/>
        </w:rPr>
        <mc:AlternateContent>
          <mc:Choice Requires="wpg">
            <w:drawing>
              <wp:anchor distT="0" distB="0" distL="114300" distR="114300" simplePos="0" relativeHeight="251640831" behindDoc="1" locked="0" layoutInCell="1" allowOverlap="1" wp14:anchorId="46F9AEC9" wp14:editId="124FE4D6">
                <wp:simplePos x="0" y="0"/>
                <wp:positionH relativeFrom="page">
                  <wp:align>right</wp:align>
                </wp:positionH>
                <wp:positionV relativeFrom="paragraph">
                  <wp:posOffset>-1715135</wp:posOffset>
                </wp:positionV>
                <wp:extent cx="7810111" cy="10960608"/>
                <wp:effectExtent l="0" t="0" r="635" b="0"/>
                <wp:wrapNone/>
                <wp:docPr id="323819733" name="Group 1"/>
                <wp:cNvGraphicFramePr/>
                <a:graphic xmlns:a="http://schemas.openxmlformats.org/drawingml/2006/main">
                  <a:graphicData uri="http://schemas.microsoft.com/office/word/2010/wordprocessingGroup">
                    <wpg:wgp>
                      <wpg:cNvGrpSpPr/>
                      <wpg:grpSpPr>
                        <a:xfrm>
                          <a:off x="0" y="0"/>
                          <a:ext cx="7810111" cy="10960608"/>
                          <a:chOff x="0" y="0"/>
                          <a:chExt cx="7810111" cy="10953048"/>
                        </a:xfrm>
                      </wpg:grpSpPr>
                      <wps:wsp>
                        <wps:cNvPr id="1346260694" name="Rectangle 4"/>
                        <wps:cNvSpPr/>
                        <wps:spPr>
                          <a:xfrm>
                            <a:off x="0" y="0"/>
                            <a:ext cx="7806098" cy="10953048"/>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9106509" name="Rectangle 5"/>
                        <wps:cNvSpPr/>
                        <wps:spPr>
                          <a:xfrm>
                            <a:off x="7343701" y="9051372"/>
                            <a:ext cx="466410" cy="1901108"/>
                          </a:xfrm>
                          <a:prstGeom prst="rect">
                            <a:avLst/>
                          </a:prstGeom>
                          <a:solidFill>
                            <a:schemeClr val="accent4">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B49ABD0" id="Group 1" o:spid="_x0000_s1026" style="position:absolute;margin-left:563.75pt;margin-top:-135.05pt;width:614.95pt;height:863.05pt;z-index:-251675649;mso-position-horizontal:right;mso-position-horizontal-relative:page;mso-height-relative:margin" coordsize="78101,109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">
                <v:rect id="Rectangle 4" o:spid="_x0000_s1027" style="position:absolute;width:78060;height:109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" fillcolor="#000c8c [3205]" stroked="f" strokeweight="1pt"/>
                <v:rect id="Rectangle 5" o:spid="_x0000_s1028" style="position:absolute;left:73437;top:90513;width:4664;height:190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" fillcolor="#ffab01 [2407]" stroked="f" strokeweight="1pt"/>
                <w10:wrap anchorx="page"/>
              </v:group>
            </w:pict>
          </mc:Fallback>
        </mc:AlternateContent>
      </w:r>
      <w:r w:rsidR="002A3F43" w:rsidRPr="00F17064">
        <w:rPr>
          <w:rFonts w:ascii="Lato" w:hAnsi="Lato"/>
          <w:color w:val="FFFFFF" w:themeColor="background1"/>
          <w:sz w:val="21"/>
        </w:rPr>
        <mc:AlternateContent>
          <mc:Choice Requires="wps">
            <w:drawing>
              <wp:anchor distT="0" distB="0" distL="114300" distR="114300" simplePos="0" relativeHeight="251668480" behindDoc="0" locked="0" layoutInCell="1" allowOverlap="1" wp14:anchorId="67034F12" wp14:editId="16485586">
                <wp:simplePos x="0" y="0"/>
                <wp:positionH relativeFrom="column">
                  <wp:posOffset>-332105</wp:posOffset>
                </wp:positionH>
                <wp:positionV relativeFrom="paragraph">
                  <wp:posOffset>-542290</wp:posOffset>
                </wp:positionV>
                <wp:extent cx="4051300" cy="1936750"/>
                <wp:effectExtent l="0" t="0" r="0" b="0"/>
                <wp:wrapNone/>
                <wp:docPr id="1745670356" name="Text Box 1"/>
                <wp:cNvGraphicFramePr/>
                <a:graphic xmlns:a="http://schemas.openxmlformats.org/drawingml/2006/main">
                  <a:graphicData uri="http://schemas.microsoft.com/office/word/2010/wordprocessingShape">
                    <wps:wsp>
                      <wps:cNvSpPr txBox="1"/>
                      <wps:spPr>
                        <a:xfrm>
                          <a:off x="0" y="0"/>
                          <a:ext cx="4051300" cy="1936750"/>
                        </a:xfrm>
                        <a:prstGeom prst="rect">
                          <a:avLst/>
                        </a:prstGeom>
                        <a:noFill/>
                        <a:ln w="6350">
                          <a:noFill/>
                        </a:ln>
                      </wps:spPr>
                      <wps:txbx>
                        <w:txbxContent>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4535"/>
                              <w:gridCol w:w="142"/>
                            </w:tblGrid>
                            <w:tr w:rsidR="007815B8" w:rsidRPr="00F17064" w14:paraId="45751F42" w14:textId="77777777" w:rsidTr="00700620">
                              <w:tc>
                                <w:tcPr>
                                  <w:tcW w:w="1708" w:type="dxa"/>
                                </w:tcPr>
                                <w:p w14:paraId="30F64C14"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highlight w:val="cyan"/>
                                      <w:lang w:val="et-EE"/>
                                    </w:rPr>
                                  </w:pPr>
                                  <w:r w:rsidRPr="00F17064">
                                    <w:rPr>
                                      <w:rStyle w:val="Emphasis"/>
                                      <w:color w:val="FFFFFF" w:themeColor="background1"/>
                                      <w:sz w:val="20"/>
                                      <w:szCs w:val="20"/>
                                      <w:highlight w:val="cyan"/>
                                      <w:lang w:val="et-EE"/>
                                    </w:rPr>
                                    <w:t xml:space="preserve">Töö number: </w:t>
                                  </w:r>
                                </w:p>
                              </w:tc>
                              <w:tc>
                                <w:tcPr>
                                  <w:tcW w:w="4677" w:type="dxa"/>
                                  <w:gridSpan w:val="2"/>
                                </w:tcPr>
                                <w:p w14:paraId="73D174A7"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highlight w:val="cyan"/>
                                      <w:lang w:val="et-EE"/>
                                    </w:rPr>
                                  </w:pPr>
                                  <w:r w:rsidRPr="00F17064">
                                    <w:rPr>
                                      <w:rStyle w:val="Emphasis"/>
                                      <w:color w:val="FFFFFF" w:themeColor="background1"/>
                                      <w:sz w:val="20"/>
                                      <w:szCs w:val="20"/>
                                      <w:highlight w:val="cyan"/>
                                      <w:lang w:val="et-EE"/>
                                    </w:rPr>
                                    <w:t>XXXX</w:t>
                                  </w:r>
                                </w:p>
                              </w:tc>
                            </w:tr>
                            <w:tr w:rsidR="007815B8" w:rsidRPr="00F17064" w14:paraId="2939A1A4" w14:textId="77777777" w:rsidTr="00700620">
                              <w:tc>
                                <w:tcPr>
                                  <w:tcW w:w="1708" w:type="dxa"/>
                                </w:tcPr>
                                <w:p w14:paraId="393CF2BB" w14:textId="77777777" w:rsidR="007815B8" w:rsidRPr="00F17064" w:rsidRDefault="007815B8" w:rsidP="00700620">
                                  <w:pPr>
                                    <w:tabs>
                                      <w:tab w:val="left" w:pos="2410"/>
                                    </w:tabs>
                                    <w:spacing w:before="0" w:after="0" w:line="240" w:lineRule="auto"/>
                                    <w:ind w:left="-142" w:firstLine="142"/>
                                    <w:jc w:val="left"/>
                                    <w:rPr>
                                      <w:rStyle w:val="Emphasis"/>
                                      <w:color w:val="FFFFFF" w:themeColor="background1"/>
                                      <w:sz w:val="20"/>
                                      <w:szCs w:val="20"/>
                                      <w:lang w:val="et-EE"/>
                                    </w:rPr>
                                  </w:pPr>
                                  <w:r w:rsidRPr="00F17064">
                                    <w:rPr>
                                      <w:rStyle w:val="Emphasis"/>
                                      <w:color w:val="FFFFFF" w:themeColor="background1"/>
                                      <w:sz w:val="20"/>
                                      <w:szCs w:val="20"/>
                                      <w:lang w:val="et-EE"/>
                                    </w:rPr>
                                    <w:t xml:space="preserve">Tellija: </w:t>
                                  </w:r>
                                </w:p>
                              </w:tc>
                              <w:tc>
                                <w:tcPr>
                                  <w:tcW w:w="4677" w:type="dxa"/>
                                  <w:gridSpan w:val="2"/>
                                </w:tcPr>
                                <w:p w14:paraId="30F360AB" w14:textId="77777777" w:rsidR="007815B8" w:rsidRPr="00F17064" w:rsidRDefault="005773FC" w:rsidP="005773FC">
                                  <w:pPr>
                                    <w:tabs>
                                      <w:tab w:val="left" w:pos="2410"/>
                                    </w:tabs>
                                    <w:spacing w:before="0" w:after="0" w:line="240" w:lineRule="auto"/>
                                    <w:ind w:left="-142" w:firstLine="142"/>
                                    <w:jc w:val="left"/>
                                    <w:rPr>
                                      <w:rStyle w:val="Emphasis"/>
                                      <w:color w:val="FFFFFF" w:themeColor="background1"/>
                                      <w:sz w:val="20"/>
                                      <w:szCs w:val="20"/>
                                      <w:lang w:val="et-EE"/>
                                    </w:rPr>
                                  </w:pPr>
                                  <w:r w:rsidRPr="00F17064">
                                    <w:rPr>
                                      <w:rStyle w:val="Emphasis"/>
                                      <w:color w:val="FFFFFF" w:themeColor="background1"/>
                                      <w:sz w:val="20"/>
                                      <w:szCs w:val="20"/>
                                      <w:lang w:val="et-EE"/>
                                    </w:rPr>
                                    <w:t>Transpordiamet</w:t>
                                  </w:r>
                                </w:p>
                                <w:p w14:paraId="4A612B0F" w14:textId="77777777" w:rsidR="005773FC" w:rsidRPr="00F17064" w:rsidRDefault="005773FC" w:rsidP="005773FC">
                                  <w:pPr>
                                    <w:tabs>
                                      <w:tab w:val="left" w:pos="2410"/>
                                    </w:tabs>
                                    <w:spacing w:before="0" w:after="0" w:line="240" w:lineRule="auto"/>
                                    <w:ind w:left="-142" w:firstLine="142"/>
                                    <w:jc w:val="left"/>
                                    <w:rPr>
                                      <w:rStyle w:val="Emphasis"/>
                                      <w:color w:val="FFFFFF" w:themeColor="background1"/>
                                      <w:sz w:val="20"/>
                                      <w:szCs w:val="20"/>
                                      <w:lang w:val="et-EE"/>
                                    </w:rPr>
                                  </w:pPr>
                                  <w:r w:rsidRPr="00F17064">
                                    <w:rPr>
                                      <w:rStyle w:val="Emphasis"/>
                                      <w:color w:val="FFFFFF" w:themeColor="background1"/>
                                      <w:sz w:val="20"/>
                                      <w:szCs w:val="20"/>
                                      <w:lang w:val="et-EE"/>
                                    </w:rPr>
                                    <w:t>Registrikood: 70001490</w:t>
                                  </w:r>
                                </w:p>
                                <w:p w14:paraId="058DBA88" w14:textId="4B894722" w:rsidR="005773FC" w:rsidRPr="00F17064" w:rsidRDefault="005773FC" w:rsidP="005773FC">
                                  <w:pPr>
                                    <w:tabs>
                                      <w:tab w:val="left" w:pos="2410"/>
                                    </w:tabs>
                                    <w:spacing w:before="0" w:after="0" w:line="240" w:lineRule="auto"/>
                                    <w:ind w:left="-142" w:firstLine="142"/>
                                    <w:jc w:val="left"/>
                                    <w:rPr>
                                      <w:rStyle w:val="Emphasis"/>
                                      <w:color w:val="FFFFFF" w:themeColor="background1"/>
                                      <w:sz w:val="20"/>
                                      <w:szCs w:val="20"/>
                                      <w:lang w:val="et-EE"/>
                                    </w:rPr>
                                  </w:pPr>
                                  <w:r w:rsidRPr="00F17064">
                                    <w:rPr>
                                      <w:rStyle w:val="Emphasis"/>
                                      <w:color w:val="FFFFFF" w:themeColor="background1"/>
                                      <w:sz w:val="20"/>
                                      <w:szCs w:val="20"/>
                                      <w:lang w:val="et-EE"/>
                                    </w:rPr>
                                    <w:t>Valge 4, 11413 Tallinn</w:t>
                                  </w:r>
                                </w:p>
                              </w:tc>
                            </w:tr>
                            <w:tr w:rsidR="007815B8" w:rsidRPr="00F17064" w14:paraId="61EF20DB" w14:textId="77777777" w:rsidTr="00700620">
                              <w:tc>
                                <w:tcPr>
                                  <w:tcW w:w="1708" w:type="dxa"/>
                                </w:tcPr>
                                <w:p w14:paraId="22FAC6D4"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Konsultant: </w:t>
                                  </w:r>
                                </w:p>
                              </w:tc>
                              <w:tc>
                                <w:tcPr>
                                  <w:tcW w:w="4677" w:type="dxa"/>
                                  <w:gridSpan w:val="2"/>
                                </w:tcPr>
                                <w:p w14:paraId="09AA79FA" w14:textId="77777777" w:rsidR="00700620" w:rsidRPr="00F17064" w:rsidRDefault="007815B8" w:rsidP="00700620">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Skepast&amp;Puhkim OÜ</w:t>
                                  </w:r>
                                </w:p>
                                <w:p w14:paraId="6C161FD1" w14:textId="77777777" w:rsidR="007815B8" w:rsidRPr="00F17064" w:rsidRDefault="00AD78F3"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A. H. Tammsaare tee 56, </w:t>
                                  </w:r>
                                  <w:r w:rsidR="007815B8" w:rsidRPr="00F17064">
                                    <w:rPr>
                                      <w:rStyle w:val="Emphasis"/>
                                      <w:color w:val="FFFFFF" w:themeColor="background1"/>
                                      <w:sz w:val="20"/>
                                      <w:szCs w:val="20"/>
                                      <w:lang w:val="et-EE"/>
                                    </w:rPr>
                                    <w:t>1</w:t>
                                  </w:r>
                                  <w:r w:rsidRPr="00F17064">
                                    <w:rPr>
                                      <w:rStyle w:val="Emphasis"/>
                                      <w:color w:val="FFFFFF" w:themeColor="background1"/>
                                      <w:sz w:val="20"/>
                                      <w:szCs w:val="20"/>
                                      <w:lang w:val="et-EE"/>
                                    </w:rPr>
                                    <w:t>1316</w:t>
                                  </w:r>
                                  <w:r w:rsidR="007815B8" w:rsidRPr="00F17064">
                                    <w:rPr>
                                      <w:rStyle w:val="Emphasis"/>
                                      <w:color w:val="FFFFFF" w:themeColor="background1"/>
                                      <w:sz w:val="20"/>
                                      <w:szCs w:val="20"/>
                                      <w:lang w:val="et-EE"/>
                                    </w:rPr>
                                    <w:t xml:space="preserve"> Tallinn</w:t>
                                  </w:r>
                                </w:p>
                                <w:p w14:paraId="27CF9761"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+372 </w:t>
                                  </w:r>
                                  <w:r w:rsidR="00AD78F3" w:rsidRPr="00F17064">
                                    <w:rPr>
                                      <w:rStyle w:val="Emphasis"/>
                                      <w:color w:val="FFFFFF" w:themeColor="background1"/>
                                      <w:sz w:val="20"/>
                                      <w:szCs w:val="20"/>
                                      <w:lang w:val="et-EE"/>
                                    </w:rPr>
                                    <w:t>57829559</w:t>
                                  </w:r>
                                  <w:r w:rsidRPr="00F17064">
                                    <w:rPr>
                                      <w:rStyle w:val="Emphasis"/>
                                      <w:color w:val="FFFFFF" w:themeColor="background1"/>
                                      <w:sz w:val="20"/>
                                      <w:szCs w:val="20"/>
                                      <w:lang w:val="et-EE"/>
                                    </w:rPr>
                                    <w:t>; info@skpk.ee</w:t>
                                  </w:r>
                                </w:p>
                              </w:tc>
                            </w:tr>
                            <w:tr w:rsidR="007815B8" w:rsidRPr="00F17064" w14:paraId="3C92E2EA" w14:textId="77777777" w:rsidTr="00700620">
                              <w:tc>
                                <w:tcPr>
                                  <w:tcW w:w="1708" w:type="dxa"/>
                                </w:tcPr>
                                <w:p w14:paraId="2DCC4960"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Registrikood:</w:t>
                                  </w:r>
                                </w:p>
                              </w:tc>
                              <w:tc>
                                <w:tcPr>
                                  <w:tcW w:w="4677" w:type="dxa"/>
                                  <w:gridSpan w:val="2"/>
                                </w:tcPr>
                                <w:p w14:paraId="1127BD39"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11255795</w:t>
                                  </w:r>
                                </w:p>
                              </w:tc>
                            </w:tr>
                            <w:tr w:rsidR="007815B8" w:rsidRPr="00F17064" w14:paraId="1AD7010A" w14:textId="77777777" w:rsidTr="00700620">
                              <w:trPr>
                                <w:gridAfter w:val="1"/>
                                <w:wAfter w:w="142" w:type="dxa"/>
                              </w:trPr>
                              <w:tc>
                                <w:tcPr>
                                  <w:tcW w:w="1708" w:type="dxa"/>
                                </w:tcPr>
                                <w:p w14:paraId="6A17EF1E"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Kuupäev: </w:t>
                                  </w:r>
                                </w:p>
                              </w:tc>
                              <w:tc>
                                <w:tcPr>
                                  <w:tcW w:w="4535" w:type="dxa"/>
                                </w:tcPr>
                                <w:sdt>
                                  <w:sdtPr>
                                    <w:rPr>
                                      <w:rStyle w:val="Emphasis"/>
                                      <w:color w:val="FFFFFF" w:themeColor="background1"/>
                                      <w:sz w:val="20"/>
                                      <w:szCs w:val="20"/>
                                      <w:lang w:val="et-EE"/>
                                    </w:rPr>
                                    <w:id w:val="-449626249"/>
                                    <w:placeholder>
                                      <w:docPart w:val="98A8117AF9A347A4953E0FD14692F875"/>
                                    </w:placeholder>
                                    <w:date w:fullDate="2026-10-05T00:00:00Z">
                                      <w:dateFormat w:val="dd.MM.yyyy"/>
                                      <w:lid w:val="et-EE"/>
                                      <w:storeMappedDataAs w:val="dateTime"/>
                                      <w:calendar w:val="gregorian"/>
                                    </w:date>
                                  </w:sdtPr>
                                  <w:sdtEndPr>
                                    <w:rPr>
                                      <w:rStyle w:val="Emphasis"/>
                                    </w:rPr>
                                  </w:sdtEndPr>
                                  <w:sdtContent>
                                    <w:p w14:paraId="333D3002" w14:textId="0ABF5C0F" w:rsidR="007815B8" w:rsidRPr="00F17064" w:rsidRDefault="00134689" w:rsidP="002A3F43">
                                      <w:pPr>
                                        <w:tabs>
                                          <w:tab w:val="left" w:pos="2410"/>
                                        </w:tabs>
                                        <w:spacing w:before="0" w:after="0" w:line="240" w:lineRule="auto"/>
                                        <w:ind w:left="-142" w:firstLine="142"/>
                                        <w:rPr>
                                          <w:rStyle w:val="Emphasis"/>
                                          <w:color w:val="FFFFFF" w:themeColor="background1"/>
                                          <w:sz w:val="20"/>
                                          <w:szCs w:val="20"/>
                                          <w:lang w:val="et-EE"/>
                                        </w:rPr>
                                      </w:pPr>
                                      <w:r>
                                        <w:rPr>
                                          <w:rStyle w:val="Emphasis"/>
                                          <w:color w:val="FFFFFF" w:themeColor="background1"/>
                                          <w:sz w:val="20"/>
                                          <w:szCs w:val="20"/>
                                          <w:lang w:val="et-EE"/>
                                        </w:rPr>
                                        <w:t>05.10.2026</w:t>
                                      </w:r>
                                    </w:p>
                                  </w:sdtContent>
                                </w:sdt>
                                <w:p w14:paraId="4D679BF6" w14:textId="77777777" w:rsidR="002A3F43" w:rsidRPr="00F17064" w:rsidRDefault="002A3F43" w:rsidP="002A3F43">
                                  <w:pPr>
                                    <w:tabs>
                                      <w:tab w:val="left" w:pos="2410"/>
                                    </w:tabs>
                                    <w:spacing w:before="0" w:after="0" w:line="240" w:lineRule="auto"/>
                                    <w:rPr>
                                      <w:rStyle w:val="Emphasis"/>
                                      <w:color w:val="FFFFFF" w:themeColor="background1"/>
                                      <w:sz w:val="20"/>
                                      <w:szCs w:val="20"/>
                                      <w:lang w:val="et-EE"/>
                                    </w:rPr>
                                  </w:pPr>
                                </w:p>
                              </w:tc>
                            </w:tr>
                          </w:tbl>
                          <w:p w14:paraId="454F99D9" w14:textId="77777777" w:rsidR="007815B8" w:rsidRPr="00F17064" w:rsidRDefault="007815B8" w:rsidP="002A3F43">
                            <w:pPr>
                              <w:tabs>
                                <w:tab w:val="left" w:pos="2410"/>
                              </w:tabs>
                              <w:spacing w:before="0" w:after="0" w:line="240" w:lineRule="auto"/>
                              <w:ind w:left="-142" w:firstLine="142"/>
                              <w:rPr>
                                <w:rFonts w:ascii="Poppins" w:hAnsi="Poppins"/>
                                <w:szCs w:val="20"/>
                              </w:rPr>
                            </w:pPr>
                          </w:p>
                          <w:p w14:paraId="19CE0309" w14:textId="77777777" w:rsidR="007815B8" w:rsidRPr="00F17064" w:rsidRDefault="007815B8" w:rsidP="002A3F43">
                            <w:pPr>
                              <w:tabs>
                                <w:tab w:val="left" w:pos="2410"/>
                              </w:tabs>
                              <w:spacing w:before="0" w:after="0" w:line="240" w:lineRule="auto"/>
                              <w:ind w:left="-142" w:firstLine="142"/>
                              <w:rPr>
                                <w:rStyle w:val="Emphasis"/>
                                <w:sz w:val="20"/>
                                <w:szCs w:val="20"/>
                                <w:lang w:val="et-EE"/>
                              </w:rPr>
                            </w:pPr>
                          </w:p>
                          <w:p w14:paraId="0F5724A6" w14:textId="77777777" w:rsidR="007815B8" w:rsidRPr="00F17064"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F17064" w14:paraId="48CEE8C3" w14:textId="77777777" w:rsidTr="008D3161">
                              <w:tc>
                                <w:tcPr>
                                  <w:tcW w:w="2419" w:type="dxa"/>
                                </w:tcPr>
                                <w:p w14:paraId="1D25A68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Töö number: </w:t>
                                  </w:r>
                                </w:p>
                              </w:tc>
                              <w:tc>
                                <w:tcPr>
                                  <w:tcW w:w="3966" w:type="dxa"/>
                                  <w:gridSpan w:val="2"/>
                                </w:tcPr>
                                <w:p w14:paraId="48719787"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0394B7C1" w14:textId="77777777" w:rsidTr="008D3161">
                              <w:tc>
                                <w:tcPr>
                                  <w:tcW w:w="2419" w:type="dxa"/>
                                </w:tcPr>
                                <w:p w14:paraId="44C46F0F"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Tellija: </w:t>
                                  </w:r>
                                </w:p>
                              </w:tc>
                              <w:tc>
                                <w:tcPr>
                                  <w:tcW w:w="3966" w:type="dxa"/>
                                  <w:gridSpan w:val="2"/>
                                </w:tcPr>
                                <w:p w14:paraId="3EE573B5"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79F574CD" w14:textId="77777777" w:rsidTr="008D3161">
                              <w:tc>
                                <w:tcPr>
                                  <w:tcW w:w="2419" w:type="dxa"/>
                                </w:tcPr>
                                <w:p w14:paraId="7B5A2826"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Konsultant: </w:t>
                                  </w:r>
                                </w:p>
                              </w:tc>
                              <w:tc>
                                <w:tcPr>
                                  <w:tcW w:w="3966" w:type="dxa"/>
                                  <w:gridSpan w:val="2"/>
                                </w:tcPr>
                                <w:p w14:paraId="4CC32D1E"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Skepast&amp;Puhkim OÜ</w:t>
                                  </w:r>
                                </w:p>
                                <w:p w14:paraId="76A6C6B7"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Laki põik 2, 12915 Tallinn</w:t>
                                  </w:r>
                                </w:p>
                                <w:p w14:paraId="77224D1E"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+372 664 5808; info@skpk.ee</w:t>
                                  </w:r>
                                </w:p>
                              </w:tc>
                            </w:tr>
                            <w:tr w:rsidR="007815B8" w:rsidRPr="00F17064" w14:paraId="106664F3" w14:textId="77777777" w:rsidTr="008D3161">
                              <w:tc>
                                <w:tcPr>
                                  <w:tcW w:w="2419" w:type="dxa"/>
                                </w:tcPr>
                                <w:p w14:paraId="588ED4E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Registrikood:</w:t>
                                  </w:r>
                                </w:p>
                              </w:tc>
                              <w:tc>
                                <w:tcPr>
                                  <w:tcW w:w="3966" w:type="dxa"/>
                                  <w:gridSpan w:val="2"/>
                                </w:tcPr>
                                <w:p w14:paraId="7A89B80B"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11255795</w:t>
                                  </w:r>
                                </w:p>
                              </w:tc>
                            </w:tr>
                            <w:tr w:rsidR="007815B8" w:rsidRPr="00F17064" w14:paraId="27E5CA0C" w14:textId="77777777" w:rsidTr="008D3161">
                              <w:trPr>
                                <w:gridAfter w:val="1"/>
                                <w:wAfter w:w="142" w:type="dxa"/>
                              </w:trPr>
                              <w:tc>
                                <w:tcPr>
                                  <w:tcW w:w="2419" w:type="dxa"/>
                                </w:tcPr>
                                <w:p w14:paraId="433B87EF"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Kuupäev: </w:t>
                                  </w:r>
                                </w:p>
                              </w:tc>
                              <w:tc>
                                <w:tcPr>
                                  <w:tcW w:w="3824" w:type="dxa"/>
                                </w:tcPr>
                                <w:p w14:paraId="5DDAA481"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24.01.2024</w:t>
                                  </w:r>
                                </w:p>
                              </w:tc>
                            </w:tr>
                          </w:tbl>
                          <w:p w14:paraId="3584F864" w14:textId="77777777" w:rsidR="007815B8" w:rsidRPr="00F17064" w:rsidRDefault="007815B8" w:rsidP="002A3F43">
                            <w:pPr>
                              <w:tabs>
                                <w:tab w:val="left" w:pos="2410"/>
                              </w:tabs>
                              <w:spacing w:before="0" w:after="0" w:line="240" w:lineRule="auto"/>
                              <w:ind w:left="-142" w:firstLine="142"/>
                              <w:rPr>
                                <w:rStyle w:val="Emphasis"/>
                                <w:sz w:val="20"/>
                                <w:szCs w:val="20"/>
                                <w:lang w:val="et-EE"/>
                              </w:rPr>
                            </w:pPr>
                          </w:p>
                          <w:p w14:paraId="4939D97D" w14:textId="77777777" w:rsidR="007815B8" w:rsidRPr="00F17064"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F17064" w14:paraId="498B027A" w14:textId="77777777" w:rsidTr="008D3161">
                              <w:tc>
                                <w:tcPr>
                                  <w:tcW w:w="2419" w:type="dxa"/>
                                </w:tcPr>
                                <w:p w14:paraId="4B595CFD"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Töö number: </w:t>
                                  </w:r>
                                </w:p>
                              </w:tc>
                              <w:tc>
                                <w:tcPr>
                                  <w:tcW w:w="3966" w:type="dxa"/>
                                  <w:gridSpan w:val="2"/>
                                </w:tcPr>
                                <w:p w14:paraId="3E5121D0"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31F60FF7" w14:textId="77777777" w:rsidTr="008D3161">
                              <w:tc>
                                <w:tcPr>
                                  <w:tcW w:w="2419" w:type="dxa"/>
                                </w:tcPr>
                                <w:p w14:paraId="74EADAF5"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Tellija: </w:t>
                                  </w:r>
                                </w:p>
                              </w:tc>
                              <w:tc>
                                <w:tcPr>
                                  <w:tcW w:w="3966" w:type="dxa"/>
                                  <w:gridSpan w:val="2"/>
                                </w:tcPr>
                                <w:p w14:paraId="70DEE4A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771A520D" w14:textId="77777777" w:rsidTr="008D3161">
                              <w:tc>
                                <w:tcPr>
                                  <w:tcW w:w="2419" w:type="dxa"/>
                                </w:tcPr>
                                <w:p w14:paraId="47CF4CF9"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Konsultant: </w:t>
                                  </w:r>
                                </w:p>
                              </w:tc>
                              <w:tc>
                                <w:tcPr>
                                  <w:tcW w:w="3966" w:type="dxa"/>
                                  <w:gridSpan w:val="2"/>
                                </w:tcPr>
                                <w:p w14:paraId="76C8C8EA"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Skepast&amp;Puhkim OÜ</w:t>
                                  </w:r>
                                </w:p>
                                <w:p w14:paraId="0FD0BEC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Laki põik 2, 12915 Tallinn</w:t>
                                  </w:r>
                                </w:p>
                                <w:p w14:paraId="5632D4CB"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+372 664 5808; info@skpk.ee</w:t>
                                  </w:r>
                                </w:p>
                              </w:tc>
                            </w:tr>
                            <w:tr w:rsidR="007815B8" w:rsidRPr="00F17064" w14:paraId="56822250" w14:textId="77777777" w:rsidTr="008D3161">
                              <w:tc>
                                <w:tcPr>
                                  <w:tcW w:w="2419" w:type="dxa"/>
                                </w:tcPr>
                                <w:p w14:paraId="47CAA28D"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Registrikood:</w:t>
                                  </w:r>
                                </w:p>
                              </w:tc>
                              <w:tc>
                                <w:tcPr>
                                  <w:tcW w:w="3966" w:type="dxa"/>
                                  <w:gridSpan w:val="2"/>
                                </w:tcPr>
                                <w:p w14:paraId="43CACF5E"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11255795</w:t>
                                  </w:r>
                                </w:p>
                              </w:tc>
                            </w:tr>
                            <w:tr w:rsidR="007815B8" w:rsidRPr="00F17064" w14:paraId="46E5C0B7" w14:textId="77777777" w:rsidTr="008D3161">
                              <w:trPr>
                                <w:gridAfter w:val="1"/>
                                <w:wAfter w:w="142" w:type="dxa"/>
                              </w:trPr>
                              <w:tc>
                                <w:tcPr>
                                  <w:tcW w:w="2419" w:type="dxa"/>
                                </w:tcPr>
                                <w:p w14:paraId="596B36BF"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Kuupäev: </w:t>
                                  </w:r>
                                </w:p>
                              </w:tc>
                              <w:tc>
                                <w:tcPr>
                                  <w:tcW w:w="3824" w:type="dxa"/>
                                </w:tcPr>
                                <w:p w14:paraId="0120158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24.01.2024</w:t>
                                  </w:r>
                                </w:p>
                              </w:tc>
                            </w:tr>
                          </w:tbl>
                          <w:p w14:paraId="771F17ED" w14:textId="77777777" w:rsidR="007815B8" w:rsidRPr="00F17064" w:rsidRDefault="007815B8" w:rsidP="002A3F43">
                            <w:pPr>
                              <w:tabs>
                                <w:tab w:val="left" w:pos="2410"/>
                              </w:tabs>
                              <w:spacing w:before="0" w:after="0" w:line="240" w:lineRule="auto"/>
                              <w:ind w:left="-142" w:firstLine="142"/>
                              <w:rPr>
                                <w:rStyle w:val="Emphasis"/>
                                <w:sz w:val="20"/>
                                <w:szCs w:val="20"/>
                                <w:lang w:val="et-EE"/>
                              </w:rPr>
                            </w:pPr>
                          </w:p>
                          <w:p w14:paraId="7EE5D688" w14:textId="77777777" w:rsidR="007815B8" w:rsidRPr="00F17064" w:rsidRDefault="007815B8"/>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4535"/>
                              <w:gridCol w:w="142"/>
                            </w:tblGrid>
                            <w:tr w:rsidR="007815B8" w:rsidRPr="00F17064" w14:paraId="6C5433AF" w14:textId="77777777" w:rsidTr="00047967">
                              <w:trPr>
                                <w:gridAfter w:val="2"/>
                                <w:wAfter w:w="4677" w:type="dxa"/>
                              </w:trPr>
                              <w:tc>
                                <w:tcPr>
                                  <w:tcW w:w="1708" w:type="dxa"/>
                                </w:tcPr>
                                <w:p w14:paraId="52640DED" w14:textId="77777777" w:rsidR="007815B8" w:rsidRPr="00F17064" w:rsidRDefault="001F001B"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Versioon:</w:t>
                                  </w:r>
                                  <w:r w:rsidR="007815B8" w:rsidRPr="00F17064">
                                    <w:rPr>
                                      <w:rStyle w:val="Emphasis"/>
                                      <w:color w:val="FFFFFF" w:themeColor="background1"/>
                                      <w:sz w:val="20"/>
                                      <w:szCs w:val="20"/>
                                      <w:lang w:val="et-EE"/>
                                    </w:rPr>
                                    <w:t>Puhkim OÜ</w:t>
                                  </w:r>
                                </w:p>
                                <w:p w14:paraId="637713F0"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Laki põik 2, 12915 Tallinn</w:t>
                                  </w:r>
                                </w:p>
                                <w:p w14:paraId="6A44CC08"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+372 664 5808; info@skpk.ee</w:t>
                                  </w:r>
                                </w:p>
                              </w:tc>
                            </w:tr>
                            <w:tr w:rsidR="007815B8" w:rsidRPr="00F17064" w14:paraId="1E99FD03" w14:textId="77777777" w:rsidTr="00047967">
                              <w:tc>
                                <w:tcPr>
                                  <w:tcW w:w="1708" w:type="dxa"/>
                                </w:tcPr>
                                <w:p w14:paraId="754FA62D"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Registrikood:</w:t>
                                  </w:r>
                                </w:p>
                              </w:tc>
                              <w:tc>
                                <w:tcPr>
                                  <w:tcW w:w="4677" w:type="dxa"/>
                                  <w:gridSpan w:val="2"/>
                                </w:tcPr>
                                <w:p w14:paraId="0BA6F1E1"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11255795</w:t>
                                  </w:r>
                                </w:p>
                              </w:tc>
                            </w:tr>
                            <w:tr w:rsidR="007815B8" w:rsidRPr="00F17064" w14:paraId="017BEC38" w14:textId="77777777" w:rsidTr="00047967">
                              <w:trPr>
                                <w:gridAfter w:val="1"/>
                                <w:wAfter w:w="142" w:type="dxa"/>
                              </w:trPr>
                              <w:tc>
                                <w:tcPr>
                                  <w:tcW w:w="1708" w:type="dxa"/>
                                </w:tcPr>
                                <w:p w14:paraId="148C1F61"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Kuupäev: </w:t>
                                  </w:r>
                                </w:p>
                              </w:tc>
                              <w:tc>
                                <w:tcPr>
                                  <w:tcW w:w="4535" w:type="dxa"/>
                                </w:tcPr>
                                <w:p w14:paraId="5E9C840F"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24.01.2024</w:t>
                                  </w:r>
                                </w:p>
                                <w:p w14:paraId="358319A7" w14:textId="77777777" w:rsidR="002A3F43" w:rsidRPr="00F17064" w:rsidRDefault="002A3F43" w:rsidP="002A3F43">
                                  <w:pPr>
                                    <w:tabs>
                                      <w:tab w:val="left" w:pos="2410"/>
                                    </w:tabs>
                                    <w:spacing w:before="0" w:after="0" w:line="240" w:lineRule="auto"/>
                                    <w:rPr>
                                      <w:rStyle w:val="Emphasis"/>
                                      <w:color w:val="FFFFFF" w:themeColor="background1"/>
                                      <w:sz w:val="20"/>
                                      <w:szCs w:val="20"/>
                                      <w:lang w:val="et-EE"/>
                                    </w:rPr>
                                  </w:pPr>
                                </w:p>
                              </w:tc>
                            </w:tr>
                          </w:tbl>
                          <w:p w14:paraId="0A21DDF0" w14:textId="77777777" w:rsidR="007815B8" w:rsidRPr="00F17064" w:rsidRDefault="007815B8" w:rsidP="002A3F43">
                            <w:pPr>
                              <w:tabs>
                                <w:tab w:val="left" w:pos="2410"/>
                              </w:tabs>
                              <w:spacing w:before="0" w:after="0" w:line="240" w:lineRule="auto"/>
                              <w:ind w:left="-142" w:firstLine="142"/>
                              <w:rPr>
                                <w:rFonts w:ascii="Poppins" w:hAnsi="Poppins"/>
                                <w:szCs w:val="20"/>
                              </w:rPr>
                            </w:pPr>
                          </w:p>
                          <w:p w14:paraId="504BFF81" w14:textId="77777777" w:rsidR="007815B8" w:rsidRPr="00F17064" w:rsidRDefault="007815B8" w:rsidP="002A3F43">
                            <w:pPr>
                              <w:tabs>
                                <w:tab w:val="left" w:pos="2410"/>
                              </w:tabs>
                              <w:spacing w:before="0" w:after="0" w:line="240" w:lineRule="auto"/>
                              <w:ind w:left="-142" w:firstLine="142"/>
                              <w:rPr>
                                <w:rStyle w:val="Emphasis"/>
                                <w:sz w:val="20"/>
                                <w:szCs w:val="20"/>
                                <w:lang w:val="et-EE"/>
                              </w:rPr>
                            </w:pPr>
                          </w:p>
                          <w:p w14:paraId="0E95C980" w14:textId="77777777" w:rsidR="007815B8" w:rsidRPr="00F17064"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F17064" w14:paraId="120370F8" w14:textId="77777777" w:rsidTr="008D3161">
                              <w:tc>
                                <w:tcPr>
                                  <w:tcW w:w="2419" w:type="dxa"/>
                                </w:tcPr>
                                <w:p w14:paraId="235FF630"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Töö number: </w:t>
                                  </w:r>
                                </w:p>
                              </w:tc>
                              <w:tc>
                                <w:tcPr>
                                  <w:tcW w:w="3966" w:type="dxa"/>
                                  <w:gridSpan w:val="2"/>
                                </w:tcPr>
                                <w:p w14:paraId="33745C3D"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6BC77074" w14:textId="77777777" w:rsidTr="008D3161">
                              <w:tc>
                                <w:tcPr>
                                  <w:tcW w:w="2419" w:type="dxa"/>
                                </w:tcPr>
                                <w:p w14:paraId="2911A7A5"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Tellija: </w:t>
                                  </w:r>
                                </w:p>
                              </w:tc>
                              <w:tc>
                                <w:tcPr>
                                  <w:tcW w:w="3966" w:type="dxa"/>
                                  <w:gridSpan w:val="2"/>
                                </w:tcPr>
                                <w:p w14:paraId="25593EB5"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575FE9B2" w14:textId="77777777" w:rsidTr="008D3161">
                              <w:tc>
                                <w:tcPr>
                                  <w:tcW w:w="2419" w:type="dxa"/>
                                </w:tcPr>
                                <w:p w14:paraId="5D321603"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Konsultant: </w:t>
                                  </w:r>
                                </w:p>
                              </w:tc>
                              <w:tc>
                                <w:tcPr>
                                  <w:tcW w:w="3966" w:type="dxa"/>
                                  <w:gridSpan w:val="2"/>
                                </w:tcPr>
                                <w:p w14:paraId="6583654D"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Skepast&amp;Puhkim OÜ</w:t>
                                  </w:r>
                                </w:p>
                                <w:p w14:paraId="7CD2309B"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Laki põik 2, 12915 Tallinn</w:t>
                                  </w:r>
                                </w:p>
                                <w:p w14:paraId="269FB14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+372 664 5808; info@skpk.ee</w:t>
                                  </w:r>
                                </w:p>
                              </w:tc>
                            </w:tr>
                            <w:tr w:rsidR="007815B8" w:rsidRPr="00F17064" w14:paraId="18014010" w14:textId="77777777" w:rsidTr="008D3161">
                              <w:tc>
                                <w:tcPr>
                                  <w:tcW w:w="2419" w:type="dxa"/>
                                </w:tcPr>
                                <w:p w14:paraId="15953EC3"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Registrikood:</w:t>
                                  </w:r>
                                </w:p>
                              </w:tc>
                              <w:tc>
                                <w:tcPr>
                                  <w:tcW w:w="3966" w:type="dxa"/>
                                  <w:gridSpan w:val="2"/>
                                </w:tcPr>
                                <w:p w14:paraId="1995844D"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11255795</w:t>
                                  </w:r>
                                </w:p>
                              </w:tc>
                            </w:tr>
                            <w:tr w:rsidR="007815B8" w:rsidRPr="00F17064" w14:paraId="65BF2263" w14:textId="77777777" w:rsidTr="008D3161">
                              <w:trPr>
                                <w:gridAfter w:val="1"/>
                                <w:wAfter w:w="142" w:type="dxa"/>
                              </w:trPr>
                              <w:tc>
                                <w:tcPr>
                                  <w:tcW w:w="2419" w:type="dxa"/>
                                </w:tcPr>
                                <w:p w14:paraId="0303613C"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Kuupäev: </w:t>
                                  </w:r>
                                </w:p>
                              </w:tc>
                              <w:tc>
                                <w:tcPr>
                                  <w:tcW w:w="3824" w:type="dxa"/>
                                </w:tcPr>
                                <w:p w14:paraId="33B5EFD9"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24.01.2024</w:t>
                                  </w:r>
                                </w:p>
                              </w:tc>
                            </w:tr>
                          </w:tbl>
                          <w:p w14:paraId="7097168A" w14:textId="77777777" w:rsidR="007815B8" w:rsidRPr="00F17064" w:rsidRDefault="007815B8" w:rsidP="002A3F43">
                            <w:pPr>
                              <w:tabs>
                                <w:tab w:val="left" w:pos="2410"/>
                              </w:tabs>
                              <w:spacing w:before="0" w:after="0" w:line="240" w:lineRule="auto"/>
                              <w:ind w:left="-142" w:firstLine="142"/>
                              <w:rPr>
                                <w:rStyle w:val="Emphasis"/>
                                <w:sz w:val="20"/>
                                <w:szCs w:val="20"/>
                                <w:lang w:val="et-EE"/>
                              </w:rPr>
                            </w:pPr>
                          </w:p>
                          <w:p w14:paraId="6F489F85" w14:textId="77777777" w:rsidR="007815B8" w:rsidRPr="00F17064"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F17064" w14:paraId="2827167B" w14:textId="77777777" w:rsidTr="008D3161">
                              <w:tc>
                                <w:tcPr>
                                  <w:tcW w:w="2419" w:type="dxa"/>
                                </w:tcPr>
                                <w:p w14:paraId="501CA707"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Töö number: </w:t>
                                  </w:r>
                                </w:p>
                              </w:tc>
                              <w:tc>
                                <w:tcPr>
                                  <w:tcW w:w="3966" w:type="dxa"/>
                                  <w:gridSpan w:val="2"/>
                                </w:tcPr>
                                <w:p w14:paraId="76409F2A"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52F10D88" w14:textId="77777777" w:rsidTr="008D3161">
                              <w:tc>
                                <w:tcPr>
                                  <w:tcW w:w="2419" w:type="dxa"/>
                                </w:tcPr>
                                <w:p w14:paraId="7E9628D9"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Tellija: </w:t>
                                  </w:r>
                                </w:p>
                              </w:tc>
                              <w:tc>
                                <w:tcPr>
                                  <w:tcW w:w="3966" w:type="dxa"/>
                                  <w:gridSpan w:val="2"/>
                                </w:tcPr>
                                <w:p w14:paraId="61AA0790"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499458A9" w14:textId="77777777" w:rsidTr="008D3161">
                              <w:tc>
                                <w:tcPr>
                                  <w:tcW w:w="2419" w:type="dxa"/>
                                </w:tcPr>
                                <w:p w14:paraId="04A0FBAB"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Konsultant: </w:t>
                                  </w:r>
                                </w:p>
                              </w:tc>
                              <w:tc>
                                <w:tcPr>
                                  <w:tcW w:w="3966" w:type="dxa"/>
                                  <w:gridSpan w:val="2"/>
                                </w:tcPr>
                                <w:p w14:paraId="2EE379C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Skepast&amp;Puhkim OÜ</w:t>
                                  </w:r>
                                </w:p>
                                <w:p w14:paraId="67C2C883"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Laki põik 2, 12915 Tallinn</w:t>
                                  </w:r>
                                </w:p>
                                <w:p w14:paraId="36933CE8"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+372 664 5808; info@skpk.ee</w:t>
                                  </w:r>
                                </w:p>
                              </w:tc>
                            </w:tr>
                            <w:tr w:rsidR="007815B8" w:rsidRPr="00F17064" w14:paraId="241386F7" w14:textId="77777777" w:rsidTr="008D3161">
                              <w:tc>
                                <w:tcPr>
                                  <w:tcW w:w="2419" w:type="dxa"/>
                                </w:tcPr>
                                <w:p w14:paraId="5B1A3711"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Registrikood:</w:t>
                                  </w:r>
                                </w:p>
                              </w:tc>
                              <w:tc>
                                <w:tcPr>
                                  <w:tcW w:w="3966" w:type="dxa"/>
                                  <w:gridSpan w:val="2"/>
                                </w:tcPr>
                                <w:p w14:paraId="17BF61B1"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11255795</w:t>
                                  </w:r>
                                </w:p>
                              </w:tc>
                            </w:tr>
                            <w:tr w:rsidR="007815B8" w:rsidRPr="00F17064" w14:paraId="41C2B149" w14:textId="77777777" w:rsidTr="008D3161">
                              <w:trPr>
                                <w:gridAfter w:val="1"/>
                                <w:wAfter w:w="142" w:type="dxa"/>
                              </w:trPr>
                              <w:tc>
                                <w:tcPr>
                                  <w:tcW w:w="2419" w:type="dxa"/>
                                </w:tcPr>
                                <w:p w14:paraId="1C2D6608"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Kuupäev: </w:t>
                                  </w:r>
                                </w:p>
                              </w:tc>
                              <w:tc>
                                <w:tcPr>
                                  <w:tcW w:w="3824" w:type="dxa"/>
                                </w:tcPr>
                                <w:p w14:paraId="14B0128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24.01.2024</w:t>
                                  </w:r>
                                </w:p>
                              </w:tc>
                            </w:tr>
                          </w:tbl>
                          <w:p w14:paraId="65180FDD" w14:textId="77777777" w:rsidR="007815B8" w:rsidRPr="00F17064" w:rsidRDefault="007815B8" w:rsidP="002A3F43">
                            <w:pPr>
                              <w:tabs>
                                <w:tab w:val="left" w:pos="2410"/>
                              </w:tabs>
                              <w:spacing w:before="0" w:after="0" w:line="240" w:lineRule="auto"/>
                              <w:ind w:left="-142" w:firstLine="142"/>
                              <w:rPr>
                                <w:rStyle w:val="Emphasis"/>
                                <w:sz w:val="20"/>
                                <w:szCs w:val="20"/>
                                <w:lang w:val="et-E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034F12" id="_x0000_t202" coordsize="21600,21600" o:spt="202" path="m,l,21600r21600,l21600,xe">
                <v:stroke joinstyle="miter"/>
                <v:path gradientshapeok="t" o:connecttype="rect"/>
              </v:shapetype>
              <v:shape id="Text Box 1" o:spid="_x0000_s1026" type="#_x0000_t202" style="position:absolute;left:0;text-align:left;margin-left:-26.15pt;margin-top:-42.7pt;width:319pt;height:1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" filled="f" stroked="f" strokeweight=".5pt">
                <v:textbox>
                  <w:txbxContent>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4535"/>
                        <w:gridCol w:w="142"/>
                      </w:tblGrid>
                      <w:tr w:rsidR="007815B8" w:rsidRPr="00F17064" w14:paraId="45751F42" w14:textId="77777777" w:rsidTr="00700620">
                        <w:tc>
                          <w:tcPr>
                            <w:tcW w:w="1708" w:type="dxa"/>
                          </w:tcPr>
                          <w:p w14:paraId="30F64C14"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highlight w:val="cyan"/>
                                <w:lang w:val="et-EE"/>
                              </w:rPr>
                            </w:pPr>
                            <w:r w:rsidRPr="00F17064">
                              <w:rPr>
                                <w:rStyle w:val="Emphasis"/>
                                <w:color w:val="FFFFFF" w:themeColor="background1"/>
                                <w:sz w:val="20"/>
                                <w:szCs w:val="20"/>
                                <w:highlight w:val="cyan"/>
                                <w:lang w:val="et-EE"/>
                              </w:rPr>
                              <w:t xml:space="preserve">Töö number: </w:t>
                            </w:r>
                          </w:p>
                        </w:tc>
                        <w:tc>
                          <w:tcPr>
                            <w:tcW w:w="4677" w:type="dxa"/>
                            <w:gridSpan w:val="2"/>
                          </w:tcPr>
                          <w:p w14:paraId="73D174A7"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highlight w:val="cyan"/>
                                <w:lang w:val="et-EE"/>
                              </w:rPr>
                            </w:pPr>
                            <w:r w:rsidRPr="00F17064">
                              <w:rPr>
                                <w:rStyle w:val="Emphasis"/>
                                <w:color w:val="FFFFFF" w:themeColor="background1"/>
                                <w:sz w:val="20"/>
                                <w:szCs w:val="20"/>
                                <w:highlight w:val="cyan"/>
                                <w:lang w:val="et-EE"/>
                              </w:rPr>
                              <w:t>XXXX</w:t>
                            </w:r>
                          </w:p>
                        </w:tc>
                      </w:tr>
                      <w:tr w:rsidR="007815B8" w:rsidRPr="00F17064" w14:paraId="2939A1A4" w14:textId="77777777" w:rsidTr="00700620">
                        <w:tc>
                          <w:tcPr>
                            <w:tcW w:w="1708" w:type="dxa"/>
                          </w:tcPr>
                          <w:p w14:paraId="393CF2BB" w14:textId="77777777" w:rsidR="007815B8" w:rsidRPr="00F17064" w:rsidRDefault="007815B8" w:rsidP="00700620">
                            <w:pPr>
                              <w:tabs>
                                <w:tab w:val="left" w:pos="2410"/>
                              </w:tabs>
                              <w:spacing w:before="0" w:after="0" w:line="240" w:lineRule="auto"/>
                              <w:ind w:left="-142" w:firstLine="142"/>
                              <w:jc w:val="left"/>
                              <w:rPr>
                                <w:rStyle w:val="Emphasis"/>
                                <w:color w:val="FFFFFF" w:themeColor="background1"/>
                                <w:sz w:val="20"/>
                                <w:szCs w:val="20"/>
                                <w:lang w:val="et-EE"/>
                              </w:rPr>
                            </w:pPr>
                            <w:r w:rsidRPr="00F17064">
                              <w:rPr>
                                <w:rStyle w:val="Emphasis"/>
                                <w:color w:val="FFFFFF" w:themeColor="background1"/>
                                <w:sz w:val="20"/>
                                <w:szCs w:val="20"/>
                                <w:lang w:val="et-EE"/>
                              </w:rPr>
                              <w:t xml:space="preserve">Tellija: </w:t>
                            </w:r>
                          </w:p>
                        </w:tc>
                        <w:tc>
                          <w:tcPr>
                            <w:tcW w:w="4677" w:type="dxa"/>
                            <w:gridSpan w:val="2"/>
                          </w:tcPr>
                          <w:p w14:paraId="30F360AB" w14:textId="77777777" w:rsidR="007815B8" w:rsidRPr="00F17064" w:rsidRDefault="005773FC" w:rsidP="005773FC">
                            <w:pPr>
                              <w:tabs>
                                <w:tab w:val="left" w:pos="2410"/>
                              </w:tabs>
                              <w:spacing w:before="0" w:after="0" w:line="240" w:lineRule="auto"/>
                              <w:ind w:left="-142" w:firstLine="142"/>
                              <w:jc w:val="left"/>
                              <w:rPr>
                                <w:rStyle w:val="Emphasis"/>
                                <w:color w:val="FFFFFF" w:themeColor="background1"/>
                                <w:sz w:val="20"/>
                                <w:szCs w:val="20"/>
                                <w:lang w:val="et-EE"/>
                              </w:rPr>
                            </w:pPr>
                            <w:r w:rsidRPr="00F17064">
                              <w:rPr>
                                <w:rStyle w:val="Emphasis"/>
                                <w:color w:val="FFFFFF" w:themeColor="background1"/>
                                <w:sz w:val="20"/>
                                <w:szCs w:val="20"/>
                                <w:lang w:val="et-EE"/>
                              </w:rPr>
                              <w:t>Transpordiamet</w:t>
                            </w:r>
                          </w:p>
                          <w:p w14:paraId="4A612B0F" w14:textId="77777777" w:rsidR="005773FC" w:rsidRPr="00F17064" w:rsidRDefault="005773FC" w:rsidP="005773FC">
                            <w:pPr>
                              <w:tabs>
                                <w:tab w:val="left" w:pos="2410"/>
                              </w:tabs>
                              <w:spacing w:before="0" w:after="0" w:line="240" w:lineRule="auto"/>
                              <w:ind w:left="-142" w:firstLine="142"/>
                              <w:jc w:val="left"/>
                              <w:rPr>
                                <w:rStyle w:val="Emphasis"/>
                                <w:color w:val="FFFFFF" w:themeColor="background1"/>
                                <w:sz w:val="20"/>
                                <w:szCs w:val="20"/>
                                <w:lang w:val="et-EE"/>
                              </w:rPr>
                            </w:pPr>
                            <w:r w:rsidRPr="00F17064">
                              <w:rPr>
                                <w:rStyle w:val="Emphasis"/>
                                <w:color w:val="FFFFFF" w:themeColor="background1"/>
                                <w:sz w:val="20"/>
                                <w:szCs w:val="20"/>
                                <w:lang w:val="et-EE"/>
                              </w:rPr>
                              <w:t>Registrikood: 70001490</w:t>
                            </w:r>
                          </w:p>
                          <w:p w14:paraId="058DBA88" w14:textId="4B894722" w:rsidR="005773FC" w:rsidRPr="00F17064" w:rsidRDefault="005773FC" w:rsidP="005773FC">
                            <w:pPr>
                              <w:tabs>
                                <w:tab w:val="left" w:pos="2410"/>
                              </w:tabs>
                              <w:spacing w:before="0" w:after="0" w:line="240" w:lineRule="auto"/>
                              <w:ind w:left="-142" w:firstLine="142"/>
                              <w:jc w:val="left"/>
                              <w:rPr>
                                <w:rStyle w:val="Emphasis"/>
                                <w:color w:val="FFFFFF" w:themeColor="background1"/>
                                <w:sz w:val="20"/>
                                <w:szCs w:val="20"/>
                                <w:lang w:val="et-EE"/>
                              </w:rPr>
                            </w:pPr>
                            <w:r w:rsidRPr="00F17064">
                              <w:rPr>
                                <w:rStyle w:val="Emphasis"/>
                                <w:color w:val="FFFFFF" w:themeColor="background1"/>
                                <w:sz w:val="20"/>
                                <w:szCs w:val="20"/>
                                <w:lang w:val="et-EE"/>
                              </w:rPr>
                              <w:t>Valge 4, 11413 Tallinn</w:t>
                            </w:r>
                          </w:p>
                        </w:tc>
                      </w:tr>
                      <w:tr w:rsidR="007815B8" w:rsidRPr="00F17064" w14:paraId="61EF20DB" w14:textId="77777777" w:rsidTr="00700620">
                        <w:tc>
                          <w:tcPr>
                            <w:tcW w:w="1708" w:type="dxa"/>
                          </w:tcPr>
                          <w:p w14:paraId="22FAC6D4"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Konsultant: </w:t>
                            </w:r>
                          </w:p>
                        </w:tc>
                        <w:tc>
                          <w:tcPr>
                            <w:tcW w:w="4677" w:type="dxa"/>
                            <w:gridSpan w:val="2"/>
                          </w:tcPr>
                          <w:p w14:paraId="09AA79FA" w14:textId="77777777" w:rsidR="00700620" w:rsidRPr="00F17064" w:rsidRDefault="007815B8" w:rsidP="00700620">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Skepast&amp;Puhkim OÜ</w:t>
                            </w:r>
                          </w:p>
                          <w:p w14:paraId="6C161FD1" w14:textId="77777777" w:rsidR="007815B8" w:rsidRPr="00F17064" w:rsidRDefault="00AD78F3"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A. H. Tammsaare tee 56, </w:t>
                            </w:r>
                            <w:r w:rsidR="007815B8" w:rsidRPr="00F17064">
                              <w:rPr>
                                <w:rStyle w:val="Emphasis"/>
                                <w:color w:val="FFFFFF" w:themeColor="background1"/>
                                <w:sz w:val="20"/>
                                <w:szCs w:val="20"/>
                                <w:lang w:val="et-EE"/>
                              </w:rPr>
                              <w:t>1</w:t>
                            </w:r>
                            <w:r w:rsidRPr="00F17064">
                              <w:rPr>
                                <w:rStyle w:val="Emphasis"/>
                                <w:color w:val="FFFFFF" w:themeColor="background1"/>
                                <w:sz w:val="20"/>
                                <w:szCs w:val="20"/>
                                <w:lang w:val="et-EE"/>
                              </w:rPr>
                              <w:t>1316</w:t>
                            </w:r>
                            <w:r w:rsidR="007815B8" w:rsidRPr="00F17064">
                              <w:rPr>
                                <w:rStyle w:val="Emphasis"/>
                                <w:color w:val="FFFFFF" w:themeColor="background1"/>
                                <w:sz w:val="20"/>
                                <w:szCs w:val="20"/>
                                <w:lang w:val="et-EE"/>
                              </w:rPr>
                              <w:t xml:space="preserve"> Tallinn</w:t>
                            </w:r>
                          </w:p>
                          <w:p w14:paraId="27CF9761"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+372 </w:t>
                            </w:r>
                            <w:r w:rsidR="00AD78F3" w:rsidRPr="00F17064">
                              <w:rPr>
                                <w:rStyle w:val="Emphasis"/>
                                <w:color w:val="FFFFFF" w:themeColor="background1"/>
                                <w:sz w:val="20"/>
                                <w:szCs w:val="20"/>
                                <w:lang w:val="et-EE"/>
                              </w:rPr>
                              <w:t>57829559</w:t>
                            </w:r>
                            <w:r w:rsidRPr="00F17064">
                              <w:rPr>
                                <w:rStyle w:val="Emphasis"/>
                                <w:color w:val="FFFFFF" w:themeColor="background1"/>
                                <w:sz w:val="20"/>
                                <w:szCs w:val="20"/>
                                <w:lang w:val="et-EE"/>
                              </w:rPr>
                              <w:t>; info@skpk.ee</w:t>
                            </w:r>
                          </w:p>
                        </w:tc>
                      </w:tr>
                      <w:tr w:rsidR="007815B8" w:rsidRPr="00F17064" w14:paraId="3C92E2EA" w14:textId="77777777" w:rsidTr="00700620">
                        <w:tc>
                          <w:tcPr>
                            <w:tcW w:w="1708" w:type="dxa"/>
                          </w:tcPr>
                          <w:p w14:paraId="2DCC4960"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Registrikood:</w:t>
                            </w:r>
                          </w:p>
                        </w:tc>
                        <w:tc>
                          <w:tcPr>
                            <w:tcW w:w="4677" w:type="dxa"/>
                            <w:gridSpan w:val="2"/>
                          </w:tcPr>
                          <w:p w14:paraId="1127BD39"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11255795</w:t>
                            </w:r>
                          </w:p>
                        </w:tc>
                      </w:tr>
                      <w:tr w:rsidR="007815B8" w:rsidRPr="00F17064" w14:paraId="1AD7010A" w14:textId="77777777" w:rsidTr="00700620">
                        <w:trPr>
                          <w:gridAfter w:val="1"/>
                          <w:wAfter w:w="142" w:type="dxa"/>
                        </w:trPr>
                        <w:tc>
                          <w:tcPr>
                            <w:tcW w:w="1708" w:type="dxa"/>
                          </w:tcPr>
                          <w:p w14:paraId="6A17EF1E"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Kuupäev: </w:t>
                            </w:r>
                          </w:p>
                        </w:tc>
                        <w:tc>
                          <w:tcPr>
                            <w:tcW w:w="4535" w:type="dxa"/>
                          </w:tcPr>
                          <w:sdt>
                            <w:sdtPr>
                              <w:rPr>
                                <w:rStyle w:val="Emphasis"/>
                                <w:color w:val="FFFFFF" w:themeColor="background1"/>
                                <w:sz w:val="20"/>
                                <w:szCs w:val="20"/>
                                <w:lang w:val="et-EE"/>
                              </w:rPr>
                              <w:id w:val="-449626249"/>
                              <w:placeholder>
                                <w:docPart w:val="98A8117AF9A347A4953E0FD14692F875"/>
                              </w:placeholder>
                              <w:date w:fullDate="2026-10-05T00:00:00Z">
                                <w:dateFormat w:val="dd.MM.yyyy"/>
                                <w:lid w:val="et-EE"/>
                                <w:storeMappedDataAs w:val="dateTime"/>
                                <w:calendar w:val="gregorian"/>
                              </w:date>
                            </w:sdtPr>
                            <w:sdtEndPr>
                              <w:rPr>
                                <w:rStyle w:val="Emphasis"/>
                              </w:rPr>
                            </w:sdtEndPr>
                            <w:sdtContent>
                              <w:p w14:paraId="333D3002" w14:textId="0ABF5C0F" w:rsidR="007815B8" w:rsidRPr="00F17064" w:rsidRDefault="00134689" w:rsidP="002A3F43">
                                <w:pPr>
                                  <w:tabs>
                                    <w:tab w:val="left" w:pos="2410"/>
                                  </w:tabs>
                                  <w:spacing w:before="0" w:after="0" w:line="240" w:lineRule="auto"/>
                                  <w:ind w:left="-142" w:firstLine="142"/>
                                  <w:rPr>
                                    <w:rStyle w:val="Emphasis"/>
                                    <w:color w:val="FFFFFF" w:themeColor="background1"/>
                                    <w:sz w:val="20"/>
                                    <w:szCs w:val="20"/>
                                    <w:lang w:val="et-EE"/>
                                  </w:rPr>
                                </w:pPr>
                                <w:r>
                                  <w:rPr>
                                    <w:rStyle w:val="Emphasis"/>
                                    <w:color w:val="FFFFFF" w:themeColor="background1"/>
                                    <w:sz w:val="20"/>
                                    <w:szCs w:val="20"/>
                                    <w:lang w:val="et-EE"/>
                                  </w:rPr>
                                  <w:t>05.10.2026</w:t>
                                </w:r>
                              </w:p>
                            </w:sdtContent>
                          </w:sdt>
                          <w:p w14:paraId="4D679BF6" w14:textId="77777777" w:rsidR="002A3F43" w:rsidRPr="00F17064" w:rsidRDefault="002A3F43" w:rsidP="002A3F43">
                            <w:pPr>
                              <w:tabs>
                                <w:tab w:val="left" w:pos="2410"/>
                              </w:tabs>
                              <w:spacing w:before="0" w:after="0" w:line="240" w:lineRule="auto"/>
                              <w:rPr>
                                <w:rStyle w:val="Emphasis"/>
                                <w:color w:val="FFFFFF" w:themeColor="background1"/>
                                <w:sz w:val="20"/>
                                <w:szCs w:val="20"/>
                                <w:lang w:val="et-EE"/>
                              </w:rPr>
                            </w:pPr>
                          </w:p>
                        </w:tc>
                      </w:tr>
                    </w:tbl>
                    <w:p w14:paraId="454F99D9" w14:textId="77777777" w:rsidR="007815B8" w:rsidRPr="00F17064" w:rsidRDefault="007815B8" w:rsidP="002A3F43">
                      <w:pPr>
                        <w:tabs>
                          <w:tab w:val="left" w:pos="2410"/>
                        </w:tabs>
                        <w:spacing w:before="0" w:after="0" w:line="240" w:lineRule="auto"/>
                        <w:ind w:left="-142" w:firstLine="142"/>
                        <w:rPr>
                          <w:rFonts w:ascii="Poppins" w:hAnsi="Poppins"/>
                          <w:szCs w:val="20"/>
                        </w:rPr>
                      </w:pPr>
                    </w:p>
                    <w:p w14:paraId="19CE0309" w14:textId="77777777" w:rsidR="007815B8" w:rsidRPr="00F17064" w:rsidRDefault="007815B8" w:rsidP="002A3F43">
                      <w:pPr>
                        <w:tabs>
                          <w:tab w:val="left" w:pos="2410"/>
                        </w:tabs>
                        <w:spacing w:before="0" w:after="0" w:line="240" w:lineRule="auto"/>
                        <w:ind w:left="-142" w:firstLine="142"/>
                        <w:rPr>
                          <w:rStyle w:val="Emphasis"/>
                          <w:sz w:val="20"/>
                          <w:szCs w:val="20"/>
                          <w:lang w:val="et-EE"/>
                        </w:rPr>
                      </w:pPr>
                    </w:p>
                    <w:p w14:paraId="0F5724A6" w14:textId="77777777" w:rsidR="007815B8" w:rsidRPr="00F17064"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F17064" w14:paraId="48CEE8C3" w14:textId="77777777" w:rsidTr="008D3161">
                        <w:tc>
                          <w:tcPr>
                            <w:tcW w:w="2419" w:type="dxa"/>
                          </w:tcPr>
                          <w:p w14:paraId="1D25A68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Töö number: </w:t>
                            </w:r>
                          </w:p>
                        </w:tc>
                        <w:tc>
                          <w:tcPr>
                            <w:tcW w:w="3966" w:type="dxa"/>
                            <w:gridSpan w:val="2"/>
                          </w:tcPr>
                          <w:p w14:paraId="48719787"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0394B7C1" w14:textId="77777777" w:rsidTr="008D3161">
                        <w:tc>
                          <w:tcPr>
                            <w:tcW w:w="2419" w:type="dxa"/>
                          </w:tcPr>
                          <w:p w14:paraId="44C46F0F"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Tellija: </w:t>
                            </w:r>
                          </w:p>
                        </w:tc>
                        <w:tc>
                          <w:tcPr>
                            <w:tcW w:w="3966" w:type="dxa"/>
                            <w:gridSpan w:val="2"/>
                          </w:tcPr>
                          <w:p w14:paraId="3EE573B5"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79F574CD" w14:textId="77777777" w:rsidTr="008D3161">
                        <w:tc>
                          <w:tcPr>
                            <w:tcW w:w="2419" w:type="dxa"/>
                          </w:tcPr>
                          <w:p w14:paraId="7B5A2826"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Konsultant: </w:t>
                            </w:r>
                          </w:p>
                        </w:tc>
                        <w:tc>
                          <w:tcPr>
                            <w:tcW w:w="3966" w:type="dxa"/>
                            <w:gridSpan w:val="2"/>
                          </w:tcPr>
                          <w:p w14:paraId="4CC32D1E"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Skepast&amp;Puhkim OÜ</w:t>
                            </w:r>
                          </w:p>
                          <w:p w14:paraId="76A6C6B7"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Laki põik 2, 12915 Tallinn</w:t>
                            </w:r>
                          </w:p>
                          <w:p w14:paraId="77224D1E"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+372 664 5808; info@skpk.ee</w:t>
                            </w:r>
                          </w:p>
                        </w:tc>
                      </w:tr>
                      <w:tr w:rsidR="007815B8" w:rsidRPr="00F17064" w14:paraId="106664F3" w14:textId="77777777" w:rsidTr="008D3161">
                        <w:tc>
                          <w:tcPr>
                            <w:tcW w:w="2419" w:type="dxa"/>
                          </w:tcPr>
                          <w:p w14:paraId="588ED4E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Registrikood:</w:t>
                            </w:r>
                          </w:p>
                        </w:tc>
                        <w:tc>
                          <w:tcPr>
                            <w:tcW w:w="3966" w:type="dxa"/>
                            <w:gridSpan w:val="2"/>
                          </w:tcPr>
                          <w:p w14:paraId="7A89B80B"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11255795</w:t>
                            </w:r>
                          </w:p>
                        </w:tc>
                      </w:tr>
                      <w:tr w:rsidR="007815B8" w:rsidRPr="00F17064" w14:paraId="27E5CA0C" w14:textId="77777777" w:rsidTr="008D3161">
                        <w:trPr>
                          <w:gridAfter w:val="1"/>
                          <w:wAfter w:w="142" w:type="dxa"/>
                        </w:trPr>
                        <w:tc>
                          <w:tcPr>
                            <w:tcW w:w="2419" w:type="dxa"/>
                          </w:tcPr>
                          <w:p w14:paraId="433B87EF"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Kuupäev: </w:t>
                            </w:r>
                          </w:p>
                        </w:tc>
                        <w:tc>
                          <w:tcPr>
                            <w:tcW w:w="3824" w:type="dxa"/>
                          </w:tcPr>
                          <w:p w14:paraId="5DDAA481"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24.01.2024</w:t>
                            </w:r>
                          </w:p>
                        </w:tc>
                      </w:tr>
                    </w:tbl>
                    <w:p w14:paraId="3584F864" w14:textId="77777777" w:rsidR="007815B8" w:rsidRPr="00F17064" w:rsidRDefault="007815B8" w:rsidP="002A3F43">
                      <w:pPr>
                        <w:tabs>
                          <w:tab w:val="left" w:pos="2410"/>
                        </w:tabs>
                        <w:spacing w:before="0" w:after="0" w:line="240" w:lineRule="auto"/>
                        <w:ind w:left="-142" w:firstLine="142"/>
                        <w:rPr>
                          <w:rStyle w:val="Emphasis"/>
                          <w:sz w:val="20"/>
                          <w:szCs w:val="20"/>
                          <w:lang w:val="et-EE"/>
                        </w:rPr>
                      </w:pPr>
                    </w:p>
                    <w:p w14:paraId="4939D97D" w14:textId="77777777" w:rsidR="007815B8" w:rsidRPr="00F17064"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F17064" w14:paraId="498B027A" w14:textId="77777777" w:rsidTr="008D3161">
                        <w:tc>
                          <w:tcPr>
                            <w:tcW w:w="2419" w:type="dxa"/>
                          </w:tcPr>
                          <w:p w14:paraId="4B595CFD"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Töö number: </w:t>
                            </w:r>
                          </w:p>
                        </w:tc>
                        <w:tc>
                          <w:tcPr>
                            <w:tcW w:w="3966" w:type="dxa"/>
                            <w:gridSpan w:val="2"/>
                          </w:tcPr>
                          <w:p w14:paraId="3E5121D0"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31F60FF7" w14:textId="77777777" w:rsidTr="008D3161">
                        <w:tc>
                          <w:tcPr>
                            <w:tcW w:w="2419" w:type="dxa"/>
                          </w:tcPr>
                          <w:p w14:paraId="74EADAF5"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Tellija: </w:t>
                            </w:r>
                          </w:p>
                        </w:tc>
                        <w:tc>
                          <w:tcPr>
                            <w:tcW w:w="3966" w:type="dxa"/>
                            <w:gridSpan w:val="2"/>
                          </w:tcPr>
                          <w:p w14:paraId="70DEE4A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771A520D" w14:textId="77777777" w:rsidTr="008D3161">
                        <w:tc>
                          <w:tcPr>
                            <w:tcW w:w="2419" w:type="dxa"/>
                          </w:tcPr>
                          <w:p w14:paraId="47CF4CF9"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Konsultant: </w:t>
                            </w:r>
                          </w:p>
                        </w:tc>
                        <w:tc>
                          <w:tcPr>
                            <w:tcW w:w="3966" w:type="dxa"/>
                            <w:gridSpan w:val="2"/>
                          </w:tcPr>
                          <w:p w14:paraId="76C8C8EA"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Skepast&amp;Puhkim OÜ</w:t>
                            </w:r>
                          </w:p>
                          <w:p w14:paraId="0FD0BEC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Laki põik 2, 12915 Tallinn</w:t>
                            </w:r>
                          </w:p>
                          <w:p w14:paraId="5632D4CB"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+372 664 5808; info@skpk.ee</w:t>
                            </w:r>
                          </w:p>
                        </w:tc>
                      </w:tr>
                      <w:tr w:rsidR="007815B8" w:rsidRPr="00F17064" w14:paraId="56822250" w14:textId="77777777" w:rsidTr="008D3161">
                        <w:tc>
                          <w:tcPr>
                            <w:tcW w:w="2419" w:type="dxa"/>
                          </w:tcPr>
                          <w:p w14:paraId="47CAA28D"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Registrikood:</w:t>
                            </w:r>
                          </w:p>
                        </w:tc>
                        <w:tc>
                          <w:tcPr>
                            <w:tcW w:w="3966" w:type="dxa"/>
                            <w:gridSpan w:val="2"/>
                          </w:tcPr>
                          <w:p w14:paraId="43CACF5E"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11255795</w:t>
                            </w:r>
                          </w:p>
                        </w:tc>
                      </w:tr>
                      <w:tr w:rsidR="007815B8" w:rsidRPr="00F17064" w14:paraId="46E5C0B7" w14:textId="77777777" w:rsidTr="008D3161">
                        <w:trPr>
                          <w:gridAfter w:val="1"/>
                          <w:wAfter w:w="142" w:type="dxa"/>
                        </w:trPr>
                        <w:tc>
                          <w:tcPr>
                            <w:tcW w:w="2419" w:type="dxa"/>
                          </w:tcPr>
                          <w:p w14:paraId="596B36BF"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Kuupäev: </w:t>
                            </w:r>
                          </w:p>
                        </w:tc>
                        <w:tc>
                          <w:tcPr>
                            <w:tcW w:w="3824" w:type="dxa"/>
                          </w:tcPr>
                          <w:p w14:paraId="0120158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24.01.2024</w:t>
                            </w:r>
                          </w:p>
                        </w:tc>
                      </w:tr>
                    </w:tbl>
                    <w:p w14:paraId="771F17ED" w14:textId="77777777" w:rsidR="007815B8" w:rsidRPr="00F17064" w:rsidRDefault="007815B8" w:rsidP="002A3F43">
                      <w:pPr>
                        <w:tabs>
                          <w:tab w:val="left" w:pos="2410"/>
                        </w:tabs>
                        <w:spacing w:before="0" w:after="0" w:line="240" w:lineRule="auto"/>
                        <w:ind w:left="-142" w:firstLine="142"/>
                        <w:rPr>
                          <w:rStyle w:val="Emphasis"/>
                          <w:sz w:val="20"/>
                          <w:szCs w:val="20"/>
                          <w:lang w:val="et-EE"/>
                        </w:rPr>
                      </w:pPr>
                    </w:p>
                    <w:p w14:paraId="7EE5D688" w14:textId="77777777" w:rsidR="007815B8" w:rsidRPr="00F17064" w:rsidRDefault="007815B8"/>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4535"/>
                        <w:gridCol w:w="142"/>
                      </w:tblGrid>
                      <w:tr w:rsidR="007815B8" w:rsidRPr="00F17064" w14:paraId="6C5433AF" w14:textId="77777777" w:rsidTr="00047967">
                        <w:trPr>
                          <w:gridAfter w:val="2"/>
                          <w:wAfter w:w="4677" w:type="dxa"/>
                        </w:trPr>
                        <w:tc>
                          <w:tcPr>
                            <w:tcW w:w="1708" w:type="dxa"/>
                          </w:tcPr>
                          <w:p w14:paraId="52640DED" w14:textId="77777777" w:rsidR="007815B8" w:rsidRPr="00F17064" w:rsidRDefault="001F001B"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Versioon:</w:t>
                            </w:r>
                            <w:r w:rsidR="007815B8" w:rsidRPr="00F17064">
                              <w:rPr>
                                <w:rStyle w:val="Emphasis"/>
                                <w:color w:val="FFFFFF" w:themeColor="background1"/>
                                <w:sz w:val="20"/>
                                <w:szCs w:val="20"/>
                                <w:lang w:val="et-EE"/>
                              </w:rPr>
                              <w:t>Puhkim OÜ</w:t>
                            </w:r>
                          </w:p>
                          <w:p w14:paraId="637713F0"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Laki põik 2, 12915 Tallinn</w:t>
                            </w:r>
                          </w:p>
                          <w:p w14:paraId="6A44CC08"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+372 664 5808; info@skpk.ee</w:t>
                            </w:r>
                          </w:p>
                        </w:tc>
                      </w:tr>
                      <w:tr w:rsidR="007815B8" w:rsidRPr="00F17064" w14:paraId="1E99FD03" w14:textId="77777777" w:rsidTr="00047967">
                        <w:tc>
                          <w:tcPr>
                            <w:tcW w:w="1708" w:type="dxa"/>
                          </w:tcPr>
                          <w:p w14:paraId="754FA62D"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Registrikood:</w:t>
                            </w:r>
                          </w:p>
                        </w:tc>
                        <w:tc>
                          <w:tcPr>
                            <w:tcW w:w="4677" w:type="dxa"/>
                            <w:gridSpan w:val="2"/>
                          </w:tcPr>
                          <w:p w14:paraId="0BA6F1E1"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11255795</w:t>
                            </w:r>
                          </w:p>
                        </w:tc>
                      </w:tr>
                      <w:tr w:rsidR="007815B8" w:rsidRPr="00F17064" w14:paraId="017BEC38" w14:textId="77777777" w:rsidTr="00047967">
                        <w:trPr>
                          <w:gridAfter w:val="1"/>
                          <w:wAfter w:w="142" w:type="dxa"/>
                        </w:trPr>
                        <w:tc>
                          <w:tcPr>
                            <w:tcW w:w="1708" w:type="dxa"/>
                          </w:tcPr>
                          <w:p w14:paraId="148C1F61"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Kuupäev: </w:t>
                            </w:r>
                          </w:p>
                        </w:tc>
                        <w:tc>
                          <w:tcPr>
                            <w:tcW w:w="4535" w:type="dxa"/>
                          </w:tcPr>
                          <w:p w14:paraId="5E9C840F"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24.01.2024</w:t>
                            </w:r>
                          </w:p>
                          <w:p w14:paraId="358319A7" w14:textId="77777777" w:rsidR="002A3F43" w:rsidRPr="00F17064" w:rsidRDefault="002A3F43" w:rsidP="002A3F43">
                            <w:pPr>
                              <w:tabs>
                                <w:tab w:val="left" w:pos="2410"/>
                              </w:tabs>
                              <w:spacing w:before="0" w:after="0" w:line="240" w:lineRule="auto"/>
                              <w:rPr>
                                <w:rStyle w:val="Emphasis"/>
                                <w:color w:val="FFFFFF" w:themeColor="background1"/>
                                <w:sz w:val="20"/>
                                <w:szCs w:val="20"/>
                                <w:lang w:val="et-EE"/>
                              </w:rPr>
                            </w:pPr>
                          </w:p>
                        </w:tc>
                      </w:tr>
                    </w:tbl>
                    <w:p w14:paraId="0A21DDF0" w14:textId="77777777" w:rsidR="007815B8" w:rsidRPr="00F17064" w:rsidRDefault="007815B8" w:rsidP="002A3F43">
                      <w:pPr>
                        <w:tabs>
                          <w:tab w:val="left" w:pos="2410"/>
                        </w:tabs>
                        <w:spacing w:before="0" w:after="0" w:line="240" w:lineRule="auto"/>
                        <w:ind w:left="-142" w:firstLine="142"/>
                        <w:rPr>
                          <w:rFonts w:ascii="Poppins" w:hAnsi="Poppins"/>
                          <w:szCs w:val="20"/>
                        </w:rPr>
                      </w:pPr>
                    </w:p>
                    <w:p w14:paraId="504BFF81" w14:textId="77777777" w:rsidR="007815B8" w:rsidRPr="00F17064" w:rsidRDefault="007815B8" w:rsidP="002A3F43">
                      <w:pPr>
                        <w:tabs>
                          <w:tab w:val="left" w:pos="2410"/>
                        </w:tabs>
                        <w:spacing w:before="0" w:after="0" w:line="240" w:lineRule="auto"/>
                        <w:ind w:left="-142" w:firstLine="142"/>
                        <w:rPr>
                          <w:rStyle w:val="Emphasis"/>
                          <w:sz w:val="20"/>
                          <w:szCs w:val="20"/>
                          <w:lang w:val="et-EE"/>
                        </w:rPr>
                      </w:pPr>
                    </w:p>
                    <w:p w14:paraId="0E95C980" w14:textId="77777777" w:rsidR="007815B8" w:rsidRPr="00F17064"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F17064" w14:paraId="120370F8" w14:textId="77777777" w:rsidTr="008D3161">
                        <w:tc>
                          <w:tcPr>
                            <w:tcW w:w="2419" w:type="dxa"/>
                          </w:tcPr>
                          <w:p w14:paraId="235FF630"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Töö number: </w:t>
                            </w:r>
                          </w:p>
                        </w:tc>
                        <w:tc>
                          <w:tcPr>
                            <w:tcW w:w="3966" w:type="dxa"/>
                            <w:gridSpan w:val="2"/>
                          </w:tcPr>
                          <w:p w14:paraId="33745C3D"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6BC77074" w14:textId="77777777" w:rsidTr="008D3161">
                        <w:tc>
                          <w:tcPr>
                            <w:tcW w:w="2419" w:type="dxa"/>
                          </w:tcPr>
                          <w:p w14:paraId="2911A7A5"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Tellija: </w:t>
                            </w:r>
                          </w:p>
                        </w:tc>
                        <w:tc>
                          <w:tcPr>
                            <w:tcW w:w="3966" w:type="dxa"/>
                            <w:gridSpan w:val="2"/>
                          </w:tcPr>
                          <w:p w14:paraId="25593EB5"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575FE9B2" w14:textId="77777777" w:rsidTr="008D3161">
                        <w:tc>
                          <w:tcPr>
                            <w:tcW w:w="2419" w:type="dxa"/>
                          </w:tcPr>
                          <w:p w14:paraId="5D321603"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Konsultant: </w:t>
                            </w:r>
                          </w:p>
                        </w:tc>
                        <w:tc>
                          <w:tcPr>
                            <w:tcW w:w="3966" w:type="dxa"/>
                            <w:gridSpan w:val="2"/>
                          </w:tcPr>
                          <w:p w14:paraId="6583654D"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Skepast&amp;Puhkim OÜ</w:t>
                            </w:r>
                          </w:p>
                          <w:p w14:paraId="7CD2309B"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Laki põik 2, 12915 Tallinn</w:t>
                            </w:r>
                          </w:p>
                          <w:p w14:paraId="269FB14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+372 664 5808; info@skpk.ee</w:t>
                            </w:r>
                          </w:p>
                        </w:tc>
                      </w:tr>
                      <w:tr w:rsidR="007815B8" w:rsidRPr="00F17064" w14:paraId="18014010" w14:textId="77777777" w:rsidTr="008D3161">
                        <w:tc>
                          <w:tcPr>
                            <w:tcW w:w="2419" w:type="dxa"/>
                          </w:tcPr>
                          <w:p w14:paraId="15953EC3"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Registrikood:</w:t>
                            </w:r>
                          </w:p>
                        </w:tc>
                        <w:tc>
                          <w:tcPr>
                            <w:tcW w:w="3966" w:type="dxa"/>
                            <w:gridSpan w:val="2"/>
                          </w:tcPr>
                          <w:p w14:paraId="1995844D"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11255795</w:t>
                            </w:r>
                          </w:p>
                        </w:tc>
                      </w:tr>
                      <w:tr w:rsidR="007815B8" w:rsidRPr="00F17064" w14:paraId="65BF2263" w14:textId="77777777" w:rsidTr="008D3161">
                        <w:trPr>
                          <w:gridAfter w:val="1"/>
                          <w:wAfter w:w="142" w:type="dxa"/>
                        </w:trPr>
                        <w:tc>
                          <w:tcPr>
                            <w:tcW w:w="2419" w:type="dxa"/>
                          </w:tcPr>
                          <w:p w14:paraId="0303613C"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Kuupäev: </w:t>
                            </w:r>
                          </w:p>
                        </w:tc>
                        <w:tc>
                          <w:tcPr>
                            <w:tcW w:w="3824" w:type="dxa"/>
                          </w:tcPr>
                          <w:p w14:paraId="33B5EFD9"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24.01.2024</w:t>
                            </w:r>
                          </w:p>
                        </w:tc>
                      </w:tr>
                    </w:tbl>
                    <w:p w14:paraId="7097168A" w14:textId="77777777" w:rsidR="007815B8" w:rsidRPr="00F17064" w:rsidRDefault="007815B8" w:rsidP="002A3F43">
                      <w:pPr>
                        <w:tabs>
                          <w:tab w:val="left" w:pos="2410"/>
                        </w:tabs>
                        <w:spacing w:before="0" w:after="0" w:line="240" w:lineRule="auto"/>
                        <w:ind w:left="-142" w:firstLine="142"/>
                        <w:rPr>
                          <w:rStyle w:val="Emphasis"/>
                          <w:sz w:val="20"/>
                          <w:szCs w:val="20"/>
                          <w:lang w:val="et-EE"/>
                        </w:rPr>
                      </w:pPr>
                    </w:p>
                    <w:p w14:paraId="6F489F85" w14:textId="77777777" w:rsidR="007815B8" w:rsidRPr="00F17064"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F17064" w14:paraId="2827167B" w14:textId="77777777" w:rsidTr="008D3161">
                        <w:tc>
                          <w:tcPr>
                            <w:tcW w:w="2419" w:type="dxa"/>
                          </w:tcPr>
                          <w:p w14:paraId="501CA707"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Töö number: </w:t>
                            </w:r>
                          </w:p>
                        </w:tc>
                        <w:tc>
                          <w:tcPr>
                            <w:tcW w:w="3966" w:type="dxa"/>
                            <w:gridSpan w:val="2"/>
                          </w:tcPr>
                          <w:p w14:paraId="76409F2A"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52F10D88" w14:textId="77777777" w:rsidTr="008D3161">
                        <w:tc>
                          <w:tcPr>
                            <w:tcW w:w="2419" w:type="dxa"/>
                          </w:tcPr>
                          <w:p w14:paraId="7E9628D9"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Tellija: </w:t>
                            </w:r>
                          </w:p>
                        </w:tc>
                        <w:tc>
                          <w:tcPr>
                            <w:tcW w:w="3966" w:type="dxa"/>
                            <w:gridSpan w:val="2"/>
                          </w:tcPr>
                          <w:p w14:paraId="61AA0790"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XXXX</w:t>
                            </w:r>
                          </w:p>
                        </w:tc>
                      </w:tr>
                      <w:tr w:rsidR="007815B8" w:rsidRPr="00F17064" w14:paraId="499458A9" w14:textId="77777777" w:rsidTr="008D3161">
                        <w:tc>
                          <w:tcPr>
                            <w:tcW w:w="2419" w:type="dxa"/>
                          </w:tcPr>
                          <w:p w14:paraId="04A0FBAB"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Konsultant: </w:t>
                            </w:r>
                          </w:p>
                        </w:tc>
                        <w:tc>
                          <w:tcPr>
                            <w:tcW w:w="3966" w:type="dxa"/>
                            <w:gridSpan w:val="2"/>
                          </w:tcPr>
                          <w:p w14:paraId="2EE379C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Skepast&amp;Puhkim OÜ</w:t>
                            </w:r>
                          </w:p>
                          <w:p w14:paraId="67C2C883"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Laki põik 2, 12915 Tallinn</w:t>
                            </w:r>
                          </w:p>
                          <w:p w14:paraId="36933CE8"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+372 664 5808; info@skpk.ee</w:t>
                            </w:r>
                          </w:p>
                        </w:tc>
                      </w:tr>
                      <w:tr w:rsidR="007815B8" w:rsidRPr="00F17064" w14:paraId="241386F7" w14:textId="77777777" w:rsidTr="008D3161">
                        <w:tc>
                          <w:tcPr>
                            <w:tcW w:w="2419" w:type="dxa"/>
                          </w:tcPr>
                          <w:p w14:paraId="5B1A3711"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Registrikood:</w:t>
                            </w:r>
                          </w:p>
                        </w:tc>
                        <w:tc>
                          <w:tcPr>
                            <w:tcW w:w="3966" w:type="dxa"/>
                            <w:gridSpan w:val="2"/>
                          </w:tcPr>
                          <w:p w14:paraId="17BF61B1"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11255795</w:t>
                            </w:r>
                          </w:p>
                        </w:tc>
                      </w:tr>
                      <w:tr w:rsidR="007815B8" w:rsidRPr="00F17064" w14:paraId="41C2B149" w14:textId="77777777" w:rsidTr="008D3161">
                        <w:trPr>
                          <w:gridAfter w:val="1"/>
                          <w:wAfter w:w="142" w:type="dxa"/>
                        </w:trPr>
                        <w:tc>
                          <w:tcPr>
                            <w:tcW w:w="2419" w:type="dxa"/>
                          </w:tcPr>
                          <w:p w14:paraId="1C2D6608"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 xml:space="preserve">Kuupäev: </w:t>
                            </w:r>
                          </w:p>
                        </w:tc>
                        <w:tc>
                          <w:tcPr>
                            <w:tcW w:w="3824" w:type="dxa"/>
                          </w:tcPr>
                          <w:p w14:paraId="14B01282" w14:textId="77777777" w:rsidR="007815B8" w:rsidRPr="00F17064" w:rsidRDefault="007815B8" w:rsidP="002A3F43">
                            <w:pPr>
                              <w:tabs>
                                <w:tab w:val="left" w:pos="2410"/>
                              </w:tabs>
                              <w:spacing w:before="0" w:after="0" w:line="240" w:lineRule="auto"/>
                              <w:ind w:left="-142" w:firstLine="142"/>
                              <w:rPr>
                                <w:rStyle w:val="Emphasis"/>
                                <w:color w:val="FFFFFF" w:themeColor="background1"/>
                                <w:sz w:val="20"/>
                                <w:szCs w:val="20"/>
                                <w:lang w:val="et-EE"/>
                              </w:rPr>
                            </w:pPr>
                            <w:r w:rsidRPr="00F17064">
                              <w:rPr>
                                <w:rStyle w:val="Emphasis"/>
                                <w:color w:val="FFFFFF" w:themeColor="background1"/>
                                <w:sz w:val="20"/>
                                <w:szCs w:val="20"/>
                                <w:lang w:val="et-EE"/>
                              </w:rPr>
                              <w:t>24.01.2024</w:t>
                            </w:r>
                          </w:p>
                        </w:tc>
                      </w:tr>
                    </w:tbl>
                    <w:p w14:paraId="65180FDD" w14:textId="77777777" w:rsidR="007815B8" w:rsidRPr="00F17064" w:rsidRDefault="007815B8" w:rsidP="002A3F43">
                      <w:pPr>
                        <w:tabs>
                          <w:tab w:val="left" w:pos="2410"/>
                        </w:tabs>
                        <w:spacing w:before="0" w:after="0" w:line="240" w:lineRule="auto"/>
                        <w:ind w:left="-142" w:firstLine="142"/>
                        <w:rPr>
                          <w:rStyle w:val="Emphasis"/>
                          <w:sz w:val="20"/>
                          <w:szCs w:val="20"/>
                          <w:lang w:val="et-EE"/>
                        </w:rPr>
                      </w:pPr>
                    </w:p>
                  </w:txbxContent>
                </v:textbox>
              </v:shape>
            </w:pict>
          </mc:Fallback>
        </mc:AlternateContent>
      </w:r>
      <w:r w:rsidR="002A3F43" w:rsidRPr="00F17064">
        <w:drawing>
          <wp:anchor distT="0" distB="0" distL="114300" distR="114300" simplePos="0" relativeHeight="251734016" behindDoc="1" locked="0" layoutInCell="1" allowOverlap="1" wp14:anchorId="02C2DA6C" wp14:editId="7005B5D1">
            <wp:simplePos x="0" y="0"/>
            <wp:positionH relativeFrom="column">
              <wp:posOffset>3399155</wp:posOffset>
            </wp:positionH>
            <wp:positionV relativeFrom="paragraph">
              <wp:posOffset>-538480</wp:posOffset>
            </wp:positionV>
            <wp:extent cx="2569845" cy="325755"/>
            <wp:effectExtent l="0" t="0" r="0" b="0"/>
            <wp:wrapNone/>
            <wp:docPr id="1294315953" name="Picture 17"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475003" name="Picture 17" descr="A yellow and black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9845" cy="325755"/>
                    </a:xfrm>
                    <a:prstGeom prst="rect">
                      <a:avLst/>
                    </a:prstGeom>
                  </pic:spPr>
                </pic:pic>
              </a:graphicData>
            </a:graphic>
            <wp14:sizeRelH relativeFrom="page">
              <wp14:pctWidth>0</wp14:pctWidth>
            </wp14:sizeRelH>
            <wp14:sizeRelV relativeFrom="page">
              <wp14:pctHeight>0</wp14:pctHeight>
            </wp14:sizeRelV>
          </wp:anchor>
        </w:drawing>
      </w:r>
      <w:r w:rsidR="001F001B" w:rsidRPr="00F17064">
        <w:rPr>
          <w:rFonts w:ascii="Lato" w:hAnsi="Lato"/>
          <w:color w:val="1A1A1A"/>
          <w:sz w:val="21"/>
        </w:rPr>
        <mc:AlternateContent>
          <mc:Choice Requires="wps">
            <w:drawing>
              <wp:anchor distT="0" distB="0" distL="114300" distR="114300" simplePos="0" relativeHeight="251670528" behindDoc="0" locked="1" layoutInCell="1" allowOverlap="1" wp14:anchorId="6AA2B5F8" wp14:editId="53A2D897">
                <wp:simplePos x="0" y="0"/>
                <wp:positionH relativeFrom="column">
                  <wp:posOffset>-331470</wp:posOffset>
                </wp:positionH>
                <wp:positionV relativeFrom="page">
                  <wp:posOffset>8863965</wp:posOffset>
                </wp:positionV>
                <wp:extent cx="5492750" cy="1332865"/>
                <wp:effectExtent l="0" t="0" r="0" b="0"/>
                <wp:wrapNone/>
                <wp:docPr id="1911270761" name="Text Box 1"/>
                <wp:cNvGraphicFramePr/>
                <a:graphic xmlns:a="http://schemas.openxmlformats.org/drawingml/2006/main">
                  <a:graphicData uri="http://schemas.microsoft.com/office/word/2010/wordprocessingShape">
                    <wps:wsp>
                      <wps:cNvSpPr txBox="1"/>
                      <wps:spPr>
                        <a:xfrm>
                          <a:off x="0" y="0"/>
                          <a:ext cx="5492750" cy="1332865"/>
                        </a:xfrm>
                        <a:prstGeom prst="rect">
                          <a:avLst/>
                        </a:prstGeom>
                        <a:noFill/>
                        <a:ln w="6350">
                          <a:noFill/>
                        </a:ln>
                      </wps:spPr>
                      <wps:txbx>
                        <w:txbxContent>
                          <w:tbl>
                            <w:tblPr>
                              <w:tblStyle w:val="TableGrid"/>
                              <w:tblW w:w="9640"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7932"/>
                            </w:tblGrid>
                            <w:tr w:rsidR="001F001B" w:rsidRPr="00F17064" w14:paraId="7D1143E7" w14:textId="77777777" w:rsidTr="00047967">
                              <w:trPr>
                                <w:trHeight w:val="391"/>
                              </w:trPr>
                              <w:tc>
                                <w:tcPr>
                                  <w:tcW w:w="1708" w:type="dxa"/>
                                </w:tcPr>
                                <w:p w14:paraId="2520730B"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bookmarkStart w:id="0" w:name="_Toc206396861"/>
                                  <w:bookmarkStart w:id="1" w:name="_Toc206396891"/>
                                  <w:r w:rsidRPr="00F17064">
                                    <w:rPr>
                                      <w:rStyle w:val="Emphasis"/>
                                      <w:color w:val="FFFFFF" w:themeColor="background1"/>
                                      <w:sz w:val="20"/>
                                      <w:szCs w:val="20"/>
                                      <w:lang w:val="et-EE"/>
                                    </w:rPr>
                                    <w:t>Versioon:</w:t>
                                  </w:r>
                                </w:p>
                              </w:tc>
                              <w:tc>
                                <w:tcPr>
                                  <w:tcW w:w="7932" w:type="dxa"/>
                                </w:tcPr>
                                <w:p w14:paraId="68EA3C1E" w14:textId="19509BB3" w:rsidR="001F001B" w:rsidRPr="00F17064" w:rsidRDefault="00EF3A75" w:rsidP="002A3F43">
                                  <w:pPr>
                                    <w:tabs>
                                      <w:tab w:val="left" w:pos="426"/>
                                    </w:tabs>
                                    <w:spacing w:before="0" w:after="0" w:line="240" w:lineRule="auto"/>
                                    <w:rPr>
                                      <w:rStyle w:val="Emphasis"/>
                                      <w:color w:val="FFFFFF" w:themeColor="background1"/>
                                      <w:sz w:val="20"/>
                                      <w:szCs w:val="20"/>
                                      <w:lang w:val="et-EE"/>
                                    </w:rPr>
                                  </w:pPr>
                                  <w:r w:rsidRPr="00F17064">
                                    <w:rPr>
                                      <w:rStyle w:val="Emphasis"/>
                                      <w:color w:val="FFFFFF" w:themeColor="background1"/>
                                      <w:sz w:val="20"/>
                                      <w:szCs w:val="20"/>
                                      <w:lang w:val="et-EE"/>
                                    </w:rPr>
                                    <w:t>1</w:t>
                                  </w:r>
                                </w:p>
                              </w:tc>
                            </w:tr>
                            <w:tr w:rsidR="001F001B" w:rsidRPr="00F17064" w14:paraId="2C05AF63" w14:textId="77777777" w:rsidTr="00047967">
                              <w:trPr>
                                <w:trHeight w:val="391"/>
                              </w:trPr>
                              <w:tc>
                                <w:tcPr>
                                  <w:tcW w:w="1708" w:type="dxa"/>
                                </w:tcPr>
                                <w:p w14:paraId="1A670289"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r w:rsidRPr="00F17064">
                                    <w:rPr>
                                      <w:rStyle w:val="Emphasis"/>
                                      <w:color w:val="FFFFFF" w:themeColor="background1"/>
                                      <w:sz w:val="20"/>
                                      <w:szCs w:val="20"/>
                                      <w:lang w:val="et-EE"/>
                                    </w:rPr>
                                    <w:t>Kuupäev:</w:t>
                                  </w:r>
                                </w:p>
                              </w:tc>
                              <w:tc>
                                <w:tcPr>
                                  <w:tcW w:w="7932" w:type="dxa"/>
                                </w:tcPr>
                                <w:p w14:paraId="7CD900EE" w14:textId="0B8E6A92" w:rsidR="001F001B" w:rsidRPr="00F17064" w:rsidRDefault="00134689" w:rsidP="002A3F43">
                                  <w:pPr>
                                    <w:tabs>
                                      <w:tab w:val="left" w:pos="426"/>
                                    </w:tabs>
                                    <w:spacing w:before="0" w:after="0" w:line="240" w:lineRule="auto"/>
                                    <w:rPr>
                                      <w:rStyle w:val="Emphasis"/>
                                      <w:color w:val="FFFFFF" w:themeColor="background1"/>
                                      <w:sz w:val="20"/>
                                      <w:szCs w:val="20"/>
                                      <w:lang w:val="et-EE"/>
                                    </w:rPr>
                                  </w:pPr>
                                  <w:r>
                                    <w:rPr>
                                      <w:rStyle w:val="Emphasis"/>
                                      <w:color w:val="FFFFFF" w:themeColor="background1"/>
                                      <w:sz w:val="20"/>
                                      <w:szCs w:val="20"/>
                                      <w:lang w:val="et-EE"/>
                                    </w:rPr>
                                    <w:t>05.10.2026</w:t>
                                  </w:r>
                                </w:p>
                              </w:tc>
                            </w:tr>
                            <w:tr w:rsidR="001F001B" w:rsidRPr="00F17064" w14:paraId="6E10F1A0" w14:textId="77777777" w:rsidTr="00047967">
                              <w:trPr>
                                <w:trHeight w:val="391"/>
                              </w:trPr>
                              <w:tc>
                                <w:tcPr>
                                  <w:tcW w:w="1708" w:type="dxa"/>
                                </w:tcPr>
                                <w:p w14:paraId="7126256E" w14:textId="77777777" w:rsidR="001F001B" w:rsidRPr="00F17064" w:rsidRDefault="001F001B" w:rsidP="002A3F43">
                                  <w:pPr>
                                    <w:tabs>
                                      <w:tab w:val="left" w:pos="426"/>
                                    </w:tabs>
                                    <w:spacing w:before="0" w:after="0" w:line="240" w:lineRule="auto"/>
                                    <w:jc w:val="left"/>
                                    <w:rPr>
                                      <w:rStyle w:val="Emphasis"/>
                                      <w:color w:val="FFFFFF" w:themeColor="background1"/>
                                      <w:sz w:val="20"/>
                                      <w:szCs w:val="20"/>
                                      <w:lang w:val="et-EE"/>
                                    </w:rPr>
                                  </w:pPr>
                                  <w:r w:rsidRPr="00F17064">
                                    <w:rPr>
                                      <w:rStyle w:val="Emphasis"/>
                                      <w:color w:val="FFFFFF" w:themeColor="background1"/>
                                      <w:sz w:val="20"/>
                                      <w:szCs w:val="20"/>
                                      <w:lang w:val="et-EE"/>
                                    </w:rPr>
                                    <w:t>Koostanud:</w:t>
                                  </w:r>
                                </w:p>
                              </w:tc>
                              <w:tc>
                                <w:tcPr>
                                  <w:tcW w:w="7932" w:type="dxa"/>
                                </w:tcPr>
                                <w:p w14:paraId="5F76DD34" w14:textId="4D013A91" w:rsidR="001F001B" w:rsidRPr="00F17064" w:rsidRDefault="00EF3A75" w:rsidP="002A3F43">
                                  <w:pPr>
                                    <w:tabs>
                                      <w:tab w:val="left" w:pos="426"/>
                                    </w:tabs>
                                    <w:spacing w:before="0" w:after="0" w:line="240" w:lineRule="auto"/>
                                    <w:jc w:val="left"/>
                                    <w:rPr>
                                      <w:rStyle w:val="Emphasis"/>
                                      <w:color w:val="FFFFFF" w:themeColor="background1"/>
                                      <w:sz w:val="20"/>
                                      <w:szCs w:val="20"/>
                                      <w:lang w:val="et-EE"/>
                                    </w:rPr>
                                  </w:pPr>
                                  <w:r w:rsidRPr="00F17064">
                                    <w:rPr>
                                      <w:rFonts w:ascii="Poppins" w:eastAsia="Times New Roman" w:hAnsi="Poppins"/>
                                      <w:color w:val="FFFFFF" w:themeColor="background1"/>
                                      <w:szCs w:val="20"/>
                                      <w:lang w:eastAsia="da-DK"/>
                                      <w14:ligatures w14:val="none"/>
                                    </w:rPr>
                                    <w:t>Peeter Škepast</w:t>
                                  </w:r>
                                </w:p>
                              </w:tc>
                            </w:tr>
                            <w:tr w:rsidR="001F001B" w:rsidRPr="00F17064" w14:paraId="1DE53456" w14:textId="77777777" w:rsidTr="00047967">
                              <w:trPr>
                                <w:trHeight w:val="391"/>
                              </w:trPr>
                              <w:tc>
                                <w:tcPr>
                                  <w:tcW w:w="1708" w:type="dxa"/>
                                </w:tcPr>
                                <w:p w14:paraId="1B1269E2" w14:textId="77777777" w:rsidR="001F001B" w:rsidRPr="00A92CA2" w:rsidRDefault="001F001B" w:rsidP="002A3F43">
                                  <w:pPr>
                                    <w:tabs>
                                      <w:tab w:val="left" w:pos="426"/>
                                    </w:tabs>
                                    <w:spacing w:before="0" w:after="0" w:line="240" w:lineRule="auto"/>
                                    <w:rPr>
                                      <w:rStyle w:val="Emphasis"/>
                                      <w:color w:val="FFFFFF" w:themeColor="background1"/>
                                      <w:sz w:val="20"/>
                                      <w:szCs w:val="20"/>
                                      <w:lang w:val="et-EE"/>
                                    </w:rPr>
                                  </w:pPr>
                                  <w:r w:rsidRPr="00A92CA2">
                                    <w:rPr>
                                      <w:rStyle w:val="Emphasis"/>
                                      <w:color w:val="FFFFFF" w:themeColor="background1"/>
                                      <w:sz w:val="20"/>
                                      <w:szCs w:val="20"/>
                                      <w:lang w:val="et-EE"/>
                                    </w:rPr>
                                    <w:t>Kontrollinud:</w:t>
                                  </w:r>
                                </w:p>
                              </w:tc>
                              <w:tc>
                                <w:tcPr>
                                  <w:tcW w:w="7932" w:type="dxa"/>
                                </w:tcPr>
                                <w:p w14:paraId="2C74C62A" w14:textId="7B323E2B" w:rsidR="001F001B" w:rsidRPr="00A92CA2" w:rsidRDefault="00F427CC" w:rsidP="002A3F43">
                                  <w:pPr>
                                    <w:tabs>
                                      <w:tab w:val="left" w:pos="426"/>
                                    </w:tabs>
                                    <w:spacing w:before="0" w:after="0" w:line="240" w:lineRule="auto"/>
                                    <w:rPr>
                                      <w:rStyle w:val="Emphasis"/>
                                      <w:color w:val="FFFFFF" w:themeColor="background1"/>
                                      <w:sz w:val="20"/>
                                      <w:szCs w:val="20"/>
                                      <w:lang w:val="et-EE"/>
                                    </w:rPr>
                                  </w:pPr>
                                  <w:r w:rsidRPr="00A92CA2">
                                    <w:rPr>
                                      <w:rStyle w:val="Emphasis"/>
                                      <w:color w:val="FFFFFF" w:themeColor="background1"/>
                                      <w:sz w:val="20"/>
                                      <w:szCs w:val="20"/>
                                      <w:lang w:val="et-EE"/>
                                    </w:rPr>
                                    <w:t>Elle Tamm</w:t>
                                  </w:r>
                                </w:p>
                                <w:p w14:paraId="16E3028A" w14:textId="77777777" w:rsidR="001F001B" w:rsidRPr="00A92CA2" w:rsidRDefault="001F001B" w:rsidP="002A3F43">
                                  <w:pPr>
                                    <w:tabs>
                                      <w:tab w:val="left" w:pos="426"/>
                                    </w:tabs>
                                    <w:spacing w:before="0" w:after="0" w:line="240" w:lineRule="auto"/>
                                    <w:rPr>
                                      <w:rStyle w:val="Emphasis"/>
                                      <w:color w:val="FFFFFF" w:themeColor="background1"/>
                                      <w:sz w:val="20"/>
                                      <w:szCs w:val="20"/>
                                      <w:lang w:val="et-EE"/>
                                    </w:rPr>
                                  </w:pPr>
                                </w:p>
                              </w:tc>
                            </w:tr>
                            <w:tr w:rsidR="001F001B" w:rsidRPr="00F17064" w14:paraId="3B2C08A3" w14:textId="77777777" w:rsidTr="00047967">
                              <w:trPr>
                                <w:trHeight w:val="391"/>
                              </w:trPr>
                              <w:tc>
                                <w:tcPr>
                                  <w:tcW w:w="1708" w:type="dxa"/>
                                </w:tcPr>
                                <w:p w14:paraId="7D1596AA" w14:textId="77777777" w:rsidR="001F001B" w:rsidRPr="00F17064" w:rsidRDefault="001F001B" w:rsidP="0020037B">
                                  <w:pPr>
                                    <w:pStyle w:val="Heading2"/>
                                    <w:numPr>
                                      <w:ilvl w:val="0"/>
                                      <w:numId w:val="0"/>
                                    </w:numPr>
                                    <w:rPr>
                                      <w:rStyle w:val="Emphasis"/>
                                      <w:b/>
                                      <w:bCs w:val="0"/>
                                      <w:sz w:val="22"/>
                                      <w:szCs w:val="22"/>
                                      <w:lang w:val="et-EE"/>
                                    </w:rPr>
                                  </w:pPr>
                                </w:p>
                              </w:tc>
                              <w:tc>
                                <w:tcPr>
                                  <w:tcW w:w="7932" w:type="dxa"/>
                                </w:tcPr>
                                <w:p w14:paraId="4041E647" w14:textId="77777777" w:rsidR="001F001B" w:rsidRPr="00F17064" w:rsidRDefault="001F001B" w:rsidP="0020037B">
                                  <w:pPr>
                                    <w:pStyle w:val="Heading2"/>
                                    <w:numPr>
                                      <w:ilvl w:val="0"/>
                                      <w:numId w:val="0"/>
                                    </w:numPr>
                                    <w:rPr>
                                      <w:rStyle w:val="Emphasis"/>
                                      <w:sz w:val="22"/>
                                      <w:szCs w:val="22"/>
                                      <w:lang w:val="et-EE"/>
                                    </w:rPr>
                                  </w:pPr>
                                </w:p>
                              </w:tc>
                            </w:tr>
                          </w:tbl>
                          <w:p w14:paraId="23541CB3" w14:textId="77777777" w:rsidR="001F001B" w:rsidRPr="00F17064" w:rsidRDefault="001F001B" w:rsidP="0020037B">
                            <w:pPr>
                              <w:pStyle w:val="Heading2"/>
                              <w:numPr>
                                <w:ilvl w:val="0"/>
                                <w:numId w:val="0"/>
                              </w:numPr>
                              <w:rPr>
                                <w:rStyle w:val="Emphasis"/>
                                <w:sz w:val="22"/>
                                <w:szCs w:val="22"/>
                                <w:lang w:val="et-EE"/>
                              </w:rPr>
                            </w:pPr>
                          </w:p>
                          <w:p w14:paraId="6CDDBD71" w14:textId="77777777" w:rsidR="001F001B" w:rsidRPr="00F17064"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F17064" w14:paraId="37CF3DB9" w14:textId="77777777" w:rsidTr="008D3161">
                              <w:trPr>
                                <w:trHeight w:val="391"/>
                              </w:trPr>
                              <w:tc>
                                <w:tcPr>
                                  <w:tcW w:w="3106" w:type="dxa"/>
                                </w:tcPr>
                                <w:p w14:paraId="11B97DA8" w14:textId="77777777" w:rsidR="001F001B" w:rsidRPr="00F17064" w:rsidRDefault="001F001B" w:rsidP="0020037B">
                                  <w:pPr>
                                    <w:pStyle w:val="Heading2"/>
                                    <w:numPr>
                                      <w:ilvl w:val="0"/>
                                      <w:numId w:val="0"/>
                                    </w:numPr>
                                    <w:rPr>
                                      <w:rStyle w:val="Emphasis"/>
                                      <w:b/>
                                      <w:bCs w:val="0"/>
                                      <w:sz w:val="22"/>
                                      <w:szCs w:val="22"/>
                                      <w:lang w:val="et-EE"/>
                                    </w:rPr>
                                  </w:pPr>
                                </w:p>
                              </w:tc>
                              <w:tc>
                                <w:tcPr>
                                  <w:tcW w:w="5473" w:type="dxa"/>
                                </w:tcPr>
                                <w:p w14:paraId="14165533" w14:textId="77777777" w:rsidR="001F001B" w:rsidRPr="00F17064" w:rsidRDefault="001F001B" w:rsidP="0020037B">
                                  <w:pPr>
                                    <w:pStyle w:val="Heading2"/>
                                    <w:numPr>
                                      <w:ilvl w:val="0"/>
                                      <w:numId w:val="0"/>
                                    </w:numPr>
                                    <w:rPr>
                                      <w:rStyle w:val="Emphasis"/>
                                      <w:sz w:val="22"/>
                                      <w:szCs w:val="22"/>
                                      <w:lang w:val="et-EE"/>
                                    </w:rPr>
                                  </w:pPr>
                                </w:p>
                              </w:tc>
                            </w:tr>
                          </w:tbl>
                          <w:p w14:paraId="247FC4E4" w14:textId="77777777" w:rsidR="001F001B" w:rsidRPr="00F17064" w:rsidRDefault="001F001B" w:rsidP="0020037B">
                            <w:pPr>
                              <w:pStyle w:val="Heading2"/>
                              <w:numPr>
                                <w:ilvl w:val="0"/>
                                <w:numId w:val="0"/>
                              </w:numPr>
                              <w:rPr>
                                <w:rStyle w:val="Emphasis"/>
                                <w:sz w:val="22"/>
                                <w:szCs w:val="22"/>
                                <w:lang w:val="et-EE"/>
                              </w:rPr>
                            </w:pPr>
                          </w:p>
                          <w:p w14:paraId="54B11AC5" w14:textId="77777777" w:rsidR="001F001B" w:rsidRPr="00F17064"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F17064" w14:paraId="06E8EE0A" w14:textId="77777777" w:rsidTr="008D3161">
                              <w:trPr>
                                <w:trHeight w:val="391"/>
                              </w:trPr>
                              <w:tc>
                                <w:tcPr>
                                  <w:tcW w:w="3106" w:type="dxa"/>
                                </w:tcPr>
                                <w:p w14:paraId="295CDD65" w14:textId="77777777" w:rsidR="001F001B" w:rsidRPr="00F17064" w:rsidRDefault="001F001B" w:rsidP="0020037B">
                                  <w:pPr>
                                    <w:pStyle w:val="Heading2"/>
                                    <w:numPr>
                                      <w:ilvl w:val="0"/>
                                      <w:numId w:val="0"/>
                                    </w:numPr>
                                    <w:rPr>
                                      <w:rStyle w:val="Emphasis"/>
                                      <w:b/>
                                      <w:bCs w:val="0"/>
                                      <w:sz w:val="22"/>
                                      <w:szCs w:val="22"/>
                                      <w:lang w:val="et-EE"/>
                                    </w:rPr>
                                  </w:pPr>
                                </w:p>
                              </w:tc>
                              <w:tc>
                                <w:tcPr>
                                  <w:tcW w:w="5473" w:type="dxa"/>
                                </w:tcPr>
                                <w:p w14:paraId="6AA63FC2" w14:textId="77777777" w:rsidR="001F001B" w:rsidRPr="00F17064" w:rsidRDefault="001F001B" w:rsidP="0020037B">
                                  <w:pPr>
                                    <w:pStyle w:val="Heading2"/>
                                    <w:numPr>
                                      <w:ilvl w:val="0"/>
                                      <w:numId w:val="0"/>
                                    </w:numPr>
                                    <w:rPr>
                                      <w:rStyle w:val="Emphasis"/>
                                      <w:sz w:val="22"/>
                                      <w:szCs w:val="22"/>
                                      <w:lang w:val="et-EE"/>
                                    </w:rPr>
                                  </w:pPr>
                                </w:p>
                              </w:tc>
                            </w:tr>
                          </w:tbl>
                          <w:p w14:paraId="3100B313" w14:textId="77777777" w:rsidR="001F001B" w:rsidRPr="00F17064" w:rsidRDefault="001F001B" w:rsidP="0020037B">
                            <w:pPr>
                              <w:pStyle w:val="Heading2"/>
                              <w:numPr>
                                <w:ilvl w:val="0"/>
                                <w:numId w:val="0"/>
                              </w:numPr>
                              <w:rPr>
                                <w:rStyle w:val="Emphasis"/>
                                <w:sz w:val="22"/>
                                <w:szCs w:val="22"/>
                                <w:lang w:val="et-EE"/>
                              </w:rPr>
                            </w:pPr>
                          </w:p>
                          <w:p w14:paraId="02E2B7A6" w14:textId="77777777" w:rsidR="001F001B" w:rsidRPr="00F17064"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F17064" w14:paraId="28F89DA3" w14:textId="77777777" w:rsidTr="008D3161">
                              <w:trPr>
                                <w:trHeight w:val="391"/>
                              </w:trPr>
                              <w:tc>
                                <w:tcPr>
                                  <w:tcW w:w="3106" w:type="dxa"/>
                                </w:tcPr>
                                <w:p w14:paraId="4EAC0351" w14:textId="77777777" w:rsidR="001F001B" w:rsidRPr="00F17064" w:rsidRDefault="001F001B" w:rsidP="0020037B">
                                  <w:pPr>
                                    <w:pStyle w:val="Heading2"/>
                                    <w:numPr>
                                      <w:ilvl w:val="0"/>
                                      <w:numId w:val="0"/>
                                    </w:numPr>
                                    <w:rPr>
                                      <w:rStyle w:val="Emphasis"/>
                                      <w:b/>
                                      <w:bCs w:val="0"/>
                                      <w:sz w:val="22"/>
                                      <w:szCs w:val="22"/>
                                      <w:lang w:val="et-EE"/>
                                    </w:rPr>
                                  </w:pPr>
                                </w:p>
                              </w:tc>
                              <w:tc>
                                <w:tcPr>
                                  <w:tcW w:w="5473" w:type="dxa"/>
                                </w:tcPr>
                                <w:p w14:paraId="3808141E" w14:textId="77777777" w:rsidR="001F001B" w:rsidRPr="00F17064" w:rsidRDefault="001F001B" w:rsidP="0020037B">
                                  <w:pPr>
                                    <w:pStyle w:val="Heading2"/>
                                    <w:numPr>
                                      <w:ilvl w:val="0"/>
                                      <w:numId w:val="0"/>
                                    </w:numPr>
                                    <w:rPr>
                                      <w:rStyle w:val="Emphasis"/>
                                      <w:sz w:val="22"/>
                                      <w:szCs w:val="22"/>
                                      <w:lang w:val="et-EE"/>
                                    </w:rPr>
                                  </w:pPr>
                                </w:p>
                              </w:tc>
                            </w:tr>
                          </w:tbl>
                          <w:p w14:paraId="64C44EC7" w14:textId="77777777" w:rsidR="001F001B" w:rsidRPr="00F17064" w:rsidRDefault="001F001B" w:rsidP="0020037B">
                            <w:pPr>
                              <w:pStyle w:val="Heading2"/>
                              <w:numPr>
                                <w:ilvl w:val="0"/>
                                <w:numId w:val="0"/>
                              </w:numPr>
                              <w:rPr>
                                <w:rStyle w:val="Emphasis"/>
                                <w:sz w:val="22"/>
                                <w:szCs w:val="22"/>
                                <w:lang w:val="et-EE"/>
                              </w:rPr>
                            </w:pPr>
                          </w:p>
                          <w:p w14:paraId="5A0F1CF4" w14:textId="77777777" w:rsidR="001F001B" w:rsidRPr="00F17064" w:rsidRDefault="001F001B"/>
                          <w:tbl>
                            <w:tblPr>
                              <w:tblStyle w:val="TableGrid"/>
                              <w:tblW w:w="9640"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7932"/>
                            </w:tblGrid>
                            <w:tr w:rsidR="001F001B" w:rsidRPr="00F17064" w14:paraId="48E0FEDB" w14:textId="77777777" w:rsidTr="00047967">
                              <w:trPr>
                                <w:trHeight w:val="391"/>
                              </w:trPr>
                              <w:tc>
                                <w:tcPr>
                                  <w:tcW w:w="1708" w:type="dxa"/>
                                </w:tcPr>
                                <w:p w14:paraId="10D6B5BA"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r w:rsidRPr="00F17064">
                                    <w:rPr>
                                      <w:rStyle w:val="Emphasis"/>
                                      <w:color w:val="FFFFFF" w:themeColor="background1"/>
                                      <w:sz w:val="20"/>
                                      <w:szCs w:val="20"/>
                                      <w:lang w:val="et-EE"/>
                                    </w:rPr>
                                    <w:t>Versioon:</w:t>
                                  </w:r>
                                  <w:bookmarkEnd w:id="0"/>
                                  <w:bookmarkEnd w:id="1"/>
                                </w:p>
                              </w:tc>
                              <w:tc>
                                <w:tcPr>
                                  <w:tcW w:w="7932" w:type="dxa"/>
                                </w:tcPr>
                                <w:p w14:paraId="1806686E"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r w:rsidRPr="00F17064">
                                    <w:rPr>
                                      <w:rStyle w:val="Emphasis"/>
                                      <w:color w:val="FFFFFF" w:themeColor="background1"/>
                                      <w:sz w:val="20"/>
                                      <w:szCs w:val="20"/>
                                      <w:lang w:val="et-EE"/>
                                    </w:rPr>
                                    <w:t>2</w:t>
                                  </w:r>
                                </w:p>
                              </w:tc>
                            </w:tr>
                            <w:tr w:rsidR="001F001B" w:rsidRPr="00F17064" w14:paraId="7BB494DC" w14:textId="77777777" w:rsidTr="00047967">
                              <w:trPr>
                                <w:trHeight w:val="391"/>
                              </w:trPr>
                              <w:tc>
                                <w:tcPr>
                                  <w:tcW w:w="1708" w:type="dxa"/>
                                </w:tcPr>
                                <w:p w14:paraId="7A9DE88E"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bookmarkStart w:id="2" w:name="_Toc206396863"/>
                                  <w:bookmarkStart w:id="3" w:name="_Toc206396893"/>
                                  <w:r w:rsidRPr="00F17064">
                                    <w:rPr>
                                      <w:rStyle w:val="Emphasis"/>
                                      <w:color w:val="FFFFFF" w:themeColor="background1"/>
                                      <w:sz w:val="20"/>
                                      <w:szCs w:val="20"/>
                                      <w:lang w:val="et-EE"/>
                                    </w:rPr>
                                    <w:t>Kuupäev:</w:t>
                                  </w:r>
                                  <w:bookmarkEnd w:id="2"/>
                                  <w:bookmarkEnd w:id="3"/>
                                </w:p>
                              </w:tc>
                              <w:tc>
                                <w:tcPr>
                                  <w:tcW w:w="7932" w:type="dxa"/>
                                </w:tcPr>
                                <w:p w14:paraId="16EF76FD"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bookmarkStart w:id="4" w:name="_Toc206396864"/>
                                  <w:bookmarkStart w:id="5" w:name="_Toc206396894"/>
                                  <w:r w:rsidRPr="00F17064">
                                    <w:rPr>
                                      <w:rStyle w:val="Emphasis"/>
                                      <w:color w:val="FFFFFF" w:themeColor="background1"/>
                                      <w:sz w:val="20"/>
                                      <w:szCs w:val="20"/>
                                      <w:lang w:val="et-EE"/>
                                    </w:rPr>
                                    <w:t>18.08.2025</w:t>
                                  </w:r>
                                  <w:bookmarkEnd w:id="4"/>
                                  <w:bookmarkEnd w:id="5"/>
                                </w:p>
                              </w:tc>
                            </w:tr>
                            <w:tr w:rsidR="001F001B" w:rsidRPr="00F17064" w14:paraId="79124136" w14:textId="77777777" w:rsidTr="00047967">
                              <w:trPr>
                                <w:trHeight w:val="391"/>
                              </w:trPr>
                              <w:tc>
                                <w:tcPr>
                                  <w:tcW w:w="1708" w:type="dxa"/>
                                </w:tcPr>
                                <w:p w14:paraId="59BFAAAA" w14:textId="77777777" w:rsidR="001F001B" w:rsidRPr="00F17064" w:rsidRDefault="001F001B" w:rsidP="002A3F43">
                                  <w:pPr>
                                    <w:tabs>
                                      <w:tab w:val="left" w:pos="426"/>
                                    </w:tabs>
                                    <w:spacing w:before="0" w:after="0" w:line="240" w:lineRule="auto"/>
                                    <w:jc w:val="left"/>
                                    <w:rPr>
                                      <w:rStyle w:val="Emphasis"/>
                                      <w:color w:val="FFFFFF" w:themeColor="background1"/>
                                      <w:sz w:val="20"/>
                                      <w:szCs w:val="20"/>
                                      <w:lang w:val="et-EE"/>
                                    </w:rPr>
                                  </w:pPr>
                                  <w:bookmarkStart w:id="6" w:name="_Toc206396865"/>
                                  <w:bookmarkStart w:id="7" w:name="_Toc206396895"/>
                                  <w:r w:rsidRPr="00F17064">
                                    <w:rPr>
                                      <w:rStyle w:val="Emphasis"/>
                                      <w:color w:val="FFFFFF" w:themeColor="background1"/>
                                      <w:sz w:val="20"/>
                                      <w:szCs w:val="20"/>
                                      <w:lang w:val="et-EE"/>
                                    </w:rPr>
                                    <w:t>Koostanud:</w:t>
                                  </w:r>
                                  <w:bookmarkEnd w:id="6"/>
                                  <w:bookmarkEnd w:id="7"/>
                                </w:p>
                              </w:tc>
                              <w:tc>
                                <w:tcPr>
                                  <w:tcW w:w="7932" w:type="dxa"/>
                                </w:tcPr>
                                <w:p w14:paraId="29032795" w14:textId="77777777" w:rsidR="001F001B" w:rsidRPr="00F17064" w:rsidRDefault="003A5F90" w:rsidP="002A3F43">
                                  <w:pPr>
                                    <w:tabs>
                                      <w:tab w:val="left" w:pos="426"/>
                                    </w:tabs>
                                    <w:spacing w:before="0" w:after="0" w:line="240" w:lineRule="auto"/>
                                    <w:jc w:val="left"/>
                                    <w:rPr>
                                      <w:rStyle w:val="Emphasis"/>
                                      <w:color w:val="FFFFFF" w:themeColor="background1"/>
                                      <w:sz w:val="20"/>
                                      <w:szCs w:val="20"/>
                                      <w:lang w:val="et-EE"/>
                                    </w:rPr>
                                  </w:pPr>
                                  <w:r w:rsidRPr="00F17064">
                                    <w:rPr>
                                      <w:rFonts w:ascii="Poppins" w:eastAsia="Times New Roman" w:hAnsi="Poppins"/>
                                      <w:color w:val="FFFFFF" w:themeColor="background1"/>
                                      <w:szCs w:val="20"/>
                                      <w:lang w:eastAsia="da-DK"/>
                                      <w14:ligatures w14:val="none"/>
                                    </w:rPr>
                                    <w:t>Nimi Perekonnanimi</w:t>
                                  </w:r>
                                </w:p>
                              </w:tc>
                            </w:tr>
                            <w:tr w:rsidR="001F001B" w:rsidRPr="00F17064" w14:paraId="6E367315" w14:textId="77777777" w:rsidTr="00047967">
                              <w:trPr>
                                <w:trHeight w:val="391"/>
                              </w:trPr>
                              <w:tc>
                                <w:tcPr>
                                  <w:tcW w:w="1708" w:type="dxa"/>
                                </w:tcPr>
                                <w:p w14:paraId="4C5CBCC3"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bookmarkStart w:id="8" w:name="_Toc206396869"/>
                                  <w:bookmarkStart w:id="9" w:name="_Toc206396899"/>
                                  <w:r w:rsidRPr="00F17064">
                                    <w:rPr>
                                      <w:rStyle w:val="Emphasis"/>
                                      <w:color w:val="FFFFFF" w:themeColor="background1"/>
                                      <w:sz w:val="20"/>
                                      <w:szCs w:val="20"/>
                                      <w:lang w:val="et-EE"/>
                                    </w:rPr>
                                    <w:t>Kontrollinud:</w:t>
                                  </w:r>
                                  <w:bookmarkEnd w:id="8"/>
                                  <w:bookmarkEnd w:id="9"/>
                                </w:p>
                              </w:tc>
                              <w:tc>
                                <w:tcPr>
                                  <w:tcW w:w="7932" w:type="dxa"/>
                                </w:tcPr>
                                <w:p w14:paraId="1CC26054"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r w:rsidRPr="00F17064">
                                    <w:rPr>
                                      <w:rStyle w:val="Emphasis"/>
                                      <w:color w:val="FFFFFF" w:themeColor="background1"/>
                                      <w:sz w:val="20"/>
                                      <w:szCs w:val="20"/>
                                      <w:lang w:val="et-EE"/>
                                    </w:rPr>
                                    <w:t>Nimi Perekonnanimi</w:t>
                                  </w:r>
                                </w:p>
                                <w:p w14:paraId="67F64809"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p>
                              </w:tc>
                            </w:tr>
                            <w:tr w:rsidR="001F001B" w:rsidRPr="00F17064" w14:paraId="7BE8E3C5" w14:textId="77777777" w:rsidTr="00047967">
                              <w:trPr>
                                <w:trHeight w:val="391"/>
                              </w:trPr>
                              <w:tc>
                                <w:tcPr>
                                  <w:tcW w:w="1708" w:type="dxa"/>
                                </w:tcPr>
                                <w:p w14:paraId="39E9E976" w14:textId="77777777" w:rsidR="001F001B" w:rsidRPr="00F17064" w:rsidRDefault="001F001B" w:rsidP="0020037B">
                                  <w:pPr>
                                    <w:pStyle w:val="Heading2"/>
                                    <w:numPr>
                                      <w:ilvl w:val="0"/>
                                      <w:numId w:val="0"/>
                                    </w:numPr>
                                    <w:rPr>
                                      <w:rStyle w:val="Emphasis"/>
                                      <w:b/>
                                      <w:bCs w:val="0"/>
                                      <w:sz w:val="22"/>
                                      <w:szCs w:val="22"/>
                                      <w:lang w:val="et-EE"/>
                                    </w:rPr>
                                  </w:pPr>
                                </w:p>
                              </w:tc>
                              <w:tc>
                                <w:tcPr>
                                  <w:tcW w:w="7932" w:type="dxa"/>
                                </w:tcPr>
                                <w:p w14:paraId="5DAE1F05" w14:textId="77777777" w:rsidR="001F001B" w:rsidRPr="00F17064" w:rsidRDefault="001F001B" w:rsidP="0020037B">
                                  <w:pPr>
                                    <w:pStyle w:val="Heading2"/>
                                    <w:numPr>
                                      <w:ilvl w:val="0"/>
                                      <w:numId w:val="0"/>
                                    </w:numPr>
                                    <w:rPr>
                                      <w:rStyle w:val="Emphasis"/>
                                      <w:sz w:val="22"/>
                                      <w:szCs w:val="22"/>
                                      <w:lang w:val="et-EE"/>
                                    </w:rPr>
                                  </w:pPr>
                                </w:p>
                              </w:tc>
                            </w:tr>
                          </w:tbl>
                          <w:p w14:paraId="3076FE6B" w14:textId="77777777" w:rsidR="001F001B" w:rsidRPr="00F17064" w:rsidRDefault="001F001B" w:rsidP="0020037B">
                            <w:pPr>
                              <w:pStyle w:val="Heading2"/>
                              <w:numPr>
                                <w:ilvl w:val="0"/>
                                <w:numId w:val="0"/>
                              </w:numPr>
                              <w:rPr>
                                <w:rStyle w:val="Emphasis"/>
                                <w:sz w:val="22"/>
                                <w:szCs w:val="22"/>
                                <w:lang w:val="et-EE"/>
                              </w:rPr>
                            </w:pPr>
                          </w:p>
                          <w:p w14:paraId="600B2077" w14:textId="77777777" w:rsidR="001F001B" w:rsidRPr="00F17064"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F17064" w14:paraId="196AC0DA" w14:textId="77777777" w:rsidTr="008D3161">
                              <w:trPr>
                                <w:trHeight w:val="391"/>
                              </w:trPr>
                              <w:tc>
                                <w:tcPr>
                                  <w:tcW w:w="3106" w:type="dxa"/>
                                </w:tcPr>
                                <w:p w14:paraId="25E96E04" w14:textId="77777777" w:rsidR="001F001B" w:rsidRPr="00F17064" w:rsidRDefault="001F001B" w:rsidP="0020037B">
                                  <w:pPr>
                                    <w:pStyle w:val="Heading2"/>
                                    <w:numPr>
                                      <w:ilvl w:val="0"/>
                                      <w:numId w:val="0"/>
                                    </w:numPr>
                                    <w:rPr>
                                      <w:rStyle w:val="Emphasis"/>
                                      <w:b/>
                                      <w:bCs w:val="0"/>
                                      <w:sz w:val="22"/>
                                      <w:szCs w:val="22"/>
                                      <w:lang w:val="et-EE"/>
                                    </w:rPr>
                                  </w:pPr>
                                </w:p>
                              </w:tc>
                              <w:tc>
                                <w:tcPr>
                                  <w:tcW w:w="5473" w:type="dxa"/>
                                </w:tcPr>
                                <w:p w14:paraId="072E61CE" w14:textId="77777777" w:rsidR="001F001B" w:rsidRPr="00F17064" w:rsidRDefault="001F001B" w:rsidP="0020037B">
                                  <w:pPr>
                                    <w:pStyle w:val="Heading2"/>
                                    <w:numPr>
                                      <w:ilvl w:val="0"/>
                                      <w:numId w:val="0"/>
                                    </w:numPr>
                                    <w:rPr>
                                      <w:rStyle w:val="Emphasis"/>
                                      <w:sz w:val="22"/>
                                      <w:szCs w:val="22"/>
                                      <w:lang w:val="et-EE"/>
                                    </w:rPr>
                                  </w:pPr>
                                </w:p>
                              </w:tc>
                            </w:tr>
                          </w:tbl>
                          <w:p w14:paraId="2F753AB2" w14:textId="77777777" w:rsidR="001F001B" w:rsidRPr="00F17064" w:rsidRDefault="001F001B" w:rsidP="0020037B">
                            <w:pPr>
                              <w:pStyle w:val="Heading2"/>
                              <w:numPr>
                                <w:ilvl w:val="0"/>
                                <w:numId w:val="0"/>
                              </w:numPr>
                              <w:rPr>
                                <w:rStyle w:val="Emphasis"/>
                                <w:sz w:val="22"/>
                                <w:szCs w:val="22"/>
                                <w:lang w:val="et-EE"/>
                              </w:rPr>
                            </w:pPr>
                          </w:p>
                          <w:p w14:paraId="3F598DCA" w14:textId="77777777" w:rsidR="001F001B" w:rsidRPr="00F17064"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F17064" w14:paraId="78C4311F" w14:textId="77777777" w:rsidTr="008D3161">
                              <w:trPr>
                                <w:trHeight w:val="391"/>
                              </w:trPr>
                              <w:tc>
                                <w:tcPr>
                                  <w:tcW w:w="3106" w:type="dxa"/>
                                </w:tcPr>
                                <w:p w14:paraId="69A15107" w14:textId="77777777" w:rsidR="001F001B" w:rsidRPr="00F17064" w:rsidRDefault="001F001B" w:rsidP="0020037B">
                                  <w:pPr>
                                    <w:pStyle w:val="Heading2"/>
                                    <w:numPr>
                                      <w:ilvl w:val="0"/>
                                      <w:numId w:val="0"/>
                                    </w:numPr>
                                    <w:rPr>
                                      <w:rStyle w:val="Emphasis"/>
                                      <w:b/>
                                      <w:bCs w:val="0"/>
                                      <w:sz w:val="22"/>
                                      <w:szCs w:val="22"/>
                                      <w:lang w:val="et-EE"/>
                                    </w:rPr>
                                  </w:pPr>
                                </w:p>
                              </w:tc>
                              <w:tc>
                                <w:tcPr>
                                  <w:tcW w:w="5473" w:type="dxa"/>
                                </w:tcPr>
                                <w:p w14:paraId="6CAE60CB" w14:textId="77777777" w:rsidR="001F001B" w:rsidRPr="00F17064" w:rsidRDefault="001F001B" w:rsidP="0020037B">
                                  <w:pPr>
                                    <w:pStyle w:val="Heading2"/>
                                    <w:numPr>
                                      <w:ilvl w:val="0"/>
                                      <w:numId w:val="0"/>
                                    </w:numPr>
                                    <w:rPr>
                                      <w:rStyle w:val="Emphasis"/>
                                      <w:sz w:val="22"/>
                                      <w:szCs w:val="22"/>
                                      <w:lang w:val="et-EE"/>
                                    </w:rPr>
                                  </w:pPr>
                                </w:p>
                              </w:tc>
                            </w:tr>
                          </w:tbl>
                          <w:p w14:paraId="199D6953" w14:textId="77777777" w:rsidR="001F001B" w:rsidRPr="00F17064" w:rsidRDefault="001F001B" w:rsidP="0020037B">
                            <w:pPr>
                              <w:pStyle w:val="Heading2"/>
                              <w:numPr>
                                <w:ilvl w:val="0"/>
                                <w:numId w:val="0"/>
                              </w:numPr>
                              <w:rPr>
                                <w:rStyle w:val="Emphasis"/>
                                <w:sz w:val="22"/>
                                <w:szCs w:val="22"/>
                                <w:lang w:val="et-EE"/>
                              </w:rPr>
                            </w:pPr>
                          </w:p>
                          <w:p w14:paraId="46DE60C1" w14:textId="77777777" w:rsidR="001F001B" w:rsidRPr="00F17064"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F17064" w14:paraId="6FF25008" w14:textId="77777777" w:rsidTr="008D3161">
                              <w:trPr>
                                <w:trHeight w:val="391"/>
                              </w:trPr>
                              <w:tc>
                                <w:tcPr>
                                  <w:tcW w:w="3106" w:type="dxa"/>
                                </w:tcPr>
                                <w:p w14:paraId="5C32B084" w14:textId="77777777" w:rsidR="001F001B" w:rsidRPr="00F17064" w:rsidRDefault="001F001B" w:rsidP="0020037B">
                                  <w:pPr>
                                    <w:pStyle w:val="Heading2"/>
                                    <w:numPr>
                                      <w:ilvl w:val="0"/>
                                      <w:numId w:val="0"/>
                                    </w:numPr>
                                    <w:rPr>
                                      <w:rStyle w:val="Emphasis"/>
                                      <w:b/>
                                      <w:bCs w:val="0"/>
                                      <w:sz w:val="22"/>
                                      <w:szCs w:val="22"/>
                                      <w:lang w:val="et-EE"/>
                                    </w:rPr>
                                  </w:pPr>
                                </w:p>
                              </w:tc>
                              <w:tc>
                                <w:tcPr>
                                  <w:tcW w:w="5473" w:type="dxa"/>
                                </w:tcPr>
                                <w:p w14:paraId="1FAAA114" w14:textId="77777777" w:rsidR="001F001B" w:rsidRPr="00F17064" w:rsidRDefault="001F001B" w:rsidP="0020037B">
                                  <w:pPr>
                                    <w:pStyle w:val="Heading2"/>
                                    <w:numPr>
                                      <w:ilvl w:val="0"/>
                                      <w:numId w:val="0"/>
                                    </w:numPr>
                                    <w:rPr>
                                      <w:rStyle w:val="Emphasis"/>
                                      <w:sz w:val="22"/>
                                      <w:szCs w:val="22"/>
                                      <w:lang w:val="et-EE"/>
                                    </w:rPr>
                                  </w:pPr>
                                </w:p>
                              </w:tc>
                            </w:tr>
                          </w:tbl>
                          <w:p w14:paraId="3DF545F5" w14:textId="77777777" w:rsidR="001F001B" w:rsidRPr="00F17064" w:rsidRDefault="001F001B" w:rsidP="0020037B">
                            <w:pPr>
                              <w:pStyle w:val="Heading2"/>
                              <w:numPr>
                                <w:ilvl w:val="0"/>
                                <w:numId w:val="0"/>
                              </w:numPr>
                              <w:rPr>
                                <w:rStyle w:val="Emphasis"/>
                                <w:sz w:val="22"/>
                                <w:szCs w:val="22"/>
                                <w:lang w:val="et-E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2B5F8" id="_x0000_s1027" type="#_x0000_t202" style="position:absolute;left:0;text-align:left;margin-left:-26.1pt;margin-top:697.95pt;width:432.5pt;height:10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" filled="f" stroked="f" strokeweight=".5pt">
                <v:textbox>
                  <w:txbxContent>
                    <w:tbl>
                      <w:tblPr>
                        <w:tblStyle w:val="TableGrid"/>
                        <w:tblW w:w="9640"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7932"/>
                      </w:tblGrid>
                      <w:tr w:rsidR="001F001B" w:rsidRPr="00F17064" w14:paraId="7D1143E7" w14:textId="77777777" w:rsidTr="00047967">
                        <w:trPr>
                          <w:trHeight w:val="391"/>
                        </w:trPr>
                        <w:tc>
                          <w:tcPr>
                            <w:tcW w:w="1708" w:type="dxa"/>
                          </w:tcPr>
                          <w:p w14:paraId="2520730B"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bookmarkStart w:id="10" w:name="_Toc206396861"/>
                            <w:bookmarkStart w:id="11" w:name="_Toc206396891"/>
                            <w:r w:rsidRPr="00F17064">
                              <w:rPr>
                                <w:rStyle w:val="Emphasis"/>
                                <w:color w:val="FFFFFF" w:themeColor="background1"/>
                                <w:sz w:val="20"/>
                                <w:szCs w:val="20"/>
                                <w:lang w:val="et-EE"/>
                              </w:rPr>
                              <w:t>Versioon:</w:t>
                            </w:r>
                          </w:p>
                        </w:tc>
                        <w:tc>
                          <w:tcPr>
                            <w:tcW w:w="7932" w:type="dxa"/>
                          </w:tcPr>
                          <w:p w14:paraId="68EA3C1E" w14:textId="19509BB3" w:rsidR="001F001B" w:rsidRPr="00F17064" w:rsidRDefault="00EF3A75" w:rsidP="002A3F43">
                            <w:pPr>
                              <w:tabs>
                                <w:tab w:val="left" w:pos="426"/>
                              </w:tabs>
                              <w:spacing w:before="0" w:after="0" w:line="240" w:lineRule="auto"/>
                              <w:rPr>
                                <w:rStyle w:val="Emphasis"/>
                                <w:color w:val="FFFFFF" w:themeColor="background1"/>
                                <w:sz w:val="20"/>
                                <w:szCs w:val="20"/>
                                <w:lang w:val="et-EE"/>
                              </w:rPr>
                            </w:pPr>
                            <w:r w:rsidRPr="00F17064">
                              <w:rPr>
                                <w:rStyle w:val="Emphasis"/>
                                <w:color w:val="FFFFFF" w:themeColor="background1"/>
                                <w:sz w:val="20"/>
                                <w:szCs w:val="20"/>
                                <w:lang w:val="et-EE"/>
                              </w:rPr>
                              <w:t>1</w:t>
                            </w:r>
                          </w:p>
                        </w:tc>
                      </w:tr>
                      <w:tr w:rsidR="001F001B" w:rsidRPr="00F17064" w14:paraId="2C05AF63" w14:textId="77777777" w:rsidTr="00047967">
                        <w:trPr>
                          <w:trHeight w:val="391"/>
                        </w:trPr>
                        <w:tc>
                          <w:tcPr>
                            <w:tcW w:w="1708" w:type="dxa"/>
                          </w:tcPr>
                          <w:p w14:paraId="1A670289"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r w:rsidRPr="00F17064">
                              <w:rPr>
                                <w:rStyle w:val="Emphasis"/>
                                <w:color w:val="FFFFFF" w:themeColor="background1"/>
                                <w:sz w:val="20"/>
                                <w:szCs w:val="20"/>
                                <w:lang w:val="et-EE"/>
                              </w:rPr>
                              <w:t>Kuupäev:</w:t>
                            </w:r>
                          </w:p>
                        </w:tc>
                        <w:tc>
                          <w:tcPr>
                            <w:tcW w:w="7932" w:type="dxa"/>
                          </w:tcPr>
                          <w:p w14:paraId="7CD900EE" w14:textId="0B8E6A92" w:rsidR="001F001B" w:rsidRPr="00F17064" w:rsidRDefault="00134689" w:rsidP="002A3F43">
                            <w:pPr>
                              <w:tabs>
                                <w:tab w:val="left" w:pos="426"/>
                              </w:tabs>
                              <w:spacing w:before="0" w:after="0" w:line="240" w:lineRule="auto"/>
                              <w:rPr>
                                <w:rStyle w:val="Emphasis"/>
                                <w:color w:val="FFFFFF" w:themeColor="background1"/>
                                <w:sz w:val="20"/>
                                <w:szCs w:val="20"/>
                                <w:lang w:val="et-EE"/>
                              </w:rPr>
                            </w:pPr>
                            <w:r>
                              <w:rPr>
                                <w:rStyle w:val="Emphasis"/>
                                <w:color w:val="FFFFFF" w:themeColor="background1"/>
                                <w:sz w:val="20"/>
                                <w:szCs w:val="20"/>
                                <w:lang w:val="et-EE"/>
                              </w:rPr>
                              <w:t>05.10.2026</w:t>
                            </w:r>
                          </w:p>
                        </w:tc>
                      </w:tr>
                      <w:tr w:rsidR="001F001B" w:rsidRPr="00F17064" w14:paraId="6E10F1A0" w14:textId="77777777" w:rsidTr="00047967">
                        <w:trPr>
                          <w:trHeight w:val="391"/>
                        </w:trPr>
                        <w:tc>
                          <w:tcPr>
                            <w:tcW w:w="1708" w:type="dxa"/>
                          </w:tcPr>
                          <w:p w14:paraId="7126256E" w14:textId="77777777" w:rsidR="001F001B" w:rsidRPr="00F17064" w:rsidRDefault="001F001B" w:rsidP="002A3F43">
                            <w:pPr>
                              <w:tabs>
                                <w:tab w:val="left" w:pos="426"/>
                              </w:tabs>
                              <w:spacing w:before="0" w:after="0" w:line="240" w:lineRule="auto"/>
                              <w:jc w:val="left"/>
                              <w:rPr>
                                <w:rStyle w:val="Emphasis"/>
                                <w:color w:val="FFFFFF" w:themeColor="background1"/>
                                <w:sz w:val="20"/>
                                <w:szCs w:val="20"/>
                                <w:lang w:val="et-EE"/>
                              </w:rPr>
                            </w:pPr>
                            <w:r w:rsidRPr="00F17064">
                              <w:rPr>
                                <w:rStyle w:val="Emphasis"/>
                                <w:color w:val="FFFFFF" w:themeColor="background1"/>
                                <w:sz w:val="20"/>
                                <w:szCs w:val="20"/>
                                <w:lang w:val="et-EE"/>
                              </w:rPr>
                              <w:t>Koostanud:</w:t>
                            </w:r>
                          </w:p>
                        </w:tc>
                        <w:tc>
                          <w:tcPr>
                            <w:tcW w:w="7932" w:type="dxa"/>
                          </w:tcPr>
                          <w:p w14:paraId="5F76DD34" w14:textId="4D013A91" w:rsidR="001F001B" w:rsidRPr="00F17064" w:rsidRDefault="00EF3A75" w:rsidP="002A3F43">
                            <w:pPr>
                              <w:tabs>
                                <w:tab w:val="left" w:pos="426"/>
                              </w:tabs>
                              <w:spacing w:before="0" w:after="0" w:line="240" w:lineRule="auto"/>
                              <w:jc w:val="left"/>
                              <w:rPr>
                                <w:rStyle w:val="Emphasis"/>
                                <w:color w:val="FFFFFF" w:themeColor="background1"/>
                                <w:sz w:val="20"/>
                                <w:szCs w:val="20"/>
                                <w:lang w:val="et-EE"/>
                              </w:rPr>
                            </w:pPr>
                            <w:r w:rsidRPr="00F17064">
                              <w:rPr>
                                <w:rFonts w:ascii="Poppins" w:eastAsia="Times New Roman" w:hAnsi="Poppins"/>
                                <w:color w:val="FFFFFF" w:themeColor="background1"/>
                                <w:szCs w:val="20"/>
                                <w:lang w:eastAsia="da-DK"/>
                                <w14:ligatures w14:val="none"/>
                              </w:rPr>
                              <w:t>Peeter Škepast</w:t>
                            </w:r>
                          </w:p>
                        </w:tc>
                      </w:tr>
                      <w:tr w:rsidR="001F001B" w:rsidRPr="00F17064" w14:paraId="1DE53456" w14:textId="77777777" w:rsidTr="00047967">
                        <w:trPr>
                          <w:trHeight w:val="391"/>
                        </w:trPr>
                        <w:tc>
                          <w:tcPr>
                            <w:tcW w:w="1708" w:type="dxa"/>
                          </w:tcPr>
                          <w:p w14:paraId="1B1269E2" w14:textId="77777777" w:rsidR="001F001B" w:rsidRPr="00A92CA2" w:rsidRDefault="001F001B" w:rsidP="002A3F43">
                            <w:pPr>
                              <w:tabs>
                                <w:tab w:val="left" w:pos="426"/>
                              </w:tabs>
                              <w:spacing w:before="0" w:after="0" w:line="240" w:lineRule="auto"/>
                              <w:rPr>
                                <w:rStyle w:val="Emphasis"/>
                                <w:color w:val="FFFFFF" w:themeColor="background1"/>
                                <w:sz w:val="20"/>
                                <w:szCs w:val="20"/>
                                <w:lang w:val="et-EE"/>
                              </w:rPr>
                            </w:pPr>
                            <w:r w:rsidRPr="00A92CA2">
                              <w:rPr>
                                <w:rStyle w:val="Emphasis"/>
                                <w:color w:val="FFFFFF" w:themeColor="background1"/>
                                <w:sz w:val="20"/>
                                <w:szCs w:val="20"/>
                                <w:lang w:val="et-EE"/>
                              </w:rPr>
                              <w:t>Kontrollinud:</w:t>
                            </w:r>
                          </w:p>
                        </w:tc>
                        <w:tc>
                          <w:tcPr>
                            <w:tcW w:w="7932" w:type="dxa"/>
                          </w:tcPr>
                          <w:p w14:paraId="2C74C62A" w14:textId="7B323E2B" w:rsidR="001F001B" w:rsidRPr="00A92CA2" w:rsidRDefault="00F427CC" w:rsidP="002A3F43">
                            <w:pPr>
                              <w:tabs>
                                <w:tab w:val="left" w:pos="426"/>
                              </w:tabs>
                              <w:spacing w:before="0" w:after="0" w:line="240" w:lineRule="auto"/>
                              <w:rPr>
                                <w:rStyle w:val="Emphasis"/>
                                <w:color w:val="FFFFFF" w:themeColor="background1"/>
                                <w:sz w:val="20"/>
                                <w:szCs w:val="20"/>
                                <w:lang w:val="et-EE"/>
                              </w:rPr>
                            </w:pPr>
                            <w:r w:rsidRPr="00A92CA2">
                              <w:rPr>
                                <w:rStyle w:val="Emphasis"/>
                                <w:color w:val="FFFFFF" w:themeColor="background1"/>
                                <w:sz w:val="20"/>
                                <w:szCs w:val="20"/>
                                <w:lang w:val="et-EE"/>
                              </w:rPr>
                              <w:t>Elle Tamm</w:t>
                            </w:r>
                          </w:p>
                          <w:p w14:paraId="16E3028A" w14:textId="77777777" w:rsidR="001F001B" w:rsidRPr="00A92CA2" w:rsidRDefault="001F001B" w:rsidP="002A3F43">
                            <w:pPr>
                              <w:tabs>
                                <w:tab w:val="left" w:pos="426"/>
                              </w:tabs>
                              <w:spacing w:before="0" w:after="0" w:line="240" w:lineRule="auto"/>
                              <w:rPr>
                                <w:rStyle w:val="Emphasis"/>
                                <w:color w:val="FFFFFF" w:themeColor="background1"/>
                                <w:sz w:val="20"/>
                                <w:szCs w:val="20"/>
                                <w:lang w:val="et-EE"/>
                              </w:rPr>
                            </w:pPr>
                          </w:p>
                        </w:tc>
                      </w:tr>
                      <w:tr w:rsidR="001F001B" w:rsidRPr="00F17064" w14:paraId="3B2C08A3" w14:textId="77777777" w:rsidTr="00047967">
                        <w:trPr>
                          <w:trHeight w:val="391"/>
                        </w:trPr>
                        <w:tc>
                          <w:tcPr>
                            <w:tcW w:w="1708" w:type="dxa"/>
                          </w:tcPr>
                          <w:p w14:paraId="7D1596AA" w14:textId="77777777" w:rsidR="001F001B" w:rsidRPr="00F17064" w:rsidRDefault="001F001B" w:rsidP="0020037B">
                            <w:pPr>
                              <w:pStyle w:val="Heading2"/>
                              <w:numPr>
                                <w:ilvl w:val="0"/>
                                <w:numId w:val="0"/>
                              </w:numPr>
                              <w:rPr>
                                <w:rStyle w:val="Emphasis"/>
                                <w:b/>
                                <w:bCs w:val="0"/>
                                <w:sz w:val="22"/>
                                <w:szCs w:val="22"/>
                                <w:lang w:val="et-EE"/>
                              </w:rPr>
                            </w:pPr>
                          </w:p>
                        </w:tc>
                        <w:tc>
                          <w:tcPr>
                            <w:tcW w:w="7932" w:type="dxa"/>
                          </w:tcPr>
                          <w:p w14:paraId="4041E647" w14:textId="77777777" w:rsidR="001F001B" w:rsidRPr="00F17064" w:rsidRDefault="001F001B" w:rsidP="0020037B">
                            <w:pPr>
                              <w:pStyle w:val="Heading2"/>
                              <w:numPr>
                                <w:ilvl w:val="0"/>
                                <w:numId w:val="0"/>
                              </w:numPr>
                              <w:rPr>
                                <w:rStyle w:val="Emphasis"/>
                                <w:sz w:val="22"/>
                                <w:szCs w:val="22"/>
                                <w:lang w:val="et-EE"/>
                              </w:rPr>
                            </w:pPr>
                          </w:p>
                        </w:tc>
                      </w:tr>
                    </w:tbl>
                    <w:p w14:paraId="23541CB3" w14:textId="77777777" w:rsidR="001F001B" w:rsidRPr="00F17064" w:rsidRDefault="001F001B" w:rsidP="0020037B">
                      <w:pPr>
                        <w:pStyle w:val="Heading2"/>
                        <w:numPr>
                          <w:ilvl w:val="0"/>
                          <w:numId w:val="0"/>
                        </w:numPr>
                        <w:rPr>
                          <w:rStyle w:val="Emphasis"/>
                          <w:sz w:val="22"/>
                          <w:szCs w:val="22"/>
                          <w:lang w:val="et-EE"/>
                        </w:rPr>
                      </w:pPr>
                    </w:p>
                    <w:p w14:paraId="6CDDBD71" w14:textId="77777777" w:rsidR="001F001B" w:rsidRPr="00F17064"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F17064" w14:paraId="37CF3DB9" w14:textId="77777777" w:rsidTr="008D3161">
                        <w:trPr>
                          <w:trHeight w:val="391"/>
                        </w:trPr>
                        <w:tc>
                          <w:tcPr>
                            <w:tcW w:w="3106" w:type="dxa"/>
                          </w:tcPr>
                          <w:p w14:paraId="11B97DA8" w14:textId="77777777" w:rsidR="001F001B" w:rsidRPr="00F17064" w:rsidRDefault="001F001B" w:rsidP="0020037B">
                            <w:pPr>
                              <w:pStyle w:val="Heading2"/>
                              <w:numPr>
                                <w:ilvl w:val="0"/>
                                <w:numId w:val="0"/>
                              </w:numPr>
                              <w:rPr>
                                <w:rStyle w:val="Emphasis"/>
                                <w:b/>
                                <w:bCs w:val="0"/>
                                <w:sz w:val="22"/>
                                <w:szCs w:val="22"/>
                                <w:lang w:val="et-EE"/>
                              </w:rPr>
                            </w:pPr>
                          </w:p>
                        </w:tc>
                        <w:tc>
                          <w:tcPr>
                            <w:tcW w:w="5473" w:type="dxa"/>
                          </w:tcPr>
                          <w:p w14:paraId="14165533" w14:textId="77777777" w:rsidR="001F001B" w:rsidRPr="00F17064" w:rsidRDefault="001F001B" w:rsidP="0020037B">
                            <w:pPr>
                              <w:pStyle w:val="Heading2"/>
                              <w:numPr>
                                <w:ilvl w:val="0"/>
                                <w:numId w:val="0"/>
                              </w:numPr>
                              <w:rPr>
                                <w:rStyle w:val="Emphasis"/>
                                <w:sz w:val="22"/>
                                <w:szCs w:val="22"/>
                                <w:lang w:val="et-EE"/>
                              </w:rPr>
                            </w:pPr>
                          </w:p>
                        </w:tc>
                      </w:tr>
                    </w:tbl>
                    <w:p w14:paraId="247FC4E4" w14:textId="77777777" w:rsidR="001F001B" w:rsidRPr="00F17064" w:rsidRDefault="001F001B" w:rsidP="0020037B">
                      <w:pPr>
                        <w:pStyle w:val="Heading2"/>
                        <w:numPr>
                          <w:ilvl w:val="0"/>
                          <w:numId w:val="0"/>
                        </w:numPr>
                        <w:rPr>
                          <w:rStyle w:val="Emphasis"/>
                          <w:sz w:val="22"/>
                          <w:szCs w:val="22"/>
                          <w:lang w:val="et-EE"/>
                        </w:rPr>
                      </w:pPr>
                    </w:p>
                    <w:p w14:paraId="54B11AC5" w14:textId="77777777" w:rsidR="001F001B" w:rsidRPr="00F17064"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F17064" w14:paraId="06E8EE0A" w14:textId="77777777" w:rsidTr="008D3161">
                        <w:trPr>
                          <w:trHeight w:val="391"/>
                        </w:trPr>
                        <w:tc>
                          <w:tcPr>
                            <w:tcW w:w="3106" w:type="dxa"/>
                          </w:tcPr>
                          <w:p w14:paraId="295CDD65" w14:textId="77777777" w:rsidR="001F001B" w:rsidRPr="00F17064" w:rsidRDefault="001F001B" w:rsidP="0020037B">
                            <w:pPr>
                              <w:pStyle w:val="Heading2"/>
                              <w:numPr>
                                <w:ilvl w:val="0"/>
                                <w:numId w:val="0"/>
                              </w:numPr>
                              <w:rPr>
                                <w:rStyle w:val="Emphasis"/>
                                <w:b/>
                                <w:bCs w:val="0"/>
                                <w:sz w:val="22"/>
                                <w:szCs w:val="22"/>
                                <w:lang w:val="et-EE"/>
                              </w:rPr>
                            </w:pPr>
                          </w:p>
                        </w:tc>
                        <w:tc>
                          <w:tcPr>
                            <w:tcW w:w="5473" w:type="dxa"/>
                          </w:tcPr>
                          <w:p w14:paraId="6AA63FC2" w14:textId="77777777" w:rsidR="001F001B" w:rsidRPr="00F17064" w:rsidRDefault="001F001B" w:rsidP="0020037B">
                            <w:pPr>
                              <w:pStyle w:val="Heading2"/>
                              <w:numPr>
                                <w:ilvl w:val="0"/>
                                <w:numId w:val="0"/>
                              </w:numPr>
                              <w:rPr>
                                <w:rStyle w:val="Emphasis"/>
                                <w:sz w:val="22"/>
                                <w:szCs w:val="22"/>
                                <w:lang w:val="et-EE"/>
                              </w:rPr>
                            </w:pPr>
                          </w:p>
                        </w:tc>
                      </w:tr>
                    </w:tbl>
                    <w:p w14:paraId="3100B313" w14:textId="77777777" w:rsidR="001F001B" w:rsidRPr="00F17064" w:rsidRDefault="001F001B" w:rsidP="0020037B">
                      <w:pPr>
                        <w:pStyle w:val="Heading2"/>
                        <w:numPr>
                          <w:ilvl w:val="0"/>
                          <w:numId w:val="0"/>
                        </w:numPr>
                        <w:rPr>
                          <w:rStyle w:val="Emphasis"/>
                          <w:sz w:val="22"/>
                          <w:szCs w:val="22"/>
                          <w:lang w:val="et-EE"/>
                        </w:rPr>
                      </w:pPr>
                    </w:p>
                    <w:p w14:paraId="02E2B7A6" w14:textId="77777777" w:rsidR="001F001B" w:rsidRPr="00F17064"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F17064" w14:paraId="28F89DA3" w14:textId="77777777" w:rsidTr="008D3161">
                        <w:trPr>
                          <w:trHeight w:val="391"/>
                        </w:trPr>
                        <w:tc>
                          <w:tcPr>
                            <w:tcW w:w="3106" w:type="dxa"/>
                          </w:tcPr>
                          <w:p w14:paraId="4EAC0351" w14:textId="77777777" w:rsidR="001F001B" w:rsidRPr="00F17064" w:rsidRDefault="001F001B" w:rsidP="0020037B">
                            <w:pPr>
                              <w:pStyle w:val="Heading2"/>
                              <w:numPr>
                                <w:ilvl w:val="0"/>
                                <w:numId w:val="0"/>
                              </w:numPr>
                              <w:rPr>
                                <w:rStyle w:val="Emphasis"/>
                                <w:b/>
                                <w:bCs w:val="0"/>
                                <w:sz w:val="22"/>
                                <w:szCs w:val="22"/>
                                <w:lang w:val="et-EE"/>
                              </w:rPr>
                            </w:pPr>
                          </w:p>
                        </w:tc>
                        <w:tc>
                          <w:tcPr>
                            <w:tcW w:w="5473" w:type="dxa"/>
                          </w:tcPr>
                          <w:p w14:paraId="3808141E" w14:textId="77777777" w:rsidR="001F001B" w:rsidRPr="00F17064" w:rsidRDefault="001F001B" w:rsidP="0020037B">
                            <w:pPr>
                              <w:pStyle w:val="Heading2"/>
                              <w:numPr>
                                <w:ilvl w:val="0"/>
                                <w:numId w:val="0"/>
                              </w:numPr>
                              <w:rPr>
                                <w:rStyle w:val="Emphasis"/>
                                <w:sz w:val="22"/>
                                <w:szCs w:val="22"/>
                                <w:lang w:val="et-EE"/>
                              </w:rPr>
                            </w:pPr>
                          </w:p>
                        </w:tc>
                      </w:tr>
                    </w:tbl>
                    <w:p w14:paraId="64C44EC7" w14:textId="77777777" w:rsidR="001F001B" w:rsidRPr="00F17064" w:rsidRDefault="001F001B" w:rsidP="0020037B">
                      <w:pPr>
                        <w:pStyle w:val="Heading2"/>
                        <w:numPr>
                          <w:ilvl w:val="0"/>
                          <w:numId w:val="0"/>
                        </w:numPr>
                        <w:rPr>
                          <w:rStyle w:val="Emphasis"/>
                          <w:sz w:val="22"/>
                          <w:szCs w:val="22"/>
                          <w:lang w:val="et-EE"/>
                        </w:rPr>
                      </w:pPr>
                    </w:p>
                    <w:p w14:paraId="5A0F1CF4" w14:textId="77777777" w:rsidR="001F001B" w:rsidRPr="00F17064" w:rsidRDefault="001F001B"/>
                    <w:tbl>
                      <w:tblPr>
                        <w:tblStyle w:val="TableGrid"/>
                        <w:tblW w:w="9640"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7932"/>
                      </w:tblGrid>
                      <w:tr w:rsidR="001F001B" w:rsidRPr="00F17064" w14:paraId="48E0FEDB" w14:textId="77777777" w:rsidTr="00047967">
                        <w:trPr>
                          <w:trHeight w:val="391"/>
                        </w:trPr>
                        <w:tc>
                          <w:tcPr>
                            <w:tcW w:w="1708" w:type="dxa"/>
                          </w:tcPr>
                          <w:p w14:paraId="10D6B5BA"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r w:rsidRPr="00F17064">
                              <w:rPr>
                                <w:rStyle w:val="Emphasis"/>
                                <w:color w:val="FFFFFF" w:themeColor="background1"/>
                                <w:sz w:val="20"/>
                                <w:szCs w:val="20"/>
                                <w:lang w:val="et-EE"/>
                              </w:rPr>
                              <w:t>Versioon:</w:t>
                            </w:r>
                            <w:bookmarkEnd w:id="10"/>
                            <w:bookmarkEnd w:id="11"/>
                          </w:p>
                        </w:tc>
                        <w:tc>
                          <w:tcPr>
                            <w:tcW w:w="7932" w:type="dxa"/>
                          </w:tcPr>
                          <w:p w14:paraId="1806686E"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r w:rsidRPr="00F17064">
                              <w:rPr>
                                <w:rStyle w:val="Emphasis"/>
                                <w:color w:val="FFFFFF" w:themeColor="background1"/>
                                <w:sz w:val="20"/>
                                <w:szCs w:val="20"/>
                                <w:lang w:val="et-EE"/>
                              </w:rPr>
                              <w:t>2</w:t>
                            </w:r>
                          </w:p>
                        </w:tc>
                      </w:tr>
                      <w:tr w:rsidR="001F001B" w:rsidRPr="00F17064" w14:paraId="7BB494DC" w14:textId="77777777" w:rsidTr="00047967">
                        <w:trPr>
                          <w:trHeight w:val="391"/>
                        </w:trPr>
                        <w:tc>
                          <w:tcPr>
                            <w:tcW w:w="1708" w:type="dxa"/>
                          </w:tcPr>
                          <w:p w14:paraId="7A9DE88E"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bookmarkStart w:id="12" w:name="_Toc206396863"/>
                            <w:bookmarkStart w:id="13" w:name="_Toc206396893"/>
                            <w:r w:rsidRPr="00F17064">
                              <w:rPr>
                                <w:rStyle w:val="Emphasis"/>
                                <w:color w:val="FFFFFF" w:themeColor="background1"/>
                                <w:sz w:val="20"/>
                                <w:szCs w:val="20"/>
                                <w:lang w:val="et-EE"/>
                              </w:rPr>
                              <w:t>Kuupäev:</w:t>
                            </w:r>
                            <w:bookmarkEnd w:id="12"/>
                            <w:bookmarkEnd w:id="13"/>
                          </w:p>
                        </w:tc>
                        <w:tc>
                          <w:tcPr>
                            <w:tcW w:w="7932" w:type="dxa"/>
                          </w:tcPr>
                          <w:p w14:paraId="16EF76FD"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bookmarkStart w:id="14" w:name="_Toc206396864"/>
                            <w:bookmarkStart w:id="15" w:name="_Toc206396894"/>
                            <w:r w:rsidRPr="00F17064">
                              <w:rPr>
                                <w:rStyle w:val="Emphasis"/>
                                <w:color w:val="FFFFFF" w:themeColor="background1"/>
                                <w:sz w:val="20"/>
                                <w:szCs w:val="20"/>
                                <w:lang w:val="et-EE"/>
                              </w:rPr>
                              <w:t>18.08.2025</w:t>
                            </w:r>
                            <w:bookmarkEnd w:id="14"/>
                            <w:bookmarkEnd w:id="15"/>
                          </w:p>
                        </w:tc>
                      </w:tr>
                      <w:tr w:rsidR="001F001B" w:rsidRPr="00F17064" w14:paraId="79124136" w14:textId="77777777" w:rsidTr="00047967">
                        <w:trPr>
                          <w:trHeight w:val="391"/>
                        </w:trPr>
                        <w:tc>
                          <w:tcPr>
                            <w:tcW w:w="1708" w:type="dxa"/>
                          </w:tcPr>
                          <w:p w14:paraId="59BFAAAA" w14:textId="77777777" w:rsidR="001F001B" w:rsidRPr="00F17064" w:rsidRDefault="001F001B" w:rsidP="002A3F43">
                            <w:pPr>
                              <w:tabs>
                                <w:tab w:val="left" w:pos="426"/>
                              </w:tabs>
                              <w:spacing w:before="0" w:after="0" w:line="240" w:lineRule="auto"/>
                              <w:jc w:val="left"/>
                              <w:rPr>
                                <w:rStyle w:val="Emphasis"/>
                                <w:color w:val="FFFFFF" w:themeColor="background1"/>
                                <w:sz w:val="20"/>
                                <w:szCs w:val="20"/>
                                <w:lang w:val="et-EE"/>
                              </w:rPr>
                            </w:pPr>
                            <w:bookmarkStart w:id="16" w:name="_Toc206396865"/>
                            <w:bookmarkStart w:id="17" w:name="_Toc206396895"/>
                            <w:r w:rsidRPr="00F17064">
                              <w:rPr>
                                <w:rStyle w:val="Emphasis"/>
                                <w:color w:val="FFFFFF" w:themeColor="background1"/>
                                <w:sz w:val="20"/>
                                <w:szCs w:val="20"/>
                                <w:lang w:val="et-EE"/>
                              </w:rPr>
                              <w:t>Koostanud:</w:t>
                            </w:r>
                            <w:bookmarkEnd w:id="16"/>
                            <w:bookmarkEnd w:id="17"/>
                          </w:p>
                        </w:tc>
                        <w:tc>
                          <w:tcPr>
                            <w:tcW w:w="7932" w:type="dxa"/>
                          </w:tcPr>
                          <w:p w14:paraId="29032795" w14:textId="77777777" w:rsidR="001F001B" w:rsidRPr="00F17064" w:rsidRDefault="003A5F90" w:rsidP="002A3F43">
                            <w:pPr>
                              <w:tabs>
                                <w:tab w:val="left" w:pos="426"/>
                              </w:tabs>
                              <w:spacing w:before="0" w:after="0" w:line="240" w:lineRule="auto"/>
                              <w:jc w:val="left"/>
                              <w:rPr>
                                <w:rStyle w:val="Emphasis"/>
                                <w:color w:val="FFFFFF" w:themeColor="background1"/>
                                <w:sz w:val="20"/>
                                <w:szCs w:val="20"/>
                                <w:lang w:val="et-EE"/>
                              </w:rPr>
                            </w:pPr>
                            <w:r w:rsidRPr="00F17064">
                              <w:rPr>
                                <w:rFonts w:ascii="Poppins" w:eastAsia="Times New Roman" w:hAnsi="Poppins"/>
                                <w:color w:val="FFFFFF" w:themeColor="background1"/>
                                <w:szCs w:val="20"/>
                                <w:lang w:eastAsia="da-DK"/>
                                <w14:ligatures w14:val="none"/>
                              </w:rPr>
                              <w:t>Nimi Perekonnanimi</w:t>
                            </w:r>
                          </w:p>
                        </w:tc>
                      </w:tr>
                      <w:tr w:rsidR="001F001B" w:rsidRPr="00F17064" w14:paraId="6E367315" w14:textId="77777777" w:rsidTr="00047967">
                        <w:trPr>
                          <w:trHeight w:val="391"/>
                        </w:trPr>
                        <w:tc>
                          <w:tcPr>
                            <w:tcW w:w="1708" w:type="dxa"/>
                          </w:tcPr>
                          <w:p w14:paraId="4C5CBCC3"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bookmarkStart w:id="18" w:name="_Toc206396869"/>
                            <w:bookmarkStart w:id="19" w:name="_Toc206396899"/>
                            <w:r w:rsidRPr="00F17064">
                              <w:rPr>
                                <w:rStyle w:val="Emphasis"/>
                                <w:color w:val="FFFFFF" w:themeColor="background1"/>
                                <w:sz w:val="20"/>
                                <w:szCs w:val="20"/>
                                <w:lang w:val="et-EE"/>
                              </w:rPr>
                              <w:t>Kontrollinud:</w:t>
                            </w:r>
                            <w:bookmarkEnd w:id="18"/>
                            <w:bookmarkEnd w:id="19"/>
                          </w:p>
                        </w:tc>
                        <w:tc>
                          <w:tcPr>
                            <w:tcW w:w="7932" w:type="dxa"/>
                          </w:tcPr>
                          <w:p w14:paraId="1CC26054"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r w:rsidRPr="00F17064">
                              <w:rPr>
                                <w:rStyle w:val="Emphasis"/>
                                <w:color w:val="FFFFFF" w:themeColor="background1"/>
                                <w:sz w:val="20"/>
                                <w:szCs w:val="20"/>
                                <w:lang w:val="et-EE"/>
                              </w:rPr>
                              <w:t>Nimi Perekonnanimi</w:t>
                            </w:r>
                          </w:p>
                          <w:p w14:paraId="67F64809" w14:textId="77777777" w:rsidR="001F001B" w:rsidRPr="00F17064" w:rsidRDefault="001F001B" w:rsidP="002A3F43">
                            <w:pPr>
                              <w:tabs>
                                <w:tab w:val="left" w:pos="426"/>
                              </w:tabs>
                              <w:spacing w:before="0" w:after="0" w:line="240" w:lineRule="auto"/>
                              <w:rPr>
                                <w:rStyle w:val="Emphasis"/>
                                <w:color w:val="FFFFFF" w:themeColor="background1"/>
                                <w:sz w:val="20"/>
                                <w:szCs w:val="20"/>
                                <w:lang w:val="et-EE"/>
                              </w:rPr>
                            </w:pPr>
                          </w:p>
                        </w:tc>
                      </w:tr>
                      <w:tr w:rsidR="001F001B" w:rsidRPr="00F17064" w14:paraId="7BE8E3C5" w14:textId="77777777" w:rsidTr="00047967">
                        <w:trPr>
                          <w:trHeight w:val="391"/>
                        </w:trPr>
                        <w:tc>
                          <w:tcPr>
                            <w:tcW w:w="1708" w:type="dxa"/>
                          </w:tcPr>
                          <w:p w14:paraId="39E9E976" w14:textId="77777777" w:rsidR="001F001B" w:rsidRPr="00F17064" w:rsidRDefault="001F001B" w:rsidP="0020037B">
                            <w:pPr>
                              <w:pStyle w:val="Heading2"/>
                              <w:numPr>
                                <w:ilvl w:val="0"/>
                                <w:numId w:val="0"/>
                              </w:numPr>
                              <w:rPr>
                                <w:rStyle w:val="Emphasis"/>
                                <w:b/>
                                <w:bCs w:val="0"/>
                                <w:sz w:val="22"/>
                                <w:szCs w:val="22"/>
                                <w:lang w:val="et-EE"/>
                              </w:rPr>
                            </w:pPr>
                          </w:p>
                        </w:tc>
                        <w:tc>
                          <w:tcPr>
                            <w:tcW w:w="7932" w:type="dxa"/>
                          </w:tcPr>
                          <w:p w14:paraId="5DAE1F05" w14:textId="77777777" w:rsidR="001F001B" w:rsidRPr="00F17064" w:rsidRDefault="001F001B" w:rsidP="0020037B">
                            <w:pPr>
                              <w:pStyle w:val="Heading2"/>
                              <w:numPr>
                                <w:ilvl w:val="0"/>
                                <w:numId w:val="0"/>
                              </w:numPr>
                              <w:rPr>
                                <w:rStyle w:val="Emphasis"/>
                                <w:sz w:val="22"/>
                                <w:szCs w:val="22"/>
                                <w:lang w:val="et-EE"/>
                              </w:rPr>
                            </w:pPr>
                          </w:p>
                        </w:tc>
                      </w:tr>
                    </w:tbl>
                    <w:p w14:paraId="3076FE6B" w14:textId="77777777" w:rsidR="001F001B" w:rsidRPr="00F17064" w:rsidRDefault="001F001B" w:rsidP="0020037B">
                      <w:pPr>
                        <w:pStyle w:val="Heading2"/>
                        <w:numPr>
                          <w:ilvl w:val="0"/>
                          <w:numId w:val="0"/>
                        </w:numPr>
                        <w:rPr>
                          <w:rStyle w:val="Emphasis"/>
                          <w:sz w:val="22"/>
                          <w:szCs w:val="22"/>
                          <w:lang w:val="et-EE"/>
                        </w:rPr>
                      </w:pPr>
                    </w:p>
                    <w:p w14:paraId="600B2077" w14:textId="77777777" w:rsidR="001F001B" w:rsidRPr="00F17064"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F17064" w14:paraId="196AC0DA" w14:textId="77777777" w:rsidTr="008D3161">
                        <w:trPr>
                          <w:trHeight w:val="391"/>
                        </w:trPr>
                        <w:tc>
                          <w:tcPr>
                            <w:tcW w:w="3106" w:type="dxa"/>
                          </w:tcPr>
                          <w:p w14:paraId="25E96E04" w14:textId="77777777" w:rsidR="001F001B" w:rsidRPr="00F17064" w:rsidRDefault="001F001B" w:rsidP="0020037B">
                            <w:pPr>
                              <w:pStyle w:val="Heading2"/>
                              <w:numPr>
                                <w:ilvl w:val="0"/>
                                <w:numId w:val="0"/>
                              </w:numPr>
                              <w:rPr>
                                <w:rStyle w:val="Emphasis"/>
                                <w:b/>
                                <w:bCs w:val="0"/>
                                <w:sz w:val="22"/>
                                <w:szCs w:val="22"/>
                                <w:lang w:val="et-EE"/>
                              </w:rPr>
                            </w:pPr>
                          </w:p>
                        </w:tc>
                        <w:tc>
                          <w:tcPr>
                            <w:tcW w:w="5473" w:type="dxa"/>
                          </w:tcPr>
                          <w:p w14:paraId="072E61CE" w14:textId="77777777" w:rsidR="001F001B" w:rsidRPr="00F17064" w:rsidRDefault="001F001B" w:rsidP="0020037B">
                            <w:pPr>
                              <w:pStyle w:val="Heading2"/>
                              <w:numPr>
                                <w:ilvl w:val="0"/>
                                <w:numId w:val="0"/>
                              </w:numPr>
                              <w:rPr>
                                <w:rStyle w:val="Emphasis"/>
                                <w:sz w:val="22"/>
                                <w:szCs w:val="22"/>
                                <w:lang w:val="et-EE"/>
                              </w:rPr>
                            </w:pPr>
                          </w:p>
                        </w:tc>
                      </w:tr>
                    </w:tbl>
                    <w:p w14:paraId="2F753AB2" w14:textId="77777777" w:rsidR="001F001B" w:rsidRPr="00F17064" w:rsidRDefault="001F001B" w:rsidP="0020037B">
                      <w:pPr>
                        <w:pStyle w:val="Heading2"/>
                        <w:numPr>
                          <w:ilvl w:val="0"/>
                          <w:numId w:val="0"/>
                        </w:numPr>
                        <w:rPr>
                          <w:rStyle w:val="Emphasis"/>
                          <w:sz w:val="22"/>
                          <w:szCs w:val="22"/>
                          <w:lang w:val="et-EE"/>
                        </w:rPr>
                      </w:pPr>
                    </w:p>
                    <w:p w14:paraId="3F598DCA" w14:textId="77777777" w:rsidR="001F001B" w:rsidRPr="00F17064"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F17064" w14:paraId="78C4311F" w14:textId="77777777" w:rsidTr="008D3161">
                        <w:trPr>
                          <w:trHeight w:val="391"/>
                        </w:trPr>
                        <w:tc>
                          <w:tcPr>
                            <w:tcW w:w="3106" w:type="dxa"/>
                          </w:tcPr>
                          <w:p w14:paraId="69A15107" w14:textId="77777777" w:rsidR="001F001B" w:rsidRPr="00F17064" w:rsidRDefault="001F001B" w:rsidP="0020037B">
                            <w:pPr>
                              <w:pStyle w:val="Heading2"/>
                              <w:numPr>
                                <w:ilvl w:val="0"/>
                                <w:numId w:val="0"/>
                              </w:numPr>
                              <w:rPr>
                                <w:rStyle w:val="Emphasis"/>
                                <w:b/>
                                <w:bCs w:val="0"/>
                                <w:sz w:val="22"/>
                                <w:szCs w:val="22"/>
                                <w:lang w:val="et-EE"/>
                              </w:rPr>
                            </w:pPr>
                          </w:p>
                        </w:tc>
                        <w:tc>
                          <w:tcPr>
                            <w:tcW w:w="5473" w:type="dxa"/>
                          </w:tcPr>
                          <w:p w14:paraId="6CAE60CB" w14:textId="77777777" w:rsidR="001F001B" w:rsidRPr="00F17064" w:rsidRDefault="001F001B" w:rsidP="0020037B">
                            <w:pPr>
                              <w:pStyle w:val="Heading2"/>
                              <w:numPr>
                                <w:ilvl w:val="0"/>
                                <w:numId w:val="0"/>
                              </w:numPr>
                              <w:rPr>
                                <w:rStyle w:val="Emphasis"/>
                                <w:sz w:val="22"/>
                                <w:szCs w:val="22"/>
                                <w:lang w:val="et-EE"/>
                              </w:rPr>
                            </w:pPr>
                          </w:p>
                        </w:tc>
                      </w:tr>
                    </w:tbl>
                    <w:p w14:paraId="199D6953" w14:textId="77777777" w:rsidR="001F001B" w:rsidRPr="00F17064" w:rsidRDefault="001F001B" w:rsidP="0020037B">
                      <w:pPr>
                        <w:pStyle w:val="Heading2"/>
                        <w:numPr>
                          <w:ilvl w:val="0"/>
                          <w:numId w:val="0"/>
                        </w:numPr>
                        <w:rPr>
                          <w:rStyle w:val="Emphasis"/>
                          <w:sz w:val="22"/>
                          <w:szCs w:val="22"/>
                          <w:lang w:val="et-EE"/>
                        </w:rPr>
                      </w:pPr>
                    </w:p>
                    <w:p w14:paraId="46DE60C1" w14:textId="77777777" w:rsidR="001F001B" w:rsidRPr="00F17064"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F17064" w14:paraId="6FF25008" w14:textId="77777777" w:rsidTr="008D3161">
                        <w:trPr>
                          <w:trHeight w:val="391"/>
                        </w:trPr>
                        <w:tc>
                          <w:tcPr>
                            <w:tcW w:w="3106" w:type="dxa"/>
                          </w:tcPr>
                          <w:p w14:paraId="5C32B084" w14:textId="77777777" w:rsidR="001F001B" w:rsidRPr="00F17064" w:rsidRDefault="001F001B" w:rsidP="0020037B">
                            <w:pPr>
                              <w:pStyle w:val="Heading2"/>
                              <w:numPr>
                                <w:ilvl w:val="0"/>
                                <w:numId w:val="0"/>
                              </w:numPr>
                              <w:rPr>
                                <w:rStyle w:val="Emphasis"/>
                                <w:b/>
                                <w:bCs w:val="0"/>
                                <w:sz w:val="22"/>
                                <w:szCs w:val="22"/>
                                <w:lang w:val="et-EE"/>
                              </w:rPr>
                            </w:pPr>
                          </w:p>
                        </w:tc>
                        <w:tc>
                          <w:tcPr>
                            <w:tcW w:w="5473" w:type="dxa"/>
                          </w:tcPr>
                          <w:p w14:paraId="1FAAA114" w14:textId="77777777" w:rsidR="001F001B" w:rsidRPr="00F17064" w:rsidRDefault="001F001B" w:rsidP="0020037B">
                            <w:pPr>
                              <w:pStyle w:val="Heading2"/>
                              <w:numPr>
                                <w:ilvl w:val="0"/>
                                <w:numId w:val="0"/>
                              </w:numPr>
                              <w:rPr>
                                <w:rStyle w:val="Emphasis"/>
                                <w:sz w:val="22"/>
                                <w:szCs w:val="22"/>
                                <w:lang w:val="et-EE"/>
                              </w:rPr>
                            </w:pPr>
                          </w:p>
                        </w:tc>
                      </w:tr>
                    </w:tbl>
                    <w:p w14:paraId="3DF545F5" w14:textId="77777777" w:rsidR="001F001B" w:rsidRPr="00F17064" w:rsidRDefault="001F001B" w:rsidP="0020037B">
                      <w:pPr>
                        <w:pStyle w:val="Heading2"/>
                        <w:numPr>
                          <w:ilvl w:val="0"/>
                          <w:numId w:val="0"/>
                        </w:numPr>
                        <w:rPr>
                          <w:rStyle w:val="Emphasis"/>
                          <w:sz w:val="22"/>
                          <w:szCs w:val="22"/>
                          <w:lang w:val="et-EE"/>
                        </w:rPr>
                      </w:pPr>
                    </w:p>
                  </w:txbxContent>
                </v:textbox>
                <w10:wrap anchory="page"/>
                <w10:anchorlock/>
              </v:shape>
            </w:pict>
          </mc:Fallback>
        </mc:AlternateContent>
      </w:r>
    </w:p>
    <w:p w14:paraId="4C4C0B3E" w14:textId="13166041" w:rsidR="0060082E" w:rsidRPr="00410DB8" w:rsidRDefault="005773FC" w:rsidP="00410DB8">
      <w:pPr>
        <w:autoSpaceDE/>
        <w:autoSpaceDN/>
        <w:adjustRightInd/>
        <w:spacing w:before="0" w:line="278" w:lineRule="auto"/>
        <w:jc w:val="left"/>
      </w:pPr>
      <w:r w:rsidRPr="00F17064">
        <w:rPr>
          <w:color w:val="FFC857"/>
        </w:rPr>
        <mc:AlternateContent>
          <mc:Choice Requires="wps">
            <w:drawing>
              <wp:anchor distT="0" distB="0" distL="114300" distR="114300" simplePos="0" relativeHeight="251680768" behindDoc="0" locked="0" layoutInCell="1" allowOverlap="1" wp14:anchorId="51840890" wp14:editId="7CA46761">
                <wp:simplePos x="0" y="0"/>
                <wp:positionH relativeFrom="page">
                  <wp:posOffset>685800</wp:posOffset>
                </wp:positionH>
                <wp:positionV relativeFrom="paragraph">
                  <wp:posOffset>1623060</wp:posOffset>
                </wp:positionV>
                <wp:extent cx="6183630" cy="2466975"/>
                <wp:effectExtent l="0" t="0" r="7620" b="9525"/>
                <wp:wrapNone/>
                <wp:docPr id="1776297781" name="Text Box 12"/>
                <wp:cNvGraphicFramePr/>
                <a:graphic xmlns:a="http://schemas.openxmlformats.org/drawingml/2006/main">
                  <a:graphicData uri="http://schemas.microsoft.com/office/word/2010/wordprocessingShape">
                    <wps:wsp>
                      <wps:cNvSpPr txBox="1"/>
                      <wps:spPr>
                        <a:xfrm>
                          <a:off x="0" y="0"/>
                          <a:ext cx="6183630" cy="2466975"/>
                        </a:xfrm>
                        <a:prstGeom prst="rect">
                          <a:avLst/>
                        </a:prstGeom>
                        <a:solidFill>
                          <a:schemeClr val="accent2"/>
                        </a:solidFill>
                        <a:ln w="6350">
                          <a:noFill/>
                        </a:ln>
                      </wps:spPr>
                      <wps:txbx>
                        <w:txbxContent>
                          <w:p w14:paraId="0A4C8194" w14:textId="7F0ACCC0" w:rsidR="00230086" w:rsidRPr="00F17064" w:rsidRDefault="005773FC" w:rsidP="00373073">
                            <w:pPr>
                              <w:pStyle w:val="Aruandepealkiri"/>
                              <w:spacing w:before="360" w:line="800" w:lineRule="exact"/>
                              <w:rPr>
                                <w:rFonts w:cs="Poppins SemiBold"/>
                                <w:b/>
                                <w:bCs w:val="0"/>
                                <w:sz w:val="48"/>
                                <w:szCs w:val="48"/>
                              </w:rPr>
                            </w:pPr>
                            <w:r w:rsidRPr="00F17064">
                              <w:rPr>
                                <w:rFonts w:cs="Poppins SemiBold"/>
                                <w:bCs w:val="0"/>
                                <w:sz w:val="48"/>
                                <w:szCs w:val="48"/>
                              </w:rPr>
                              <w:t>Riigitee 4 Tallinna-Pärnu-Ikla tee (E67) km 42,0-62,2 Kernu-Päädeva lõigu põhiprojekt</w:t>
                            </w:r>
                          </w:p>
                          <w:p w14:paraId="3413BCBE" w14:textId="73A72DD4" w:rsidR="001F001B" w:rsidRPr="00F17064" w:rsidRDefault="005773FC" w:rsidP="004D4201">
                            <w:pPr>
                              <w:pStyle w:val="Alapealkiri"/>
                              <w:rPr>
                                <w:b/>
                                <w:bCs/>
                                <w:sz w:val="32"/>
                                <w:szCs w:val="32"/>
                              </w:rPr>
                            </w:pPr>
                            <w:r w:rsidRPr="00F17064">
                              <w:rPr>
                                <w:sz w:val="32"/>
                                <w:szCs w:val="32"/>
                              </w:rPr>
                              <w:t>Kvaliteedi tagamise plaan ja BIM rakenduskava</w:t>
                            </w:r>
                            <w:r w:rsidR="001F001B" w:rsidRPr="00F17064">
                              <w:rPr>
                                <w:sz w:val="32"/>
                                <w:szCs w:val="32"/>
                              </w:rPr>
                              <w:br/>
                            </w:r>
                          </w:p>
                          <w:p w14:paraId="743CA4C7" w14:textId="77777777" w:rsidR="001F001B" w:rsidRPr="00F17064" w:rsidRDefault="001F001B" w:rsidP="00230086">
                            <w:pPr>
                              <w:spacing w:before="360" w:line="240" w:lineRule="auto"/>
                            </w:pPr>
                          </w:p>
                          <w:p w14:paraId="558A6BBD" w14:textId="77777777" w:rsidR="001F001B" w:rsidRPr="00F17064" w:rsidRDefault="001F001B" w:rsidP="00230086">
                            <w:pPr>
                              <w:pStyle w:val="Aruandepealkiri"/>
                              <w:spacing w:before="360" w:line="240" w:lineRule="auto"/>
                            </w:pPr>
                            <w:r w:rsidRPr="00F17064">
                              <w:br/>
                            </w:r>
                          </w:p>
                          <w:p w14:paraId="3A541ED5" w14:textId="77777777" w:rsidR="001F001B" w:rsidRPr="00F17064" w:rsidRDefault="001F001B" w:rsidP="00230086">
                            <w:pPr>
                              <w:pStyle w:val="Aruandepealkiri"/>
                              <w:spacing w:before="360" w:line="240" w:lineRule="auto"/>
                            </w:pPr>
                          </w:p>
                          <w:p w14:paraId="482F9DCE" w14:textId="77777777" w:rsidR="001F001B" w:rsidRPr="00F17064" w:rsidRDefault="001F001B" w:rsidP="00230086">
                            <w:pPr>
                              <w:spacing w:before="360" w:line="240" w:lineRule="auto"/>
                            </w:pPr>
                          </w:p>
                          <w:p w14:paraId="65C5CC2A" w14:textId="77777777" w:rsidR="001F001B" w:rsidRPr="00F17064" w:rsidRDefault="001F001B" w:rsidP="00230086">
                            <w:pPr>
                              <w:pStyle w:val="Aruandepealkiri"/>
                              <w:spacing w:before="360" w:line="240" w:lineRule="auto"/>
                            </w:pPr>
                            <w:r w:rsidRPr="00F17064">
                              <w:br/>
                            </w:r>
                          </w:p>
                          <w:p w14:paraId="70364969" w14:textId="77777777" w:rsidR="001F001B" w:rsidRPr="00F17064" w:rsidRDefault="001F001B" w:rsidP="00230086">
                            <w:pPr>
                              <w:pStyle w:val="Aruandepealkiri"/>
                              <w:spacing w:before="360" w:line="240" w:lineRule="auto"/>
                            </w:pPr>
                          </w:p>
                          <w:p w14:paraId="6DAB3F65" w14:textId="77777777" w:rsidR="001F001B" w:rsidRPr="00F17064" w:rsidRDefault="001F001B"/>
                          <w:p w14:paraId="5DAC0871" w14:textId="77777777" w:rsidR="00230086" w:rsidRPr="00F17064" w:rsidRDefault="00373073" w:rsidP="00373073">
                            <w:pPr>
                              <w:pStyle w:val="Aruandepealkiri"/>
                              <w:spacing w:before="360" w:line="800" w:lineRule="exact"/>
                              <w:rPr>
                                <w:rFonts w:cs="Poppins SemiBold"/>
                                <w:b/>
                                <w:bCs w:val="0"/>
                                <w:szCs w:val="80"/>
                              </w:rPr>
                            </w:pPr>
                            <w:r w:rsidRPr="00F17064">
                              <w:rPr>
                                <w:rFonts w:cs="Poppins SemiBold"/>
                                <w:bCs w:val="0"/>
                                <w:szCs w:val="80"/>
                              </w:rPr>
                              <w:t>Pealkiri</w:t>
                            </w:r>
                          </w:p>
                          <w:p w14:paraId="2BCCAF8B" w14:textId="77777777" w:rsidR="001F001B" w:rsidRPr="00F17064" w:rsidRDefault="003A5F90" w:rsidP="00373073">
                            <w:pPr>
                              <w:pStyle w:val="Aruandepealkiri"/>
                              <w:spacing w:before="240" w:line="240" w:lineRule="auto"/>
                              <w:rPr>
                                <w:b/>
                                <w:bCs w:val="0"/>
                                <w:sz w:val="40"/>
                                <w:szCs w:val="40"/>
                              </w:rPr>
                            </w:pPr>
                            <w:r w:rsidRPr="00F17064">
                              <w:rPr>
                                <w:bCs w:val="0"/>
                                <w:sz w:val="40"/>
                                <w:szCs w:val="40"/>
                              </w:rPr>
                              <w:t>Alapealkiri</w:t>
                            </w:r>
                            <w:r w:rsidR="001F001B" w:rsidRPr="00F17064">
                              <w:rPr>
                                <w:bCs w:val="0"/>
                                <w:sz w:val="40"/>
                                <w:szCs w:val="40"/>
                              </w:rPr>
                              <w:br/>
                            </w:r>
                          </w:p>
                          <w:p w14:paraId="66772ED3" w14:textId="77777777" w:rsidR="001F001B" w:rsidRPr="00F17064" w:rsidRDefault="001F001B" w:rsidP="00230086">
                            <w:pPr>
                              <w:spacing w:before="360" w:line="240" w:lineRule="auto"/>
                            </w:pPr>
                          </w:p>
                          <w:p w14:paraId="054C51DD" w14:textId="77777777" w:rsidR="001F001B" w:rsidRPr="00F17064" w:rsidRDefault="001F001B" w:rsidP="00230086">
                            <w:pPr>
                              <w:pStyle w:val="Aruandepealkiri"/>
                              <w:spacing w:before="360" w:line="240" w:lineRule="auto"/>
                            </w:pPr>
                            <w:r w:rsidRPr="00F17064">
                              <w:br/>
                            </w:r>
                          </w:p>
                          <w:p w14:paraId="5BED2C67" w14:textId="77777777" w:rsidR="001F001B" w:rsidRPr="00F17064" w:rsidRDefault="001F001B" w:rsidP="00230086">
                            <w:pPr>
                              <w:pStyle w:val="Aruandepealkiri"/>
                              <w:spacing w:before="360" w:line="240" w:lineRule="auto"/>
                            </w:pPr>
                          </w:p>
                          <w:p w14:paraId="34CD5033" w14:textId="77777777" w:rsidR="001F001B" w:rsidRPr="00F17064" w:rsidRDefault="001F001B" w:rsidP="00230086">
                            <w:pPr>
                              <w:spacing w:before="360" w:line="240" w:lineRule="auto"/>
                            </w:pPr>
                          </w:p>
                          <w:p w14:paraId="438A73C4" w14:textId="77777777" w:rsidR="001F001B" w:rsidRPr="00F17064" w:rsidRDefault="001F001B" w:rsidP="00230086">
                            <w:pPr>
                              <w:pStyle w:val="Aruandepealkiri"/>
                              <w:spacing w:before="360" w:line="240" w:lineRule="auto"/>
                            </w:pPr>
                            <w:r w:rsidRPr="00F17064">
                              <w:br/>
                            </w:r>
                          </w:p>
                          <w:p w14:paraId="31880BBB" w14:textId="77777777" w:rsidR="001F001B" w:rsidRPr="00F17064" w:rsidRDefault="001F001B" w:rsidP="00230086">
                            <w:pPr>
                              <w:pStyle w:val="Aruandepealkiri"/>
                              <w:spacing w:before="36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40890" id="Text Box 12" o:spid="_x0000_s1028" type="#_x0000_t202" style="position:absolute;margin-left:54pt;margin-top:127.8pt;width:486.9pt;height:194.2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" fillcolor="#000c8c [3205]" stroked="f" strokeweight=".5pt">
                <v:textbox>
                  <w:txbxContent>
                    <w:p w14:paraId="0A4C8194" w14:textId="7F0ACCC0" w:rsidR="00230086" w:rsidRPr="00F17064" w:rsidRDefault="005773FC" w:rsidP="00373073">
                      <w:pPr>
                        <w:pStyle w:val="Aruandepealkiri"/>
                        <w:spacing w:before="360" w:line="800" w:lineRule="exact"/>
                        <w:rPr>
                          <w:rFonts w:cs="Poppins SemiBold"/>
                          <w:b/>
                          <w:bCs w:val="0"/>
                          <w:sz w:val="48"/>
                          <w:szCs w:val="48"/>
                        </w:rPr>
                      </w:pPr>
                      <w:r w:rsidRPr="00F17064">
                        <w:rPr>
                          <w:rFonts w:cs="Poppins SemiBold"/>
                          <w:bCs w:val="0"/>
                          <w:sz w:val="48"/>
                          <w:szCs w:val="48"/>
                        </w:rPr>
                        <w:t>Riigitee 4 Tallinna-Pärnu-Ikla tee (E67) km 42,0-62,2 Kernu-Päädeva lõigu põhiprojekt</w:t>
                      </w:r>
                    </w:p>
                    <w:p w14:paraId="3413BCBE" w14:textId="73A72DD4" w:rsidR="001F001B" w:rsidRPr="00F17064" w:rsidRDefault="005773FC" w:rsidP="004D4201">
                      <w:pPr>
                        <w:pStyle w:val="Alapealkiri"/>
                        <w:rPr>
                          <w:b/>
                          <w:bCs/>
                          <w:sz w:val="32"/>
                          <w:szCs w:val="32"/>
                        </w:rPr>
                      </w:pPr>
                      <w:r w:rsidRPr="00F17064">
                        <w:rPr>
                          <w:sz w:val="32"/>
                          <w:szCs w:val="32"/>
                        </w:rPr>
                        <w:t>Kvaliteedi tagamise plaan ja BIM rakenduskava</w:t>
                      </w:r>
                      <w:r w:rsidR="001F001B" w:rsidRPr="00F17064">
                        <w:rPr>
                          <w:sz w:val="32"/>
                          <w:szCs w:val="32"/>
                        </w:rPr>
                        <w:br/>
                      </w:r>
                    </w:p>
                    <w:p w14:paraId="743CA4C7" w14:textId="77777777" w:rsidR="001F001B" w:rsidRPr="00F17064" w:rsidRDefault="001F001B" w:rsidP="00230086">
                      <w:pPr>
                        <w:spacing w:before="360" w:line="240" w:lineRule="auto"/>
                      </w:pPr>
                    </w:p>
                    <w:p w14:paraId="558A6BBD" w14:textId="77777777" w:rsidR="001F001B" w:rsidRPr="00F17064" w:rsidRDefault="001F001B" w:rsidP="00230086">
                      <w:pPr>
                        <w:pStyle w:val="Aruandepealkiri"/>
                        <w:spacing w:before="360" w:line="240" w:lineRule="auto"/>
                      </w:pPr>
                      <w:r w:rsidRPr="00F17064">
                        <w:br/>
                      </w:r>
                    </w:p>
                    <w:p w14:paraId="3A541ED5" w14:textId="77777777" w:rsidR="001F001B" w:rsidRPr="00F17064" w:rsidRDefault="001F001B" w:rsidP="00230086">
                      <w:pPr>
                        <w:pStyle w:val="Aruandepealkiri"/>
                        <w:spacing w:before="360" w:line="240" w:lineRule="auto"/>
                      </w:pPr>
                    </w:p>
                    <w:p w14:paraId="482F9DCE" w14:textId="77777777" w:rsidR="001F001B" w:rsidRPr="00F17064" w:rsidRDefault="001F001B" w:rsidP="00230086">
                      <w:pPr>
                        <w:spacing w:before="360" w:line="240" w:lineRule="auto"/>
                      </w:pPr>
                    </w:p>
                    <w:p w14:paraId="65C5CC2A" w14:textId="77777777" w:rsidR="001F001B" w:rsidRPr="00F17064" w:rsidRDefault="001F001B" w:rsidP="00230086">
                      <w:pPr>
                        <w:pStyle w:val="Aruandepealkiri"/>
                        <w:spacing w:before="360" w:line="240" w:lineRule="auto"/>
                      </w:pPr>
                      <w:r w:rsidRPr="00F17064">
                        <w:br/>
                      </w:r>
                    </w:p>
                    <w:p w14:paraId="70364969" w14:textId="77777777" w:rsidR="001F001B" w:rsidRPr="00F17064" w:rsidRDefault="001F001B" w:rsidP="00230086">
                      <w:pPr>
                        <w:pStyle w:val="Aruandepealkiri"/>
                        <w:spacing w:before="360" w:line="240" w:lineRule="auto"/>
                      </w:pPr>
                    </w:p>
                    <w:p w14:paraId="6DAB3F65" w14:textId="77777777" w:rsidR="001F001B" w:rsidRPr="00F17064" w:rsidRDefault="001F001B"/>
                    <w:p w14:paraId="5DAC0871" w14:textId="77777777" w:rsidR="00230086" w:rsidRPr="00F17064" w:rsidRDefault="00373073" w:rsidP="00373073">
                      <w:pPr>
                        <w:pStyle w:val="Aruandepealkiri"/>
                        <w:spacing w:before="360" w:line="800" w:lineRule="exact"/>
                        <w:rPr>
                          <w:rFonts w:cs="Poppins SemiBold"/>
                          <w:b/>
                          <w:bCs w:val="0"/>
                          <w:szCs w:val="80"/>
                        </w:rPr>
                      </w:pPr>
                      <w:r w:rsidRPr="00F17064">
                        <w:rPr>
                          <w:rFonts w:cs="Poppins SemiBold"/>
                          <w:bCs w:val="0"/>
                          <w:szCs w:val="80"/>
                        </w:rPr>
                        <w:t>Pealkiri</w:t>
                      </w:r>
                    </w:p>
                    <w:p w14:paraId="2BCCAF8B" w14:textId="77777777" w:rsidR="001F001B" w:rsidRPr="00F17064" w:rsidRDefault="003A5F90" w:rsidP="00373073">
                      <w:pPr>
                        <w:pStyle w:val="Aruandepealkiri"/>
                        <w:spacing w:before="240" w:line="240" w:lineRule="auto"/>
                        <w:rPr>
                          <w:b/>
                          <w:bCs w:val="0"/>
                          <w:sz w:val="40"/>
                          <w:szCs w:val="40"/>
                        </w:rPr>
                      </w:pPr>
                      <w:r w:rsidRPr="00F17064">
                        <w:rPr>
                          <w:bCs w:val="0"/>
                          <w:sz w:val="40"/>
                          <w:szCs w:val="40"/>
                        </w:rPr>
                        <w:t>Alapealkiri</w:t>
                      </w:r>
                      <w:r w:rsidR="001F001B" w:rsidRPr="00F17064">
                        <w:rPr>
                          <w:bCs w:val="0"/>
                          <w:sz w:val="40"/>
                          <w:szCs w:val="40"/>
                        </w:rPr>
                        <w:br/>
                      </w:r>
                    </w:p>
                    <w:p w14:paraId="66772ED3" w14:textId="77777777" w:rsidR="001F001B" w:rsidRPr="00F17064" w:rsidRDefault="001F001B" w:rsidP="00230086">
                      <w:pPr>
                        <w:spacing w:before="360" w:line="240" w:lineRule="auto"/>
                      </w:pPr>
                    </w:p>
                    <w:p w14:paraId="054C51DD" w14:textId="77777777" w:rsidR="001F001B" w:rsidRPr="00F17064" w:rsidRDefault="001F001B" w:rsidP="00230086">
                      <w:pPr>
                        <w:pStyle w:val="Aruandepealkiri"/>
                        <w:spacing w:before="360" w:line="240" w:lineRule="auto"/>
                      </w:pPr>
                      <w:r w:rsidRPr="00F17064">
                        <w:br/>
                      </w:r>
                    </w:p>
                    <w:p w14:paraId="5BED2C67" w14:textId="77777777" w:rsidR="001F001B" w:rsidRPr="00F17064" w:rsidRDefault="001F001B" w:rsidP="00230086">
                      <w:pPr>
                        <w:pStyle w:val="Aruandepealkiri"/>
                        <w:spacing w:before="360" w:line="240" w:lineRule="auto"/>
                      </w:pPr>
                    </w:p>
                    <w:p w14:paraId="34CD5033" w14:textId="77777777" w:rsidR="001F001B" w:rsidRPr="00F17064" w:rsidRDefault="001F001B" w:rsidP="00230086">
                      <w:pPr>
                        <w:spacing w:before="360" w:line="240" w:lineRule="auto"/>
                      </w:pPr>
                    </w:p>
                    <w:p w14:paraId="438A73C4" w14:textId="77777777" w:rsidR="001F001B" w:rsidRPr="00F17064" w:rsidRDefault="001F001B" w:rsidP="00230086">
                      <w:pPr>
                        <w:pStyle w:val="Aruandepealkiri"/>
                        <w:spacing w:before="360" w:line="240" w:lineRule="auto"/>
                      </w:pPr>
                      <w:r w:rsidRPr="00F17064">
                        <w:br/>
                      </w:r>
                    </w:p>
                    <w:p w14:paraId="31880BBB" w14:textId="77777777" w:rsidR="001F001B" w:rsidRPr="00F17064" w:rsidRDefault="001F001B" w:rsidP="00230086">
                      <w:pPr>
                        <w:pStyle w:val="Aruandepealkiri"/>
                        <w:spacing w:before="360" w:line="240" w:lineRule="auto"/>
                      </w:pPr>
                    </w:p>
                  </w:txbxContent>
                </v:textbox>
                <w10:wrap anchorx="page"/>
              </v:shape>
            </w:pict>
          </mc:Fallback>
        </mc:AlternateContent>
      </w:r>
      <w:r w:rsidR="00373073" w:rsidRPr="00F17064">
        <w:drawing>
          <wp:anchor distT="0" distB="0" distL="114300" distR="114300" simplePos="0" relativeHeight="251735040" behindDoc="1" locked="0" layoutInCell="1" allowOverlap="1" wp14:anchorId="082CC8CE" wp14:editId="7B1E1476">
            <wp:simplePos x="0" y="0"/>
            <wp:positionH relativeFrom="column">
              <wp:posOffset>-1460674</wp:posOffset>
            </wp:positionH>
            <wp:positionV relativeFrom="paragraph">
              <wp:posOffset>3986149</wp:posOffset>
            </wp:positionV>
            <wp:extent cx="4826000" cy="2281773"/>
            <wp:effectExtent l="0" t="0" r="0" b="0"/>
            <wp:wrapNone/>
            <wp:docPr id="747108604" name="Picture 7" descr="A black background with arrows an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108604" name="Picture 7" descr="A black background with arrows and circl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26000" cy="2281773"/>
                    </a:xfrm>
                    <a:prstGeom prst="rect">
                      <a:avLst/>
                    </a:prstGeom>
                  </pic:spPr>
                </pic:pic>
              </a:graphicData>
            </a:graphic>
            <wp14:sizeRelH relativeFrom="page">
              <wp14:pctWidth>0</wp14:pctWidth>
            </wp14:sizeRelH>
            <wp14:sizeRelV relativeFrom="page">
              <wp14:pctHeight>0</wp14:pctHeight>
            </wp14:sizeRelV>
          </wp:anchor>
        </w:drawing>
      </w:r>
    </w:p>
    <w:p w14:paraId="1C582CA8" w14:textId="54EAF384" w:rsidR="0030688F" w:rsidRPr="00F17064" w:rsidRDefault="00EF3A75" w:rsidP="00C5769C">
      <w:pPr>
        <w:pStyle w:val="Heading1"/>
        <w:numPr>
          <w:ilvl w:val="0"/>
          <w:numId w:val="0"/>
        </w:numPr>
        <w:ind w:left="454" w:hanging="454"/>
        <w:rPr>
          <w:noProof/>
        </w:rPr>
      </w:pPr>
      <w:bookmarkStart w:id="20" w:name="_Toc242165339"/>
      <w:r w:rsidRPr="00F17064">
        <w:rPr>
          <w:noProof/>
        </w:rPr>
        <w:lastRenderedPageBreak/>
        <w:t>Sisukord</w:t>
      </w:r>
      <w:bookmarkEnd w:id="20"/>
    </w:p>
    <w:p w14:paraId="3A2FBDA2" w14:textId="39C464D9" w:rsidR="003F6182" w:rsidRDefault="00BD1DF3">
      <w:pPr>
        <w:pStyle w:val="TOC1"/>
        <w:rPr>
          <w:rFonts w:asciiTheme="minorHAnsi" w:eastAsiaTheme="minorEastAsia" w:hAnsiTheme="minorHAnsi"/>
          <w:b w:val="0"/>
          <w:smallCaps w:val="0"/>
          <w:sz w:val="24"/>
          <w:lang w:eastAsia="et-EE"/>
        </w:rPr>
      </w:pPr>
      <w:r w:rsidRPr="00F17064">
        <w:rPr>
          <w:rFonts w:cs="Open Sans"/>
        </w:rPr>
        <w:fldChar w:fldCharType="begin"/>
      </w:r>
      <w:r w:rsidRPr="00F17064">
        <w:rPr>
          <w:rFonts w:cs="Open Sans"/>
        </w:rPr>
        <w:instrText xml:space="preserve"> TOC \o "1-3" \h \z \u </w:instrText>
      </w:r>
      <w:r w:rsidRPr="00F17064">
        <w:rPr>
          <w:rFonts w:cs="Open Sans"/>
        </w:rPr>
        <w:fldChar w:fldCharType="separate"/>
      </w:r>
      <w:hyperlink w:anchor="_Toc242165339" w:history="1">
        <w:r w:rsidR="003F6182" w:rsidRPr="003B0DC0">
          <w:rPr>
            <w:rStyle w:val="Hyperlink"/>
          </w:rPr>
          <w:t>Sisukord</w:t>
        </w:r>
        <w:r w:rsidR="003F6182">
          <w:rPr>
            <w:webHidden/>
          </w:rPr>
          <w:tab/>
        </w:r>
        <w:r w:rsidR="003F6182">
          <w:rPr>
            <w:webHidden/>
          </w:rPr>
          <w:fldChar w:fldCharType="begin"/>
        </w:r>
        <w:r w:rsidR="003F6182">
          <w:rPr>
            <w:webHidden/>
          </w:rPr>
          <w:instrText xml:space="preserve"> PAGEREF _Toc242165339 \h </w:instrText>
        </w:r>
        <w:r w:rsidR="003F6182">
          <w:rPr>
            <w:webHidden/>
          </w:rPr>
        </w:r>
        <w:r w:rsidR="003F6182">
          <w:rPr>
            <w:webHidden/>
          </w:rPr>
          <w:fldChar w:fldCharType="separate"/>
        </w:r>
        <w:r w:rsidR="003F6182">
          <w:rPr>
            <w:webHidden/>
          </w:rPr>
          <w:t>2</w:t>
        </w:r>
        <w:r w:rsidR="003F6182">
          <w:rPr>
            <w:webHidden/>
          </w:rPr>
          <w:fldChar w:fldCharType="end"/>
        </w:r>
      </w:hyperlink>
    </w:p>
    <w:p w14:paraId="548AC63E" w14:textId="29FB74E9" w:rsidR="003F6182" w:rsidRDefault="003F6182">
      <w:pPr>
        <w:pStyle w:val="TOC1"/>
        <w:rPr>
          <w:rFonts w:asciiTheme="minorHAnsi" w:eastAsiaTheme="minorEastAsia" w:hAnsiTheme="minorHAnsi"/>
          <w:b w:val="0"/>
          <w:smallCaps w:val="0"/>
          <w:sz w:val="24"/>
          <w:lang w:eastAsia="et-EE"/>
        </w:rPr>
      </w:pPr>
      <w:hyperlink w:anchor="_Toc242165340" w:history="1">
        <w:r w:rsidRPr="003B0DC0">
          <w:rPr>
            <w:rStyle w:val="Hyperlink"/>
          </w:rPr>
          <w:t>1.</w:t>
        </w:r>
        <w:r>
          <w:rPr>
            <w:rFonts w:asciiTheme="minorHAnsi" w:eastAsiaTheme="minorEastAsia" w:hAnsiTheme="minorHAnsi"/>
            <w:b w:val="0"/>
            <w:smallCaps w:val="0"/>
            <w:sz w:val="24"/>
            <w:lang w:eastAsia="et-EE"/>
          </w:rPr>
          <w:tab/>
        </w:r>
        <w:r w:rsidRPr="003B0DC0">
          <w:rPr>
            <w:rStyle w:val="Hyperlink"/>
          </w:rPr>
          <w:t>Üldinfo</w:t>
        </w:r>
        <w:r>
          <w:rPr>
            <w:webHidden/>
          </w:rPr>
          <w:tab/>
        </w:r>
        <w:r>
          <w:rPr>
            <w:webHidden/>
          </w:rPr>
          <w:fldChar w:fldCharType="begin"/>
        </w:r>
        <w:r>
          <w:rPr>
            <w:webHidden/>
          </w:rPr>
          <w:instrText xml:space="preserve"> PAGEREF _Toc242165340 \h </w:instrText>
        </w:r>
        <w:r>
          <w:rPr>
            <w:webHidden/>
          </w:rPr>
        </w:r>
        <w:r>
          <w:rPr>
            <w:webHidden/>
          </w:rPr>
          <w:fldChar w:fldCharType="separate"/>
        </w:r>
        <w:r>
          <w:rPr>
            <w:webHidden/>
          </w:rPr>
          <w:t>4</w:t>
        </w:r>
        <w:r>
          <w:rPr>
            <w:webHidden/>
          </w:rPr>
          <w:fldChar w:fldCharType="end"/>
        </w:r>
      </w:hyperlink>
    </w:p>
    <w:p w14:paraId="6AE422EB" w14:textId="3722AB8F" w:rsidR="003F6182" w:rsidRDefault="003F6182">
      <w:pPr>
        <w:pStyle w:val="TOC2"/>
        <w:rPr>
          <w:rFonts w:asciiTheme="minorHAnsi" w:eastAsiaTheme="minorEastAsia" w:hAnsiTheme="minorHAnsi"/>
          <w:sz w:val="24"/>
          <w:lang w:eastAsia="et-EE"/>
        </w:rPr>
      </w:pPr>
      <w:hyperlink w:anchor="_Toc242165341" w:history="1">
        <w:r w:rsidRPr="003B0DC0">
          <w:rPr>
            <w:rStyle w:val="Hyperlink"/>
          </w:rPr>
          <w:t>1.1</w:t>
        </w:r>
        <w:r>
          <w:rPr>
            <w:rFonts w:asciiTheme="minorHAnsi" w:eastAsiaTheme="minorEastAsia" w:hAnsiTheme="minorHAnsi"/>
            <w:sz w:val="24"/>
            <w:lang w:eastAsia="et-EE"/>
          </w:rPr>
          <w:tab/>
        </w:r>
        <w:r w:rsidRPr="003B0DC0">
          <w:rPr>
            <w:rStyle w:val="Hyperlink"/>
          </w:rPr>
          <w:t>Projekti info</w:t>
        </w:r>
        <w:r>
          <w:rPr>
            <w:webHidden/>
          </w:rPr>
          <w:tab/>
        </w:r>
        <w:r>
          <w:rPr>
            <w:webHidden/>
          </w:rPr>
          <w:fldChar w:fldCharType="begin"/>
        </w:r>
        <w:r>
          <w:rPr>
            <w:webHidden/>
          </w:rPr>
          <w:instrText xml:space="preserve"> PAGEREF _Toc242165341 \h </w:instrText>
        </w:r>
        <w:r>
          <w:rPr>
            <w:webHidden/>
          </w:rPr>
        </w:r>
        <w:r>
          <w:rPr>
            <w:webHidden/>
          </w:rPr>
          <w:fldChar w:fldCharType="separate"/>
        </w:r>
        <w:r>
          <w:rPr>
            <w:webHidden/>
          </w:rPr>
          <w:t>4</w:t>
        </w:r>
        <w:r>
          <w:rPr>
            <w:webHidden/>
          </w:rPr>
          <w:fldChar w:fldCharType="end"/>
        </w:r>
      </w:hyperlink>
    </w:p>
    <w:p w14:paraId="4D1C8EE0" w14:textId="044CC8CF" w:rsidR="003F6182" w:rsidRDefault="003F6182">
      <w:pPr>
        <w:pStyle w:val="TOC2"/>
        <w:rPr>
          <w:rFonts w:asciiTheme="minorHAnsi" w:eastAsiaTheme="minorEastAsia" w:hAnsiTheme="minorHAnsi"/>
          <w:sz w:val="24"/>
          <w:lang w:eastAsia="et-EE"/>
        </w:rPr>
      </w:pPr>
      <w:hyperlink w:anchor="_Toc242165342" w:history="1">
        <w:r w:rsidRPr="003B0DC0">
          <w:rPr>
            <w:rStyle w:val="Hyperlink"/>
          </w:rPr>
          <w:t>1.2</w:t>
        </w:r>
        <w:r>
          <w:rPr>
            <w:rFonts w:asciiTheme="minorHAnsi" w:eastAsiaTheme="minorEastAsia" w:hAnsiTheme="minorHAnsi"/>
            <w:sz w:val="24"/>
            <w:lang w:eastAsia="et-EE"/>
          </w:rPr>
          <w:tab/>
        </w:r>
        <w:r w:rsidRPr="003B0DC0">
          <w:rPr>
            <w:rStyle w:val="Hyperlink"/>
          </w:rPr>
          <w:t>Dokumendi koostamise alused</w:t>
        </w:r>
        <w:r>
          <w:rPr>
            <w:webHidden/>
          </w:rPr>
          <w:tab/>
        </w:r>
        <w:r>
          <w:rPr>
            <w:webHidden/>
          </w:rPr>
          <w:fldChar w:fldCharType="begin"/>
        </w:r>
        <w:r>
          <w:rPr>
            <w:webHidden/>
          </w:rPr>
          <w:instrText xml:space="preserve"> PAGEREF _Toc242165342 \h </w:instrText>
        </w:r>
        <w:r>
          <w:rPr>
            <w:webHidden/>
          </w:rPr>
        </w:r>
        <w:r>
          <w:rPr>
            <w:webHidden/>
          </w:rPr>
          <w:fldChar w:fldCharType="separate"/>
        </w:r>
        <w:r>
          <w:rPr>
            <w:webHidden/>
          </w:rPr>
          <w:t>4</w:t>
        </w:r>
        <w:r>
          <w:rPr>
            <w:webHidden/>
          </w:rPr>
          <w:fldChar w:fldCharType="end"/>
        </w:r>
      </w:hyperlink>
    </w:p>
    <w:p w14:paraId="5BA20ACE" w14:textId="3FE1F7AA" w:rsidR="003F6182" w:rsidRDefault="003F6182">
      <w:pPr>
        <w:pStyle w:val="TOC2"/>
        <w:rPr>
          <w:rFonts w:asciiTheme="minorHAnsi" w:eastAsiaTheme="minorEastAsia" w:hAnsiTheme="minorHAnsi"/>
          <w:sz w:val="24"/>
          <w:lang w:eastAsia="et-EE"/>
        </w:rPr>
      </w:pPr>
      <w:hyperlink w:anchor="_Toc242165343" w:history="1">
        <w:r w:rsidRPr="003B0DC0">
          <w:rPr>
            <w:rStyle w:val="Hyperlink"/>
          </w:rPr>
          <w:t>1.3</w:t>
        </w:r>
        <w:r>
          <w:rPr>
            <w:rFonts w:asciiTheme="minorHAnsi" w:eastAsiaTheme="minorEastAsia" w:hAnsiTheme="minorHAnsi"/>
            <w:sz w:val="24"/>
            <w:lang w:eastAsia="et-EE"/>
          </w:rPr>
          <w:tab/>
        </w:r>
        <w:r w:rsidRPr="003B0DC0">
          <w:rPr>
            <w:rStyle w:val="Hyperlink"/>
          </w:rPr>
          <w:t>Dokumendi uuendamine ja versioonihaldus</w:t>
        </w:r>
        <w:r>
          <w:rPr>
            <w:webHidden/>
          </w:rPr>
          <w:tab/>
        </w:r>
        <w:r>
          <w:rPr>
            <w:webHidden/>
          </w:rPr>
          <w:fldChar w:fldCharType="begin"/>
        </w:r>
        <w:r>
          <w:rPr>
            <w:webHidden/>
          </w:rPr>
          <w:instrText xml:space="preserve"> PAGEREF _Toc242165343 \h </w:instrText>
        </w:r>
        <w:r>
          <w:rPr>
            <w:webHidden/>
          </w:rPr>
        </w:r>
        <w:r>
          <w:rPr>
            <w:webHidden/>
          </w:rPr>
          <w:fldChar w:fldCharType="separate"/>
        </w:r>
        <w:r>
          <w:rPr>
            <w:webHidden/>
          </w:rPr>
          <w:t>5</w:t>
        </w:r>
        <w:r>
          <w:rPr>
            <w:webHidden/>
          </w:rPr>
          <w:fldChar w:fldCharType="end"/>
        </w:r>
      </w:hyperlink>
    </w:p>
    <w:p w14:paraId="72855C19" w14:textId="6ED9E1B9" w:rsidR="003F6182" w:rsidRDefault="003F6182">
      <w:pPr>
        <w:pStyle w:val="TOC1"/>
        <w:rPr>
          <w:rFonts w:asciiTheme="minorHAnsi" w:eastAsiaTheme="minorEastAsia" w:hAnsiTheme="minorHAnsi"/>
          <w:b w:val="0"/>
          <w:smallCaps w:val="0"/>
          <w:sz w:val="24"/>
          <w:lang w:eastAsia="et-EE"/>
        </w:rPr>
      </w:pPr>
      <w:hyperlink w:anchor="_Toc242165344" w:history="1">
        <w:r w:rsidRPr="003B0DC0">
          <w:rPr>
            <w:rStyle w:val="Hyperlink"/>
          </w:rPr>
          <w:t>2.</w:t>
        </w:r>
        <w:r>
          <w:rPr>
            <w:rFonts w:asciiTheme="minorHAnsi" w:eastAsiaTheme="minorEastAsia" w:hAnsiTheme="minorHAnsi"/>
            <w:b w:val="0"/>
            <w:smallCaps w:val="0"/>
            <w:sz w:val="24"/>
            <w:lang w:eastAsia="et-EE"/>
          </w:rPr>
          <w:tab/>
        </w:r>
        <w:r w:rsidRPr="003B0DC0">
          <w:rPr>
            <w:rStyle w:val="Hyperlink"/>
          </w:rPr>
          <w:t>Kvaliteedi tagamise plaan</w:t>
        </w:r>
        <w:r>
          <w:rPr>
            <w:webHidden/>
          </w:rPr>
          <w:tab/>
        </w:r>
        <w:r>
          <w:rPr>
            <w:webHidden/>
          </w:rPr>
          <w:fldChar w:fldCharType="begin"/>
        </w:r>
        <w:r>
          <w:rPr>
            <w:webHidden/>
          </w:rPr>
          <w:instrText xml:space="preserve"> PAGEREF _Toc242165344 \h </w:instrText>
        </w:r>
        <w:r>
          <w:rPr>
            <w:webHidden/>
          </w:rPr>
        </w:r>
        <w:r>
          <w:rPr>
            <w:webHidden/>
          </w:rPr>
          <w:fldChar w:fldCharType="separate"/>
        </w:r>
        <w:r>
          <w:rPr>
            <w:webHidden/>
          </w:rPr>
          <w:t>6</w:t>
        </w:r>
        <w:r>
          <w:rPr>
            <w:webHidden/>
          </w:rPr>
          <w:fldChar w:fldCharType="end"/>
        </w:r>
      </w:hyperlink>
    </w:p>
    <w:p w14:paraId="012B0E11" w14:textId="46365B35" w:rsidR="003F6182" w:rsidRDefault="003F6182">
      <w:pPr>
        <w:pStyle w:val="TOC2"/>
        <w:rPr>
          <w:rFonts w:asciiTheme="minorHAnsi" w:eastAsiaTheme="minorEastAsia" w:hAnsiTheme="minorHAnsi"/>
          <w:sz w:val="24"/>
          <w:lang w:eastAsia="et-EE"/>
        </w:rPr>
      </w:pPr>
      <w:hyperlink w:anchor="_Toc242165345" w:history="1">
        <w:r w:rsidRPr="003B0DC0">
          <w:rPr>
            <w:rStyle w:val="Hyperlink"/>
          </w:rPr>
          <w:t>2.1</w:t>
        </w:r>
        <w:r>
          <w:rPr>
            <w:rFonts w:asciiTheme="minorHAnsi" w:eastAsiaTheme="minorEastAsia" w:hAnsiTheme="minorHAnsi"/>
            <w:sz w:val="24"/>
            <w:lang w:eastAsia="et-EE"/>
          </w:rPr>
          <w:tab/>
        </w:r>
        <w:r w:rsidRPr="003B0DC0">
          <w:rPr>
            <w:rStyle w:val="Hyperlink"/>
          </w:rPr>
          <w:t>Projekti organisatsioon</w:t>
        </w:r>
        <w:r>
          <w:rPr>
            <w:webHidden/>
          </w:rPr>
          <w:tab/>
        </w:r>
        <w:r>
          <w:rPr>
            <w:webHidden/>
          </w:rPr>
          <w:fldChar w:fldCharType="begin"/>
        </w:r>
        <w:r>
          <w:rPr>
            <w:webHidden/>
          </w:rPr>
          <w:instrText xml:space="preserve"> PAGEREF _Toc242165345 \h </w:instrText>
        </w:r>
        <w:r>
          <w:rPr>
            <w:webHidden/>
          </w:rPr>
        </w:r>
        <w:r>
          <w:rPr>
            <w:webHidden/>
          </w:rPr>
          <w:fldChar w:fldCharType="separate"/>
        </w:r>
        <w:r>
          <w:rPr>
            <w:webHidden/>
          </w:rPr>
          <w:t>6</w:t>
        </w:r>
        <w:r>
          <w:rPr>
            <w:webHidden/>
          </w:rPr>
          <w:fldChar w:fldCharType="end"/>
        </w:r>
      </w:hyperlink>
    </w:p>
    <w:p w14:paraId="6BC753B3" w14:textId="2D4C4B86" w:rsidR="003F6182" w:rsidRDefault="003F6182">
      <w:pPr>
        <w:pStyle w:val="TOC2"/>
        <w:rPr>
          <w:rFonts w:asciiTheme="minorHAnsi" w:eastAsiaTheme="minorEastAsia" w:hAnsiTheme="minorHAnsi"/>
          <w:sz w:val="24"/>
          <w:lang w:eastAsia="et-EE"/>
        </w:rPr>
      </w:pPr>
      <w:hyperlink w:anchor="_Toc242165346" w:history="1">
        <w:r w:rsidRPr="003B0DC0">
          <w:rPr>
            <w:rStyle w:val="Hyperlink"/>
          </w:rPr>
          <w:t>2.2</w:t>
        </w:r>
        <w:r>
          <w:rPr>
            <w:rFonts w:asciiTheme="minorHAnsi" w:eastAsiaTheme="minorEastAsia" w:hAnsiTheme="minorHAnsi"/>
            <w:sz w:val="24"/>
            <w:lang w:eastAsia="et-EE"/>
          </w:rPr>
          <w:tab/>
        </w:r>
        <w:r w:rsidRPr="003B0DC0">
          <w:rPr>
            <w:rStyle w:val="Hyperlink"/>
          </w:rPr>
          <w:t>Alltöövõtjad</w:t>
        </w:r>
        <w:r>
          <w:rPr>
            <w:webHidden/>
          </w:rPr>
          <w:tab/>
        </w:r>
        <w:r>
          <w:rPr>
            <w:webHidden/>
          </w:rPr>
          <w:fldChar w:fldCharType="begin"/>
        </w:r>
        <w:r>
          <w:rPr>
            <w:webHidden/>
          </w:rPr>
          <w:instrText xml:space="preserve"> PAGEREF _Toc242165346 \h </w:instrText>
        </w:r>
        <w:r>
          <w:rPr>
            <w:webHidden/>
          </w:rPr>
        </w:r>
        <w:r>
          <w:rPr>
            <w:webHidden/>
          </w:rPr>
          <w:fldChar w:fldCharType="separate"/>
        </w:r>
        <w:r>
          <w:rPr>
            <w:webHidden/>
          </w:rPr>
          <w:t>6</w:t>
        </w:r>
        <w:r>
          <w:rPr>
            <w:webHidden/>
          </w:rPr>
          <w:fldChar w:fldCharType="end"/>
        </w:r>
      </w:hyperlink>
    </w:p>
    <w:p w14:paraId="58E2FCB4" w14:textId="30249659" w:rsidR="003F6182" w:rsidRDefault="003F6182">
      <w:pPr>
        <w:pStyle w:val="TOC2"/>
        <w:rPr>
          <w:rFonts w:asciiTheme="minorHAnsi" w:eastAsiaTheme="minorEastAsia" w:hAnsiTheme="minorHAnsi"/>
          <w:sz w:val="24"/>
          <w:lang w:eastAsia="et-EE"/>
        </w:rPr>
      </w:pPr>
      <w:hyperlink w:anchor="_Toc242165347" w:history="1">
        <w:r w:rsidRPr="003B0DC0">
          <w:rPr>
            <w:rStyle w:val="Hyperlink"/>
          </w:rPr>
          <w:t>2.3</w:t>
        </w:r>
        <w:r>
          <w:rPr>
            <w:rFonts w:asciiTheme="minorHAnsi" w:eastAsiaTheme="minorEastAsia" w:hAnsiTheme="minorHAnsi"/>
            <w:sz w:val="24"/>
            <w:lang w:eastAsia="et-EE"/>
          </w:rPr>
          <w:tab/>
        </w:r>
        <w:r w:rsidRPr="003B0DC0">
          <w:rPr>
            <w:rStyle w:val="Hyperlink"/>
          </w:rPr>
          <w:t>Insenertehnilise BIMi juhtivad juhtivad võtmeisikud</w:t>
        </w:r>
        <w:r>
          <w:rPr>
            <w:webHidden/>
          </w:rPr>
          <w:tab/>
        </w:r>
        <w:r>
          <w:rPr>
            <w:webHidden/>
          </w:rPr>
          <w:fldChar w:fldCharType="begin"/>
        </w:r>
        <w:r>
          <w:rPr>
            <w:webHidden/>
          </w:rPr>
          <w:instrText xml:space="preserve"> PAGEREF _Toc242165347 \h </w:instrText>
        </w:r>
        <w:r>
          <w:rPr>
            <w:webHidden/>
          </w:rPr>
        </w:r>
        <w:r>
          <w:rPr>
            <w:webHidden/>
          </w:rPr>
          <w:fldChar w:fldCharType="separate"/>
        </w:r>
        <w:r>
          <w:rPr>
            <w:webHidden/>
          </w:rPr>
          <w:t>7</w:t>
        </w:r>
        <w:r>
          <w:rPr>
            <w:webHidden/>
          </w:rPr>
          <w:fldChar w:fldCharType="end"/>
        </w:r>
      </w:hyperlink>
    </w:p>
    <w:p w14:paraId="17056261" w14:textId="0C93E92C" w:rsidR="003F6182" w:rsidRDefault="003F6182">
      <w:pPr>
        <w:pStyle w:val="TOC2"/>
        <w:rPr>
          <w:rFonts w:asciiTheme="minorHAnsi" w:eastAsiaTheme="minorEastAsia" w:hAnsiTheme="minorHAnsi"/>
          <w:sz w:val="24"/>
          <w:lang w:eastAsia="et-EE"/>
        </w:rPr>
      </w:pPr>
      <w:hyperlink w:anchor="_Toc242165348" w:history="1">
        <w:r w:rsidRPr="003B0DC0">
          <w:rPr>
            <w:rStyle w:val="Hyperlink"/>
          </w:rPr>
          <w:t>2.4</w:t>
        </w:r>
        <w:r>
          <w:rPr>
            <w:rFonts w:asciiTheme="minorHAnsi" w:eastAsiaTheme="minorEastAsia" w:hAnsiTheme="minorHAnsi"/>
            <w:sz w:val="24"/>
            <w:lang w:eastAsia="et-EE"/>
          </w:rPr>
          <w:tab/>
        </w:r>
        <w:r w:rsidRPr="003B0DC0">
          <w:rPr>
            <w:rStyle w:val="Hyperlink"/>
          </w:rPr>
          <w:t>Projektijuhtimise struktuur skeemina</w:t>
        </w:r>
        <w:r>
          <w:rPr>
            <w:webHidden/>
          </w:rPr>
          <w:tab/>
        </w:r>
        <w:r>
          <w:rPr>
            <w:webHidden/>
          </w:rPr>
          <w:fldChar w:fldCharType="begin"/>
        </w:r>
        <w:r>
          <w:rPr>
            <w:webHidden/>
          </w:rPr>
          <w:instrText xml:space="preserve"> PAGEREF _Toc242165348 \h </w:instrText>
        </w:r>
        <w:r>
          <w:rPr>
            <w:webHidden/>
          </w:rPr>
        </w:r>
        <w:r>
          <w:rPr>
            <w:webHidden/>
          </w:rPr>
          <w:fldChar w:fldCharType="separate"/>
        </w:r>
        <w:r>
          <w:rPr>
            <w:webHidden/>
          </w:rPr>
          <w:t>7</w:t>
        </w:r>
        <w:r>
          <w:rPr>
            <w:webHidden/>
          </w:rPr>
          <w:fldChar w:fldCharType="end"/>
        </w:r>
      </w:hyperlink>
    </w:p>
    <w:p w14:paraId="449BE6AC" w14:textId="3B1E715F" w:rsidR="003F6182" w:rsidRDefault="003F6182">
      <w:pPr>
        <w:pStyle w:val="TOC2"/>
        <w:rPr>
          <w:rFonts w:asciiTheme="minorHAnsi" w:eastAsiaTheme="minorEastAsia" w:hAnsiTheme="minorHAnsi"/>
          <w:sz w:val="24"/>
          <w:lang w:eastAsia="et-EE"/>
        </w:rPr>
      </w:pPr>
      <w:hyperlink w:anchor="_Toc242165349" w:history="1">
        <w:r w:rsidRPr="003B0DC0">
          <w:rPr>
            <w:rStyle w:val="Hyperlink"/>
          </w:rPr>
          <w:t>2.5</w:t>
        </w:r>
        <w:r>
          <w:rPr>
            <w:rFonts w:asciiTheme="minorHAnsi" w:eastAsiaTheme="minorEastAsia" w:hAnsiTheme="minorHAnsi"/>
            <w:sz w:val="24"/>
            <w:lang w:eastAsia="et-EE"/>
          </w:rPr>
          <w:tab/>
        </w:r>
        <w:r w:rsidRPr="003B0DC0">
          <w:rPr>
            <w:rStyle w:val="Hyperlink"/>
          </w:rPr>
          <w:t>Rollid ja vastutus</w:t>
        </w:r>
        <w:r>
          <w:rPr>
            <w:webHidden/>
          </w:rPr>
          <w:tab/>
        </w:r>
        <w:r>
          <w:rPr>
            <w:webHidden/>
          </w:rPr>
          <w:fldChar w:fldCharType="begin"/>
        </w:r>
        <w:r>
          <w:rPr>
            <w:webHidden/>
          </w:rPr>
          <w:instrText xml:space="preserve"> PAGEREF _Toc242165349 \h </w:instrText>
        </w:r>
        <w:r>
          <w:rPr>
            <w:webHidden/>
          </w:rPr>
        </w:r>
        <w:r>
          <w:rPr>
            <w:webHidden/>
          </w:rPr>
          <w:fldChar w:fldCharType="separate"/>
        </w:r>
        <w:r>
          <w:rPr>
            <w:webHidden/>
          </w:rPr>
          <w:t>7</w:t>
        </w:r>
        <w:r>
          <w:rPr>
            <w:webHidden/>
          </w:rPr>
          <w:fldChar w:fldCharType="end"/>
        </w:r>
      </w:hyperlink>
    </w:p>
    <w:p w14:paraId="2BED409C" w14:textId="2D1B9EC6" w:rsidR="003F6182" w:rsidRDefault="003F6182">
      <w:pPr>
        <w:pStyle w:val="TOC3"/>
        <w:tabs>
          <w:tab w:val="left" w:pos="2382"/>
        </w:tabs>
        <w:rPr>
          <w:rFonts w:asciiTheme="minorHAnsi" w:eastAsiaTheme="minorEastAsia" w:hAnsiTheme="minorHAnsi"/>
          <w:sz w:val="24"/>
          <w:lang w:eastAsia="et-EE"/>
        </w:rPr>
      </w:pPr>
      <w:hyperlink w:anchor="_Toc242165350" w:history="1">
        <w:r w:rsidRPr="003B0DC0">
          <w:rPr>
            <w:rStyle w:val="Hyperlink"/>
          </w:rPr>
          <w:t>2.5.1</w:t>
        </w:r>
        <w:r>
          <w:rPr>
            <w:rFonts w:asciiTheme="minorHAnsi" w:eastAsiaTheme="minorEastAsia" w:hAnsiTheme="minorHAnsi"/>
            <w:sz w:val="24"/>
            <w:lang w:eastAsia="et-EE"/>
          </w:rPr>
          <w:tab/>
        </w:r>
        <w:r w:rsidRPr="003B0DC0">
          <w:rPr>
            <w:rStyle w:val="Hyperlink"/>
          </w:rPr>
          <w:t>Projektijuht</w:t>
        </w:r>
        <w:r>
          <w:rPr>
            <w:webHidden/>
          </w:rPr>
          <w:tab/>
        </w:r>
        <w:r>
          <w:rPr>
            <w:webHidden/>
          </w:rPr>
          <w:fldChar w:fldCharType="begin"/>
        </w:r>
        <w:r>
          <w:rPr>
            <w:webHidden/>
          </w:rPr>
          <w:instrText xml:space="preserve"> PAGEREF _Toc242165350 \h </w:instrText>
        </w:r>
        <w:r>
          <w:rPr>
            <w:webHidden/>
          </w:rPr>
        </w:r>
        <w:r>
          <w:rPr>
            <w:webHidden/>
          </w:rPr>
          <w:fldChar w:fldCharType="separate"/>
        </w:r>
        <w:r>
          <w:rPr>
            <w:webHidden/>
          </w:rPr>
          <w:t>7</w:t>
        </w:r>
        <w:r>
          <w:rPr>
            <w:webHidden/>
          </w:rPr>
          <w:fldChar w:fldCharType="end"/>
        </w:r>
      </w:hyperlink>
    </w:p>
    <w:p w14:paraId="47D45845" w14:textId="76DE36B2" w:rsidR="003F6182" w:rsidRDefault="003F6182">
      <w:pPr>
        <w:pStyle w:val="TOC3"/>
        <w:tabs>
          <w:tab w:val="left" w:pos="2382"/>
        </w:tabs>
        <w:rPr>
          <w:rFonts w:asciiTheme="minorHAnsi" w:eastAsiaTheme="minorEastAsia" w:hAnsiTheme="minorHAnsi"/>
          <w:sz w:val="24"/>
          <w:lang w:eastAsia="et-EE"/>
        </w:rPr>
      </w:pPr>
      <w:hyperlink w:anchor="_Toc242165351" w:history="1">
        <w:r w:rsidRPr="003B0DC0">
          <w:rPr>
            <w:rStyle w:val="Hyperlink"/>
          </w:rPr>
          <w:t>2.5.2</w:t>
        </w:r>
        <w:r>
          <w:rPr>
            <w:rFonts w:asciiTheme="minorHAnsi" w:eastAsiaTheme="minorEastAsia" w:hAnsiTheme="minorHAnsi"/>
            <w:sz w:val="24"/>
            <w:lang w:eastAsia="et-EE"/>
          </w:rPr>
          <w:tab/>
        </w:r>
        <w:r w:rsidRPr="003B0DC0">
          <w:rPr>
            <w:rStyle w:val="Hyperlink"/>
          </w:rPr>
          <w:t>Teede ja sildade vastutavad projekteerijad</w:t>
        </w:r>
        <w:r>
          <w:rPr>
            <w:webHidden/>
          </w:rPr>
          <w:tab/>
        </w:r>
        <w:r>
          <w:rPr>
            <w:webHidden/>
          </w:rPr>
          <w:fldChar w:fldCharType="begin"/>
        </w:r>
        <w:r>
          <w:rPr>
            <w:webHidden/>
          </w:rPr>
          <w:instrText xml:space="preserve"> PAGEREF _Toc242165351 \h </w:instrText>
        </w:r>
        <w:r>
          <w:rPr>
            <w:webHidden/>
          </w:rPr>
        </w:r>
        <w:r>
          <w:rPr>
            <w:webHidden/>
          </w:rPr>
          <w:fldChar w:fldCharType="separate"/>
        </w:r>
        <w:r>
          <w:rPr>
            <w:webHidden/>
          </w:rPr>
          <w:t>8</w:t>
        </w:r>
        <w:r>
          <w:rPr>
            <w:webHidden/>
          </w:rPr>
          <w:fldChar w:fldCharType="end"/>
        </w:r>
      </w:hyperlink>
    </w:p>
    <w:p w14:paraId="384B205D" w14:textId="082E1BB5" w:rsidR="003F6182" w:rsidRDefault="003F6182">
      <w:pPr>
        <w:pStyle w:val="TOC3"/>
        <w:tabs>
          <w:tab w:val="left" w:pos="2382"/>
        </w:tabs>
        <w:rPr>
          <w:rFonts w:asciiTheme="minorHAnsi" w:eastAsiaTheme="minorEastAsia" w:hAnsiTheme="minorHAnsi"/>
          <w:sz w:val="24"/>
          <w:lang w:eastAsia="et-EE"/>
        </w:rPr>
      </w:pPr>
      <w:hyperlink w:anchor="_Toc242165352" w:history="1">
        <w:r w:rsidRPr="003B0DC0">
          <w:rPr>
            <w:rStyle w:val="Hyperlink"/>
          </w:rPr>
          <w:t>2.5.3</w:t>
        </w:r>
        <w:r>
          <w:rPr>
            <w:rFonts w:asciiTheme="minorHAnsi" w:eastAsiaTheme="minorEastAsia" w:hAnsiTheme="minorHAnsi"/>
            <w:sz w:val="24"/>
            <w:lang w:eastAsia="et-EE"/>
          </w:rPr>
          <w:tab/>
        </w:r>
        <w:r w:rsidRPr="003B0DC0">
          <w:rPr>
            <w:rStyle w:val="Hyperlink"/>
          </w:rPr>
          <w:t>Kvaliteedi kontrolli insener</w:t>
        </w:r>
        <w:r>
          <w:rPr>
            <w:webHidden/>
          </w:rPr>
          <w:tab/>
        </w:r>
        <w:r>
          <w:rPr>
            <w:webHidden/>
          </w:rPr>
          <w:fldChar w:fldCharType="begin"/>
        </w:r>
        <w:r>
          <w:rPr>
            <w:webHidden/>
          </w:rPr>
          <w:instrText xml:space="preserve"> PAGEREF _Toc242165352 \h </w:instrText>
        </w:r>
        <w:r>
          <w:rPr>
            <w:webHidden/>
          </w:rPr>
        </w:r>
        <w:r>
          <w:rPr>
            <w:webHidden/>
          </w:rPr>
          <w:fldChar w:fldCharType="separate"/>
        </w:r>
        <w:r>
          <w:rPr>
            <w:webHidden/>
          </w:rPr>
          <w:t>8</w:t>
        </w:r>
        <w:r>
          <w:rPr>
            <w:webHidden/>
          </w:rPr>
          <w:fldChar w:fldCharType="end"/>
        </w:r>
      </w:hyperlink>
    </w:p>
    <w:p w14:paraId="35256CB2" w14:textId="7D3820A5" w:rsidR="003F6182" w:rsidRDefault="003F6182">
      <w:pPr>
        <w:pStyle w:val="TOC3"/>
        <w:tabs>
          <w:tab w:val="left" w:pos="2382"/>
        </w:tabs>
        <w:rPr>
          <w:rFonts w:asciiTheme="minorHAnsi" w:eastAsiaTheme="minorEastAsia" w:hAnsiTheme="minorHAnsi"/>
          <w:sz w:val="24"/>
          <w:lang w:eastAsia="et-EE"/>
        </w:rPr>
      </w:pPr>
      <w:hyperlink w:anchor="_Toc242165353" w:history="1">
        <w:r w:rsidRPr="003B0DC0">
          <w:rPr>
            <w:rStyle w:val="Hyperlink"/>
          </w:rPr>
          <w:t>2.5.4</w:t>
        </w:r>
        <w:r>
          <w:rPr>
            <w:rFonts w:asciiTheme="minorHAnsi" w:eastAsiaTheme="minorEastAsia" w:hAnsiTheme="minorHAnsi"/>
            <w:sz w:val="24"/>
            <w:lang w:eastAsia="et-EE"/>
          </w:rPr>
          <w:tab/>
        </w:r>
        <w:r w:rsidRPr="003B0DC0">
          <w:rPr>
            <w:rStyle w:val="Hyperlink"/>
          </w:rPr>
          <w:t>BIM koordinaator</w:t>
        </w:r>
        <w:r>
          <w:rPr>
            <w:webHidden/>
          </w:rPr>
          <w:tab/>
        </w:r>
        <w:r>
          <w:rPr>
            <w:webHidden/>
          </w:rPr>
          <w:fldChar w:fldCharType="begin"/>
        </w:r>
        <w:r>
          <w:rPr>
            <w:webHidden/>
          </w:rPr>
          <w:instrText xml:space="preserve"> PAGEREF _Toc242165353 \h </w:instrText>
        </w:r>
        <w:r>
          <w:rPr>
            <w:webHidden/>
          </w:rPr>
        </w:r>
        <w:r>
          <w:rPr>
            <w:webHidden/>
          </w:rPr>
          <w:fldChar w:fldCharType="separate"/>
        </w:r>
        <w:r>
          <w:rPr>
            <w:webHidden/>
          </w:rPr>
          <w:t>8</w:t>
        </w:r>
        <w:r>
          <w:rPr>
            <w:webHidden/>
          </w:rPr>
          <w:fldChar w:fldCharType="end"/>
        </w:r>
      </w:hyperlink>
    </w:p>
    <w:p w14:paraId="77C7CB7E" w14:textId="31C9528D" w:rsidR="003F6182" w:rsidRDefault="003F6182">
      <w:pPr>
        <w:pStyle w:val="TOC2"/>
        <w:rPr>
          <w:rFonts w:asciiTheme="minorHAnsi" w:eastAsiaTheme="minorEastAsia" w:hAnsiTheme="minorHAnsi"/>
          <w:sz w:val="24"/>
          <w:lang w:eastAsia="et-EE"/>
        </w:rPr>
      </w:pPr>
      <w:hyperlink w:anchor="_Toc242165354" w:history="1">
        <w:r w:rsidRPr="003B0DC0">
          <w:rPr>
            <w:rStyle w:val="Hyperlink"/>
          </w:rPr>
          <w:t>2.6</w:t>
        </w:r>
        <w:r>
          <w:rPr>
            <w:rFonts w:asciiTheme="minorHAnsi" w:eastAsiaTheme="minorEastAsia" w:hAnsiTheme="minorHAnsi"/>
            <w:sz w:val="24"/>
            <w:lang w:eastAsia="et-EE"/>
          </w:rPr>
          <w:tab/>
        </w:r>
        <w:r w:rsidRPr="003B0DC0">
          <w:rPr>
            <w:rStyle w:val="Hyperlink"/>
          </w:rPr>
          <w:t>Kommunikatsioon ja koosolekud</w:t>
        </w:r>
        <w:r>
          <w:rPr>
            <w:webHidden/>
          </w:rPr>
          <w:tab/>
        </w:r>
        <w:r>
          <w:rPr>
            <w:webHidden/>
          </w:rPr>
          <w:fldChar w:fldCharType="begin"/>
        </w:r>
        <w:r>
          <w:rPr>
            <w:webHidden/>
          </w:rPr>
          <w:instrText xml:space="preserve"> PAGEREF _Toc242165354 \h </w:instrText>
        </w:r>
        <w:r>
          <w:rPr>
            <w:webHidden/>
          </w:rPr>
        </w:r>
        <w:r>
          <w:rPr>
            <w:webHidden/>
          </w:rPr>
          <w:fldChar w:fldCharType="separate"/>
        </w:r>
        <w:r>
          <w:rPr>
            <w:webHidden/>
          </w:rPr>
          <w:t>9</w:t>
        </w:r>
        <w:r>
          <w:rPr>
            <w:webHidden/>
          </w:rPr>
          <w:fldChar w:fldCharType="end"/>
        </w:r>
      </w:hyperlink>
    </w:p>
    <w:p w14:paraId="46D69104" w14:textId="68110ACF" w:rsidR="003F6182" w:rsidRDefault="003F6182">
      <w:pPr>
        <w:pStyle w:val="TOC2"/>
        <w:rPr>
          <w:rFonts w:asciiTheme="minorHAnsi" w:eastAsiaTheme="minorEastAsia" w:hAnsiTheme="minorHAnsi"/>
          <w:sz w:val="24"/>
          <w:lang w:eastAsia="et-EE"/>
        </w:rPr>
      </w:pPr>
      <w:hyperlink w:anchor="_Toc242165355" w:history="1">
        <w:r w:rsidRPr="003B0DC0">
          <w:rPr>
            <w:rStyle w:val="Hyperlink"/>
          </w:rPr>
          <w:t>2.7</w:t>
        </w:r>
        <w:r>
          <w:rPr>
            <w:rFonts w:asciiTheme="minorHAnsi" w:eastAsiaTheme="minorEastAsia" w:hAnsiTheme="minorHAnsi"/>
            <w:sz w:val="24"/>
            <w:lang w:eastAsia="et-EE"/>
          </w:rPr>
          <w:tab/>
        </w:r>
        <w:r w:rsidRPr="003B0DC0">
          <w:rPr>
            <w:rStyle w:val="Hyperlink"/>
          </w:rPr>
          <w:t>Dokumentide kontrollimise ja edastamise protseduur</w:t>
        </w:r>
        <w:r>
          <w:rPr>
            <w:webHidden/>
          </w:rPr>
          <w:tab/>
        </w:r>
        <w:r>
          <w:rPr>
            <w:webHidden/>
          </w:rPr>
          <w:fldChar w:fldCharType="begin"/>
        </w:r>
        <w:r>
          <w:rPr>
            <w:webHidden/>
          </w:rPr>
          <w:instrText xml:space="preserve"> PAGEREF _Toc242165355 \h </w:instrText>
        </w:r>
        <w:r>
          <w:rPr>
            <w:webHidden/>
          </w:rPr>
        </w:r>
        <w:r>
          <w:rPr>
            <w:webHidden/>
          </w:rPr>
          <w:fldChar w:fldCharType="separate"/>
        </w:r>
        <w:r>
          <w:rPr>
            <w:webHidden/>
          </w:rPr>
          <w:t>9</w:t>
        </w:r>
        <w:r>
          <w:rPr>
            <w:webHidden/>
          </w:rPr>
          <w:fldChar w:fldCharType="end"/>
        </w:r>
      </w:hyperlink>
    </w:p>
    <w:p w14:paraId="30862431" w14:textId="4227F143" w:rsidR="003F6182" w:rsidRDefault="003F6182">
      <w:pPr>
        <w:pStyle w:val="TOC2"/>
        <w:rPr>
          <w:rFonts w:asciiTheme="minorHAnsi" w:eastAsiaTheme="minorEastAsia" w:hAnsiTheme="minorHAnsi"/>
          <w:sz w:val="24"/>
          <w:lang w:eastAsia="et-EE"/>
        </w:rPr>
      </w:pPr>
      <w:hyperlink w:anchor="_Toc242165356" w:history="1">
        <w:r w:rsidRPr="003B0DC0">
          <w:rPr>
            <w:rStyle w:val="Hyperlink"/>
          </w:rPr>
          <w:t>2.8</w:t>
        </w:r>
        <w:r>
          <w:rPr>
            <w:rFonts w:asciiTheme="minorHAnsi" w:eastAsiaTheme="minorEastAsia" w:hAnsiTheme="minorHAnsi"/>
            <w:sz w:val="24"/>
            <w:lang w:eastAsia="et-EE"/>
          </w:rPr>
          <w:tab/>
        </w:r>
        <w:r w:rsidRPr="003B0DC0">
          <w:rPr>
            <w:rStyle w:val="Hyperlink"/>
          </w:rPr>
          <w:t>Alltöövõtjate kvaliteedi kontroll</w:t>
        </w:r>
        <w:r>
          <w:rPr>
            <w:webHidden/>
          </w:rPr>
          <w:tab/>
        </w:r>
        <w:r>
          <w:rPr>
            <w:webHidden/>
          </w:rPr>
          <w:fldChar w:fldCharType="begin"/>
        </w:r>
        <w:r>
          <w:rPr>
            <w:webHidden/>
          </w:rPr>
          <w:instrText xml:space="preserve"> PAGEREF _Toc242165356 \h </w:instrText>
        </w:r>
        <w:r>
          <w:rPr>
            <w:webHidden/>
          </w:rPr>
        </w:r>
        <w:r>
          <w:rPr>
            <w:webHidden/>
          </w:rPr>
          <w:fldChar w:fldCharType="separate"/>
        </w:r>
        <w:r>
          <w:rPr>
            <w:webHidden/>
          </w:rPr>
          <w:t>10</w:t>
        </w:r>
        <w:r>
          <w:rPr>
            <w:webHidden/>
          </w:rPr>
          <w:fldChar w:fldCharType="end"/>
        </w:r>
      </w:hyperlink>
    </w:p>
    <w:p w14:paraId="25272832" w14:textId="172F303F" w:rsidR="003F6182" w:rsidRDefault="003F6182">
      <w:pPr>
        <w:pStyle w:val="TOC2"/>
        <w:rPr>
          <w:rFonts w:asciiTheme="minorHAnsi" w:eastAsiaTheme="minorEastAsia" w:hAnsiTheme="minorHAnsi"/>
          <w:sz w:val="24"/>
          <w:lang w:eastAsia="et-EE"/>
        </w:rPr>
      </w:pPr>
      <w:hyperlink w:anchor="_Toc242165357" w:history="1">
        <w:r w:rsidRPr="003B0DC0">
          <w:rPr>
            <w:rStyle w:val="Hyperlink"/>
          </w:rPr>
          <w:t>2.9</w:t>
        </w:r>
        <w:r>
          <w:rPr>
            <w:rFonts w:asciiTheme="minorHAnsi" w:eastAsiaTheme="minorEastAsia" w:hAnsiTheme="minorHAnsi"/>
            <w:sz w:val="24"/>
            <w:lang w:eastAsia="et-EE"/>
          </w:rPr>
          <w:tab/>
        </w:r>
        <w:r w:rsidRPr="003B0DC0">
          <w:rPr>
            <w:rStyle w:val="Hyperlink"/>
          </w:rPr>
          <w:t>Aja- ja finantsjuhtimine</w:t>
        </w:r>
        <w:r>
          <w:rPr>
            <w:webHidden/>
          </w:rPr>
          <w:tab/>
        </w:r>
        <w:r>
          <w:rPr>
            <w:webHidden/>
          </w:rPr>
          <w:fldChar w:fldCharType="begin"/>
        </w:r>
        <w:r>
          <w:rPr>
            <w:webHidden/>
          </w:rPr>
          <w:instrText xml:space="preserve"> PAGEREF _Toc242165357 \h </w:instrText>
        </w:r>
        <w:r>
          <w:rPr>
            <w:webHidden/>
          </w:rPr>
        </w:r>
        <w:r>
          <w:rPr>
            <w:webHidden/>
          </w:rPr>
          <w:fldChar w:fldCharType="separate"/>
        </w:r>
        <w:r>
          <w:rPr>
            <w:webHidden/>
          </w:rPr>
          <w:t>10</w:t>
        </w:r>
        <w:r>
          <w:rPr>
            <w:webHidden/>
          </w:rPr>
          <w:fldChar w:fldCharType="end"/>
        </w:r>
      </w:hyperlink>
    </w:p>
    <w:p w14:paraId="6A3DC913" w14:textId="167EBF83" w:rsidR="003F6182" w:rsidRDefault="003F6182">
      <w:pPr>
        <w:pStyle w:val="TOC2"/>
        <w:rPr>
          <w:rFonts w:asciiTheme="minorHAnsi" w:eastAsiaTheme="minorEastAsia" w:hAnsiTheme="minorHAnsi"/>
          <w:sz w:val="24"/>
          <w:lang w:eastAsia="et-EE"/>
        </w:rPr>
      </w:pPr>
      <w:hyperlink w:anchor="_Toc242165358" w:history="1">
        <w:r w:rsidRPr="003B0DC0">
          <w:rPr>
            <w:rStyle w:val="Hyperlink"/>
          </w:rPr>
          <w:t>2.10</w:t>
        </w:r>
        <w:r>
          <w:rPr>
            <w:rFonts w:asciiTheme="minorHAnsi" w:eastAsiaTheme="minorEastAsia" w:hAnsiTheme="minorHAnsi"/>
            <w:sz w:val="24"/>
            <w:lang w:eastAsia="et-EE"/>
          </w:rPr>
          <w:tab/>
        </w:r>
        <w:r w:rsidRPr="003B0DC0">
          <w:rPr>
            <w:rStyle w:val="Hyperlink"/>
          </w:rPr>
          <w:t>Riskijuhtimine</w:t>
        </w:r>
        <w:r>
          <w:rPr>
            <w:webHidden/>
          </w:rPr>
          <w:tab/>
        </w:r>
        <w:r>
          <w:rPr>
            <w:webHidden/>
          </w:rPr>
          <w:fldChar w:fldCharType="begin"/>
        </w:r>
        <w:r>
          <w:rPr>
            <w:webHidden/>
          </w:rPr>
          <w:instrText xml:space="preserve"> PAGEREF _Toc242165358 \h </w:instrText>
        </w:r>
        <w:r>
          <w:rPr>
            <w:webHidden/>
          </w:rPr>
        </w:r>
        <w:r>
          <w:rPr>
            <w:webHidden/>
          </w:rPr>
          <w:fldChar w:fldCharType="separate"/>
        </w:r>
        <w:r>
          <w:rPr>
            <w:webHidden/>
          </w:rPr>
          <w:t>11</w:t>
        </w:r>
        <w:r>
          <w:rPr>
            <w:webHidden/>
          </w:rPr>
          <w:fldChar w:fldCharType="end"/>
        </w:r>
      </w:hyperlink>
    </w:p>
    <w:p w14:paraId="5F57BF9B" w14:textId="003832BF" w:rsidR="003F6182" w:rsidRDefault="003F6182">
      <w:pPr>
        <w:pStyle w:val="TOC2"/>
        <w:rPr>
          <w:rFonts w:asciiTheme="minorHAnsi" w:eastAsiaTheme="minorEastAsia" w:hAnsiTheme="minorHAnsi"/>
          <w:sz w:val="24"/>
          <w:lang w:eastAsia="et-EE"/>
        </w:rPr>
      </w:pPr>
      <w:hyperlink w:anchor="_Toc242165359" w:history="1">
        <w:r w:rsidRPr="003B0DC0">
          <w:rPr>
            <w:rStyle w:val="Hyperlink"/>
          </w:rPr>
          <w:t>2.11</w:t>
        </w:r>
        <w:r>
          <w:rPr>
            <w:rFonts w:asciiTheme="minorHAnsi" w:eastAsiaTheme="minorEastAsia" w:hAnsiTheme="minorHAnsi"/>
            <w:sz w:val="24"/>
            <w:lang w:eastAsia="et-EE"/>
          </w:rPr>
          <w:tab/>
        </w:r>
        <w:r w:rsidRPr="003B0DC0">
          <w:rPr>
            <w:rStyle w:val="Hyperlink"/>
          </w:rPr>
          <w:t>Failide, kuupäevade ja versioonide haldus</w:t>
        </w:r>
        <w:r>
          <w:rPr>
            <w:webHidden/>
          </w:rPr>
          <w:tab/>
        </w:r>
        <w:r>
          <w:rPr>
            <w:webHidden/>
          </w:rPr>
          <w:fldChar w:fldCharType="begin"/>
        </w:r>
        <w:r>
          <w:rPr>
            <w:webHidden/>
          </w:rPr>
          <w:instrText xml:space="preserve"> PAGEREF _Toc242165359 \h </w:instrText>
        </w:r>
        <w:r>
          <w:rPr>
            <w:webHidden/>
          </w:rPr>
        </w:r>
        <w:r>
          <w:rPr>
            <w:webHidden/>
          </w:rPr>
          <w:fldChar w:fldCharType="separate"/>
        </w:r>
        <w:r>
          <w:rPr>
            <w:webHidden/>
          </w:rPr>
          <w:t>11</w:t>
        </w:r>
        <w:r>
          <w:rPr>
            <w:webHidden/>
          </w:rPr>
          <w:fldChar w:fldCharType="end"/>
        </w:r>
      </w:hyperlink>
    </w:p>
    <w:p w14:paraId="445E981E" w14:textId="14C1A0CE" w:rsidR="003F6182" w:rsidRDefault="003F6182">
      <w:pPr>
        <w:pStyle w:val="TOC1"/>
        <w:rPr>
          <w:rFonts w:asciiTheme="minorHAnsi" w:eastAsiaTheme="minorEastAsia" w:hAnsiTheme="minorHAnsi"/>
          <w:b w:val="0"/>
          <w:smallCaps w:val="0"/>
          <w:sz w:val="24"/>
          <w:lang w:eastAsia="et-EE"/>
        </w:rPr>
      </w:pPr>
      <w:hyperlink w:anchor="_Toc242165360" w:history="1">
        <w:r w:rsidRPr="003B0DC0">
          <w:rPr>
            <w:rStyle w:val="Hyperlink"/>
          </w:rPr>
          <w:t>3.</w:t>
        </w:r>
        <w:r>
          <w:rPr>
            <w:rFonts w:asciiTheme="minorHAnsi" w:eastAsiaTheme="minorEastAsia" w:hAnsiTheme="minorHAnsi"/>
            <w:b w:val="0"/>
            <w:smallCaps w:val="0"/>
            <w:sz w:val="24"/>
            <w:lang w:eastAsia="et-EE"/>
          </w:rPr>
          <w:tab/>
        </w:r>
        <w:r w:rsidRPr="003B0DC0">
          <w:rPr>
            <w:rStyle w:val="Hyperlink"/>
          </w:rPr>
          <w:t>BIM rakenduskava</w:t>
        </w:r>
        <w:r>
          <w:rPr>
            <w:webHidden/>
          </w:rPr>
          <w:tab/>
        </w:r>
        <w:r>
          <w:rPr>
            <w:webHidden/>
          </w:rPr>
          <w:fldChar w:fldCharType="begin"/>
        </w:r>
        <w:r>
          <w:rPr>
            <w:webHidden/>
          </w:rPr>
          <w:instrText xml:space="preserve"> PAGEREF _Toc242165360 \h </w:instrText>
        </w:r>
        <w:r>
          <w:rPr>
            <w:webHidden/>
          </w:rPr>
        </w:r>
        <w:r>
          <w:rPr>
            <w:webHidden/>
          </w:rPr>
          <w:fldChar w:fldCharType="separate"/>
        </w:r>
        <w:r>
          <w:rPr>
            <w:webHidden/>
          </w:rPr>
          <w:t>13</w:t>
        </w:r>
        <w:r>
          <w:rPr>
            <w:webHidden/>
          </w:rPr>
          <w:fldChar w:fldCharType="end"/>
        </w:r>
      </w:hyperlink>
    </w:p>
    <w:p w14:paraId="7BFE8592" w14:textId="0F9FA9B2" w:rsidR="003F6182" w:rsidRDefault="003F6182">
      <w:pPr>
        <w:pStyle w:val="TOC2"/>
        <w:rPr>
          <w:rFonts w:asciiTheme="minorHAnsi" w:eastAsiaTheme="minorEastAsia" w:hAnsiTheme="minorHAnsi"/>
          <w:sz w:val="24"/>
          <w:lang w:eastAsia="et-EE"/>
        </w:rPr>
      </w:pPr>
      <w:hyperlink w:anchor="_Toc242165361" w:history="1">
        <w:r w:rsidRPr="003B0DC0">
          <w:rPr>
            <w:rStyle w:val="Hyperlink"/>
          </w:rPr>
          <w:t>3.1</w:t>
        </w:r>
        <w:r>
          <w:rPr>
            <w:rFonts w:asciiTheme="minorHAnsi" w:eastAsiaTheme="minorEastAsia" w:hAnsiTheme="minorHAnsi"/>
            <w:sz w:val="24"/>
            <w:lang w:eastAsia="et-EE"/>
          </w:rPr>
          <w:tab/>
        </w:r>
        <w:r w:rsidRPr="003B0DC0">
          <w:rPr>
            <w:rStyle w:val="Hyperlink"/>
          </w:rPr>
          <w:t>BIM eesmärgid ja kasutusjuhend</w:t>
        </w:r>
        <w:r>
          <w:rPr>
            <w:webHidden/>
          </w:rPr>
          <w:tab/>
        </w:r>
        <w:r>
          <w:rPr>
            <w:webHidden/>
          </w:rPr>
          <w:fldChar w:fldCharType="begin"/>
        </w:r>
        <w:r>
          <w:rPr>
            <w:webHidden/>
          </w:rPr>
          <w:instrText xml:space="preserve"> PAGEREF _Toc242165361 \h </w:instrText>
        </w:r>
        <w:r>
          <w:rPr>
            <w:webHidden/>
          </w:rPr>
        </w:r>
        <w:r>
          <w:rPr>
            <w:webHidden/>
          </w:rPr>
          <w:fldChar w:fldCharType="separate"/>
        </w:r>
        <w:r>
          <w:rPr>
            <w:webHidden/>
          </w:rPr>
          <w:t>13</w:t>
        </w:r>
        <w:r>
          <w:rPr>
            <w:webHidden/>
          </w:rPr>
          <w:fldChar w:fldCharType="end"/>
        </w:r>
      </w:hyperlink>
    </w:p>
    <w:p w14:paraId="6E572799" w14:textId="0D4A9609" w:rsidR="003F6182" w:rsidRDefault="003F6182">
      <w:pPr>
        <w:pStyle w:val="TOC2"/>
        <w:rPr>
          <w:rFonts w:asciiTheme="minorHAnsi" w:eastAsiaTheme="minorEastAsia" w:hAnsiTheme="minorHAnsi"/>
          <w:sz w:val="24"/>
          <w:lang w:eastAsia="et-EE"/>
        </w:rPr>
      </w:pPr>
      <w:hyperlink w:anchor="_Toc242165362" w:history="1">
        <w:r w:rsidRPr="003B0DC0">
          <w:rPr>
            <w:rStyle w:val="Hyperlink"/>
          </w:rPr>
          <w:t>3.2</w:t>
        </w:r>
        <w:r>
          <w:rPr>
            <w:rFonts w:asciiTheme="minorHAnsi" w:eastAsiaTheme="minorEastAsia" w:hAnsiTheme="minorHAnsi"/>
            <w:sz w:val="24"/>
            <w:lang w:eastAsia="et-EE"/>
          </w:rPr>
          <w:tab/>
        </w:r>
        <w:r w:rsidRPr="003B0DC0">
          <w:rPr>
            <w:rStyle w:val="Hyperlink"/>
          </w:rPr>
          <w:t>Tarkvarad ja vahetusformaadid</w:t>
        </w:r>
        <w:r>
          <w:rPr>
            <w:webHidden/>
          </w:rPr>
          <w:tab/>
        </w:r>
        <w:r>
          <w:rPr>
            <w:webHidden/>
          </w:rPr>
          <w:fldChar w:fldCharType="begin"/>
        </w:r>
        <w:r>
          <w:rPr>
            <w:webHidden/>
          </w:rPr>
          <w:instrText xml:space="preserve"> PAGEREF _Toc242165362 \h </w:instrText>
        </w:r>
        <w:r>
          <w:rPr>
            <w:webHidden/>
          </w:rPr>
        </w:r>
        <w:r>
          <w:rPr>
            <w:webHidden/>
          </w:rPr>
          <w:fldChar w:fldCharType="separate"/>
        </w:r>
        <w:r>
          <w:rPr>
            <w:webHidden/>
          </w:rPr>
          <w:t>13</w:t>
        </w:r>
        <w:r>
          <w:rPr>
            <w:webHidden/>
          </w:rPr>
          <w:fldChar w:fldCharType="end"/>
        </w:r>
      </w:hyperlink>
    </w:p>
    <w:p w14:paraId="209718A3" w14:textId="70EC00F3" w:rsidR="003F6182" w:rsidRDefault="003F6182">
      <w:pPr>
        <w:pStyle w:val="TOC3"/>
        <w:tabs>
          <w:tab w:val="left" w:pos="2382"/>
        </w:tabs>
        <w:rPr>
          <w:rFonts w:asciiTheme="minorHAnsi" w:eastAsiaTheme="minorEastAsia" w:hAnsiTheme="minorHAnsi"/>
          <w:sz w:val="24"/>
          <w:lang w:eastAsia="et-EE"/>
        </w:rPr>
      </w:pPr>
      <w:hyperlink w:anchor="_Toc242165363" w:history="1">
        <w:r w:rsidRPr="003B0DC0">
          <w:rPr>
            <w:rStyle w:val="Hyperlink"/>
          </w:rPr>
          <w:t>3.2.1</w:t>
        </w:r>
        <w:r>
          <w:rPr>
            <w:rFonts w:asciiTheme="minorHAnsi" w:eastAsiaTheme="minorEastAsia" w:hAnsiTheme="minorHAnsi"/>
            <w:sz w:val="24"/>
            <w:lang w:eastAsia="et-EE"/>
          </w:rPr>
          <w:tab/>
        </w:r>
        <w:r w:rsidRPr="003B0DC0">
          <w:rPr>
            <w:rStyle w:val="Hyperlink"/>
          </w:rPr>
          <w:t>Valitud tarkvarade spetsiifilised juhendid nõuete täitmiseks</w:t>
        </w:r>
        <w:r>
          <w:rPr>
            <w:webHidden/>
          </w:rPr>
          <w:tab/>
        </w:r>
        <w:r>
          <w:rPr>
            <w:webHidden/>
          </w:rPr>
          <w:fldChar w:fldCharType="begin"/>
        </w:r>
        <w:r>
          <w:rPr>
            <w:webHidden/>
          </w:rPr>
          <w:instrText xml:space="preserve"> PAGEREF _Toc242165363 \h </w:instrText>
        </w:r>
        <w:r>
          <w:rPr>
            <w:webHidden/>
          </w:rPr>
        </w:r>
        <w:r>
          <w:rPr>
            <w:webHidden/>
          </w:rPr>
          <w:fldChar w:fldCharType="separate"/>
        </w:r>
        <w:r>
          <w:rPr>
            <w:webHidden/>
          </w:rPr>
          <w:t>14</w:t>
        </w:r>
        <w:r>
          <w:rPr>
            <w:webHidden/>
          </w:rPr>
          <w:fldChar w:fldCharType="end"/>
        </w:r>
      </w:hyperlink>
    </w:p>
    <w:p w14:paraId="5F98E906" w14:textId="36D01155" w:rsidR="003F6182" w:rsidRDefault="003F6182">
      <w:pPr>
        <w:pStyle w:val="TOC2"/>
        <w:rPr>
          <w:rFonts w:asciiTheme="minorHAnsi" w:eastAsiaTheme="minorEastAsia" w:hAnsiTheme="minorHAnsi"/>
          <w:sz w:val="24"/>
          <w:lang w:eastAsia="et-EE"/>
        </w:rPr>
      </w:pPr>
      <w:hyperlink w:anchor="_Toc242165364" w:history="1">
        <w:r w:rsidRPr="003B0DC0">
          <w:rPr>
            <w:rStyle w:val="Hyperlink"/>
          </w:rPr>
          <w:t>3.3</w:t>
        </w:r>
        <w:r>
          <w:rPr>
            <w:rFonts w:asciiTheme="minorHAnsi" w:eastAsiaTheme="minorEastAsia" w:hAnsiTheme="minorHAnsi"/>
            <w:sz w:val="24"/>
            <w:lang w:eastAsia="et-EE"/>
          </w:rPr>
          <w:tab/>
        </w:r>
        <w:r w:rsidRPr="003B0DC0">
          <w:rPr>
            <w:rStyle w:val="Hyperlink"/>
          </w:rPr>
          <w:t>Koordinaat- ja kõrgussüsteem</w:t>
        </w:r>
        <w:r>
          <w:rPr>
            <w:webHidden/>
          </w:rPr>
          <w:tab/>
        </w:r>
        <w:r>
          <w:rPr>
            <w:webHidden/>
          </w:rPr>
          <w:fldChar w:fldCharType="begin"/>
        </w:r>
        <w:r>
          <w:rPr>
            <w:webHidden/>
          </w:rPr>
          <w:instrText xml:space="preserve"> PAGEREF _Toc242165364 \h </w:instrText>
        </w:r>
        <w:r>
          <w:rPr>
            <w:webHidden/>
          </w:rPr>
        </w:r>
        <w:r>
          <w:rPr>
            <w:webHidden/>
          </w:rPr>
          <w:fldChar w:fldCharType="separate"/>
        </w:r>
        <w:r>
          <w:rPr>
            <w:webHidden/>
          </w:rPr>
          <w:t>16</w:t>
        </w:r>
        <w:r>
          <w:rPr>
            <w:webHidden/>
          </w:rPr>
          <w:fldChar w:fldCharType="end"/>
        </w:r>
      </w:hyperlink>
    </w:p>
    <w:p w14:paraId="083073C9" w14:textId="14435FC9" w:rsidR="003F6182" w:rsidRDefault="003F6182">
      <w:pPr>
        <w:pStyle w:val="TOC2"/>
        <w:rPr>
          <w:rFonts w:asciiTheme="minorHAnsi" w:eastAsiaTheme="minorEastAsia" w:hAnsiTheme="minorHAnsi"/>
          <w:sz w:val="24"/>
          <w:lang w:eastAsia="et-EE"/>
        </w:rPr>
      </w:pPr>
      <w:hyperlink w:anchor="_Toc242165365" w:history="1">
        <w:r w:rsidRPr="003B0DC0">
          <w:rPr>
            <w:rStyle w:val="Hyperlink"/>
          </w:rPr>
          <w:t>3.4</w:t>
        </w:r>
        <w:r>
          <w:rPr>
            <w:rFonts w:asciiTheme="minorHAnsi" w:eastAsiaTheme="minorEastAsia" w:hAnsiTheme="minorHAnsi"/>
            <w:sz w:val="24"/>
            <w:lang w:eastAsia="et-EE"/>
          </w:rPr>
          <w:tab/>
        </w:r>
        <w:r w:rsidRPr="003B0DC0">
          <w:rPr>
            <w:rStyle w:val="Hyperlink"/>
          </w:rPr>
          <w:t>Projekti jaotus osamudeliteks</w:t>
        </w:r>
        <w:r>
          <w:rPr>
            <w:webHidden/>
          </w:rPr>
          <w:tab/>
        </w:r>
        <w:r>
          <w:rPr>
            <w:webHidden/>
          </w:rPr>
          <w:fldChar w:fldCharType="begin"/>
        </w:r>
        <w:r>
          <w:rPr>
            <w:webHidden/>
          </w:rPr>
          <w:instrText xml:space="preserve"> PAGEREF _Toc242165365 \h </w:instrText>
        </w:r>
        <w:r>
          <w:rPr>
            <w:webHidden/>
          </w:rPr>
        </w:r>
        <w:r>
          <w:rPr>
            <w:webHidden/>
          </w:rPr>
          <w:fldChar w:fldCharType="separate"/>
        </w:r>
        <w:r>
          <w:rPr>
            <w:webHidden/>
          </w:rPr>
          <w:t>17</w:t>
        </w:r>
        <w:r>
          <w:rPr>
            <w:webHidden/>
          </w:rPr>
          <w:fldChar w:fldCharType="end"/>
        </w:r>
      </w:hyperlink>
    </w:p>
    <w:p w14:paraId="45D68903" w14:textId="5EF37780" w:rsidR="003F6182" w:rsidRDefault="003F6182">
      <w:pPr>
        <w:pStyle w:val="TOC2"/>
        <w:rPr>
          <w:rFonts w:asciiTheme="minorHAnsi" w:eastAsiaTheme="minorEastAsia" w:hAnsiTheme="minorHAnsi"/>
          <w:sz w:val="24"/>
          <w:lang w:eastAsia="et-EE"/>
        </w:rPr>
      </w:pPr>
      <w:hyperlink w:anchor="_Toc242165366" w:history="1">
        <w:r w:rsidRPr="003B0DC0">
          <w:rPr>
            <w:rStyle w:val="Hyperlink"/>
          </w:rPr>
          <w:t>3.5</w:t>
        </w:r>
        <w:r>
          <w:rPr>
            <w:rFonts w:asciiTheme="minorHAnsi" w:eastAsiaTheme="minorEastAsia" w:hAnsiTheme="minorHAnsi"/>
            <w:sz w:val="24"/>
            <w:lang w:eastAsia="et-EE"/>
          </w:rPr>
          <w:tab/>
        </w:r>
        <w:r w:rsidRPr="003B0DC0">
          <w:rPr>
            <w:rStyle w:val="Hyperlink"/>
          </w:rPr>
          <w:t>Modelleerimise detailsus ja infosisu</w:t>
        </w:r>
        <w:r>
          <w:rPr>
            <w:webHidden/>
          </w:rPr>
          <w:tab/>
        </w:r>
        <w:r>
          <w:rPr>
            <w:webHidden/>
          </w:rPr>
          <w:fldChar w:fldCharType="begin"/>
        </w:r>
        <w:r>
          <w:rPr>
            <w:webHidden/>
          </w:rPr>
          <w:instrText xml:space="preserve"> PAGEREF _Toc242165366 \h </w:instrText>
        </w:r>
        <w:r>
          <w:rPr>
            <w:webHidden/>
          </w:rPr>
        </w:r>
        <w:r>
          <w:rPr>
            <w:webHidden/>
          </w:rPr>
          <w:fldChar w:fldCharType="separate"/>
        </w:r>
        <w:r>
          <w:rPr>
            <w:webHidden/>
          </w:rPr>
          <w:t>17</w:t>
        </w:r>
        <w:r>
          <w:rPr>
            <w:webHidden/>
          </w:rPr>
          <w:fldChar w:fldCharType="end"/>
        </w:r>
      </w:hyperlink>
    </w:p>
    <w:p w14:paraId="52530B42" w14:textId="4FC1864E" w:rsidR="003F6182" w:rsidRDefault="003F6182">
      <w:pPr>
        <w:pStyle w:val="TOC2"/>
        <w:rPr>
          <w:rFonts w:asciiTheme="minorHAnsi" w:eastAsiaTheme="minorEastAsia" w:hAnsiTheme="minorHAnsi"/>
          <w:sz w:val="24"/>
          <w:lang w:eastAsia="et-EE"/>
        </w:rPr>
      </w:pPr>
      <w:hyperlink w:anchor="_Toc242165367" w:history="1">
        <w:r w:rsidRPr="003B0DC0">
          <w:rPr>
            <w:rStyle w:val="Hyperlink"/>
          </w:rPr>
          <w:t>3.6</w:t>
        </w:r>
        <w:r>
          <w:rPr>
            <w:rFonts w:asciiTheme="minorHAnsi" w:eastAsiaTheme="minorEastAsia" w:hAnsiTheme="minorHAnsi"/>
            <w:sz w:val="24"/>
            <w:lang w:eastAsia="et-EE"/>
          </w:rPr>
          <w:tab/>
        </w:r>
        <w:r w:rsidRPr="003B0DC0">
          <w:rPr>
            <w:rStyle w:val="Hyperlink"/>
          </w:rPr>
          <w:t>Modelleeritavate elementide, pindade ja failide nimetamine</w:t>
        </w:r>
        <w:r>
          <w:rPr>
            <w:webHidden/>
          </w:rPr>
          <w:tab/>
        </w:r>
        <w:r>
          <w:rPr>
            <w:webHidden/>
          </w:rPr>
          <w:fldChar w:fldCharType="begin"/>
        </w:r>
        <w:r>
          <w:rPr>
            <w:webHidden/>
          </w:rPr>
          <w:instrText xml:space="preserve"> PAGEREF _Toc242165367 \h </w:instrText>
        </w:r>
        <w:r>
          <w:rPr>
            <w:webHidden/>
          </w:rPr>
        </w:r>
        <w:r>
          <w:rPr>
            <w:webHidden/>
          </w:rPr>
          <w:fldChar w:fldCharType="separate"/>
        </w:r>
        <w:r>
          <w:rPr>
            <w:webHidden/>
          </w:rPr>
          <w:t>17</w:t>
        </w:r>
        <w:r>
          <w:rPr>
            <w:webHidden/>
          </w:rPr>
          <w:fldChar w:fldCharType="end"/>
        </w:r>
      </w:hyperlink>
    </w:p>
    <w:p w14:paraId="56E3D4A4" w14:textId="1306093E" w:rsidR="003F6182" w:rsidRDefault="003F6182">
      <w:pPr>
        <w:pStyle w:val="TOC3"/>
        <w:tabs>
          <w:tab w:val="left" w:pos="2382"/>
        </w:tabs>
        <w:rPr>
          <w:rFonts w:asciiTheme="minorHAnsi" w:eastAsiaTheme="minorEastAsia" w:hAnsiTheme="minorHAnsi"/>
          <w:sz w:val="24"/>
          <w:lang w:eastAsia="et-EE"/>
        </w:rPr>
      </w:pPr>
      <w:hyperlink w:anchor="_Toc242165368" w:history="1">
        <w:r w:rsidRPr="003B0DC0">
          <w:rPr>
            <w:rStyle w:val="Hyperlink"/>
          </w:rPr>
          <w:t>3.6.1</w:t>
        </w:r>
        <w:r>
          <w:rPr>
            <w:rFonts w:asciiTheme="minorHAnsi" w:eastAsiaTheme="minorEastAsia" w:hAnsiTheme="minorHAnsi"/>
            <w:sz w:val="24"/>
            <w:lang w:eastAsia="et-EE"/>
          </w:rPr>
          <w:tab/>
        </w:r>
        <w:r w:rsidRPr="003B0DC0">
          <w:rPr>
            <w:rStyle w:val="Hyperlink"/>
          </w:rPr>
          <w:t>Kataloogide koosseis</w:t>
        </w:r>
        <w:r>
          <w:rPr>
            <w:webHidden/>
          </w:rPr>
          <w:tab/>
        </w:r>
        <w:r>
          <w:rPr>
            <w:webHidden/>
          </w:rPr>
          <w:fldChar w:fldCharType="begin"/>
        </w:r>
        <w:r>
          <w:rPr>
            <w:webHidden/>
          </w:rPr>
          <w:instrText xml:space="preserve"> PAGEREF _Toc242165368 \h </w:instrText>
        </w:r>
        <w:r>
          <w:rPr>
            <w:webHidden/>
          </w:rPr>
        </w:r>
        <w:r>
          <w:rPr>
            <w:webHidden/>
          </w:rPr>
          <w:fldChar w:fldCharType="separate"/>
        </w:r>
        <w:r>
          <w:rPr>
            <w:webHidden/>
          </w:rPr>
          <w:t>18</w:t>
        </w:r>
        <w:r>
          <w:rPr>
            <w:webHidden/>
          </w:rPr>
          <w:fldChar w:fldCharType="end"/>
        </w:r>
      </w:hyperlink>
    </w:p>
    <w:p w14:paraId="7D618678" w14:textId="538D0CBD" w:rsidR="003F6182" w:rsidRDefault="003F6182">
      <w:pPr>
        <w:pStyle w:val="TOC3"/>
        <w:tabs>
          <w:tab w:val="left" w:pos="2382"/>
        </w:tabs>
        <w:rPr>
          <w:rFonts w:asciiTheme="minorHAnsi" w:eastAsiaTheme="minorEastAsia" w:hAnsiTheme="minorHAnsi"/>
          <w:sz w:val="24"/>
          <w:lang w:eastAsia="et-EE"/>
        </w:rPr>
      </w:pPr>
      <w:hyperlink w:anchor="_Toc242165369" w:history="1">
        <w:r w:rsidRPr="003B0DC0">
          <w:rPr>
            <w:rStyle w:val="Hyperlink"/>
          </w:rPr>
          <w:t>3.6.2</w:t>
        </w:r>
        <w:r>
          <w:rPr>
            <w:rFonts w:asciiTheme="minorHAnsi" w:eastAsiaTheme="minorEastAsia" w:hAnsiTheme="minorHAnsi"/>
            <w:sz w:val="24"/>
            <w:lang w:eastAsia="et-EE"/>
          </w:rPr>
          <w:tab/>
        </w:r>
        <w:r w:rsidRPr="003B0DC0">
          <w:rPr>
            <w:rStyle w:val="Hyperlink"/>
          </w:rPr>
          <w:t>Modelleeritavate elementide, pindade nimetus- ja tähistuspõhimõtted</w:t>
        </w:r>
        <w:r>
          <w:rPr>
            <w:webHidden/>
          </w:rPr>
          <w:tab/>
        </w:r>
        <w:r>
          <w:rPr>
            <w:webHidden/>
          </w:rPr>
          <w:fldChar w:fldCharType="begin"/>
        </w:r>
        <w:r>
          <w:rPr>
            <w:webHidden/>
          </w:rPr>
          <w:instrText xml:space="preserve"> PAGEREF _Toc242165369 \h </w:instrText>
        </w:r>
        <w:r>
          <w:rPr>
            <w:webHidden/>
          </w:rPr>
        </w:r>
        <w:r>
          <w:rPr>
            <w:webHidden/>
          </w:rPr>
          <w:fldChar w:fldCharType="separate"/>
        </w:r>
        <w:r>
          <w:rPr>
            <w:webHidden/>
          </w:rPr>
          <w:t>19</w:t>
        </w:r>
        <w:r>
          <w:rPr>
            <w:webHidden/>
          </w:rPr>
          <w:fldChar w:fldCharType="end"/>
        </w:r>
      </w:hyperlink>
    </w:p>
    <w:p w14:paraId="2170A334" w14:textId="43FB3666" w:rsidR="003F6182" w:rsidRDefault="003F6182">
      <w:pPr>
        <w:pStyle w:val="TOC2"/>
        <w:rPr>
          <w:rFonts w:asciiTheme="minorHAnsi" w:eastAsiaTheme="minorEastAsia" w:hAnsiTheme="minorHAnsi"/>
          <w:sz w:val="24"/>
          <w:lang w:eastAsia="et-EE"/>
        </w:rPr>
      </w:pPr>
      <w:hyperlink w:anchor="_Toc242165370" w:history="1">
        <w:r w:rsidRPr="003B0DC0">
          <w:rPr>
            <w:rStyle w:val="Hyperlink"/>
          </w:rPr>
          <w:t>3.7</w:t>
        </w:r>
        <w:r>
          <w:rPr>
            <w:rFonts w:asciiTheme="minorHAnsi" w:eastAsiaTheme="minorEastAsia" w:hAnsiTheme="minorHAnsi"/>
            <w:sz w:val="24"/>
            <w:lang w:eastAsia="et-EE"/>
          </w:rPr>
          <w:tab/>
        </w:r>
        <w:r w:rsidRPr="003B0DC0">
          <w:rPr>
            <w:rStyle w:val="Hyperlink"/>
          </w:rPr>
          <w:t>Värvikoodid</w:t>
        </w:r>
        <w:r>
          <w:rPr>
            <w:webHidden/>
          </w:rPr>
          <w:tab/>
        </w:r>
        <w:r>
          <w:rPr>
            <w:webHidden/>
          </w:rPr>
          <w:fldChar w:fldCharType="begin"/>
        </w:r>
        <w:r>
          <w:rPr>
            <w:webHidden/>
          </w:rPr>
          <w:instrText xml:space="preserve"> PAGEREF _Toc242165370 \h </w:instrText>
        </w:r>
        <w:r>
          <w:rPr>
            <w:webHidden/>
          </w:rPr>
        </w:r>
        <w:r>
          <w:rPr>
            <w:webHidden/>
          </w:rPr>
          <w:fldChar w:fldCharType="separate"/>
        </w:r>
        <w:r>
          <w:rPr>
            <w:webHidden/>
          </w:rPr>
          <w:t>21</w:t>
        </w:r>
        <w:r>
          <w:rPr>
            <w:webHidden/>
          </w:rPr>
          <w:fldChar w:fldCharType="end"/>
        </w:r>
      </w:hyperlink>
    </w:p>
    <w:p w14:paraId="7931D43C" w14:textId="416F6FCC" w:rsidR="003F6182" w:rsidRDefault="003F6182">
      <w:pPr>
        <w:pStyle w:val="TOC2"/>
        <w:rPr>
          <w:rFonts w:asciiTheme="minorHAnsi" w:eastAsiaTheme="minorEastAsia" w:hAnsiTheme="minorHAnsi"/>
          <w:sz w:val="24"/>
          <w:lang w:eastAsia="et-EE"/>
        </w:rPr>
      </w:pPr>
      <w:hyperlink w:anchor="_Toc242165371" w:history="1">
        <w:r w:rsidRPr="003B0DC0">
          <w:rPr>
            <w:rStyle w:val="Hyperlink"/>
          </w:rPr>
          <w:t>3.8</w:t>
        </w:r>
        <w:r>
          <w:rPr>
            <w:rFonts w:asciiTheme="minorHAnsi" w:eastAsiaTheme="minorEastAsia" w:hAnsiTheme="minorHAnsi"/>
            <w:sz w:val="24"/>
            <w:lang w:eastAsia="et-EE"/>
          </w:rPr>
          <w:tab/>
        </w:r>
        <w:r w:rsidRPr="003B0DC0">
          <w:rPr>
            <w:rStyle w:val="Hyperlink"/>
          </w:rPr>
          <w:t>Koondmudeli koostamine ja uuendussagedus</w:t>
        </w:r>
        <w:r>
          <w:rPr>
            <w:webHidden/>
          </w:rPr>
          <w:tab/>
        </w:r>
        <w:r>
          <w:rPr>
            <w:webHidden/>
          </w:rPr>
          <w:fldChar w:fldCharType="begin"/>
        </w:r>
        <w:r>
          <w:rPr>
            <w:webHidden/>
          </w:rPr>
          <w:instrText xml:space="preserve"> PAGEREF _Toc242165371 \h </w:instrText>
        </w:r>
        <w:r>
          <w:rPr>
            <w:webHidden/>
          </w:rPr>
        </w:r>
        <w:r>
          <w:rPr>
            <w:webHidden/>
          </w:rPr>
          <w:fldChar w:fldCharType="separate"/>
        </w:r>
        <w:r>
          <w:rPr>
            <w:webHidden/>
          </w:rPr>
          <w:t>22</w:t>
        </w:r>
        <w:r>
          <w:rPr>
            <w:webHidden/>
          </w:rPr>
          <w:fldChar w:fldCharType="end"/>
        </w:r>
      </w:hyperlink>
    </w:p>
    <w:p w14:paraId="07A7F38B" w14:textId="60BD93CB" w:rsidR="003F6182" w:rsidRDefault="003F6182">
      <w:pPr>
        <w:pStyle w:val="TOC2"/>
        <w:rPr>
          <w:rFonts w:asciiTheme="minorHAnsi" w:eastAsiaTheme="minorEastAsia" w:hAnsiTheme="minorHAnsi"/>
          <w:sz w:val="24"/>
          <w:lang w:eastAsia="et-EE"/>
        </w:rPr>
      </w:pPr>
      <w:hyperlink w:anchor="_Toc242165372" w:history="1">
        <w:r w:rsidRPr="003B0DC0">
          <w:rPr>
            <w:rStyle w:val="Hyperlink"/>
          </w:rPr>
          <w:t>3.9</w:t>
        </w:r>
        <w:r>
          <w:rPr>
            <w:rFonts w:asciiTheme="minorHAnsi" w:eastAsiaTheme="minorEastAsia" w:hAnsiTheme="minorHAnsi"/>
            <w:sz w:val="24"/>
            <w:lang w:eastAsia="et-EE"/>
          </w:rPr>
          <w:tab/>
        </w:r>
        <w:r w:rsidRPr="003B0DC0">
          <w:rPr>
            <w:rStyle w:val="Hyperlink"/>
          </w:rPr>
          <w:t>CCI-EE klassifikatsioon</w:t>
        </w:r>
        <w:r>
          <w:rPr>
            <w:webHidden/>
          </w:rPr>
          <w:tab/>
        </w:r>
        <w:r>
          <w:rPr>
            <w:webHidden/>
          </w:rPr>
          <w:fldChar w:fldCharType="begin"/>
        </w:r>
        <w:r>
          <w:rPr>
            <w:webHidden/>
          </w:rPr>
          <w:instrText xml:space="preserve"> PAGEREF _Toc242165372 \h </w:instrText>
        </w:r>
        <w:r>
          <w:rPr>
            <w:webHidden/>
          </w:rPr>
        </w:r>
        <w:r>
          <w:rPr>
            <w:webHidden/>
          </w:rPr>
          <w:fldChar w:fldCharType="separate"/>
        </w:r>
        <w:r>
          <w:rPr>
            <w:webHidden/>
          </w:rPr>
          <w:t>22</w:t>
        </w:r>
        <w:r>
          <w:rPr>
            <w:webHidden/>
          </w:rPr>
          <w:fldChar w:fldCharType="end"/>
        </w:r>
      </w:hyperlink>
    </w:p>
    <w:p w14:paraId="5136C4C8" w14:textId="0224925E" w:rsidR="003F6182" w:rsidRDefault="003F6182">
      <w:pPr>
        <w:pStyle w:val="TOC2"/>
        <w:rPr>
          <w:rFonts w:asciiTheme="minorHAnsi" w:eastAsiaTheme="minorEastAsia" w:hAnsiTheme="minorHAnsi"/>
          <w:sz w:val="24"/>
          <w:lang w:eastAsia="et-EE"/>
        </w:rPr>
      </w:pPr>
      <w:hyperlink w:anchor="_Toc242165373" w:history="1">
        <w:r w:rsidRPr="003B0DC0">
          <w:rPr>
            <w:rStyle w:val="Hyperlink"/>
          </w:rPr>
          <w:t>3.10</w:t>
        </w:r>
        <w:r>
          <w:rPr>
            <w:rFonts w:asciiTheme="minorHAnsi" w:eastAsiaTheme="minorEastAsia" w:hAnsiTheme="minorHAnsi"/>
            <w:sz w:val="24"/>
            <w:lang w:eastAsia="et-EE"/>
          </w:rPr>
          <w:tab/>
        </w:r>
        <w:r w:rsidRPr="003B0DC0">
          <w:rPr>
            <w:rStyle w:val="Hyperlink"/>
          </w:rPr>
          <w:t>Mudelite kvaliteedikontroll</w:t>
        </w:r>
        <w:r>
          <w:rPr>
            <w:webHidden/>
          </w:rPr>
          <w:tab/>
        </w:r>
        <w:r>
          <w:rPr>
            <w:webHidden/>
          </w:rPr>
          <w:fldChar w:fldCharType="begin"/>
        </w:r>
        <w:r>
          <w:rPr>
            <w:webHidden/>
          </w:rPr>
          <w:instrText xml:space="preserve"> PAGEREF _Toc242165373 \h </w:instrText>
        </w:r>
        <w:r>
          <w:rPr>
            <w:webHidden/>
          </w:rPr>
        </w:r>
        <w:r>
          <w:rPr>
            <w:webHidden/>
          </w:rPr>
          <w:fldChar w:fldCharType="separate"/>
        </w:r>
        <w:r>
          <w:rPr>
            <w:webHidden/>
          </w:rPr>
          <w:t>22</w:t>
        </w:r>
        <w:r>
          <w:rPr>
            <w:webHidden/>
          </w:rPr>
          <w:fldChar w:fldCharType="end"/>
        </w:r>
      </w:hyperlink>
    </w:p>
    <w:p w14:paraId="3D2809B8" w14:textId="0BF11EE3" w:rsidR="003F6182" w:rsidRDefault="003F6182">
      <w:pPr>
        <w:pStyle w:val="TOC2"/>
        <w:rPr>
          <w:rFonts w:asciiTheme="minorHAnsi" w:eastAsiaTheme="minorEastAsia" w:hAnsiTheme="minorHAnsi"/>
          <w:sz w:val="24"/>
          <w:lang w:eastAsia="et-EE"/>
        </w:rPr>
      </w:pPr>
      <w:hyperlink w:anchor="_Toc242165374" w:history="1">
        <w:r w:rsidRPr="003B0DC0">
          <w:rPr>
            <w:rStyle w:val="Hyperlink"/>
          </w:rPr>
          <w:t>3.11</w:t>
        </w:r>
        <w:r>
          <w:rPr>
            <w:rFonts w:asciiTheme="minorHAnsi" w:eastAsiaTheme="minorEastAsia" w:hAnsiTheme="minorHAnsi"/>
            <w:sz w:val="24"/>
            <w:lang w:eastAsia="et-EE"/>
          </w:rPr>
          <w:tab/>
        </w:r>
        <w:r w:rsidRPr="003B0DC0">
          <w:rPr>
            <w:rStyle w:val="Hyperlink"/>
          </w:rPr>
          <w:t>Automatiseeritud ja tehisarul põhinevad kontrollid</w:t>
        </w:r>
        <w:r>
          <w:rPr>
            <w:webHidden/>
          </w:rPr>
          <w:tab/>
        </w:r>
        <w:r>
          <w:rPr>
            <w:webHidden/>
          </w:rPr>
          <w:fldChar w:fldCharType="begin"/>
        </w:r>
        <w:r>
          <w:rPr>
            <w:webHidden/>
          </w:rPr>
          <w:instrText xml:space="preserve"> PAGEREF _Toc242165374 \h </w:instrText>
        </w:r>
        <w:r>
          <w:rPr>
            <w:webHidden/>
          </w:rPr>
        </w:r>
        <w:r>
          <w:rPr>
            <w:webHidden/>
          </w:rPr>
          <w:fldChar w:fldCharType="separate"/>
        </w:r>
        <w:r>
          <w:rPr>
            <w:webHidden/>
          </w:rPr>
          <w:t>23</w:t>
        </w:r>
        <w:r>
          <w:rPr>
            <w:webHidden/>
          </w:rPr>
          <w:fldChar w:fldCharType="end"/>
        </w:r>
      </w:hyperlink>
    </w:p>
    <w:p w14:paraId="4409A23F" w14:textId="300C1540" w:rsidR="003F6182" w:rsidRDefault="003F6182">
      <w:pPr>
        <w:pStyle w:val="TOC2"/>
        <w:rPr>
          <w:rFonts w:asciiTheme="minorHAnsi" w:eastAsiaTheme="minorEastAsia" w:hAnsiTheme="minorHAnsi"/>
          <w:sz w:val="24"/>
          <w:lang w:eastAsia="et-EE"/>
        </w:rPr>
      </w:pPr>
      <w:hyperlink w:anchor="_Toc242165375" w:history="1">
        <w:r w:rsidRPr="003B0DC0">
          <w:rPr>
            <w:rStyle w:val="Hyperlink"/>
          </w:rPr>
          <w:t>3.12</w:t>
        </w:r>
        <w:r>
          <w:rPr>
            <w:rFonts w:asciiTheme="minorHAnsi" w:eastAsiaTheme="minorEastAsia" w:hAnsiTheme="minorHAnsi"/>
            <w:sz w:val="24"/>
            <w:lang w:eastAsia="et-EE"/>
          </w:rPr>
          <w:tab/>
        </w:r>
        <w:r w:rsidRPr="003B0DC0">
          <w:rPr>
            <w:rStyle w:val="Hyperlink"/>
          </w:rPr>
          <w:t>BCF failide koostamise ja vahetamise kord</w:t>
        </w:r>
        <w:r>
          <w:rPr>
            <w:webHidden/>
          </w:rPr>
          <w:tab/>
        </w:r>
        <w:r>
          <w:rPr>
            <w:webHidden/>
          </w:rPr>
          <w:fldChar w:fldCharType="begin"/>
        </w:r>
        <w:r>
          <w:rPr>
            <w:webHidden/>
          </w:rPr>
          <w:instrText xml:space="preserve"> PAGEREF _Toc242165375 \h </w:instrText>
        </w:r>
        <w:r>
          <w:rPr>
            <w:webHidden/>
          </w:rPr>
        </w:r>
        <w:r>
          <w:rPr>
            <w:webHidden/>
          </w:rPr>
          <w:fldChar w:fldCharType="separate"/>
        </w:r>
        <w:r>
          <w:rPr>
            <w:webHidden/>
          </w:rPr>
          <w:t>24</w:t>
        </w:r>
        <w:r>
          <w:rPr>
            <w:webHidden/>
          </w:rPr>
          <w:fldChar w:fldCharType="end"/>
        </w:r>
      </w:hyperlink>
    </w:p>
    <w:p w14:paraId="40A232E3" w14:textId="1434CDF9" w:rsidR="003F6182" w:rsidRDefault="003F6182">
      <w:pPr>
        <w:pStyle w:val="TOC2"/>
        <w:rPr>
          <w:rFonts w:asciiTheme="minorHAnsi" w:eastAsiaTheme="minorEastAsia" w:hAnsiTheme="minorHAnsi"/>
          <w:sz w:val="24"/>
          <w:lang w:eastAsia="et-EE"/>
        </w:rPr>
      </w:pPr>
      <w:hyperlink w:anchor="_Toc242165376" w:history="1">
        <w:r w:rsidRPr="003B0DC0">
          <w:rPr>
            <w:rStyle w:val="Hyperlink"/>
          </w:rPr>
          <w:t>3.13</w:t>
        </w:r>
        <w:r>
          <w:rPr>
            <w:rFonts w:asciiTheme="minorHAnsi" w:eastAsiaTheme="minorEastAsia" w:hAnsiTheme="minorHAnsi"/>
            <w:sz w:val="24"/>
            <w:lang w:eastAsia="et-EE"/>
          </w:rPr>
          <w:tab/>
        </w:r>
        <w:r w:rsidRPr="003B0DC0">
          <w:rPr>
            <w:rStyle w:val="Hyperlink"/>
          </w:rPr>
          <w:t>Tööde mudelis vastuvõtmise protsess</w:t>
        </w:r>
        <w:r>
          <w:rPr>
            <w:webHidden/>
          </w:rPr>
          <w:tab/>
        </w:r>
        <w:r>
          <w:rPr>
            <w:webHidden/>
          </w:rPr>
          <w:fldChar w:fldCharType="begin"/>
        </w:r>
        <w:r>
          <w:rPr>
            <w:webHidden/>
          </w:rPr>
          <w:instrText xml:space="preserve"> PAGEREF _Toc242165376 \h </w:instrText>
        </w:r>
        <w:r>
          <w:rPr>
            <w:webHidden/>
          </w:rPr>
        </w:r>
        <w:r>
          <w:rPr>
            <w:webHidden/>
          </w:rPr>
          <w:fldChar w:fldCharType="separate"/>
        </w:r>
        <w:r>
          <w:rPr>
            <w:webHidden/>
          </w:rPr>
          <w:t>24</w:t>
        </w:r>
        <w:r>
          <w:rPr>
            <w:webHidden/>
          </w:rPr>
          <w:fldChar w:fldCharType="end"/>
        </w:r>
      </w:hyperlink>
    </w:p>
    <w:p w14:paraId="29870CCD" w14:textId="379B2BF8" w:rsidR="003F6182" w:rsidRDefault="003F6182">
      <w:pPr>
        <w:pStyle w:val="TOC2"/>
        <w:rPr>
          <w:rFonts w:asciiTheme="minorHAnsi" w:eastAsiaTheme="minorEastAsia" w:hAnsiTheme="minorHAnsi"/>
          <w:sz w:val="24"/>
          <w:lang w:eastAsia="et-EE"/>
        </w:rPr>
      </w:pPr>
      <w:hyperlink w:anchor="_Toc242165377" w:history="1">
        <w:r w:rsidRPr="003B0DC0">
          <w:rPr>
            <w:rStyle w:val="Hyperlink"/>
          </w:rPr>
          <w:t>3.14</w:t>
        </w:r>
        <w:r>
          <w:rPr>
            <w:rFonts w:asciiTheme="minorHAnsi" w:eastAsiaTheme="minorEastAsia" w:hAnsiTheme="minorHAnsi"/>
            <w:sz w:val="24"/>
            <w:lang w:eastAsia="et-EE"/>
          </w:rPr>
          <w:tab/>
        </w:r>
        <w:r w:rsidRPr="003B0DC0">
          <w:rPr>
            <w:rStyle w:val="Hyperlink"/>
          </w:rPr>
          <w:t>Kaaskirjade koostamine</w:t>
        </w:r>
        <w:r>
          <w:rPr>
            <w:webHidden/>
          </w:rPr>
          <w:tab/>
        </w:r>
        <w:r>
          <w:rPr>
            <w:webHidden/>
          </w:rPr>
          <w:fldChar w:fldCharType="begin"/>
        </w:r>
        <w:r>
          <w:rPr>
            <w:webHidden/>
          </w:rPr>
          <w:instrText xml:space="preserve"> PAGEREF _Toc242165377 \h </w:instrText>
        </w:r>
        <w:r>
          <w:rPr>
            <w:webHidden/>
          </w:rPr>
        </w:r>
        <w:r>
          <w:rPr>
            <w:webHidden/>
          </w:rPr>
          <w:fldChar w:fldCharType="separate"/>
        </w:r>
        <w:r>
          <w:rPr>
            <w:webHidden/>
          </w:rPr>
          <w:t>24</w:t>
        </w:r>
        <w:r>
          <w:rPr>
            <w:webHidden/>
          </w:rPr>
          <w:fldChar w:fldCharType="end"/>
        </w:r>
      </w:hyperlink>
    </w:p>
    <w:p w14:paraId="3D02E240" w14:textId="31650A68" w:rsidR="003F6182" w:rsidRDefault="003F6182">
      <w:pPr>
        <w:pStyle w:val="TOC2"/>
        <w:rPr>
          <w:rFonts w:asciiTheme="minorHAnsi" w:eastAsiaTheme="minorEastAsia" w:hAnsiTheme="minorHAnsi"/>
          <w:sz w:val="24"/>
          <w:lang w:eastAsia="et-EE"/>
        </w:rPr>
      </w:pPr>
      <w:hyperlink w:anchor="_Toc242165378" w:history="1">
        <w:r w:rsidRPr="003B0DC0">
          <w:rPr>
            <w:rStyle w:val="Hyperlink"/>
          </w:rPr>
          <w:t>3.15</w:t>
        </w:r>
        <w:r>
          <w:rPr>
            <w:rFonts w:asciiTheme="minorHAnsi" w:eastAsiaTheme="minorEastAsia" w:hAnsiTheme="minorHAnsi"/>
            <w:sz w:val="24"/>
            <w:lang w:eastAsia="et-EE"/>
          </w:rPr>
          <w:tab/>
        </w:r>
        <w:r w:rsidRPr="003B0DC0">
          <w:rPr>
            <w:rStyle w:val="Hyperlink"/>
          </w:rPr>
          <w:t>Koostöökeskkond ja TEET</w:t>
        </w:r>
        <w:r>
          <w:rPr>
            <w:webHidden/>
          </w:rPr>
          <w:tab/>
        </w:r>
        <w:r>
          <w:rPr>
            <w:webHidden/>
          </w:rPr>
          <w:fldChar w:fldCharType="begin"/>
        </w:r>
        <w:r>
          <w:rPr>
            <w:webHidden/>
          </w:rPr>
          <w:instrText xml:space="preserve"> PAGEREF _Toc242165378 \h </w:instrText>
        </w:r>
        <w:r>
          <w:rPr>
            <w:webHidden/>
          </w:rPr>
        </w:r>
        <w:r>
          <w:rPr>
            <w:webHidden/>
          </w:rPr>
          <w:fldChar w:fldCharType="separate"/>
        </w:r>
        <w:r>
          <w:rPr>
            <w:webHidden/>
          </w:rPr>
          <w:t>25</w:t>
        </w:r>
        <w:r>
          <w:rPr>
            <w:webHidden/>
          </w:rPr>
          <w:fldChar w:fldCharType="end"/>
        </w:r>
      </w:hyperlink>
    </w:p>
    <w:p w14:paraId="32AE798F" w14:textId="045EEA4A" w:rsidR="003F6182" w:rsidRDefault="003F6182">
      <w:pPr>
        <w:pStyle w:val="TOC2"/>
        <w:rPr>
          <w:rFonts w:asciiTheme="minorHAnsi" w:eastAsiaTheme="minorEastAsia" w:hAnsiTheme="minorHAnsi"/>
          <w:sz w:val="24"/>
          <w:lang w:eastAsia="et-EE"/>
        </w:rPr>
      </w:pPr>
      <w:hyperlink w:anchor="_Toc242165379" w:history="1">
        <w:r w:rsidRPr="003B0DC0">
          <w:rPr>
            <w:rStyle w:val="Hyperlink"/>
          </w:rPr>
          <w:t>3.16</w:t>
        </w:r>
        <w:r>
          <w:rPr>
            <w:rFonts w:asciiTheme="minorHAnsi" w:eastAsiaTheme="minorEastAsia" w:hAnsiTheme="minorHAnsi"/>
            <w:sz w:val="24"/>
            <w:lang w:eastAsia="et-EE"/>
          </w:rPr>
          <w:tab/>
        </w:r>
        <w:r w:rsidRPr="003B0DC0">
          <w:rPr>
            <w:rStyle w:val="Hyperlink"/>
          </w:rPr>
          <w:t>Infoturbe plaan</w:t>
        </w:r>
        <w:r>
          <w:rPr>
            <w:webHidden/>
          </w:rPr>
          <w:tab/>
        </w:r>
        <w:r>
          <w:rPr>
            <w:webHidden/>
          </w:rPr>
          <w:fldChar w:fldCharType="begin"/>
        </w:r>
        <w:r>
          <w:rPr>
            <w:webHidden/>
          </w:rPr>
          <w:instrText xml:space="preserve"> PAGEREF _Toc242165379 \h </w:instrText>
        </w:r>
        <w:r>
          <w:rPr>
            <w:webHidden/>
          </w:rPr>
        </w:r>
        <w:r>
          <w:rPr>
            <w:webHidden/>
          </w:rPr>
          <w:fldChar w:fldCharType="separate"/>
        </w:r>
        <w:r>
          <w:rPr>
            <w:webHidden/>
          </w:rPr>
          <w:t>25</w:t>
        </w:r>
        <w:r>
          <w:rPr>
            <w:webHidden/>
          </w:rPr>
          <w:fldChar w:fldCharType="end"/>
        </w:r>
      </w:hyperlink>
    </w:p>
    <w:p w14:paraId="6A7A214A" w14:textId="1347887C" w:rsidR="003F6182" w:rsidRDefault="003F6182">
      <w:pPr>
        <w:pStyle w:val="TOC1"/>
        <w:rPr>
          <w:rFonts w:asciiTheme="minorHAnsi" w:eastAsiaTheme="minorEastAsia" w:hAnsiTheme="minorHAnsi"/>
          <w:b w:val="0"/>
          <w:smallCaps w:val="0"/>
          <w:sz w:val="24"/>
          <w:lang w:eastAsia="et-EE"/>
        </w:rPr>
      </w:pPr>
      <w:hyperlink w:anchor="_Toc242165380" w:history="1">
        <w:r w:rsidRPr="003B0DC0">
          <w:rPr>
            <w:rStyle w:val="Hyperlink"/>
          </w:rPr>
          <w:t>4.</w:t>
        </w:r>
        <w:r>
          <w:rPr>
            <w:rFonts w:asciiTheme="minorHAnsi" w:eastAsiaTheme="minorEastAsia" w:hAnsiTheme="minorHAnsi"/>
            <w:b w:val="0"/>
            <w:smallCaps w:val="0"/>
            <w:sz w:val="24"/>
            <w:lang w:eastAsia="et-EE"/>
          </w:rPr>
          <w:tab/>
        </w:r>
        <w:r w:rsidRPr="003B0DC0">
          <w:rPr>
            <w:rStyle w:val="Hyperlink"/>
          </w:rPr>
          <w:t>Lisad ja kontrollvormid</w:t>
        </w:r>
        <w:r>
          <w:rPr>
            <w:webHidden/>
          </w:rPr>
          <w:tab/>
        </w:r>
        <w:r>
          <w:rPr>
            <w:webHidden/>
          </w:rPr>
          <w:fldChar w:fldCharType="begin"/>
        </w:r>
        <w:r>
          <w:rPr>
            <w:webHidden/>
          </w:rPr>
          <w:instrText xml:space="preserve"> PAGEREF _Toc242165380 \h </w:instrText>
        </w:r>
        <w:r>
          <w:rPr>
            <w:webHidden/>
          </w:rPr>
        </w:r>
        <w:r>
          <w:rPr>
            <w:webHidden/>
          </w:rPr>
          <w:fldChar w:fldCharType="separate"/>
        </w:r>
        <w:r>
          <w:rPr>
            <w:webHidden/>
          </w:rPr>
          <w:t>26</w:t>
        </w:r>
        <w:r>
          <w:rPr>
            <w:webHidden/>
          </w:rPr>
          <w:fldChar w:fldCharType="end"/>
        </w:r>
      </w:hyperlink>
    </w:p>
    <w:p w14:paraId="6A5BF284" w14:textId="03E28050" w:rsidR="003F6182" w:rsidRDefault="003F6182">
      <w:pPr>
        <w:pStyle w:val="TOC2"/>
        <w:rPr>
          <w:rFonts w:asciiTheme="minorHAnsi" w:eastAsiaTheme="minorEastAsia" w:hAnsiTheme="minorHAnsi"/>
          <w:sz w:val="24"/>
          <w:lang w:eastAsia="et-EE"/>
        </w:rPr>
      </w:pPr>
      <w:hyperlink w:anchor="_Toc242165381" w:history="1">
        <w:r w:rsidRPr="003B0DC0">
          <w:rPr>
            <w:rStyle w:val="Hyperlink"/>
          </w:rPr>
          <w:t>4.1</w:t>
        </w:r>
        <w:r>
          <w:rPr>
            <w:rFonts w:asciiTheme="minorHAnsi" w:eastAsiaTheme="minorEastAsia" w:hAnsiTheme="minorHAnsi"/>
            <w:sz w:val="24"/>
            <w:lang w:eastAsia="et-EE"/>
          </w:rPr>
          <w:tab/>
        </w:r>
        <w:r w:rsidRPr="003B0DC0">
          <w:rPr>
            <w:rStyle w:val="Hyperlink"/>
          </w:rPr>
          <w:t>Kontroll-leht</w:t>
        </w:r>
        <w:r>
          <w:rPr>
            <w:webHidden/>
          </w:rPr>
          <w:tab/>
        </w:r>
        <w:r>
          <w:rPr>
            <w:webHidden/>
          </w:rPr>
          <w:fldChar w:fldCharType="begin"/>
        </w:r>
        <w:r>
          <w:rPr>
            <w:webHidden/>
          </w:rPr>
          <w:instrText xml:space="preserve"> PAGEREF _Toc242165381 \h </w:instrText>
        </w:r>
        <w:r>
          <w:rPr>
            <w:webHidden/>
          </w:rPr>
        </w:r>
        <w:r>
          <w:rPr>
            <w:webHidden/>
          </w:rPr>
          <w:fldChar w:fldCharType="separate"/>
        </w:r>
        <w:r>
          <w:rPr>
            <w:webHidden/>
          </w:rPr>
          <w:t>26</w:t>
        </w:r>
        <w:r>
          <w:rPr>
            <w:webHidden/>
          </w:rPr>
          <w:fldChar w:fldCharType="end"/>
        </w:r>
      </w:hyperlink>
    </w:p>
    <w:p w14:paraId="64739B9A" w14:textId="640E3E9A" w:rsidR="003F6182" w:rsidRDefault="003F6182">
      <w:pPr>
        <w:pStyle w:val="TOC2"/>
        <w:rPr>
          <w:rFonts w:asciiTheme="minorHAnsi" w:eastAsiaTheme="minorEastAsia" w:hAnsiTheme="minorHAnsi"/>
          <w:sz w:val="24"/>
          <w:lang w:eastAsia="et-EE"/>
        </w:rPr>
      </w:pPr>
      <w:hyperlink w:anchor="_Toc242165382" w:history="1">
        <w:r w:rsidRPr="003B0DC0">
          <w:rPr>
            <w:rStyle w:val="Hyperlink"/>
          </w:rPr>
          <w:t>4.2</w:t>
        </w:r>
        <w:r>
          <w:rPr>
            <w:rFonts w:asciiTheme="minorHAnsi" w:eastAsiaTheme="minorEastAsia" w:hAnsiTheme="minorHAnsi"/>
            <w:sz w:val="24"/>
            <w:lang w:eastAsia="et-EE"/>
          </w:rPr>
          <w:tab/>
        </w:r>
        <w:r w:rsidRPr="003B0DC0">
          <w:rPr>
            <w:rStyle w:val="Hyperlink"/>
          </w:rPr>
          <w:t>Otsuste ja märkuste register</w:t>
        </w:r>
        <w:r>
          <w:rPr>
            <w:webHidden/>
          </w:rPr>
          <w:tab/>
        </w:r>
        <w:r>
          <w:rPr>
            <w:webHidden/>
          </w:rPr>
          <w:fldChar w:fldCharType="begin"/>
        </w:r>
        <w:r>
          <w:rPr>
            <w:webHidden/>
          </w:rPr>
          <w:instrText xml:space="preserve"> PAGEREF _Toc242165382 \h </w:instrText>
        </w:r>
        <w:r>
          <w:rPr>
            <w:webHidden/>
          </w:rPr>
        </w:r>
        <w:r>
          <w:rPr>
            <w:webHidden/>
          </w:rPr>
          <w:fldChar w:fldCharType="separate"/>
        </w:r>
        <w:r>
          <w:rPr>
            <w:webHidden/>
          </w:rPr>
          <w:t>27</w:t>
        </w:r>
        <w:r>
          <w:rPr>
            <w:webHidden/>
          </w:rPr>
          <w:fldChar w:fldCharType="end"/>
        </w:r>
      </w:hyperlink>
    </w:p>
    <w:p w14:paraId="5F58F1BD" w14:textId="42254121" w:rsidR="0030688F" w:rsidRPr="00F17064" w:rsidRDefault="00BD1DF3" w:rsidP="000F25BB">
      <w:r w:rsidRPr="00F17064">
        <w:rPr>
          <w:rFonts w:cs="Open Sans"/>
          <w:sz w:val="22"/>
        </w:rPr>
        <w:fldChar w:fldCharType="end"/>
      </w:r>
    </w:p>
    <w:p w14:paraId="723EBC92" w14:textId="77777777" w:rsidR="0030688F" w:rsidRPr="00F17064" w:rsidRDefault="0030688F" w:rsidP="000F25BB"/>
    <w:p w14:paraId="6BD50FDE" w14:textId="77777777" w:rsidR="00B24F88" w:rsidRPr="00F17064" w:rsidRDefault="00B24F88" w:rsidP="000F25BB"/>
    <w:p w14:paraId="67CEA7F7" w14:textId="77777777" w:rsidR="00B24F88" w:rsidRPr="00F17064" w:rsidRDefault="00B24F88" w:rsidP="000F25BB"/>
    <w:p w14:paraId="7E0E935B" w14:textId="77777777" w:rsidR="00B24F88" w:rsidRPr="00F17064" w:rsidRDefault="00B24F88" w:rsidP="000F25BB"/>
    <w:p w14:paraId="10380817" w14:textId="77777777" w:rsidR="00B24F88" w:rsidRPr="00F17064" w:rsidRDefault="00B24F88" w:rsidP="000F25BB"/>
    <w:p w14:paraId="509B21E9" w14:textId="77777777" w:rsidR="00B24F88" w:rsidRPr="00F17064" w:rsidRDefault="00B24F88" w:rsidP="000F25BB"/>
    <w:p w14:paraId="6A70D364" w14:textId="77777777" w:rsidR="003931CA" w:rsidRPr="00F17064" w:rsidRDefault="003931CA" w:rsidP="000F25BB"/>
    <w:p w14:paraId="056A84D0" w14:textId="77777777" w:rsidR="003931CA" w:rsidRPr="00F17064" w:rsidRDefault="003931CA" w:rsidP="000F25BB"/>
    <w:p w14:paraId="6275DF1A" w14:textId="77777777" w:rsidR="003931CA" w:rsidRPr="00F17064" w:rsidRDefault="003931CA" w:rsidP="000F25BB"/>
    <w:p w14:paraId="5EFCC37B" w14:textId="77777777" w:rsidR="003931CA" w:rsidRPr="00F17064" w:rsidRDefault="003931CA" w:rsidP="000F25BB"/>
    <w:p w14:paraId="21E43A20" w14:textId="77777777" w:rsidR="003931CA" w:rsidRPr="00F17064" w:rsidRDefault="003931CA" w:rsidP="000F25BB"/>
    <w:p w14:paraId="4B969B71" w14:textId="77777777" w:rsidR="003931CA" w:rsidRPr="00F17064" w:rsidRDefault="003931CA" w:rsidP="000F25BB"/>
    <w:p w14:paraId="6BD61245" w14:textId="77777777" w:rsidR="003931CA" w:rsidRPr="00F17064" w:rsidRDefault="003931CA" w:rsidP="000F25BB"/>
    <w:p w14:paraId="0E87C134" w14:textId="77777777" w:rsidR="003931CA" w:rsidRPr="00F17064" w:rsidRDefault="003931CA" w:rsidP="000F25BB"/>
    <w:p w14:paraId="090B9D2B" w14:textId="77777777" w:rsidR="003931CA" w:rsidRPr="00F17064" w:rsidRDefault="003931CA" w:rsidP="000F25BB"/>
    <w:p w14:paraId="1D9933B8" w14:textId="77777777" w:rsidR="003931CA" w:rsidRPr="00F17064" w:rsidRDefault="003931CA" w:rsidP="000F25BB"/>
    <w:p w14:paraId="1961DD0F" w14:textId="77777777" w:rsidR="003931CA" w:rsidRPr="00F17064" w:rsidRDefault="003931CA" w:rsidP="000F25BB"/>
    <w:p w14:paraId="5A6A394D" w14:textId="77777777" w:rsidR="003931CA" w:rsidRPr="00F17064" w:rsidRDefault="003931CA" w:rsidP="000F25BB"/>
    <w:p w14:paraId="3825294C" w14:textId="77777777" w:rsidR="003931CA" w:rsidRPr="00F17064" w:rsidRDefault="003931CA" w:rsidP="000F25BB"/>
    <w:p w14:paraId="04AE18C9" w14:textId="77777777" w:rsidR="003931CA" w:rsidRPr="00F17064" w:rsidRDefault="003931CA" w:rsidP="000F25BB"/>
    <w:p w14:paraId="25F99822" w14:textId="77777777" w:rsidR="00117D92" w:rsidRPr="00F17064" w:rsidRDefault="00117D92" w:rsidP="000F25BB"/>
    <w:p w14:paraId="734E2445" w14:textId="77777777" w:rsidR="00117D92" w:rsidRPr="00F17064" w:rsidRDefault="00117D92" w:rsidP="000F25BB"/>
    <w:p w14:paraId="17D255B1" w14:textId="77777777" w:rsidR="00117D92" w:rsidRPr="00F17064" w:rsidRDefault="00117D92" w:rsidP="000F25BB"/>
    <w:p w14:paraId="7B2E2D0E" w14:textId="77777777" w:rsidR="003931CA" w:rsidRPr="00F17064" w:rsidRDefault="003931CA" w:rsidP="000F25BB"/>
    <w:p w14:paraId="250943E8" w14:textId="373AD4F9" w:rsidR="00545D45" w:rsidRPr="00F17064" w:rsidRDefault="00EF3A75" w:rsidP="0040023D">
      <w:pPr>
        <w:pStyle w:val="Heading1"/>
        <w:rPr>
          <w:noProof/>
        </w:rPr>
      </w:pPr>
      <w:bookmarkStart w:id="21" w:name="_Toc242165340"/>
      <w:r w:rsidRPr="00F17064">
        <w:rPr>
          <w:noProof/>
        </w:rPr>
        <w:lastRenderedPageBreak/>
        <w:t>Üldinfo</w:t>
      </w:r>
      <w:bookmarkEnd w:id="21"/>
    </w:p>
    <w:p w14:paraId="6F7EE6F5" w14:textId="05BE2BAB" w:rsidR="00700620" w:rsidRPr="007A2D3E" w:rsidRDefault="00EF3A75" w:rsidP="00700620">
      <w:pPr>
        <w:pStyle w:val="Heading2"/>
      </w:pPr>
      <w:bookmarkStart w:id="22" w:name="_Toc242165341"/>
      <w:r w:rsidRPr="007A2D3E">
        <w:t>Projekti info</w:t>
      </w:r>
      <w:bookmarkEnd w:id="22"/>
    </w:p>
    <w:tbl>
      <w:tblPr>
        <w:tblStyle w:val="SKPKTabel1"/>
        <w:tblW w:w="0" w:type="auto"/>
        <w:tblLook w:val="04A0" w:firstRow="1" w:lastRow="0" w:firstColumn="1" w:lastColumn="0" w:noHBand="0" w:noVBand="1"/>
      </w:tblPr>
      <w:tblGrid>
        <w:gridCol w:w="2694"/>
        <w:gridCol w:w="5670"/>
      </w:tblGrid>
      <w:tr w:rsidR="00EF3A75" w:rsidRPr="007A2D3E" w14:paraId="16A4B06A" w14:textId="77777777" w:rsidTr="00EF3A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6E51C7F2" w14:textId="1DAA4879" w:rsidR="00EF3A75" w:rsidRPr="007A2D3E" w:rsidRDefault="00EF3A75" w:rsidP="00FA4C48">
            <w:pPr>
              <w:pStyle w:val="Tabel1esiridaTekst"/>
              <w:rPr>
                <w:noProof/>
                <w:lang w:val="et-EE"/>
              </w:rPr>
            </w:pPr>
            <w:r w:rsidRPr="007A2D3E">
              <w:rPr>
                <w:noProof/>
                <w:lang w:val="et-EE"/>
              </w:rPr>
              <w:t>Andmeväli</w:t>
            </w:r>
          </w:p>
        </w:tc>
        <w:tc>
          <w:tcPr>
            <w:tcW w:w="5670" w:type="dxa"/>
          </w:tcPr>
          <w:p w14:paraId="52707D22" w14:textId="6F0A6D6F" w:rsidR="00EF3A75" w:rsidRPr="007A2D3E" w:rsidRDefault="00EF3A75"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sidRPr="007A2D3E">
              <w:rPr>
                <w:noProof/>
                <w:lang w:val="et-EE"/>
              </w:rPr>
              <w:t>Kirjeldus</w:t>
            </w:r>
          </w:p>
        </w:tc>
      </w:tr>
      <w:tr w:rsidR="00EF3A75" w:rsidRPr="007A2D3E" w14:paraId="16FC53BD" w14:textId="77777777" w:rsidTr="00EF3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47109FD5" w14:textId="19661C70" w:rsidR="00EF3A75" w:rsidRPr="007A2D3E" w:rsidRDefault="00EF3A75" w:rsidP="00FA4C48">
            <w:pPr>
              <w:pStyle w:val="Tabel1tekst"/>
            </w:pPr>
            <w:r w:rsidRPr="007A2D3E">
              <w:t>Projekti nimi ja asukoht</w:t>
            </w:r>
          </w:p>
        </w:tc>
        <w:tc>
          <w:tcPr>
            <w:tcW w:w="5670" w:type="dxa"/>
          </w:tcPr>
          <w:p w14:paraId="63D09999" w14:textId="5C821AD1" w:rsidR="00EF3A75" w:rsidRPr="007A2D3E" w:rsidRDefault="003F5FAE" w:rsidP="00FA4C48">
            <w:pPr>
              <w:pStyle w:val="Tabel1tekst"/>
              <w:cnfStyle w:val="000000100000" w:firstRow="0" w:lastRow="0" w:firstColumn="0" w:lastColumn="0" w:oddVBand="0" w:evenVBand="0" w:oddHBand="1" w:evenHBand="0" w:firstRowFirstColumn="0" w:firstRowLastColumn="0" w:lastRowFirstColumn="0" w:lastRowLastColumn="0"/>
            </w:pPr>
            <w:r w:rsidRPr="007A2D3E">
              <w:t>Riigitee 4 Tallinna-Pärnu-Ikla tee (E67) km 42,0-62,2 Kernu-Päädeva lõigu põhiprojekti koostamine. Projekt paikneb Harju ja Rapla maakonnas</w:t>
            </w:r>
          </w:p>
        </w:tc>
      </w:tr>
      <w:tr w:rsidR="00EF3A75" w:rsidRPr="007A2D3E" w14:paraId="5EC7F0BD" w14:textId="77777777" w:rsidTr="00EF3A75">
        <w:tc>
          <w:tcPr>
            <w:cnfStyle w:val="001000000000" w:firstRow="0" w:lastRow="0" w:firstColumn="1" w:lastColumn="0" w:oddVBand="0" w:evenVBand="0" w:oddHBand="0" w:evenHBand="0" w:firstRowFirstColumn="0" w:firstRowLastColumn="0" w:lastRowFirstColumn="0" w:lastRowLastColumn="0"/>
            <w:tcW w:w="2694" w:type="dxa"/>
          </w:tcPr>
          <w:p w14:paraId="69253A05" w14:textId="54D1B9EA" w:rsidR="00EF3A75" w:rsidRPr="007A2D3E" w:rsidRDefault="00EF3A75" w:rsidP="00FA4C48">
            <w:pPr>
              <w:pStyle w:val="Tabel1tekst"/>
            </w:pPr>
            <w:r w:rsidRPr="007A2D3E">
              <w:t>Töö eesmärk</w:t>
            </w:r>
          </w:p>
        </w:tc>
        <w:tc>
          <w:tcPr>
            <w:tcW w:w="5670" w:type="dxa"/>
          </w:tcPr>
          <w:p w14:paraId="7EF79AD7" w14:textId="264C3A5A" w:rsidR="007A2D3E" w:rsidRPr="007A2D3E" w:rsidRDefault="007A2D3E" w:rsidP="007A2D3E">
            <w:pPr>
              <w:cnfStyle w:val="000000000000" w:firstRow="0" w:lastRow="0" w:firstColumn="0" w:lastColumn="0" w:oddVBand="0" w:evenVBand="0" w:oddHBand="0" w:evenHBand="0" w:firstRowFirstColumn="0" w:firstRowLastColumn="0" w:lastRowFirstColumn="0" w:lastRowLastColumn="0"/>
            </w:pPr>
            <w:r w:rsidRPr="007A2D3E">
              <w:t xml:space="preserve">Riigitee 4 Tallinna-Pärnu-Ikla tee (E67) km 42,0-62,2 Kernu - Päädeva lõigu põhiprojekti koostamine. </w:t>
            </w:r>
          </w:p>
          <w:p w14:paraId="542FD324" w14:textId="55675115" w:rsidR="00EF3A75" w:rsidRPr="007A2D3E" w:rsidRDefault="007A2D3E" w:rsidP="007A2D3E">
            <w:pPr>
              <w:cnfStyle w:val="000000000000" w:firstRow="0" w:lastRow="0" w:firstColumn="0" w:lastColumn="0" w:oddVBand="0" w:evenVBand="0" w:oddHBand="0" w:evenHBand="0" w:firstRowFirstColumn="0" w:firstRowLastColumn="0" w:lastRowFirstColumn="0" w:lastRowLastColumn="0"/>
            </w:pPr>
            <w:r w:rsidRPr="007A2D3E">
              <w:t xml:space="preserve">Projekteerida vastavalt Euroopa Komisjoni keskkonnahoidlike riigihangete juhendile </w:t>
            </w:r>
            <w:r w:rsidRPr="007A2D3E">
              <w:rPr>
                <w:color w:val="2B579A"/>
                <w:shd w:val="clear" w:color="auto" w:fill="E6E6E6"/>
              </w:rPr>
              <w:t xml:space="preserve"> </w:t>
            </w:r>
            <w:hyperlink r:id="rId10">
              <w:r w:rsidRPr="007A2D3E">
                <w:rPr>
                  <w:rStyle w:val="Hyperlink"/>
                </w:rPr>
                <w:t>ET.pdf (europa.eu)</w:t>
              </w:r>
            </w:hyperlink>
            <w:r w:rsidRPr="007A2D3E">
              <w:rPr>
                <w:rStyle w:val="Hyperlink"/>
              </w:rPr>
              <w:t xml:space="preserve"> ja Transpordiameti teede projekteerimise juhendi p. 15</w:t>
            </w:r>
            <w:r w:rsidRPr="007A2D3E">
              <w:t xml:space="preserve"> eesmärgiga vähendada tee ehituse, rekonstrueerimise või remondi CO2 heitkoguseid.</w:t>
            </w:r>
            <w:r w:rsidRPr="007A2D3E">
              <w:tab/>
            </w:r>
          </w:p>
        </w:tc>
      </w:tr>
      <w:tr w:rsidR="00EF3A75" w:rsidRPr="007A2D3E" w14:paraId="4C215FE8" w14:textId="77777777" w:rsidTr="00EF3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76B6664" w14:textId="3646EDAE" w:rsidR="00EF3A75" w:rsidRPr="007A2D3E" w:rsidRDefault="00EF3A75" w:rsidP="00FA4C48">
            <w:pPr>
              <w:pStyle w:val="Tabel1tekst"/>
            </w:pPr>
            <w:r w:rsidRPr="007A2D3E">
              <w:t>Olulisemad lähtekohad</w:t>
            </w:r>
          </w:p>
        </w:tc>
        <w:tc>
          <w:tcPr>
            <w:tcW w:w="5670" w:type="dxa"/>
          </w:tcPr>
          <w:p w14:paraId="2E43DB1A" w14:textId="7B1ECDB0" w:rsidR="00EF3A75" w:rsidRPr="007A2D3E" w:rsidRDefault="002237A6" w:rsidP="00FA4C48">
            <w:pPr>
              <w:pStyle w:val="Tabel1tekst"/>
              <w:cnfStyle w:val="000000100000" w:firstRow="0" w:lastRow="0" w:firstColumn="0" w:lastColumn="0" w:oddVBand="0" w:evenVBand="0" w:oddHBand="1" w:evenHBand="0" w:firstRowFirstColumn="0" w:firstRowLastColumn="0" w:lastRowFirstColumn="0" w:lastRowLastColumn="0"/>
            </w:pPr>
            <w:r w:rsidRPr="007A2D3E">
              <w:t>Põhimaantee projektkiirus 120 km/h; 2+2 sõidurada; sõiduraja laius 3,5 m; jalgratta- ja jalgtee laius 3,0 m; keskkonnahoidlikud ja CO2 heidet vähendavad lahendused.</w:t>
            </w:r>
          </w:p>
        </w:tc>
      </w:tr>
      <w:tr w:rsidR="00EF3A75" w:rsidRPr="007A2D3E" w14:paraId="4B7C9CB6" w14:textId="77777777" w:rsidTr="00EF3A75">
        <w:tc>
          <w:tcPr>
            <w:cnfStyle w:val="001000000000" w:firstRow="0" w:lastRow="0" w:firstColumn="1" w:lastColumn="0" w:oddVBand="0" w:evenVBand="0" w:oddHBand="0" w:evenHBand="0" w:firstRowFirstColumn="0" w:firstRowLastColumn="0" w:lastRowFirstColumn="0" w:lastRowLastColumn="0"/>
            <w:tcW w:w="2694" w:type="dxa"/>
          </w:tcPr>
          <w:p w14:paraId="76D3662B" w14:textId="0012A17E" w:rsidR="00EF3A75" w:rsidRPr="007A2D3E" w:rsidRDefault="00EF3A75" w:rsidP="00FA4C48">
            <w:pPr>
              <w:pStyle w:val="Tabel1tekst"/>
            </w:pPr>
            <w:r w:rsidRPr="007A2D3E">
              <w:t>Põhiprojekti alus</w:t>
            </w:r>
          </w:p>
        </w:tc>
        <w:tc>
          <w:tcPr>
            <w:tcW w:w="5670" w:type="dxa"/>
          </w:tcPr>
          <w:p w14:paraId="27037A6E" w14:textId="38D4240A" w:rsidR="00EF3A75" w:rsidRPr="007A2D3E" w:rsidRDefault="0038021A" w:rsidP="00FA4C48">
            <w:pPr>
              <w:pStyle w:val="Tabel1tekst"/>
              <w:cnfStyle w:val="000000000000" w:firstRow="0" w:lastRow="0" w:firstColumn="0" w:lastColumn="0" w:oddVBand="0" w:evenVBand="0" w:oddHBand="0" w:evenHBand="0" w:firstRowFirstColumn="0" w:firstRowLastColumn="0" w:lastRowFirstColumn="0" w:lastRowLastColumn="0"/>
            </w:pPr>
            <w:r w:rsidRPr="007A2D3E">
              <w:t>Roadplan OÜ töö nr 23014 „</w:t>
            </w:r>
            <w:sdt>
              <w:sdtPr>
                <w:id w:val="252941056"/>
                <w:placeholder>
                  <w:docPart w:val="46AAD330B13140F08CDE29F6DD99F14D"/>
                </w:placeholder>
                <w:text/>
              </w:sdtPr>
              <w:sdtEndPr/>
              <w:sdtContent>
                <w:r w:rsidRPr="007A2D3E">
                  <w:t xml:space="preserve">Riigitee 4 Tallinn-Pärnu-Ikla (E67) km 41,9-62,3 Kernu - Päädeva lõik, </w:t>
                </w:r>
              </w:sdtContent>
            </w:sdt>
            <w:r w:rsidRPr="007A2D3E">
              <w:t>eelprojekt“.</w:t>
            </w:r>
          </w:p>
        </w:tc>
      </w:tr>
      <w:tr w:rsidR="0038021A" w:rsidRPr="007A2D3E" w14:paraId="348D4C98" w14:textId="77777777" w:rsidTr="00EF3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0694C84A" w14:textId="2DDA7ECD" w:rsidR="0038021A" w:rsidRPr="007A2D3E" w:rsidRDefault="0038021A" w:rsidP="0038021A">
            <w:pPr>
              <w:pStyle w:val="Tabel1tekst"/>
            </w:pPr>
            <w:r w:rsidRPr="007A2D3E">
              <w:t>Seotud projektid</w:t>
            </w:r>
          </w:p>
        </w:tc>
        <w:tc>
          <w:tcPr>
            <w:tcW w:w="5670" w:type="dxa"/>
          </w:tcPr>
          <w:p w14:paraId="14D46E04" w14:textId="545034A9" w:rsidR="0038021A" w:rsidRPr="007A2D3E" w:rsidRDefault="002237A6" w:rsidP="0038021A">
            <w:pPr>
              <w:pStyle w:val="Tabel1tekst"/>
              <w:cnfStyle w:val="000000100000" w:firstRow="0" w:lastRow="0" w:firstColumn="0" w:lastColumn="0" w:oddVBand="0" w:evenVBand="0" w:oddHBand="1" w:evenHBand="0" w:firstRowFirstColumn="0" w:firstRowLastColumn="0" w:lastRowFirstColumn="0" w:lastRowLastColumn="0"/>
            </w:pPr>
            <w:r w:rsidRPr="007A2D3E">
              <w:t xml:space="preserve">Varbola-Päädeva 2+1 ning Päädeva-Haimre 2+2 maanteelõikude projektid; lahendused tuleb plaaniliselt ja kõrguslikult kokku viia. </w:t>
            </w:r>
          </w:p>
        </w:tc>
      </w:tr>
      <w:tr w:rsidR="0038021A" w:rsidRPr="007A2D3E" w14:paraId="34D7E468" w14:textId="77777777" w:rsidTr="00EF3A75">
        <w:tc>
          <w:tcPr>
            <w:cnfStyle w:val="001000000000" w:firstRow="0" w:lastRow="0" w:firstColumn="1" w:lastColumn="0" w:oddVBand="0" w:evenVBand="0" w:oddHBand="0" w:evenHBand="0" w:firstRowFirstColumn="0" w:firstRowLastColumn="0" w:lastRowFirstColumn="0" w:lastRowLastColumn="0"/>
            <w:tcW w:w="2694" w:type="dxa"/>
          </w:tcPr>
          <w:p w14:paraId="2BC04574" w14:textId="7C9331BF" w:rsidR="0038021A" w:rsidRPr="007A2D3E" w:rsidRDefault="0038021A" w:rsidP="0038021A">
            <w:pPr>
              <w:pStyle w:val="Tabel1tekst"/>
            </w:pPr>
            <w:r w:rsidRPr="007A2D3E">
              <w:t>Lepingu sõlmimise kuupäev</w:t>
            </w:r>
          </w:p>
        </w:tc>
        <w:tc>
          <w:tcPr>
            <w:tcW w:w="5670" w:type="dxa"/>
          </w:tcPr>
          <w:p w14:paraId="0A352BA4" w14:textId="20C1B1B8" w:rsidR="0038021A" w:rsidRPr="007A2D3E" w:rsidRDefault="007A2D3E" w:rsidP="0038021A">
            <w:pPr>
              <w:pStyle w:val="Tabel1tekst"/>
              <w:cnfStyle w:val="000000000000" w:firstRow="0" w:lastRow="0" w:firstColumn="0" w:lastColumn="0" w:oddVBand="0" w:evenVBand="0" w:oddHBand="0" w:evenHBand="0" w:firstRowFirstColumn="0" w:firstRowLastColumn="0" w:lastRowFirstColumn="0" w:lastRowLastColumn="0"/>
            </w:pPr>
            <w:r w:rsidRPr="007A2D3E">
              <w:t>01.10.2026</w:t>
            </w:r>
          </w:p>
        </w:tc>
      </w:tr>
      <w:tr w:rsidR="0038021A" w:rsidRPr="00F17064" w14:paraId="08E87807" w14:textId="77777777" w:rsidTr="00EF3A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071AC56B" w14:textId="0503F6F2" w:rsidR="0038021A" w:rsidRPr="007A2D3E" w:rsidRDefault="0038021A" w:rsidP="0038021A">
            <w:pPr>
              <w:pStyle w:val="Tabel1tekst"/>
            </w:pPr>
            <w:r w:rsidRPr="007A2D3E">
              <w:t>Töö lõpptähtaeg</w:t>
            </w:r>
          </w:p>
        </w:tc>
        <w:tc>
          <w:tcPr>
            <w:tcW w:w="5670" w:type="dxa"/>
          </w:tcPr>
          <w:p w14:paraId="29144003" w14:textId="07B7B028" w:rsidR="0038021A" w:rsidRPr="007A2D3E" w:rsidRDefault="008A2973" w:rsidP="0038021A">
            <w:pPr>
              <w:pStyle w:val="Tabel1tekst"/>
              <w:cnfStyle w:val="000000100000" w:firstRow="0" w:lastRow="0" w:firstColumn="0" w:lastColumn="0" w:oddVBand="0" w:evenVBand="0" w:oddHBand="1" w:evenHBand="0" w:firstRowFirstColumn="0" w:firstRowLastColumn="0" w:lastRowFirstColumn="0" w:lastRowLastColumn="0"/>
            </w:pPr>
            <w:r>
              <w:t>30.10.2028</w:t>
            </w:r>
          </w:p>
        </w:tc>
      </w:tr>
    </w:tbl>
    <w:p w14:paraId="6EFCADD7" w14:textId="77777777" w:rsidR="0038021A" w:rsidRPr="00F17064" w:rsidRDefault="0038021A" w:rsidP="0038021A"/>
    <w:p w14:paraId="58597CFA" w14:textId="09E6547A" w:rsidR="0038021A" w:rsidRPr="00F17064" w:rsidRDefault="0038021A" w:rsidP="0038021A">
      <w:pPr>
        <w:pStyle w:val="Heading2"/>
      </w:pPr>
      <w:bookmarkStart w:id="23" w:name="_Toc242165342"/>
      <w:r w:rsidRPr="00F17064">
        <w:t>Dokumendi koostamise alused</w:t>
      </w:r>
      <w:bookmarkEnd w:id="23"/>
    </w:p>
    <w:p w14:paraId="531DA22D" w14:textId="2B0BC6F0" w:rsidR="00F17064" w:rsidRPr="00F17064" w:rsidRDefault="00F17064" w:rsidP="000F2B9A">
      <w:pPr>
        <w:pStyle w:val="Bluebullet"/>
        <w:jc w:val="both"/>
        <w:rPr>
          <w:rFonts w:cs="Open Sans"/>
          <w:color w:val="000000"/>
        </w:rPr>
      </w:pPr>
      <w:r w:rsidRPr="00F17064">
        <w:t xml:space="preserve">Riigitee 4 Tallinna-Pärnu-Ikla tee (E67) km 42,0-62,2 Kernu-Päädeva lõigu põhiprojekti koostamise tehniline kirjeldus koos lisadega. </w:t>
      </w:r>
    </w:p>
    <w:p w14:paraId="32E38CDD" w14:textId="3C346FBC" w:rsidR="00F17064" w:rsidRPr="00F17064" w:rsidRDefault="00F17064" w:rsidP="000F2B9A">
      <w:pPr>
        <w:pStyle w:val="Bluebullet"/>
        <w:jc w:val="both"/>
        <w:rPr>
          <w:rFonts w:cs="Open Sans"/>
          <w:color w:val="000000"/>
        </w:rPr>
      </w:pPr>
      <w:r w:rsidRPr="00F17064">
        <w:t>Hankelepingu projekt ja selle lisad.</w:t>
      </w:r>
    </w:p>
    <w:p w14:paraId="5E9FBF11" w14:textId="4BA80320" w:rsidR="00F17064" w:rsidRPr="00F17064" w:rsidRDefault="00F17064" w:rsidP="000F2B9A">
      <w:pPr>
        <w:pStyle w:val="Bluebullet"/>
        <w:jc w:val="both"/>
        <w:rPr>
          <w:rFonts w:cs="Open Sans"/>
          <w:color w:val="000000"/>
        </w:rPr>
      </w:pPr>
      <w:r w:rsidRPr="00F17064">
        <w:t>Lisa 3. Nõuded töövõtjale.</w:t>
      </w:r>
    </w:p>
    <w:p w14:paraId="3EF2DE36" w14:textId="64D27D8E" w:rsidR="00F17064" w:rsidRPr="00F17064" w:rsidRDefault="00F17064" w:rsidP="000F2B9A">
      <w:pPr>
        <w:pStyle w:val="Bluebullet"/>
        <w:jc w:val="both"/>
        <w:rPr>
          <w:rFonts w:cs="Open Sans"/>
          <w:color w:val="000000"/>
        </w:rPr>
      </w:pPr>
      <w:r w:rsidRPr="00F17064">
        <w:t>Lisa 4. BIM rakenduskava, tee ehitusprojekti ja sellega seotud osade esitamise juhend, 2026.</w:t>
      </w:r>
    </w:p>
    <w:p w14:paraId="5A244733" w14:textId="2BA755A7" w:rsidR="00F17064" w:rsidRPr="00F17064" w:rsidRDefault="00F17064" w:rsidP="000F2B9A">
      <w:pPr>
        <w:pStyle w:val="Bluebullet"/>
        <w:jc w:val="both"/>
        <w:rPr>
          <w:rFonts w:cs="Open Sans"/>
          <w:color w:val="000000"/>
        </w:rPr>
      </w:pPr>
      <w:r w:rsidRPr="00F17064">
        <w:t>Hanke väljakuulutamise hetkel kehtivad Transpordiameti juhendid, õigusaktid ja standardid.</w:t>
      </w:r>
    </w:p>
    <w:p w14:paraId="50DE1A10" w14:textId="21894489" w:rsidR="00F17064" w:rsidRPr="00F17064" w:rsidRDefault="00F17064" w:rsidP="000F2B9A">
      <w:pPr>
        <w:pStyle w:val="Bluebullet"/>
        <w:jc w:val="both"/>
        <w:rPr>
          <w:rFonts w:cs="Open Sans"/>
          <w:color w:val="000000"/>
        </w:rPr>
      </w:pPr>
      <w:r w:rsidRPr="00F17064">
        <w:rPr>
          <w:rFonts w:cs="Open Sans"/>
          <w:color w:val="000000"/>
        </w:rPr>
        <w:lastRenderedPageBreak/>
        <w:t>Skepast&amp;Puhkim OÜ projektijuhtimise, kvaliteedi- ja infoturbe protseduurid.</w:t>
      </w:r>
    </w:p>
    <w:p w14:paraId="4E91624A" w14:textId="026FF4C0" w:rsidR="00F17064" w:rsidRPr="00F17064" w:rsidRDefault="00F17064" w:rsidP="000F2B9A">
      <w:pPr>
        <w:pStyle w:val="Bluebullet"/>
        <w:numPr>
          <w:ilvl w:val="0"/>
          <w:numId w:val="0"/>
        </w:numPr>
        <w:ind w:left="357"/>
        <w:jc w:val="both"/>
        <w:rPr>
          <w:rFonts w:ascii="Arial" w:hAnsi="Arial"/>
        </w:rPr>
      </w:pPr>
      <w:r w:rsidRPr="00F17064">
        <w:t>Hankedokumentides ja Transpordiameti juhendites toodud nõuded on käesoleva KTP/BEP suhtes ülimuslikud.</w:t>
      </w:r>
    </w:p>
    <w:p w14:paraId="1367713D" w14:textId="7AA2E920" w:rsidR="00F17064" w:rsidRPr="00F17064" w:rsidRDefault="00F17064" w:rsidP="00F17064">
      <w:pPr>
        <w:pStyle w:val="Heading2"/>
      </w:pPr>
      <w:bookmarkStart w:id="24" w:name="_Toc242165343"/>
      <w:r w:rsidRPr="00F17064">
        <w:t>Dokumendi uuendamine ja versioonihaldus</w:t>
      </w:r>
      <w:bookmarkEnd w:id="24"/>
    </w:p>
    <w:p w14:paraId="7B48EB9E" w14:textId="0B1F6384" w:rsidR="00F17064" w:rsidRPr="00F17064" w:rsidRDefault="00F17064" w:rsidP="00F17064">
      <w:r w:rsidRPr="00F17064">
        <w:t>KTP/BEP uuendatakse projekti organisatsiooni, ajakava, tarkvarade, osamudelite jaotuse, kontrolliprotseduuride või tellija nõuete muutumisel. Iga uus versioon esitatakse tellijale kooskõlastamiseks. Võrreldes viimase kinnitatud versiooniga muudetud sisu tuuakse eristuva värviga välja ja muudatus kirjeldatakse versioonitabelis.</w:t>
      </w:r>
    </w:p>
    <w:tbl>
      <w:tblPr>
        <w:tblStyle w:val="SKPKTabel1"/>
        <w:tblW w:w="0" w:type="auto"/>
        <w:tblLook w:val="04A0" w:firstRow="1" w:lastRow="0" w:firstColumn="1" w:lastColumn="0" w:noHBand="0" w:noVBand="1"/>
      </w:tblPr>
      <w:tblGrid>
        <w:gridCol w:w="1249"/>
        <w:gridCol w:w="1348"/>
        <w:gridCol w:w="4036"/>
        <w:gridCol w:w="2154"/>
      </w:tblGrid>
      <w:tr w:rsidR="00F17064" w:rsidRPr="00F17064" w14:paraId="0866E4CF" w14:textId="77777777" w:rsidTr="00F170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dxa"/>
          </w:tcPr>
          <w:p w14:paraId="676356C0" w14:textId="3D03A572" w:rsidR="00F17064" w:rsidRPr="00F17064" w:rsidRDefault="00F17064" w:rsidP="00FA4C48">
            <w:pPr>
              <w:pStyle w:val="Tabel1esiridaTekst"/>
              <w:rPr>
                <w:noProof/>
                <w:lang w:val="et-EE"/>
              </w:rPr>
            </w:pPr>
            <w:r w:rsidRPr="00F17064">
              <w:rPr>
                <w:bCs/>
                <w:noProof/>
                <w:lang w:val="et-EE"/>
              </w:rPr>
              <w:t>Versioon</w:t>
            </w:r>
          </w:p>
        </w:tc>
        <w:tc>
          <w:tcPr>
            <w:tcW w:w="1348" w:type="dxa"/>
          </w:tcPr>
          <w:p w14:paraId="6903FA22" w14:textId="031A0464" w:rsidR="00F17064" w:rsidRPr="00F17064" w:rsidRDefault="00F17064"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sidRPr="00F17064">
              <w:rPr>
                <w:noProof/>
                <w:lang w:val="et-EE"/>
              </w:rPr>
              <w:t>Kuupäev</w:t>
            </w:r>
          </w:p>
        </w:tc>
        <w:tc>
          <w:tcPr>
            <w:tcW w:w="4036" w:type="dxa"/>
          </w:tcPr>
          <w:p w14:paraId="589FEA41" w14:textId="2D328BAE" w:rsidR="00F17064" w:rsidRPr="00F17064" w:rsidRDefault="00F17064"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sidRPr="00F17064">
              <w:rPr>
                <w:noProof/>
                <w:lang w:val="et-EE"/>
              </w:rPr>
              <w:t>Muudatuse kirjeldus</w:t>
            </w:r>
          </w:p>
        </w:tc>
        <w:tc>
          <w:tcPr>
            <w:tcW w:w="2154" w:type="dxa"/>
          </w:tcPr>
          <w:p w14:paraId="09EA9BC7" w14:textId="77DCDC63" w:rsidR="00F17064" w:rsidRPr="00F17064" w:rsidRDefault="00F17064"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sidRPr="00F17064">
              <w:rPr>
                <w:noProof/>
                <w:lang w:val="et-EE"/>
              </w:rPr>
              <w:t>Koostaja</w:t>
            </w:r>
          </w:p>
        </w:tc>
      </w:tr>
      <w:tr w:rsidR="00F17064" w:rsidRPr="00F17064" w14:paraId="3F77F341" w14:textId="77777777" w:rsidTr="00F170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dxa"/>
          </w:tcPr>
          <w:p w14:paraId="6E647F8F" w14:textId="70EEB9F6" w:rsidR="00F17064" w:rsidRPr="00F17064" w:rsidRDefault="00F17064" w:rsidP="00FA4C48">
            <w:pPr>
              <w:pStyle w:val="Tabel1tekst"/>
            </w:pPr>
            <w:r w:rsidRPr="00F17064">
              <w:t>01</w:t>
            </w:r>
          </w:p>
        </w:tc>
        <w:tc>
          <w:tcPr>
            <w:tcW w:w="1348" w:type="dxa"/>
          </w:tcPr>
          <w:p w14:paraId="207E9127" w14:textId="153FC51A" w:rsidR="00F17064" w:rsidRPr="00F17064" w:rsidRDefault="00F17064" w:rsidP="00FA4C48">
            <w:pPr>
              <w:pStyle w:val="Tabel1tekst"/>
              <w:cnfStyle w:val="000000100000" w:firstRow="0" w:lastRow="0" w:firstColumn="0" w:lastColumn="0" w:oddVBand="0" w:evenVBand="0" w:oddHBand="1" w:evenHBand="0" w:firstRowFirstColumn="0" w:firstRowLastColumn="0" w:lastRowFirstColumn="0" w:lastRowLastColumn="0"/>
            </w:pPr>
            <w:r w:rsidRPr="00F17064">
              <w:t>30.09.2026</w:t>
            </w:r>
          </w:p>
        </w:tc>
        <w:tc>
          <w:tcPr>
            <w:tcW w:w="4036" w:type="dxa"/>
          </w:tcPr>
          <w:p w14:paraId="329356EA" w14:textId="0A7F94FE" w:rsidR="00F17064" w:rsidRPr="00F17064" w:rsidRDefault="00F17064" w:rsidP="00FA4C48">
            <w:pPr>
              <w:pStyle w:val="Tabel1tekst"/>
              <w:cnfStyle w:val="000000100000" w:firstRow="0" w:lastRow="0" w:firstColumn="0" w:lastColumn="0" w:oddVBand="0" w:evenVBand="0" w:oddHBand="1" w:evenHBand="0" w:firstRowFirstColumn="0" w:firstRowLastColumn="0" w:lastRowFirstColumn="0" w:lastRowLastColumn="0"/>
            </w:pPr>
            <w:r w:rsidRPr="00F17064">
              <w:t>Esialgne KTP/BEP tellijale kinnitamiseks</w:t>
            </w:r>
          </w:p>
        </w:tc>
        <w:tc>
          <w:tcPr>
            <w:tcW w:w="2154" w:type="dxa"/>
          </w:tcPr>
          <w:p w14:paraId="597A2F5D" w14:textId="2D62EBA6" w:rsidR="00F17064" w:rsidRPr="00F17064" w:rsidRDefault="00F17064" w:rsidP="00FA4C48">
            <w:pPr>
              <w:pStyle w:val="Tabel1tekst"/>
              <w:cnfStyle w:val="000000100000" w:firstRow="0" w:lastRow="0" w:firstColumn="0" w:lastColumn="0" w:oddVBand="0" w:evenVBand="0" w:oddHBand="1" w:evenHBand="0" w:firstRowFirstColumn="0" w:firstRowLastColumn="0" w:lastRowFirstColumn="0" w:lastRowLastColumn="0"/>
            </w:pPr>
            <w:r w:rsidRPr="00F17064">
              <w:t>Peeter Škepast</w:t>
            </w:r>
          </w:p>
        </w:tc>
      </w:tr>
    </w:tbl>
    <w:p w14:paraId="0EA82376" w14:textId="77777777" w:rsidR="00F17064" w:rsidRPr="00F17064" w:rsidRDefault="00F17064" w:rsidP="00F17064"/>
    <w:p w14:paraId="28986B28" w14:textId="4A9D530F" w:rsidR="00F17064" w:rsidRDefault="00F17064" w:rsidP="00F17064">
      <w:pPr>
        <w:pStyle w:val="Heading1"/>
        <w:rPr>
          <w:noProof/>
        </w:rPr>
      </w:pPr>
      <w:bookmarkStart w:id="25" w:name="_Toc242165344"/>
      <w:r>
        <w:rPr>
          <w:noProof/>
        </w:rPr>
        <w:lastRenderedPageBreak/>
        <w:t>Kvaliteedi tagamise plaan</w:t>
      </w:r>
      <w:bookmarkEnd w:id="25"/>
    </w:p>
    <w:p w14:paraId="1A937590" w14:textId="4AC0E27E" w:rsidR="00F17064" w:rsidRDefault="00F17064" w:rsidP="00F17064">
      <w:pPr>
        <w:pStyle w:val="Heading2"/>
      </w:pPr>
      <w:bookmarkStart w:id="26" w:name="_Toc242165345"/>
      <w:r>
        <w:t>Projekti organisatsioon</w:t>
      </w:r>
      <w:bookmarkEnd w:id="26"/>
    </w:p>
    <w:p w14:paraId="6085278B" w14:textId="63A9F551" w:rsidR="00F17064" w:rsidRDefault="00F17064" w:rsidP="00F17064">
      <w:r w:rsidRPr="00F17064">
        <w:t>Projekti juhtimise põhimõte: töövõtja projektijuht koordineerib kõiki erialasid ja alltöövõtjaid. Teede ja sildade vastutavad projekteerijad juhivad oma distsipliini tehnilisi lahendusi. Kvaliteedi kontrolli insener tegutseb projekteerimise võtmeisikutest sõltumatult ning kontrollib aruandeid, seletuskirju, jooniseid, arvutusi, töömahte ja eelarveid</w:t>
      </w:r>
      <w:r>
        <w:t>.</w:t>
      </w:r>
    </w:p>
    <w:tbl>
      <w:tblPr>
        <w:tblStyle w:val="SKPKTabel1"/>
        <w:tblW w:w="0" w:type="auto"/>
        <w:tblLook w:val="04A0" w:firstRow="1" w:lastRow="0" w:firstColumn="1" w:lastColumn="0" w:noHBand="0" w:noVBand="1"/>
      </w:tblPr>
      <w:tblGrid>
        <w:gridCol w:w="1929"/>
        <w:gridCol w:w="2206"/>
        <w:gridCol w:w="1780"/>
        <w:gridCol w:w="2872"/>
      </w:tblGrid>
      <w:tr w:rsidR="00E967B6" w:rsidRPr="00F17064" w14:paraId="3AA561B2" w14:textId="77777777" w:rsidTr="00C54C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3934905" w14:textId="7E4BBFFD" w:rsidR="00E967B6" w:rsidRPr="00F17064" w:rsidRDefault="00E967B6" w:rsidP="00FA4C48">
            <w:pPr>
              <w:pStyle w:val="Tabel1esiridaTekst"/>
              <w:rPr>
                <w:noProof/>
                <w:lang w:val="et-EE"/>
              </w:rPr>
            </w:pPr>
            <w:r>
              <w:rPr>
                <w:noProof/>
                <w:lang w:val="et-EE"/>
              </w:rPr>
              <w:t>Ettevõte / isik</w:t>
            </w:r>
          </w:p>
        </w:tc>
        <w:tc>
          <w:tcPr>
            <w:tcW w:w="2268" w:type="dxa"/>
          </w:tcPr>
          <w:p w14:paraId="74652DDD" w14:textId="5BA0BA05" w:rsidR="00E967B6" w:rsidRPr="00F17064" w:rsidRDefault="00E967B6"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Roll</w:t>
            </w:r>
          </w:p>
        </w:tc>
        <w:tc>
          <w:tcPr>
            <w:tcW w:w="1843" w:type="dxa"/>
          </w:tcPr>
          <w:p w14:paraId="689D6A99" w14:textId="434454F4" w:rsidR="00E967B6" w:rsidRPr="00F17064" w:rsidRDefault="00E967B6"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Telefon</w:t>
            </w:r>
          </w:p>
        </w:tc>
        <w:tc>
          <w:tcPr>
            <w:tcW w:w="2691" w:type="dxa"/>
          </w:tcPr>
          <w:p w14:paraId="7A0F5E66" w14:textId="4AC4E4A7" w:rsidR="00E967B6" w:rsidRPr="00F17064" w:rsidRDefault="00E967B6"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E-post</w:t>
            </w:r>
          </w:p>
        </w:tc>
      </w:tr>
      <w:tr w:rsidR="00E967B6" w:rsidRPr="00F17064" w14:paraId="4095A18F" w14:textId="77777777" w:rsidTr="00C54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5A1C034" w14:textId="3EA4C0FE" w:rsidR="00E967B6" w:rsidRPr="008A2973" w:rsidRDefault="00E967B6" w:rsidP="00FA4C48">
            <w:pPr>
              <w:pStyle w:val="Tabel1tekst"/>
            </w:pPr>
            <w:r w:rsidRPr="008A2973">
              <w:t>Elle Tamm</w:t>
            </w:r>
          </w:p>
        </w:tc>
        <w:tc>
          <w:tcPr>
            <w:tcW w:w="2268" w:type="dxa"/>
          </w:tcPr>
          <w:p w14:paraId="59578339" w14:textId="1B33A3DC" w:rsidR="00E967B6" w:rsidRPr="008A2973" w:rsidRDefault="00E967B6" w:rsidP="00FA4C48">
            <w:pPr>
              <w:pStyle w:val="Tabel1tekst"/>
              <w:cnfStyle w:val="000000100000" w:firstRow="0" w:lastRow="0" w:firstColumn="0" w:lastColumn="0" w:oddVBand="0" w:evenVBand="0" w:oddHBand="1" w:evenHBand="0" w:firstRowFirstColumn="0" w:firstRowLastColumn="0" w:lastRowFirstColumn="0" w:lastRowLastColumn="0"/>
            </w:pPr>
            <w:r w:rsidRPr="008A2973">
              <w:t>Tellija projektijuht / kontaktisik</w:t>
            </w:r>
          </w:p>
        </w:tc>
        <w:tc>
          <w:tcPr>
            <w:tcW w:w="1843" w:type="dxa"/>
          </w:tcPr>
          <w:p w14:paraId="0D521720" w14:textId="7CAA0A7B" w:rsidR="00E967B6" w:rsidRPr="008A2973" w:rsidRDefault="008A2973" w:rsidP="00FA4C48">
            <w:pPr>
              <w:pStyle w:val="Tabel1tekst"/>
              <w:cnfStyle w:val="000000100000" w:firstRow="0" w:lastRow="0" w:firstColumn="0" w:lastColumn="0" w:oddVBand="0" w:evenVBand="0" w:oddHBand="1" w:evenHBand="0" w:firstRowFirstColumn="0" w:firstRowLastColumn="0" w:lastRowFirstColumn="0" w:lastRowLastColumn="0"/>
            </w:pPr>
            <w:r w:rsidRPr="008A2973">
              <w:t>+372 5597 6476</w:t>
            </w:r>
          </w:p>
        </w:tc>
        <w:tc>
          <w:tcPr>
            <w:tcW w:w="2691" w:type="dxa"/>
          </w:tcPr>
          <w:p w14:paraId="214DCBF1" w14:textId="796FACEF" w:rsidR="00E967B6" w:rsidRPr="00E967B6" w:rsidRDefault="008A2973" w:rsidP="00FA4C48">
            <w:pPr>
              <w:pStyle w:val="Tabel1tekst"/>
              <w:cnfStyle w:val="000000100000" w:firstRow="0" w:lastRow="0" w:firstColumn="0" w:lastColumn="0" w:oddVBand="0" w:evenVBand="0" w:oddHBand="1" w:evenHBand="0" w:firstRowFirstColumn="0" w:firstRowLastColumn="0" w:lastRowFirstColumn="0" w:lastRowLastColumn="0"/>
              <w:rPr>
                <w:highlight w:val="cyan"/>
              </w:rPr>
            </w:pPr>
            <w:r w:rsidRPr="008A2973">
              <w:t>elle.tamm@transpordiamet.ee</w:t>
            </w:r>
          </w:p>
        </w:tc>
      </w:tr>
      <w:tr w:rsidR="00E967B6" w:rsidRPr="00F17064" w14:paraId="56D297AB" w14:textId="77777777" w:rsidTr="00C54C64">
        <w:tc>
          <w:tcPr>
            <w:cnfStyle w:val="001000000000" w:firstRow="0" w:lastRow="0" w:firstColumn="1" w:lastColumn="0" w:oddVBand="0" w:evenVBand="0" w:oddHBand="0" w:evenHBand="0" w:firstRowFirstColumn="0" w:firstRowLastColumn="0" w:lastRowFirstColumn="0" w:lastRowLastColumn="0"/>
            <w:tcW w:w="1985" w:type="dxa"/>
          </w:tcPr>
          <w:p w14:paraId="4763CFF4" w14:textId="319DD32E" w:rsidR="00E967B6" w:rsidRPr="00F17064" w:rsidRDefault="00E967B6" w:rsidP="00FA4C48">
            <w:pPr>
              <w:pStyle w:val="Tabel1tekst"/>
            </w:pPr>
            <w:r>
              <w:t>Peeter Škepast</w:t>
            </w:r>
          </w:p>
        </w:tc>
        <w:tc>
          <w:tcPr>
            <w:tcW w:w="2268" w:type="dxa"/>
          </w:tcPr>
          <w:p w14:paraId="5B2D97C9" w14:textId="3F5BEC4C" w:rsidR="00E967B6" w:rsidRPr="00F17064" w:rsidRDefault="00E967B6" w:rsidP="00FA4C48">
            <w:pPr>
              <w:pStyle w:val="Tabel1tekst"/>
              <w:cnfStyle w:val="000000000000" w:firstRow="0" w:lastRow="0" w:firstColumn="0" w:lastColumn="0" w:oddVBand="0" w:evenVBand="0" w:oddHBand="0" w:evenHBand="0" w:firstRowFirstColumn="0" w:firstRowLastColumn="0" w:lastRowFirstColumn="0" w:lastRowLastColumn="0"/>
            </w:pPr>
            <w:r>
              <w:t>Töövõtja projektijuht</w:t>
            </w:r>
          </w:p>
        </w:tc>
        <w:tc>
          <w:tcPr>
            <w:tcW w:w="1843" w:type="dxa"/>
          </w:tcPr>
          <w:p w14:paraId="7F24D32E" w14:textId="243026F1" w:rsidR="00E967B6" w:rsidRPr="00F17064" w:rsidRDefault="00E967B6" w:rsidP="00FA4C48">
            <w:pPr>
              <w:pStyle w:val="Tabel1tekst"/>
              <w:cnfStyle w:val="000000000000" w:firstRow="0" w:lastRow="0" w:firstColumn="0" w:lastColumn="0" w:oddVBand="0" w:evenVBand="0" w:oddHBand="0" w:evenHBand="0" w:firstRowFirstColumn="0" w:firstRowLastColumn="0" w:lastRowFirstColumn="0" w:lastRowLastColumn="0"/>
            </w:pPr>
            <w:r>
              <w:t>+372 509 0730</w:t>
            </w:r>
          </w:p>
        </w:tc>
        <w:tc>
          <w:tcPr>
            <w:tcW w:w="2691" w:type="dxa"/>
          </w:tcPr>
          <w:p w14:paraId="42C691C2" w14:textId="5D0F50E3" w:rsidR="00E967B6" w:rsidRPr="00F17064" w:rsidRDefault="00E967B6" w:rsidP="00FA4C48">
            <w:pPr>
              <w:pStyle w:val="Tabel1tekst"/>
              <w:cnfStyle w:val="000000000000" w:firstRow="0" w:lastRow="0" w:firstColumn="0" w:lastColumn="0" w:oddVBand="0" w:evenVBand="0" w:oddHBand="0" w:evenHBand="0" w:firstRowFirstColumn="0" w:firstRowLastColumn="0" w:lastRowFirstColumn="0" w:lastRowLastColumn="0"/>
            </w:pPr>
            <w:r>
              <w:t>peeter.skepast@skpk.ee</w:t>
            </w:r>
          </w:p>
        </w:tc>
      </w:tr>
      <w:tr w:rsidR="00E967B6" w:rsidRPr="00F17064" w14:paraId="743560DD" w14:textId="77777777" w:rsidTr="00C54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8114CF1" w14:textId="4181DD6D" w:rsidR="00E967B6" w:rsidRPr="00F17064" w:rsidRDefault="00E967B6" w:rsidP="00FA4C48">
            <w:pPr>
              <w:pStyle w:val="Tabel1tekst"/>
            </w:pPr>
            <w:r>
              <w:t>Elian Remmelkoor</w:t>
            </w:r>
          </w:p>
        </w:tc>
        <w:tc>
          <w:tcPr>
            <w:tcW w:w="2268" w:type="dxa"/>
          </w:tcPr>
          <w:p w14:paraId="7AC1A0E0" w14:textId="240B0545" w:rsidR="00E967B6" w:rsidRPr="00F17064" w:rsidRDefault="00E967B6" w:rsidP="00FA4C48">
            <w:pPr>
              <w:pStyle w:val="Tabel1tekst"/>
              <w:cnfStyle w:val="000000100000" w:firstRow="0" w:lastRow="0" w:firstColumn="0" w:lastColumn="0" w:oddVBand="0" w:evenVBand="0" w:oddHBand="1" w:evenHBand="0" w:firstRowFirstColumn="0" w:firstRowLastColumn="0" w:lastRowFirstColumn="0" w:lastRowLastColumn="0"/>
            </w:pPr>
            <w:r>
              <w:t>Teede projekteerimise eest vastutav isik</w:t>
            </w:r>
          </w:p>
        </w:tc>
        <w:tc>
          <w:tcPr>
            <w:tcW w:w="1843" w:type="dxa"/>
          </w:tcPr>
          <w:p w14:paraId="71459DB8" w14:textId="18929D36" w:rsidR="00E967B6" w:rsidRPr="00F17064" w:rsidRDefault="00E967B6" w:rsidP="00FA4C48">
            <w:pPr>
              <w:pStyle w:val="Tabel1tekst"/>
              <w:cnfStyle w:val="000000100000" w:firstRow="0" w:lastRow="0" w:firstColumn="0" w:lastColumn="0" w:oddVBand="0" w:evenVBand="0" w:oddHBand="1" w:evenHBand="0" w:firstRowFirstColumn="0" w:firstRowLastColumn="0" w:lastRowFirstColumn="0" w:lastRowLastColumn="0"/>
            </w:pPr>
            <w:r w:rsidRPr="00E967B6">
              <w:t>+372 5624 0155</w:t>
            </w:r>
          </w:p>
        </w:tc>
        <w:tc>
          <w:tcPr>
            <w:tcW w:w="2691" w:type="dxa"/>
          </w:tcPr>
          <w:p w14:paraId="16C08EDD" w14:textId="6FFD502D" w:rsidR="00E967B6" w:rsidRPr="00F17064" w:rsidRDefault="00E967B6" w:rsidP="00FA4C48">
            <w:pPr>
              <w:pStyle w:val="Tabel1tekst"/>
              <w:cnfStyle w:val="000000100000" w:firstRow="0" w:lastRow="0" w:firstColumn="0" w:lastColumn="0" w:oddVBand="0" w:evenVBand="0" w:oddHBand="1" w:evenHBand="0" w:firstRowFirstColumn="0" w:firstRowLastColumn="0" w:lastRowFirstColumn="0" w:lastRowLastColumn="0"/>
            </w:pPr>
            <w:r w:rsidRPr="00E967B6">
              <w:t>elian.remmelkoor@skpk.ee</w:t>
            </w:r>
          </w:p>
        </w:tc>
      </w:tr>
      <w:tr w:rsidR="00E967B6" w:rsidRPr="00F17064" w14:paraId="2F590849" w14:textId="77777777" w:rsidTr="00C54C64">
        <w:tc>
          <w:tcPr>
            <w:cnfStyle w:val="001000000000" w:firstRow="0" w:lastRow="0" w:firstColumn="1" w:lastColumn="0" w:oddVBand="0" w:evenVBand="0" w:oddHBand="0" w:evenHBand="0" w:firstRowFirstColumn="0" w:firstRowLastColumn="0" w:lastRowFirstColumn="0" w:lastRowLastColumn="0"/>
            <w:tcW w:w="1985" w:type="dxa"/>
          </w:tcPr>
          <w:p w14:paraId="4CEC7AEB" w14:textId="02BC5B3B" w:rsidR="00E967B6" w:rsidRPr="00F17064" w:rsidRDefault="00E967B6" w:rsidP="00FA4C48">
            <w:pPr>
              <w:pStyle w:val="Tabel1tekst"/>
            </w:pPr>
            <w:r>
              <w:t>Margo Märdin</w:t>
            </w:r>
          </w:p>
        </w:tc>
        <w:tc>
          <w:tcPr>
            <w:tcW w:w="2268" w:type="dxa"/>
          </w:tcPr>
          <w:p w14:paraId="2734799E" w14:textId="3F90FB77" w:rsidR="00E967B6" w:rsidRPr="00F17064" w:rsidRDefault="00E967B6" w:rsidP="00FA4C48">
            <w:pPr>
              <w:pStyle w:val="Tabel1tekst"/>
              <w:cnfStyle w:val="000000000000" w:firstRow="0" w:lastRow="0" w:firstColumn="0" w:lastColumn="0" w:oddVBand="0" w:evenVBand="0" w:oddHBand="0" w:evenHBand="0" w:firstRowFirstColumn="0" w:firstRowLastColumn="0" w:lastRowFirstColumn="0" w:lastRowLastColumn="0"/>
            </w:pPr>
            <w:r>
              <w:t>Sildade projekteerimise eest vastutav isik</w:t>
            </w:r>
          </w:p>
        </w:tc>
        <w:tc>
          <w:tcPr>
            <w:tcW w:w="1843" w:type="dxa"/>
          </w:tcPr>
          <w:p w14:paraId="232A599F" w14:textId="095F87E8" w:rsidR="00E967B6" w:rsidRPr="00F17064" w:rsidRDefault="00E967B6" w:rsidP="00FA4C48">
            <w:pPr>
              <w:pStyle w:val="Tabel1tekst"/>
              <w:cnfStyle w:val="000000000000" w:firstRow="0" w:lastRow="0" w:firstColumn="0" w:lastColumn="0" w:oddVBand="0" w:evenVBand="0" w:oddHBand="0" w:evenHBand="0" w:firstRowFirstColumn="0" w:firstRowLastColumn="0" w:lastRowFirstColumn="0" w:lastRowLastColumn="0"/>
            </w:pPr>
            <w:r w:rsidRPr="00E967B6">
              <w:t>+372 5564 7571</w:t>
            </w:r>
          </w:p>
        </w:tc>
        <w:tc>
          <w:tcPr>
            <w:tcW w:w="2691" w:type="dxa"/>
          </w:tcPr>
          <w:p w14:paraId="2ABCFD95" w14:textId="044EE76D" w:rsidR="00E967B6" w:rsidRPr="00F17064" w:rsidRDefault="00E967B6" w:rsidP="00FA4C48">
            <w:pPr>
              <w:pStyle w:val="Tabel1tekst"/>
              <w:cnfStyle w:val="000000000000" w:firstRow="0" w:lastRow="0" w:firstColumn="0" w:lastColumn="0" w:oddVBand="0" w:evenVBand="0" w:oddHBand="0" w:evenHBand="0" w:firstRowFirstColumn="0" w:firstRowLastColumn="0" w:lastRowFirstColumn="0" w:lastRowLastColumn="0"/>
            </w:pPr>
            <w:r w:rsidRPr="00E967B6">
              <w:t>margo.mardin@skpk.ee</w:t>
            </w:r>
          </w:p>
        </w:tc>
      </w:tr>
      <w:tr w:rsidR="00E967B6" w:rsidRPr="00F17064" w14:paraId="45F91EF0" w14:textId="77777777" w:rsidTr="00C54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59F931E" w14:textId="5603C816" w:rsidR="00E967B6" w:rsidRPr="00E967B6" w:rsidRDefault="00134689" w:rsidP="00FA4C48">
            <w:pPr>
              <w:pStyle w:val="Tabel1tekst"/>
              <w:rPr>
                <w:highlight w:val="cyan"/>
              </w:rPr>
            </w:pPr>
            <w:r w:rsidRPr="00134689">
              <w:t>Margus Mikk</w:t>
            </w:r>
          </w:p>
        </w:tc>
        <w:tc>
          <w:tcPr>
            <w:tcW w:w="2268" w:type="dxa"/>
          </w:tcPr>
          <w:p w14:paraId="55DB9B06" w14:textId="179E2F29" w:rsidR="00E967B6" w:rsidRPr="00E967B6" w:rsidRDefault="00E967B6" w:rsidP="00FA4C48">
            <w:pPr>
              <w:pStyle w:val="Tabel1tekst"/>
              <w:cnfStyle w:val="000000100000" w:firstRow="0" w:lastRow="0" w:firstColumn="0" w:lastColumn="0" w:oddVBand="0" w:evenVBand="0" w:oddHBand="1" w:evenHBand="0" w:firstRowFirstColumn="0" w:firstRowLastColumn="0" w:lastRowFirstColumn="0" w:lastRowLastColumn="0"/>
              <w:rPr>
                <w:highlight w:val="cyan"/>
              </w:rPr>
            </w:pPr>
            <w:r w:rsidRPr="00134689">
              <w:t>Kvaliteedi kontrolli insener</w:t>
            </w:r>
          </w:p>
        </w:tc>
        <w:tc>
          <w:tcPr>
            <w:tcW w:w="1843" w:type="dxa"/>
          </w:tcPr>
          <w:p w14:paraId="64D706B3" w14:textId="0DD24591" w:rsidR="00E967B6" w:rsidRPr="00F17064" w:rsidRDefault="00134689" w:rsidP="00FA4C48">
            <w:pPr>
              <w:pStyle w:val="Tabel1tekst"/>
              <w:cnfStyle w:val="000000100000" w:firstRow="0" w:lastRow="0" w:firstColumn="0" w:lastColumn="0" w:oddVBand="0" w:evenVBand="0" w:oddHBand="1" w:evenHBand="0" w:firstRowFirstColumn="0" w:firstRowLastColumn="0" w:lastRowFirstColumn="0" w:lastRowLastColumn="0"/>
            </w:pPr>
            <w:r w:rsidRPr="00134689">
              <w:t>+372 59044003</w:t>
            </w:r>
          </w:p>
        </w:tc>
        <w:tc>
          <w:tcPr>
            <w:tcW w:w="2691" w:type="dxa"/>
          </w:tcPr>
          <w:p w14:paraId="2828F2D8" w14:textId="6DFE47A2" w:rsidR="00E967B6" w:rsidRPr="00F17064" w:rsidRDefault="00134689" w:rsidP="00FA4C48">
            <w:pPr>
              <w:pStyle w:val="Tabel1tekst"/>
              <w:cnfStyle w:val="000000100000" w:firstRow="0" w:lastRow="0" w:firstColumn="0" w:lastColumn="0" w:oddVBand="0" w:evenVBand="0" w:oddHBand="1" w:evenHBand="0" w:firstRowFirstColumn="0" w:firstRowLastColumn="0" w:lastRowFirstColumn="0" w:lastRowLastColumn="0"/>
            </w:pPr>
            <w:r w:rsidRPr="00134689">
              <w:t>margus.mikk@skpk.ee</w:t>
            </w:r>
          </w:p>
        </w:tc>
      </w:tr>
      <w:tr w:rsidR="00E967B6" w:rsidRPr="00F17064" w14:paraId="42A8854E" w14:textId="77777777" w:rsidTr="00C54C64">
        <w:tc>
          <w:tcPr>
            <w:cnfStyle w:val="001000000000" w:firstRow="0" w:lastRow="0" w:firstColumn="1" w:lastColumn="0" w:oddVBand="0" w:evenVBand="0" w:oddHBand="0" w:evenHBand="0" w:firstRowFirstColumn="0" w:firstRowLastColumn="0" w:lastRowFirstColumn="0" w:lastRowLastColumn="0"/>
            <w:tcW w:w="1985" w:type="dxa"/>
          </w:tcPr>
          <w:p w14:paraId="0124A832" w14:textId="17896CBF" w:rsidR="00E967B6" w:rsidRPr="00F17064" w:rsidRDefault="00E967B6" w:rsidP="00FA4C48">
            <w:pPr>
              <w:pStyle w:val="Tabel1tekst"/>
            </w:pPr>
            <w:r>
              <w:t>Patrik Virkus</w:t>
            </w:r>
          </w:p>
        </w:tc>
        <w:tc>
          <w:tcPr>
            <w:tcW w:w="2268" w:type="dxa"/>
          </w:tcPr>
          <w:p w14:paraId="765532D1" w14:textId="2A3608F8" w:rsidR="00E967B6" w:rsidRPr="00F17064" w:rsidRDefault="00E967B6" w:rsidP="00FA4C48">
            <w:pPr>
              <w:pStyle w:val="Tabel1tekst"/>
              <w:cnfStyle w:val="000000000000" w:firstRow="0" w:lastRow="0" w:firstColumn="0" w:lastColumn="0" w:oddVBand="0" w:evenVBand="0" w:oddHBand="0" w:evenHBand="0" w:firstRowFirstColumn="0" w:firstRowLastColumn="0" w:lastRowFirstColumn="0" w:lastRowLastColumn="0"/>
            </w:pPr>
            <w:r>
              <w:t>BIM koordinaator</w:t>
            </w:r>
          </w:p>
        </w:tc>
        <w:tc>
          <w:tcPr>
            <w:tcW w:w="1843" w:type="dxa"/>
          </w:tcPr>
          <w:p w14:paraId="3D8B8605" w14:textId="7A949DDD" w:rsidR="00E967B6" w:rsidRPr="00F17064" w:rsidRDefault="00E967B6" w:rsidP="00FA4C48">
            <w:pPr>
              <w:pStyle w:val="Tabel1tekst"/>
              <w:cnfStyle w:val="000000000000" w:firstRow="0" w:lastRow="0" w:firstColumn="0" w:lastColumn="0" w:oddVBand="0" w:evenVBand="0" w:oddHBand="0" w:evenHBand="0" w:firstRowFirstColumn="0" w:firstRowLastColumn="0" w:lastRowFirstColumn="0" w:lastRowLastColumn="0"/>
            </w:pPr>
            <w:r w:rsidRPr="00E967B6">
              <w:t>+ 372 5903 8433</w:t>
            </w:r>
          </w:p>
        </w:tc>
        <w:tc>
          <w:tcPr>
            <w:tcW w:w="2691" w:type="dxa"/>
          </w:tcPr>
          <w:p w14:paraId="2CA14A34" w14:textId="3D2B8F32" w:rsidR="00E967B6" w:rsidRPr="00F17064" w:rsidRDefault="00E967B6" w:rsidP="00FA4C48">
            <w:pPr>
              <w:pStyle w:val="Tabel1tekst"/>
              <w:cnfStyle w:val="000000000000" w:firstRow="0" w:lastRow="0" w:firstColumn="0" w:lastColumn="0" w:oddVBand="0" w:evenVBand="0" w:oddHBand="0" w:evenHBand="0" w:firstRowFirstColumn="0" w:firstRowLastColumn="0" w:lastRowFirstColumn="0" w:lastRowLastColumn="0"/>
            </w:pPr>
            <w:r w:rsidRPr="00E967B6">
              <w:t>patrik.virkus@skpk.ee</w:t>
            </w:r>
          </w:p>
        </w:tc>
      </w:tr>
    </w:tbl>
    <w:p w14:paraId="303BCF28" w14:textId="77777777" w:rsidR="00F17064" w:rsidRPr="00F17064" w:rsidRDefault="00F17064" w:rsidP="00F17064"/>
    <w:p w14:paraId="74A509A5" w14:textId="7878497A" w:rsidR="00E967B6" w:rsidRPr="00E44CEA" w:rsidRDefault="00E967B6" w:rsidP="00E967B6">
      <w:pPr>
        <w:pStyle w:val="Heading2"/>
      </w:pPr>
      <w:bookmarkStart w:id="27" w:name="_Toc242165346"/>
      <w:r w:rsidRPr="00E44CEA">
        <w:t>Alltöövõtjad</w:t>
      </w:r>
      <w:bookmarkEnd w:id="27"/>
    </w:p>
    <w:tbl>
      <w:tblPr>
        <w:tblStyle w:val="SKPKTabel1"/>
        <w:tblW w:w="0" w:type="auto"/>
        <w:tblLook w:val="04A0" w:firstRow="1" w:lastRow="0" w:firstColumn="1" w:lastColumn="0" w:noHBand="0" w:noVBand="1"/>
      </w:tblPr>
      <w:tblGrid>
        <w:gridCol w:w="1846"/>
        <w:gridCol w:w="1581"/>
        <w:gridCol w:w="1519"/>
        <w:gridCol w:w="1734"/>
        <w:gridCol w:w="2107"/>
      </w:tblGrid>
      <w:tr w:rsidR="00E967B6" w:rsidRPr="00F17064" w14:paraId="3876EFA7" w14:textId="77777777" w:rsidTr="00C54C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1AD0F17" w14:textId="4D118714" w:rsidR="00E967B6" w:rsidRPr="00F17064" w:rsidRDefault="00E967B6" w:rsidP="00FA4C48">
            <w:pPr>
              <w:pStyle w:val="Tabel1esiridaTekst"/>
              <w:rPr>
                <w:noProof/>
                <w:lang w:val="et-EE"/>
              </w:rPr>
            </w:pPr>
            <w:r>
              <w:rPr>
                <w:bCs/>
                <w:noProof/>
                <w:lang w:val="et-EE"/>
              </w:rPr>
              <w:t>Alltöövõtja</w:t>
            </w:r>
          </w:p>
        </w:tc>
        <w:tc>
          <w:tcPr>
            <w:tcW w:w="1621" w:type="dxa"/>
          </w:tcPr>
          <w:p w14:paraId="1728CC9C" w14:textId="76E2C300" w:rsidR="00E967B6" w:rsidRPr="00F17064" w:rsidRDefault="00E967B6"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Roll</w:t>
            </w:r>
          </w:p>
        </w:tc>
        <w:tc>
          <w:tcPr>
            <w:tcW w:w="1573" w:type="dxa"/>
          </w:tcPr>
          <w:p w14:paraId="48696466" w14:textId="3F72EC6D" w:rsidR="00E967B6" w:rsidRPr="00F17064" w:rsidRDefault="00E967B6"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Kontaktisik</w:t>
            </w:r>
          </w:p>
        </w:tc>
        <w:tc>
          <w:tcPr>
            <w:tcW w:w="1804" w:type="dxa"/>
          </w:tcPr>
          <w:p w14:paraId="133E3BD7" w14:textId="6ADBCF1E" w:rsidR="00E967B6" w:rsidRPr="00F17064" w:rsidRDefault="00E967B6"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Telefon</w:t>
            </w:r>
          </w:p>
        </w:tc>
        <w:tc>
          <w:tcPr>
            <w:tcW w:w="1804" w:type="dxa"/>
          </w:tcPr>
          <w:p w14:paraId="558A5F4D" w14:textId="28702385" w:rsidR="00E967B6" w:rsidRPr="00F17064" w:rsidRDefault="00E967B6"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E-post</w:t>
            </w:r>
          </w:p>
        </w:tc>
      </w:tr>
      <w:tr w:rsidR="00E967B6" w:rsidRPr="00F17064" w14:paraId="05733A88" w14:textId="77777777" w:rsidTr="00C54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5D4BBF9" w14:textId="25D51D1D" w:rsidR="00E967B6" w:rsidRPr="00F17064" w:rsidRDefault="00C54C64" w:rsidP="00FA4C48">
            <w:pPr>
              <w:pStyle w:val="Tabel1tekst"/>
            </w:pPr>
            <w:r>
              <w:t>ERC Konsultatsiooni OÜ</w:t>
            </w:r>
          </w:p>
        </w:tc>
        <w:tc>
          <w:tcPr>
            <w:tcW w:w="1621" w:type="dxa"/>
          </w:tcPr>
          <w:p w14:paraId="0D3C254A" w14:textId="3A865CF9" w:rsidR="00E967B6" w:rsidRPr="00E44CEA" w:rsidRDefault="00E44CEA" w:rsidP="00FA4C48">
            <w:pPr>
              <w:pStyle w:val="Tabel1tekst"/>
              <w:cnfStyle w:val="000000100000" w:firstRow="0" w:lastRow="0" w:firstColumn="0" w:lastColumn="0" w:oddVBand="0" w:evenVBand="0" w:oddHBand="1" w:evenHBand="0" w:firstRowFirstColumn="0" w:firstRowLastColumn="0" w:lastRowFirstColumn="0" w:lastRowLastColumn="0"/>
            </w:pPr>
            <w:r w:rsidRPr="00E44CEA">
              <w:t>Liiklusuuring</w:t>
            </w:r>
          </w:p>
        </w:tc>
        <w:tc>
          <w:tcPr>
            <w:tcW w:w="1573" w:type="dxa"/>
          </w:tcPr>
          <w:p w14:paraId="66F5C1A3" w14:textId="0A22EC7A" w:rsidR="00E967B6" w:rsidRPr="00E44CEA" w:rsidRDefault="00E44CEA" w:rsidP="00FA4C48">
            <w:pPr>
              <w:pStyle w:val="Tabel1tekst"/>
              <w:cnfStyle w:val="000000100000" w:firstRow="0" w:lastRow="0" w:firstColumn="0" w:lastColumn="0" w:oddVBand="0" w:evenVBand="0" w:oddHBand="1" w:evenHBand="0" w:firstRowFirstColumn="0" w:firstRowLastColumn="0" w:lastRowFirstColumn="0" w:lastRowLastColumn="0"/>
            </w:pPr>
            <w:r w:rsidRPr="00E44CEA">
              <w:t>Luule Kaal</w:t>
            </w:r>
          </w:p>
        </w:tc>
        <w:tc>
          <w:tcPr>
            <w:tcW w:w="1804" w:type="dxa"/>
          </w:tcPr>
          <w:p w14:paraId="576F3597" w14:textId="189D9198" w:rsidR="00E967B6" w:rsidRPr="0072670C" w:rsidRDefault="00E44CEA" w:rsidP="00FA4C48">
            <w:pPr>
              <w:pStyle w:val="Tabel1tekst"/>
              <w:cnfStyle w:val="000000100000" w:firstRow="0" w:lastRow="0" w:firstColumn="0" w:lastColumn="0" w:oddVBand="0" w:evenVBand="0" w:oddHBand="1" w:evenHBand="0" w:firstRowFirstColumn="0" w:firstRowLastColumn="0" w:lastRowFirstColumn="0" w:lastRowLastColumn="0"/>
              <w:rPr>
                <w:highlight w:val="cyan"/>
              </w:rPr>
            </w:pPr>
            <w:r w:rsidRPr="00E44CEA">
              <w:t>+3725093693</w:t>
            </w:r>
          </w:p>
        </w:tc>
        <w:tc>
          <w:tcPr>
            <w:tcW w:w="1804" w:type="dxa"/>
          </w:tcPr>
          <w:p w14:paraId="52669CBF" w14:textId="4CD007D2" w:rsidR="00E967B6" w:rsidRDefault="00464A99" w:rsidP="00FA4C48">
            <w:pPr>
              <w:pStyle w:val="Tabel1tekst"/>
              <w:cnfStyle w:val="000000100000" w:firstRow="0" w:lastRow="0" w:firstColumn="0" w:lastColumn="0" w:oddVBand="0" w:evenVBand="0" w:oddHBand="1" w:evenHBand="0" w:firstRowFirstColumn="0" w:firstRowLastColumn="0" w:lastRowFirstColumn="0" w:lastRowLastColumn="0"/>
            </w:pPr>
            <w:hyperlink r:id="rId11" w:history="1">
              <w:r w:rsidRPr="00A11B24">
                <w:rPr>
                  <w:rStyle w:val="Hyperlink"/>
                  <w:sz w:val="18"/>
                </w:rPr>
                <w:t>luule.kaal@ercc.ee</w:t>
              </w:r>
            </w:hyperlink>
          </w:p>
          <w:p w14:paraId="6067B40D" w14:textId="2789EDAE" w:rsidR="00464A99" w:rsidRPr="0072670C" w:rsidRDefault="00464A99" w:rsidP="00FA4C48">
            <w:pPr>
              <w:pStyle w:val="Tabel1tekst"/>
              <w:cnfStyle w:val="000000100000" w:firstRow="0" w:lastRow="0" w:firstColumn="0" w:lastColumn="0" w:oddVBand="0" w:evenVBand="0" w:oddHBand="1" w:evenHBand="0" w:firstRowFirstColumn="0" w:firstRowLastColumn="0" w:lastRowFirstColumn="0" w:lastRowLastColumn="0"/>
              <w:rPr>
                <w:highlight w:val="cyan"/>
              </w:rPr>
            </w:pPr>
          </w:p>
        </w:tc>
      </w:tr>
      <w:tr w:rsidR="00E967B6" w:rsidRPr="00F17064" w14:paraId="2FAD4CD2" w14:textId="77777777" w:rsidTr="00C54C64">
        <w:tc>
          <w:tcPr>
            <w:cnfStyle w:val="001000000000" w:firstRow="0" w:lastRow="0" w:firstColumn="1" w:lastColumn="0" w:oddVBand="0" w:evenVBand="0" w:oddHBand="0" w:evenHBand="0" w:firstRowFirstColumn="0" w:firstRowLastColumn="0" w:lastRowFirstColumn="0" w:lastRowLastColumn="0"/>
            <w:tcW w:w="1985" w:type="dxa"/>
          </w:tcPr>
          <w:p w14:paraId="309924C9" w14:textId="58EBCAC9" w:rsidR="00E967B6" w:rsidRPr="00F17064" w:rsidRDefault="00C54C64" w:rsidP="00FA4C48">
            <w:pPr>
              <w:pStyle w:val="Tabel1tekst"/>
            </w:pPr>
            <w:r>
              <w:t>Raxoest OÜ</w:t>
            </w:r>
          </w:p>
        </w:tc>
        <w:tc>
          <w:tcPr>
            <w:tcW w:w="1621" w:type="dxa"/>
          </w:tcPr>
          <w:p w14:paraId="6E52E58E" w14:textId="2BFF8FF6" w:rsidR="00E44CEA" w:rsidRDefault="00E44CEA" w:rsidP="00E44CEA">
            <w:pPr>
              <w:pStyle w:val="Tabel1tekst"/>
              <w:cnfStyle w:val="000000000000" w:firstRow="0" w:lastRow="0" w:firstColumn="0" w:lastColumn="0" w:oddVBand="0" w:evenVBand="0" w:oddHBand="0" w:evenHBand="0" w:firstRowFirstColumn="0" w:firstRowLastColumn="0" w:lastRowFirstColumn="0" w:lastRowLastColumn="0"/>
            </w:pPr>
            <w:bookmarkStart w:id="28" w:name="_Toc232770683"/>
            <w:r w:rsidRPr="00914D9E">
              <w:t>Topo-geodeetilised uuringud</w:t>
            </w:r>
            <w:bookmarkEnd w:id="28"/>
          </w:p>
          <w:p w14:paraId="7E250164" w14:textId="7D3D6800" w:rsidR="00E967B6" w:rsidRPr="0072670C" w:rsidRDefault="00E967B6" w:rsidP="00FA4C48">
            <w:pPr>
              <w:pStyle w:val="Tabel1tekst"/>
              <w:cnfStyle w:val="000000000000" w:firstRow="0" w:lastRow="0" w:firstColumn="0" w:lastColumn="0" w:oddVBand="0" w:evenVBand="0" w:oddHBand="0" w:evenHBand="0" w:firstRowFirstColumn="0" w:firstRowLastColumn="0" w:lastRowFirstColumn="0" w:lastRowLastColumn="0"/>
              <w:rPr>
                <w:highlight w:val="cyan"/>
              </w:rPr>
            </w:pPr>
          </w:p>
        </w:tc>
        <w:tc>
          <w:tcPr>
            <w:tcW w:w="1573" w:type="dxa"/>
          </w:tcPr>
          <w:p w14:paraId="493894DB" w14:textId="1DA26B10" w:rsidR="00E967B6" w:rsidRPr="0072670C" w:rsidRDefault="00E44CEA" w:rsidP="00FA4C48">
            <w:pPr>
              <w:pStyle w:val="Tabel1tekst"/>
              <w:cnfStyle w:val="000000000000" w:firstRow="0" w:lastRow="0" w:firstColumn="0" w:lastColumn="0" w:oddVBand="0" w:evenVBand="0" w:oddHBand="0" w:evenHBand="0" w:firstRowFirstColumn="0" w:firstRowLastColumn="0" w:lastRowFirstColumn="0" w:lastRowLastColumn="0"/>
              <w:rPr>
                <w:highlight w:val="cyan"/>
              </w:rPr>
            </w:pPr>
            <w:r w:rsidRPr="00E44CEA">
              <w:t>Raul Vanikov</w:t>
            </w:r>
          </w:p>
        </w:tc>
        <w:tc>
          <w:tcPr>
            <w:tcW w:w="1804" w:type="dxa"/>
          </w:tcPr>
          <w:p w14:paraId="6CB35961" w14:textId="1484BC26" w:rsidR="00E967B6" w:rsidRPr="0072670C" w:rsidRDefault="00E44CEA" w:rsidP="00FA4C48">
            <w:pPr>
              <w:pStyle w:val="Tabel1tekst"/>
              <w:cnfStyle w:val="000000000000" w:firstRow="0" w:lastRow="0" w:firstColumn="0" w:lastColumn="0" w:oddVBand="0" w:evenVBand="0" w:oddHBand="0" w:evenHBand="0" w:firstRowFirstColumn="0" w:firstRowLastColumn="0" w:lastRowFirstColumn="0" w:lastRowLastColumn="0"/>
              <w:rPr>
                <w:highlight w:val="cyan"/>
              </w:rPr>
            </w:pPr>
            <w:r w:rsidRPr="00E44CEA">
              <w:t>+372 51 51 299</w:t>
            </w:r>
          </w:p>
        </w:tc>
        <w:tc>
          <w:tcPr>
            <w:tcW w:w="1804" w:type="dxa"/>
          </w:tcPr>
          <w:p w14:paraId="1A11E60E" w14:textId="77777777" w:rsidR="00E967B6" w:rsidRDefault="00E44CEA" w:rsidP="00FA4C48">
            <w:pPr>
              <w:pStyle w:val="Tabel1tekst"/>
              <w:cnfStyle w:val="000000000000" w:firstRow="0" w:lastRow="0" w:firstColumn="0" w:lastColumn="0" w:oddVBand="0" w:evenVBand="0" w:oddHBand="0" w:evenHBand="0" w:firstRowFirstColumn="0" w:firstRowLastColumn="0" w:lastRowFirstColumn="0" w:lastRowLastColumn="0"/>
            </w:pPr>
            <w:r w:rsidRPr="00E44CEA">
              <w:t>raul@raxoest.ee</w:t>
            </w:r>
          </w:p>
          <w:p w14:paraId="3778C86A" w14:textId="0265E8E2" w:rsidR="00464A99" w:rsidRPr="0072670C" w:rsidRDefault="00464A99" w:rsidP="00FA4C48">
            <w:pPr>
              <w:pStyle w:val="Tabel1tekst"/>
              <w:cnfStyle w:val="000000000000" w:firstRow="0" w:lastRow="0" w:firstColumn="0" w:lastColumn="0" w:oddVBand="0" w:evenVBand="0" w:oddHBand="0" w:evenHBand="0" w:firstRowFirstColumn="0" w:firstRowLastColumn="0" w:lastRowFirstColumn="0" w:lastRowLastColumn="0"/>
              <w:rPr>
                <w:highlight w:val="cyan"/>
              </w:rPr>
            </w:pPr>
          </w:p>
        </w:tc>
      </w:tr>
      <w:tr w:rsidR="00E967B6" w:rsidRPr="00F17064" w14:paraId="56A326C7" w14:textId="77777777" w:rsidTr="00C54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668E49D" w14:textId="2A010D5B" w:rsidR="00E967B6" w:rsidRPr="00F17064" w:rsidRDefault="00E44CEA" w:rsidP="00FA4C48">
            <w:pPr>
              <w:pStyle w:val="Tabel1tekst"/>
            </w:pPr>
            <w:r>
              <w:lastRenderedPageBreak/>
              <w:t>Reaalprojekt OÜ</w:t>
            </w:r>
          </w:p>
        </w:tc>
        <w:tc>
          <w:tcPr>
            <w:tcW w:w="1621" w:type="dxa"/>
          </w:tcPr>
          <w:p w14:paraId="21172A16" w14:textId="6AC103A5" w:rsidR="00E967B6" w:rsidRPr="0072670C" w:rsidRDefault="00FF353C" w:rsidP="00FA4C48">
            <w:pPr>
              <w:pStyle w:val="Tabel1tekst"/>
              <w:cnfStyle w:val="000000100000" w:firstRow="0" w:lastRow="0" w:firstColumn="0" w:lastColumn="0" w:oddVBand="0" w:evenVBand="0" w:oddHBand="1" w:evenHBand="0" w:firstRowFirstColumn="0" w:firstRowLastColumn="0" w:lastRowFirstColumn="0" w:lastRowLastColumn="0"/>
              <w:rPr>
                <w:highlight w:val="cyan"/>
              </w:rPr>
            </w:pPr>
            <w:r>
              <w:t>Geotehnilised uuringud</w:t>
            </w:r>
          </w:p>
        </w:tc>
        <w:tc>
          <w:tcPr>
            <w:tcW w:w="1573" w:type="dxa"/>
          </w:tcPr>
          <w:p w14:paraId="71D9614F" w14:textId="12E43EA9" w:rsidR="00E967B6" w:rsidRPr="0072670C" w:rsidRDefault="00E47796" w:rsidP="00FA4C48">
            <w:pPr>
              <w:pStyle w:val="Tabel1tekst"/>
              <w:cnfStyle w:val="000000100000" w:firstRow="0" w:lastRow="0" w:firstColumn="0" w:lastColumn="0" w:oddVBand="0" w:evenVBand="0" w:oddHBand="1" w:evenHBand="0" w:firstRowFirstColumn="0" w:firstRowLastColumn="0" w:lastRowFirstColumn="0" w:lastRowLastColumn="0"/>
              <w:rPr>
                <w:highlight w:val="cyan"/>
              </w:rPr>
            </w:pPr>
            <w:r w:rsidRPr="00E47796">
              <w:t>Leivi Arumäe</w:t>
            </w:r>
          </w:p>
        </w:tc>
        <w:tc>
          <w:tcPr>
            <w:tcW w:w="1804" w:type="dxa"/>
          </w:tcPr>
          <w:p w14:paraId="10B659AC" w14:textId="6B9C1895" w:rsidR="00E967B6" w:rsidRPr="0072670C" w:rsidRDefault="00E47796" w:rsidP="00FA4C48">
            <w:pPr>
              <w:pStyle w:val="Tabel1tekst"/>
              <w:cnfStyle w:val="000000100000" w:firstRow="0" w:lastRow="0" w:firstColumn="0" w:lastColumn="0" w:oddVBand="0" w:evenVBand="0" w:oddHBand="1" w:evenHBand="0" w:firstRowFirstColumn="0" w:firstRowLastColumn="0" w:lastRowFirstColumn="0" w:lastRowLastColumn="0"/>
              <w:rPr>
                <w:highlight w:val="cyan"/>
              </w:rPr>
            </w:pPr>
            <w:r w:rsidRPr="00E47796">
              <w:t>+37255671006</w:t>
            </w:r>
          </w:p>
        </w:tc>
        <w:tc>
          <w:tcPr>
            <w:tcW w:w="1804" w:type="dxa"/>
          </w:tcPr>
          <w:p w14:paraId="3E9AE07E" w14:textId="48F12634" w:rsidR="00E967B6" w:rsidRPr="0072670C" w:rsidRDefault="003F6182" w:rsidP="00FA4C48">
            <w:pPr>
              <w:pStyle w:val="Tabel1tekst"/>
              <w:cnfStyle w:val="000000100000" w:firstRow="0" w:lastRow="0" w:firstColumn="0" w:lastColumn="0" w:oddVBand="0" w:evenVBand="0" w:oddHBand="1" w:evenHBand="0" w:firstRowFirstColumn="0" w:firstRowLastColumn="0" w:lastRowFirstColumn="0" w:lastRowLastColumn="0"/>
              <w:rPr>
                <w:highlight w:val="cyan"/>
              </w:rPr>
            </w:pPr>
            <w:hyperlink r:id="rId12" w:history="1">
              <w:r w:rsidRPr="00A11B24">
                <w:rPr>
                  <w:rStyle w:val="Hyperlink"/>
                  <w:sz w:val="18"/>
                </w:rPr>
                <w:t>leivi@reaalprojekt.ee</w:t>
              </w:r>
            </w:hyperlink>
          </w:p>
        </w:tc>
      </w:tr>
      <w:tr w:rsidR="003F6182" w:rsidRPr="00F17064" w14:paraId="463D4D2C" w14:textId="77777777" w:rsidTr="00C54C64">
        <w:tc>
          <w:tcPr>
            <w:cnfStyle w:val="001000000000" w:firstRow="0" w:lastRow="0" w:firstColumn="1" w:lastColumn="0" w:oddVBand="0" w:evenVBand="0" w:oddHBand="0" w:evenHBand="0" w:firstRowFirstColumn="0" w:firstRowLastColumn="0" w:lastRowFirstColumn="0" w:lastRowLastColumn="0"/>
            <w:tcW w:w="1985" w:type="dxa"/>
          </w:tcPr>
          <w:p w14:paraId="368F7759" w14:textId="51023767" w:rsidR="003F6182" w:rsidRDefault="003F6182" w:rsidP="00FA4C48">
            <w:pPr>
              <w:pStyle w:val="Tabel1tekst"/>
            </w:pPr>
            <w:r>
              <w:t>Selektor OÜ</w:t>
            </w:r>
          </w:p>
        </w:tc>
        <w:tc>
          <w:tcPr>
            <w:tcW w:w="1621" w:type="dxa"/>
          </w:tcPr>
          <w:p w14:paraId="38E26F85" w14:textId="71B510A9" w:rsidR="003F6182" w:rsidRDefault="003F6182" w:rsidP="00FA4C48">
            <w:pPr>
              <w:pStyle w:val="Tabel1tekst"/>
              <w:cnfStyle w:val="000000000000" w:firstRow="0" w:lastRow="0" w:firstColumn="0" w:lastColumn="0" w:oddVBand="0" w:evenVBand="0" w:oddHBand="0" w:evenHBand="0" w:firstRowFirstColumn="0" w:firstRowLastColumn="0" w:lastRowFirstColumn="0" w:lastRowLastColumn="0"/>
            </w:pPr>
            <w:r>
              <w:t>Rajatised (osaliselt)</w:t>
            </w:r>
          </w:p>
        </w:tc>
        <w:tc>
          <w:tcPr>
            <w:tcW w:w="1573" w:type="dxa"/>
          </w:tcPr>
          <w:p w14:paraId="61DD0127" w14:textId="4771FF62" w:rsidR="003F6182" w:rsidRPr="00E47796" w:rsidRDefault="003F6182" w:rsidP="003F6182">
            <w:pPr>
              <w:pStyle w:val="Tabel1tekst"/>
              <w:cnfStyle w:val="000000000000" w:firstRow="0" w:lastRow="0" w:firstColumn="0" w:lastColumn="0" w:oddVBand="0" w:evenVBand="0" w:oddHBand="0" w:evenHBand="0" w:firstRowFirstColumn="0" w:firstRowLastColumn="0" w:lastRowFirstColumn="0" w:lastRowLastColumn="0"/>
            </w:pPr>
            <w:r w:rsidRPr="003F6182">
              <w:t xml:space="preserve">Andrus </w:t>
            </w:r>
            <w:r>
              <w:t>A</w:t>
            </w:r>
            <w:r w:rsidRPr="003F6182">
              <w:t>aviste</w:t>
            </w:r>
          </w:p>
        </w:tc>
        <w:tc>
          <w:tcPr>
            <w:tcW w:w="1804" w:type="dxa"/>
          </w:tcPr>
          <w:p w14:paraId="76822C13" w14:textId="2C3DEB17" w:rsidR="003F6182" w:rsidRPr="00E47796" w:rsidRDefault="003F6182" w:rsidP="00FA4C48">
            <w:pPr>
              <w:pStyle w:val="Tabel1tekst"/>
              <w:cnfStyle w:val="000000000000" w:firstRow="0" w:lastRow="0" w:firstColumn="0" w:lastColumn="0" w:oddVBand="0" w:evenVBand="0" w:oddHBand="0" w:evenHBand="0" w:firstRowFirstColumn="0" w:firstRowLastColumn="0" w:lastRowFirstColumn="0" w:lastRowLastColumn="0"/>
            </w:pPr>
            <w:r w:rsidRPr="003F6182">
              <w:t>+372 525 2000</w:t>
            </w:r>
          </w:p>
        </w:tc>
        <w:tc>
          <w:tcPr>
            <w:tcW w:w="1804" w:type="dxa"/>
          </w:tcPr>
          <w:p w14:paraId="7AE1DF37" w14:textId="4E88D243" w:rsidR="003F6182" w:rsidRDefault="003F6182" w:rsidP="00FA4C48">
            <w:pPr>
              <w:pStyle w:val="Tabel1tekst"/>
              <w:cnfStyle w:val="000000000000" w:firstRow="0" w:lastRow="0" w:firstColumn="0" w:lastColumn="0" w:oddVBand="0" w:evenVBand="0" w:oddHBand="0" w:evenHBand="0" w:firstRowFirstColumn="0" w:firstRowLastColumn="0" w:lastRowFirstColumn="0" w:lastRowLastColumn="0"/>
            </w:pPr>
            <w:hyperlink r:id="rId13" w:history="1">
              <w:r w:rsidRPr="003F6182">
                <w:rPr>
                  <w:rStyle w:val="Hyperlink"/>
                  <w:sz w:val="18"/>
                </w:rPr>
                <w:t>andrus@selektor.ee</w:t>
              </w:r>
            </w:hyperlink>
          </w:p>
        </w:tc>
      </w:tr>
    </w:tbl>
    <w:p w14:paraId="787E1D54" w14:textId="41DC12E5" w:rsidR="00C54C64" w:rsidRPr="00E17CBD" w:rsidRDefault="00C54C64" w:rsidP="00C54C64">
      <w:pPr>
        <w:pStyle w:val="Heading2"/>
      </w:pPr>
      <w:bookmarkStart w:id="29" w:name="_Toc242165347"/>
      <w:r w:rsidRPr="00E17CBD">
        <w:t>Insenertehnilise BIMi juhtivad juhtivad võtmeisikud</w:t>
      </w:r>
      <w:bookmarkEnd w:id="29"/>
    </w:p>
    <w:tbl>
      <w:tblPr>
        <w:tblStyle w:val="SKPKTabel1"/>
        <w:tblW w:w="0" w:type="auto"/>
        <w:tblLook w:val="04A0" w:firstRow="1" w:lastRow="0" w:firstColumn="1" w:lastColumn="0" w:noHBand="0" w:noVBand="1"/>
      </w:tblPr>
      <w:tblGrid>
        <w:gridCol w:w="2137"/>
        <w:gridCol w:w="2399"/>
        <w:gridCol w:w="1808"/>
        <w:gridCol w:w="2443"/>
      </w:tblGrid>
      <w:tr w:rsidR="00C54C64" w:rsidRPr="00F17064" w14:paraId="5AC17A2A" w14:textId="77777777" w:rsidTr="00C54C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tcPr>
          <w:p w14:paraId="0492D8E6" w14:textId="1F28C1EE" w:rsidR="00C54C64" w:rsidRPr="00F17064" w:rsidRDefault="00C54C64" w:rsidP="00FA4C48">
            <w:pPr>
              <w:pStyle w:val="Tabel1esiridaTekst"/>
              <w:rPr>
                <w:noProof/>
                <w:lang w:val="et-EE"/>
              </w:rPr>
            </w:pPr>
            <w:r>
              <w:rPr>
                <w:bCs/>
                <w:noProof/>
                <w:lang w:val="et-EE"/>
              </w:rPr>
              <w:t>Valdkond / tegevus</w:t>
            </w:r>
          </w:p>
        </w:tc>
        <w:tc>
          <w:tcPr>
            <w:tcW w:w="2399" w:type="dxa"/>
          </w:tcPr>
          <w:p w14:paraId="1097A8BA" w14:textId="242F41BF" w:rsidR="00C54C64" w:rsidRPr="00F17064" w:rsidRDefault="00C54C64"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Ettevõte / isik</w:t>
            </w:r>
          </w:p>
        </w:tc>
        <w:tc>
          <w:tcPr>
            <w:tcW w:w="1808" w:type="dxa"/>
          </w:tcPr>
          <w:p w14:paraId="2530B1C0" w14:textId="100DC28E" w:rsidR="00C54C64" w:rsidRPr="00F17064" w:rsidRDefault="00C54C64"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Telefon</w:t>
            </w:r>
          </w:p>
        </w:tc>
        <w:tc>
          <w:tcPr>
            <w:tcW w:w="2443" w:type="dxa"/>
          </w:tcPr>
          <w:p w14:paraId="581FE5D8" w14:textId="51921B2F" w:rsidR="00C54C64" w:rsidRPr="00F17064" w:rsidRDefault="00C54C64" w:rsidP="00FA4C48">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E-post</w:t>
            </w:r>
          </w:p>
        </w:tc>
      </w:tr>
      <w:tr w:rsidR="00C54C64" w:rsidRPr="00F17064" w14:paraId="305624F6" w14:textId="77777777" w:rsidTr="00C54C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7" w:type="dxa"/>
          </w:tcPr>
          <w:p w14:paraId="4B789046" w14:textId="3C8531B2" w:rsidR="00C54C64" w:rsidRPr="00F17064" w:rsidRDefault="00C54C64" w:rsidP="00FA4C48">
            <w:pPr>
              <w:pStyle w:val="Tabel1tekst"/>
            </w:pPr>
            <w:r>
              <w:t>Teed</w:t>
            </w:r>
          </w:p>
        </w:tc>
        <w:tc>
          <w:tcPr>
            <w:tcW w:w="2399" w:type="dxa"/>
          </w:tcPr>
          <w:p w14:paraId="6B43A04C" w14:textId="08ED8EF9" w:rsidR="00C54C64" w:rsidRPr="00F17064" w:rsidRDefault="00C54C64" w:rsidP="00FA4C48">
            <w:pPr>
              <w:pStyle w:val="Tabel1tekst"/>
              <w:cnfStyle w:val="000000100000" w:firstRow="0" w:lastRow="0" w:firstColumn="0" w:lastColumn="0" w:oddVBand="0" w:evenVBand="0" w:oddHBand="1" w:evenHBand="0" w:firstRowFirstColumn="0" w:firstRowLastColumn="0" w:lastRowFirstColumn="0" w:lastRowLastColumn="0"/>
            </w:pPr>
            <w:r>
              <w:t>Maksim Dolinin, SKPK</w:t>
            </w:r>
          </w:p>
        </w:tc>
        <w:tc>
          <w:tcPr>
            <w:tcW w:w="1808" w:type="dxa"/>
          </w:tcPr>
          <w:p w14:paraId="1C697FC5" w14:textId="6AB85E31" w:rsidR="00C54C64" w:rsidRPr="00F17064" w:rsidRDefault="00C54C64" w:rsidP="00FA4C48">
            <w:pPr>
              <w:pStyle w:val="Tabel1tekst"/>
              <w:cnfStyle w:val="000000100000" w:firstRow="0" w:lastRow="0" w:firstColumn="0" w:lastColumn="0" w:oddVBand="0" w:evenVBand="0" w:oddHBand="1" w:evenHBand="0" w:firstRowFirstColumn="0" w:firstRowLastColumn="0" w:lastRowFirstColumn="0" w:lastRowLastColumn="0"/>
            </w:pPr>
            <w:r w:rsidRPr="00C54C64">
              <w:t>+372</w:t>
            </w:r>
            <w:r>
              <w:t xml:space="preserve"> </w:t>
            </w:r>
            <w:r w:rsidRPr="00C54C64">
              <w:t>5302</w:t>
            </w:r>
            <w:r>
              <w:t xml:space="preserve"> </w:t>
            </w:r>
            <w:r w:rsidRPr="00C54C64">
              <w:t>7123</w:t>
            </w:r>
          </w:p>
        </w:tc>
        <w:tc>
          <w:tcPr>
            <w:tcW w:w="2443" w:type="dxa"/>
          </w:tcPr>
          <w:p w14:paraId="681CFE75" w14:textId="04998EC6" w:rsidR="00C54C64" w:rsidRDefault="00464A99" w:rsidP="00FA4C48">
            <w:pPr>
              <w:pStyle w:val="Tabel1tekst"/>
              <w:cnfStyle w:val="000000100000" w:firstRow="0" w:lastRow="0" w:firstColumn="0" w:lastColumn="0" w:oddVBand="0" w:evenVBand="0" w:oddHBand="1" w:evenHBand="0" w:firstRowFirstColumn="0" w:firstRowLastColumn="0" w:lastRowFirstColumn="0" w:lastRowLastColumn="0"/>
            </w:pPr>
            <w:hyperlink r:id="rId14" w:history="1">
              <w:r w:rsidRPr="00A11B24">
                <w:rPr>
                  <w:rStyle w:val="Hyperlink"/>
                  <w:sz w:val="18"/>
                </w:rPr>
                <w:t>maksim.dolinin@skpk.ee</w:t>
              </w:r>
            </w:hyperlink>
          </w:p>
          <w:p w14:paraId="16575B4C" w14:textId="7696A6DB" w:rsidR="00464A99" w:rsidRPr="00F17064" w:rsidRDefault="00464A99" w:rsidP="00FA4C48">
            <w:pPr>
              <w:pStyle w:val="Tabel1tekst"/>
              <w:cnfStyle w:val="000000100000" w:firstRow="0" w:lastRow="0" w:firstColumn="0" w:lastColumn="0" w:oddVBand="0" w:evenVBand="0" w:oddHBand="1" w:evenHBand="0" w:firstRowFirstColumn="0" w:firstRowLastColumn="0" w:lastRowFirstColumn="0" w:lastRowLastColumn="0"/>
            </w:pPr>
          </w:p>
        </w:tc>
      </w:tr>
      <w:tr w:rsidR="00C54C64" w:rsidRPr="00F17064" w14:paraId="7898478E" w14:textId="77777777" w:rsidTr="00C54C64">
        <w:tc>
          <w:tcPr>
            <w:cnfStyle w:val="001000000000" w:firstRow="0" w:lastRow="0" w:firstColumn="1" w:lastColumn="0" w:oddVBand="0" w:evenVBand="0" w:oddHBand="0" w:evenHBand="0" w:firstRowFirstColumn="0" w:firstRowLastColumn="0" w:lastRowFirstColumn="0" w:lastRowLastColumn="0"/>
            <w:tcW w:w="2137" w:type="dxa"/>
          </w:tcPr>
          <w:p w14:paraId="73D4CD9A" w14:textId="52CE17AE" w:rsidR="00C54C64" w:rsidRPr="00F17064" w:rsidRDefault="00C54C64" w:rsidP="00FA4C48">
            <w:pPr>
              <w:pStyle w:val="Tabel1tekst"/>
            </w:pPr>
            <w:r>
              <w:t>Rajatised</w:t>
            </w:r>
          </w:p>
        </w:tc>
        <w:tc>
          <w:tcPr>
            <w:tcW w:w="2399" w:type="dxa"/>
          </w:tcPr>
          <w:p w14:paraId="45E07DCA" w14:textId="017E3162" w:rsidR="00C54C64" w:rsidRPr="00F17064" w:rsidRDefault="00C54C64" w:rsidP="00FA4C48">
            <w:pPr>
              <w:pStyle w:val="Tabel1tekst"/>
              <w:cnfStyle w:val="000000000000" w:firstRow="0" w:lastRow="0" w:firstColumn="0" w:lastColumn="0" w:oddVBand="0" w:evenVBand="0" w:oddHBand="0" w:evenHBand="0" w:firstRowFirstColumn="0" w:firstRowLastColumn="0" w:lastRowFirstColumn="0" w:lastRowLastColumn="0"/>
            </w:pPr>
            <w:r>
              <w:t>Margo Märdin, SKPK</w:t>
            </w:r>
          </w:p>
        </w:tc>
        <w:tc>
          <w:tcPr>
            <w:tcW w:w="1808" w:type="dxa"/>
          </w:tcPr>
          <w:p w14:paraId="50467723" w14:textId="639C81A3" w:rsidR="00C54C64" w:rsidRPr="00F17064" w:rsidRDefault="00C54C64" w:rsidP="00FA4C48">
            <w:pPr>
              <w:pStyle w:val="Tabel1tekst"/>
              <w:cnfStyle w:val="000000000000" w:firstRow="0" w:lastRow="0" w:firstColumn="0" w:lastColumn="0" w:oddVBand="0" w:evenVBand="0" w:oddHBand="0" w:evenHBand="0" w:firstRowFirstColumn="0" w:firstRowLastColumn="0" w:lastRowFirstColumn="0" w:lastRowLastColumn="0"/>
            </w:pPr>
            <w:r w:rsidRPr="00C54C64">
              <w:t>+372 5564 7571</w:t>
            </w:r>
          </w:p>
        </w:tc>
        <w:tc>
          <w:tcPr>
            <w:tcW w:w="2443" w:type="dxa"/>
          </w:tcPr>
          <w:p w14:paraId="68C0CB70" w14:textId="2C3723CB" w:rsidR="00C54C64" w:rsidRDefault="00464A99" w:rsidP="00FA4C48">
            <w:pPr>
              <w:pStyle w:val="Tabel1tekst"/>
              <w:cnfStyle w:val="000000000000" w:firstRow="0" w:lastRow="0" w:firstColumn="0" w:lastColumn="0" w:oddVBand="0" w:evenVBand="0" w:oddHBand="0" w:evenHBand="0" w:firstRowFirstColumn="0" w:firstRowLastColumn="0" w:lastRowFirstColumn="0" w:lastRowLastColumn="0"/>
            </w:pPr>
            <w:hyperlink r:id="rId15" w:history="1">
              <w:r w:rsidRPr="00A11B24">
                <w:rPr>
                  <w:rStyle w:val="Hyperlink"/>
                  <w:sz w:val="18"/>
                </w:rPr>
                <w:t>margo.mardin@skpk.ee</w:t>
              </w:r>
            </w:hyperlink>
          </w:p>
          <w:p w14:paraId="3A5561DE" w14:textId="20BF44B0" w:rsidR="00464A99" w:rsidRPr="00F17064" w:rsidRDefault="00464A99" w:rsidP="00464A99">
            <w:pPr>
              <w:pStyle w:val="Tabel1tekst"/>
              <w:ind w:left="0"/>
              <w:cnfStyle w:val="000000000000" w:firstRow="0" w:lastRow="0" w:firstColumn="0" w:lastColumn="0" w:oddVBand="0" w:evenVBand="0" w:oddHBand="0" w:evenHBand="0" w:firstRowFirstColumn="0" w:firstRowLastColumn="0" w:lastRowFirstColumn="0" w:lastRowLastColumn="0"/>
            </w:pPr>
          </w:p>
        </w:tc>
      </w:tr>
    </w:tbl>
    <w:p w14:paraId="1BADCA72" w14:textId="09BEC9CF" w:rsidR="00C54C64" w:rsidRDefault="00C54C64" w:rsidP="00C54C64">
      <w:pPr>
        <w:pStyle w:val="Heading2"/>
      </w:pPr>
      <w:bookmarkStart w:id="30" w:name="_Toc242165348"/>
      <w:r>
        <w:t>Projektijuhtimise struktuur skeemina</w:t>
      </w:r>
      <w:bookmarkEnd w:id="30"/>
    </w:p>
    <w:p w14:paraId="568FE31F" w14:textId="610516C1" w:rsidR="00F17064" w:rsidRDefault="00C54C64" w:rsidP="00F17064">
      <w:r>
        <w:rPr>
          <w:rFonts w:ascii="Times New Roman" w:hAnsi="Times New Roman" w:cs="Times New Roman"/>
          <w:sz w:val="24"/>
          <w:lang w:eastAsia="et-EE"/>
        </w:rPr>
        <mc:AlternateContent>
          <mc:Choice Requires="wpg">
            <w:drawing>
              <wp:anchor distT="0" distB="0" distL="114300" distR="114300" simplePos="0" relativeHeight="251743232" behindDoc="0" locked="0" layoutInCell="1" allowOverlap="1" wp14:anchorId="3E792904" wp14:editId="76443B53">
                <wp:simplePos x="0" y="0"/>
                <wp:positionH relativeFrom="page">
                  <wp:align>center</wp:align>
                </wp:positionH>
                <wp:positionV relativeFrom="paragraph">
                  <wp:posOffset>227965</wp:posOffset>
                </wp:positionV>
                <wp:extent cx="6176645" cy="2604135"/>
                <wp:effectExtent l="0" t="0" r="14605" b="24765"/>
                <wp:wrapNone/>
                <wp:docPr id="13" name="Group 1"/>
                <wp:cNvGraphicFramePr/>
                <a:graphic xmlns:a="http://schemas.openxmlformats.org/drawingml/2006/main">
                  <a:graphicData uri="http://schemas.microsoft.com/office/word/2010/wordprocessingGroup">
                    <wpg:wgp>
                      <wpg:cNvGrpSpPr/>
                      <wpg:grpSpPr>
                        <a:xfrm>
                          <a:off x="0" y="0"/>
                          <a:ext cx="6176645" cy="2604135"/>
                          <a:chOff x="0" y="0"/>
                          <a:chExt cx="2559981" cy="1600444"/>
                        </a:xfrm>
                      </wpg:grpSpPr>
                      <wps:wsp>
                        <wps:cNvPr id="1559343955" name="Text Box 1"/>
                        <wps:cNvSpPr txBox="1"/>
                        <wps:spPr>
                          <a:xfrm>
                            <a:off x="1338037" y="410458"/>
                            <a:ext cx="1216065" cy="211243"/>
                          </a:xfrm>
                          <a:prstGeom prst="rect">
                            <a:avLst/>
                          </a:prstGeom>
                          <a:solidFill>
                            <a:schemeClr val="lt1"/>
                          </a:solidFill>
                          <a:ln w="6350">
                            <a:solidFill>
                              <a:prstClr val="black"/>
                            </a:solidFill>
                          </a:ln>
                        </wps:spPr>
                        <wps:txbx>
                          <w:txbxContent>
                            <w:p w14:paraId="492754EC" w14:textId="77777777" w:rsidR="00C54C64" w:rsidRDefault="00C54C64" w:rsidP="00C54C64">
                              <w:pPr>
                                <w:jc w:val="center"/>
                                <w:rPr>
                                  <w:b/>
                                  <w:bCs/>
                                </w:rPr>
                              </w:pPr>
                              <w:r>
                                <w:rPr>
                                  <w:b/>
                                  <w:bCs/>
                                </w:rPr>
                                <w:t>Töövõtja projektijuht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86814699" name="Text Box 2"/>
                        <wps:cNvSpPr txBox="1"/>
                        <wps:spPr>
                          <a:xfrm>
                            <a:off x="0" y="1281342"/>
                            <a:ext cx="796141" cy="319102"/>
                          </a:xfrm>
                          <a:prstGeom prst="rect">
                            <a:avLst/>
                          </a:prstGeom>
                          <a:solidFill>
                            <a:schemeClr val="lt1"/>
                          </a:solidFill>
                          <a:ln w="6350">
                            <a:solidFill>
                              <a:prstClr val="black"/>
                            </a:solidFill>
                          </a:ln>
                        </wps:spPr>
                        <wps:txbx>
                          <w:txbxContent>
                            <w:p w14:paraId="467CA1AE" w14:textId="77777777" w:rsidR="00C54C64" w:rsidRDefault="00C54C64" w:rsidP="00C54C64">
                              <w:pPr>
                                <w:jc w:val="center"/>
                                <w:rPr>
                                  <w:b/>
                                  <w:bCs/>
                                </w:rPr>
                              </w:pPr>
                              <w:r>
                                <w:rPr>
                                  <w:b/>
                                  <w:bCs/>
                                </w:rPr>
                                <w:t>Teede projekteerimise eest vastutav isik</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23958347" name="Text Box 5"/>
                        <wps:cNvSpPr txBox="1"/>
                        <wps:spPr>
                          <a:xfrm>
                            <a:off x="18002" y="410458"/>
                            <a:ext cx="796118" cy="211092"/>
                          </a:xfrm>
                          <a:prstGeom prst="rect">
                            <a:avLst/>
                          </a:prstGeom>
                          <a:solidFill>
                            <a:schemeClr val="lt1"/>
                          </a:solidFill>
                          <a:ln w="6350">
                            <a:solidFill>
                              <a:prstClr val="black"/>
                            </a:solidFill>
                          </a:ln>
                        </wps:spPr>
                        <wps:txbx>
                          <w:txbxContent>
                            <w:p w14:paraId="3A93B553" w14:textId="77777777" w:rsidR="00C54C64" w:rsidRDefault="00C54C64" w:rsidP="00C54C64">
                              <w:pPr>
                                <w:jc w:val="center"/>
                                <w:rPr>
                                  <w:b/>
                                  <w:bCs/>
                                </w:rPr>
                              </w:pPr>
                              <w:r>
                                <w:rPr>
                                  <w:b/>
                                  <w:bCs/>
                                </w:rPr>
                                <w:t>Alltöövõtjad</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51460707" name="Text Box 6"/>
                        <wps:cNvSpPr txBox="1"/>
                        <wps:spPr>
                          <a:xfrm>
                            <a:off x="1356021" y="0"/>
                            <a:ext cx="1203960" cy="224579"/>
                          </a:xfrm>
                          <a:prstGeom prst="rect">
                            <a:avLst/>
                          </a:prstGeom>
                          <a:solidFill>
                            <a:schemeClr val="lt1"/>
                          </a:solidFill>
                          <a:ln w="6350">
                            <a:solidFill>
                              <a:prstClr val="black"/>
                            </a:solidFill>
                          </a:ln>
                        </wps:spPr>
                        <wps:txbx>
                          <w:txbxContent>
                            <w:p w14:paraId="48B8D09E" w14:textId="77777777" w:rsidR="00C54C64" w:rsidRPr="00C54C64" w:rsidRDefault="00C54C64" w:rsidP="00C54C64">
                              <w:pPr>
                                <w:jc w:val="center"/>
                                <w:rPr>
                                  <w:b/>
                                  <w:bCs/>
                                </w:rPr>
                              </w:pPr>
                              <w:r w:rsidRPr="00C54C64">
                                <w:rPr>
                                  <w:b/>
                                  <w:bCs/>
                                </w:rPr>
                                <w:t>Tellija projektijuht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10975144" name="Straight Arrow Connector 1710975144"/>
                        <wps:cNvCnPr>
                          <a:stCxn id="1023958347" idx="3"/>
                          <a:endCxn id="1559343955" idx="1"/>
                        </wps:cNvCnPr>
                        <wps:spPr>
                          <a:xfrm>
                            <a:off x="814120" y="516004"/>
                            <a:ext cx="523917" cy="76"/>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355701771" name="Straight Arrow Connector 1355701771"/>
                        <wps:cNvCnPr/>
                        <wps:spPr>
                          <a:xfrm>
                            <a:off x="1963836" y="224581"/>
                            <a:ext cx="0" cy="185874"/>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774515412" name="Straight Arrow Connector 774515412"/>
                        <wps:cNvCnPr/>
                        <wps:spPr>
                          <a:xfrm flipV="1">
                            <a:off x="557669" y="621550"/>
                            <a:ext cx="1005638" cy="659367"/>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E792904" id="Group 1" o:spid="_x0000_s1029" style="position:absolute;left:0;text-align:left;margin-left:0;margin-top:17.95pt;width:486.35pt;height:205.05pt;z-index:251743232;mso-position-horizontal:center;mso-position-horizontal-relative:page;mso-width-relative:margin;mso-height-relative:margin" coordsize="25599,16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">
                <v:shape id="_x0000_s1030" type="#_x0000_t202" style="position:absolute;left:13380;top:4104;width:12161;height:2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" fillcolor="white [3201]" strokeweight=".5pt">
                  <v:textbox>
                    <w:txbxContent>
                      <w:p w14:paraId="492754EC" w14:textId="77777777" w:rsidR="00C54C64" w:rsidRDefault="00C54C64" w:rsidP="00C54C64">
                        <w:pPr>
                          <w:jc w:val="center"/>
                          <w:rPr>
                            <w:b/>
                            <w:bCs/>
                          </w:rPr>
                        </w:pPr>
                        <w:r>
                          <w:rPr>
                            <w:b/>
                            <w:bCs/>
                          </w:rPr>
                          <w:t>Töövõtja projektijuht</w:t>
                        </w:r>
                      </w:p>
                    </w:txbxContent>
                  </v:textbox>
                </v:shape>
                <v:shape id="Text Box 2" o:spid="_x0000_s1031" type="#_x0000_t202" style="position:absolute;top:12813;width:7961;height:3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" fillcolor="white [3201]" strokeweight=".5pt">
                  <v:textbox>
                    <w:txbxContent>
                      <w:p w14:paraId="467CA1AE" w14:textId="77777777" w:rsidR="00C54C64" w:rsidRDefault="00C54C64" w:rsidP="00C54C64">
                        <w:pPr>
                          <w:jc w:val="center"/>
                          <w:rPr>
                            <w:b/>
                            <w:bCs/>
                          </w:rPr>
                        </w:pPr>
                        <w:r>
                          <w:rPr>
                            <w:b/>
                            <w:bCs/>
                          </w:rPr>
                          <w:t>Teede projekteerimise eest vastutav isik</w:t>
                        </w:r>
                      </w:p>
                    </w:txbxContent>
                  </v:textbox>
                </v:shape>
                <v:shape id="_x0000_s1032" type="#_x0000_t202" style="position:absolute;left:180;top:4104;width:7961;height:2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" fillcolor="white [3201]" strokeweight=".5pt">
                  <v:textbox>
                    <w:txbxContent>
                      <w:p w14:paraId="3A93B553" w14:textId="77777777" w:rsidR="00C54C64" w:rsidRDefault="00C54C64" w:rsidP="00C54C64">
                        <w:pPr>
                          <w:jc w:val="center"/>
                          <w:rPr>
                            <w:b/>
                            <w:bCs/>
                          </w:rPr>
                        </w:pPr>
                        <w:r>
                          <w:rPr>
                            <w:b/>
                            <w:bCs/>
                          </w:rPr>
                          <w:t>Alltöövõtjad</w:t>
                        </w:r>
                      </w:p>
                    </w:txbxContent>
                  </v:textbox>
                </v:shape>
                <v:shape id="Text Box 6" o:spid="_x0000_s1033" type="#_x0000_t202" style="position:absolute;left:13560;width:12039;height:2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" fillcolor="white [3201]" strokeweight=".5pt">
                  <v:textbox>
                    <w:txbxContent>
                      <w:p w14:paraId="48B8D09E" w14:textId="77777777" w:rsidR="00C54C64" w:rsidRPr="00C54C64" w:rsidRDefault="00C54C64" w:rsidP="00C54C64">
                        <w:pPr>
                          <w:jc w:val="center"/>
                          <w:rPr>
                            <w:b/>
                            <w:bCs/>
                          </w:rPr>
                        </w:pPr>
                        <w:r w:rsidRPr="00C54C64">
                          <w:rPr>
                            <w:b/>
                            <w:bCs/>
                          </w:rPr>
                          <w:t>Tellija projektijuht</w:t>
                        </w:r>
                      </w:p>
                    </w:txbxContent>
                  </v:textbox>
                </v:shape>
                <v:shapetype id="_x0000_t32" coordsize="21600,21600" o:spt="32" o:oned="t" path="m,l21600,21600e" filled="f">
                  <v:path arrowok="t" fillok="f" o:connecttype="none"/>
                  <o:lock v:ext="edit" shapetype="t"/>
                </v:shapetype>
                <v:shape id="Straight Arrow Connector 1710975144" o:spid="_x0000_s1034" type="#_x0000_t32" style="position:absolute;left:8141;top:5160;width:523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" strokecolor="black [3204]" strokeweight="1.5pt">
                  <v:stroke startarrow="block" endarrow="block" joinstyle="miter"/>
                </v:shape>
                <v:shape id="Straight Arrow Connector 1355701771" o:spid="_x0000_s1035" type="#_x0000_t32" style="position:absolute;left:19638;top:2245;width:0;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" strokecolor="black [3204]" strokeweight=".5pt">
                  <v:stroke startarrow="block" endarrow="block" joinstyle="miter"/>
                </v:shape>
                <v:shape id="Straight Arrow Connector 774515412" o:spid="_x0000_s1036" type="#_x0000_t32" style="position:absolute;left:5576;top:6215;width:10057;height:65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" strokecolor="black [3204]" strokeweight="1.5pt">
                  <v:stroke startarrow="block" endarrow="block" joinstyle="miter"/>
                </v:shape>
                <w10:wrap anchorx="page"/>
              </v:group>
            </w:pict>
          </mc:Fallback>
        </mc:AlternateContent>
      </w:r>
    </w:p>
    <w:p w14:paraId="17E8ACC8" w14:textId="44F67DFA" w:rsidR="00C54C64" w:rsidRDefault="00C54C64" w:rsidP="00F17064"/>
    <w:p w14:paraId="77AB70BC" w14:textId="7A464457" w:rsidR="00C54C64" w:rsidRDefault="00C54C64" w:rsidP="00F17064"/>
    <w:p w14:paraId="2AF0E2CE" w14:textId="66BDD4BB" w:rsidR="00C54C64" w:rsidRDefault="00C54C64" w:rsidP="00F17064"/>
    <w:p w14:paraId="221AB69E" w14:textId="39803BB6" w:rsidR="00C54C64" w:rsidRDefault="007E5C2A" w:rsidP="00F17064">
      <w:r>
        <mc:AlternateContent>
          <mc:Choice Requires="wps">
            <w:drawing>
              <wp:anchor distT="0" distB="0" distL="114300" distR="114300" simplePos="0" relativeHeight="251761664" behindDoc="0" locked="0" layoutInCell="1" allowOverlap="1" wp14:anchorId="051365D1" wp14:editId="5B6899AF">
                <wp:simplePos x="0" y="0"/>
                <wp:positionH relativeFrom="column">
                  <wp:posOffset>4956175</wp:posOffset>
                </wp:positionH>
                <wp:positionV relativeFrom="paragraph">
                  <wp:posOffset>231140</wp:posOffset>
                </wp:positionV>
                <wp:extent cx="97790" cy="295275"/>
                <wp:effectExtent l="38100" t="38100" r="54610" b="47625"/>
                <wp:wrapNone/>
                <wp:docPr id="961965160" name="Straight Arrow Connector 1"/>
                <wp:cNvGraphicFramePr/>
                <a:graphic xmlns:a="http://schemas.openxmlformats.org/drawingml/2006/main">
                  <a:graphicData uri="http://schemas.microsoft.com/office/word/2010/wordprocessingShape">
                    <wps:wsp>
                      <wps:cNvCnPr/>
                      <wps:spPr>
                        <a:xfrm>
                          <a:off x="0" y="0"/>
                          <a:ext cx="97790" cy="295275"/>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E346C7" id="Straight Arrow Connector 1" o:spid="_x0000_s1026" type="#_x0000_t32" style="position:absolute;margin-left:390.25pt;margin-top:18.2pt;width:7.7pt;height:23.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" strokecolor="black [3204]" strokeweight="1.5pt">
                <v:stroke startarrow="block" endarrow="block" joinstyle="miter"/>
              </v:shape>
            </w:pict>
          </mc:Fallback>
        </mc:AlternateContent>
      </w:r>
      <w:r>
        <mc:AlternateContent>
          <mc:Choice Requires="wps">
            <w:drawing>
              <wp:anchor distT="0" distB="0" distL="114300" distR="114300" simplePos="0" relativeHeight="251759616" behindDoc="0" locked="0" layoutInCell="1" allowOverlap="1" wp14:anchorId="6531D9C2" wp14:editId="0E6391A2">
                <wp:simplePos x="0" y="0"/>
                <wp:positionH relativeFrom="column">
                  <wp:posOffset>3225165</wp:posOffset>
                </wp:positionH>
                <wp:positionV relativeFrom="paragraph">
                  <wp:posOffset>221615</wp:posOffset>
                </wp:positionV>
                <wp:extent cx="333375" cy="1047750"/>
                <wp:effectExtent l="38100" t="38100" r="66675" b="57150"/>
                <wp:wrapNone/>
                <wp:docPr id="832080767" name="Straight Arrow Connector 1"/>
                <wp:cNvGraphicFramePr/>
                <a:graphic xmlns:a="http://schemas.openxmlformats.org/drawingml/2006/main">
                  <a:graphicData uri="http://schemas.microsoft.com/office/word/2010/wordprocessingShape">
                    <wps:wsp>
                      <wps:cNvCnPr/>
                      <wps:spPr>
                        <a:xfrm flipH="1">
                          <a:off x="0" y="0"/>
                          <a:ext cx="333375" cy="104775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D53F31" id="Straight Arrow Connector 1" o:spid="_x0000_s1026" type="#_x0000_t32" style="position:absolute;margin-left:253.95pt;margin-top:17.45pt;width:26.25pt;height:82.5pt;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" strokecolor="black [3204]" strokeweight="1.5pt">
                <v:stroke startarrow="block" endarrow="block" joinstyle="miter"/>
              </v:shape>
            </w:pict>
          </mc:Fallback>
        </mc:AlternateContent>
      </w:r>
      <w:r>
        <mc:AlternateContent>
          <mc:Choice Requires="wps">
            <w:drawing>
              <wp:anchor distT="0" distB="0" distL="114300" distR="114300" simplePos="0" relativeHeight="251755520" behindDoc="0" locked="0" layoutInCell="1" allowOverlap="1" wp14:anchorId="30A99535" wp14:editId="4EAB6AE4">
                <wp:simplePos x="0" y="0"/>
                <wp:positionH relativeFrom="column">
                  <wp:posOffset>967739</wp:posOffset>
                </wp:positionH>
                <wp:positionV relativeFrom="paragraph">
                  <wp:posOffset>221615</wp:posOffset>
                </wp:positionV>
                <wp:extent cx="2121535" cy="409575"/>
                <wp:effectExtent l="38100" t="57150" r="12065" b="85725"/>
                <wp:wrapNone/>
                <wp:docPr id="976945467" name="Straight Arrow Connector 1"/>
                <wp:cNvGraphicFramePr/>
                <a:graphic xmlns:a="http://schemas.openxmlformats.org/drawingml/2006/main">
                  <a:graphicData uri="http://schemas.microsoft.com/office/word/2010/wordprocessingShape">
                    <wps:wsp>
                      <wps:cNvCnPr/>
                      <wps:spPr>
                        <a:xfrm flipH="1">
                          <a:off x="0" y="0"/>
                          <a:ext cx="2121535" cy="409575"/>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632A3A" id="Straight Arrow Connector 1" o:spid="_x0000_s1026" type="#_x0000_t32" style="position:absolute;margin-left:76.2pt;margin-top:17.45pt;width:167.05pt;height:32.25pt;flip:x;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" strokecolor="black [3204]" strokeweight="1.5pt">
                <v:stroke startarrow="block" endarrow="block" joinstyle="miter"/>
              </v:shape>
            </w:pict>
          </mc:Fallback>
        </mc:AlternateContent>
      </w:r>
      <w:r>
        <mc:AlternateContent>
          <mc:Choice Requires="wps">
            <w:drawing>
              <wp:anchor distT="0" distB="0" distL="114300" distR="114300" simplePos="0" relativeHeight="251751424" behindDoc="0" locked="0" layoutInCell="1" allowOverlap="1" wp14:anchorId="7168116D" wp14:editId="58B235F6">
                <wp:simplePos x="0" y="0"/>
                <wp:positionH relativeFrom="column">
                  <wp:posOffset>434340</wp:posOffset>
                </wp:positionH>
                <wp:positionV relativeFrom="paragraph">
                  <wp:posOffset>221615</wp:posOffset>
                </wp:positionV>
                <wp:extent cx="149860" cy="276225"/>
                <wp:effectExtent l="38100" t="38100" r="59690" b="47625"/>
                <wp:wrapNone/>
                <wp:docPr id="677546089" name="Straight Arrow Connector 1"/>
                <wp:cNvGraphicFramePr/>
                <a:graphic xmlns:a="http://schemas.openxmlformats.org/drawingml/2006/main">
                  <a:graphicData uri="http://schemas.microsoft.com/office/word/2010/wordprocessingShape">
                    <wps:wsp>
                      <wps:cNvCnPr/>
                      <wps:spPr>
                        <a:xfrm flipH="1">
                          <a:off x="0" y="0"/>
                          <a:ext cx="149860" cy="276225"/>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27942E" id="Straight Arrow Connector 1" o:spid="_x0000_s1026" type="#_x0000_t32" style="position:absolute;margin-left:34.2pt;margin-top:17.45pt;width:11.8pt;height:21.75pt;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" strokecolor="black [3204]" strokeweight="1.5pt">
                <v:stroke startarrow="block" endarrow="block" joinstyle="miter"/>
              </v:shape>
            </w:pict>
          </mc:Fallback>
        </mc:AlternateContent>
      </w:r>
    </w:p>
    <w:p w14:paraId="2B013AC0" w14:textId="29F51054" w:rsidR="00C54C64" w:rsidRDefault="00C54C64" w:rsidP="00F17064">
      <w:r>
        <mc:AlternateContent>
          <mc:Choice Requires="wps">
            <w:drawing>
              <wp:anchor distT="0" distB="0" distL="114300" distR="114300" simplePos="0" relativeHeight="251745280" behindDoc="0" locked="0" layoutInCell="1" allowOverlap="1" wp14:anchorId="3E892485" wp14:editId="7781FABD">
                <wp:simplePos x="0" y="0"/>
                <wp:positionH relativeFrom="column">
                  <wp:posOffset>-346710</wp:posOffset>
                </wp:positionH>
                <wp:positionV relativeFrom="paragraph">
                  <wp:posOffset>236855</wp:posOffset>
                </wp:positionV>
                <wp:extent cx="1297902" cy="343475"/>
                <wp:effectExtent l="0" t="0" r="17145" b="19050"/>
                <wp:wrapNone/>
                <wp:docPr id="478134198" name="Text Box 5"/>
                <wp:cNvGraphicFramePr/>
                <a:graphic xmlns:a="http://schemas.openxmlformats.org/drawingml/2006/main">
                  <a:graphicData uri="http://schemas.microsoft.com/office/word/2010/wordprocessingShape">
                    <wps:wsp>
                      <wps:cNvSpPr txBox="1"/>
                      <wps:spPr>
                        <a:xfrm>
                          <a:off x="0" y="0"/>
                          <a:ext cx="1297902" cy="343475"/>
                        </a:xfrm>
                        <a:prstGeom prst="rect">
                          <a:avLst/>
                        </a:prstGeom>
                        <a:solidFill>
                          <a:schemeClr val="lt1"/>
                        </a:solidFill>
                        <a:ln w="6350">
                          <a:solidFill>
                            <a:prstClr val="black"/>
                          </a:solidFill>
                        </a:ln>
                      </wps:spPr>
                      <wps:txbx>
                        <w:txbxContent>
                          <w:p w14:paraId="79DD10D0" w14:textId="0FC86052" w:rsidR="00C54C64" w:rsidRDefault="00C54C64" w:rsidP="00C54C64">
                            <w:pPr>
                              <w:jc w:val="center"/>
                              <w:rPr>
                                <w:b/>
                                <w:bCs/>
                              </w:rPr>
                            </w:pPr>
                            <w:r>
                              <w:rPr>
                                <w:b/>
                                <w:bCs/>
                              </w:rPr>
                              <w:t>BIM insener</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892485" id="Text Box 5" o:spid="_x0000_s1037" type="#_x0000_t202" style="position:absolute;left:0;text-align:left;margin-left:-27.3pt;margin-top:18.65pt;width:102.2pt;height:27.05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" fillcolor="white [3201]" strokeweight=".5pt">
                <v:textbox>
                  <w:txbxContent>
                    <w:p w14:paraId="79DD10D0" w14:textId="0FC86052" w:rsidR="00C54C64" w:rsidRDefault="00C54C64" w:rsidP="00C54C64">
                      <w:pPr>
                        <w:jc w:val="center"/>
                        <w:rPr>
                          <w:b/>
                          <w:bCs/>
                        </w:rPr>
                      </w:pPr>
                      <w:r>
                        <w:rPr>
                          <w:b/>
                          <w:bCs/>
                        </w:rPr>
                        <w:t>BIM insener</w:t>
                      </w:r>
                    </w:p>
                  </w:txbxContent>
                </v:textbox>
              </v:shape>
            </w:pict>
          </mc:Fallback>
        </mc:AlternateContent>
      </w:r>
    </w:p>
    <w:p w14:paraId="15F2DE92" w14:textId="00DD925D" w:rsidR="00C54C64" w:rsidRDefault="007E5C2A" w:rsidP="00F17064">
      <w:r>
        <mc:AlternateContent>
          <mc:Choice Requires="wps">
            <w:drawing>
              <wp:anchor distT="0" distB="0" distL="114300" distR="114300" simplePos="0" relativeHeight="251757568" behindDoc="0" locked="0" layoutInCell="1" allowOverlap="1" wp14:anchorId="4A78D137" wp14:editId="0C5FDB2C">
                <wp:simplePos x="0" y="0"/>
                <wp:positionH relativeFrom="column">
                  <wp:posOffset>967739</wp:posOffset>
                </wp:positionH>
                <wp:positionV relativeFrom="paragraph">
                  <wp:posOffset>223520</wp:posOffset>
                </wp:positionV>
                <wp:extent cx="1866265" cy="533400"/>
                <wp:effectExtent l="38100" t="57150" r="38735" b="76200"/>
                <wp:wrapNone/>
                <wp:docPr id="1478129805" name="Straight Arrow Connector 1"/>
                <wp:cNvGraphicFramePr/>
                <a:graphic xmlns:a="http://schemas.openxmlformats.org/drawingml/2006/main">
                  <a:graphicData uri="http://schemas.microsoft.com/office/word/2010/wordprocessingShape">
                    <wps:wsp>
                      <wps:cNvCnPr/>
                      <wps:spPr>
                        <a:xfrm flipH="1" flipV="1">
                          <a:off x="0" y="0"/>
                          <a:ext cx="1866265" cy="53340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27E69F" id="Straight Arrow Connector 1" o:spid="_x0000_s1026" type="#_x0000_t32" style="position:absolute;margin-left:76.2pt;margin-top:17.6pt;width:146.95pt;height:42pt;flip:x 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" strokecolor="black [3204]" strokeweight="1.5pt">
                <v:stroke startarrow="block" endarrow="block" joinstyle="miter"/>
              </v:shape>
            </w:pict>
          </mc:Fallback>
        </mc:AlternateContent>
      </w:r>
      <w:r w:rsidR="00C54C64">
        <mc:AlternateContent>
          <mc:Choice Requires="wps">
            <w:drawing>
              <wp:anchor distT="0" distB="0" distL="114300" distR="114300" simplePos="0" relativeHeight="251747328" behindDoc="0" locked="0" layoutInCell="1" allowOverlap="1" wp14:anchorId="1A3A6EB6" wp14:editId="694BD0F1">
                <wp:simplePos x="0" y="0"/>
                <wp:positionH relativeFrom="column">
                  <wp:posOffset>3749040</wp:posOffset>
                </wp:positionH>
                <wp:positionV relativeFrom="paragraph">
                  <wp:posOffset>33020</wp:posOffset>
                </wp:positionV>
                <wp:extent cx="2021205" cy="333375"/>
                <wp:effectExtent l="0" t="0" r="17145" b="28575"/>
                <wp:wrapNone/>
                <wp:docPr id="1935915950" name="Text Box 5"/>
                <wp:cNvGraphicFramePr/>
                <a:graphic xmlns:a="http://schemas.openxmlformats.org/drawingml/2006/main">
                  <a:graphicData uri="http://schemas.microsoft.com/office/word/2010/wordprocessingShape">
                    <wps:wsp>
                      <wps:cNvSpPr txBox="1"/>
                      <wps:spPr>
                        <a:xfrm>
                          <a:off x="0" y="0"/>
                          <a:ext cx="2021205" cy="333375"/>
                        </a:xfrm>
                        <a:prstGeom prst="rect">
                          <a:avLst/>
                        </a:prstGeom>
                        <a:solidFill>
                          <a:schemeClr val="lt1"/>
                        </a:solidFill>
                        <a:ln w="6350">
                          <a:solidFill>
                            <a:prstClr val="black"/>
                          </a:solidFill>
                        </a:ln>
                      </wps:spPr>
                      <wps:txbx>
                        <w:txbxContent>
                          <w:p w14:paraId="2997497F" w14:textId="21F5CE20" w:rsidR="00C54C64" w:rsidRDefault="00C54C64" w:rsidP="00C54C64">
                            <w:pPr>
                              <w:jc w:val="center"/>
                              <w:rPr>
                                <w:b/>
                                <w:bCs/>
                              </w:rPr>
                            </w:pPr>
                            <w:r>
                              <w:rPr>
                                <w:b/>
                                <w:bCs/>
                              </w:rPr>
                              <w:t>Kvaliteedi kontrolli insener</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A6EB6" id="_x0000_s1038" type="#_x0000_t202" style="position:absolute;left:0;text-align:left;margin-left:295.2pt;margin-top:2.6pt;width:159.15pt;height:26.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" fillcolor="white [3201]" strokeweight=".5pt">
                <v:textbox>
                  <w:txbxContent>
                    <w:p w14:paraId="2997497F" w14:textId="21F5CE20" w:rsidR="00C54C64" w:rsidRDefault="00C54C64" w:rsidP="00C54C64">
                      <w:pPr>
                        <w:jc w:val="center"/>
                        <w:rPr>
                          <w:b/>
                          <w:bCs/>
                        </w:rPr>
                      </w:pPr>
                      <w:r>
                        <w:rPr>
                          <w:b/>
                          <w:bCs/>
                        </w:rPr>
                        <w:t>Kvaliteedi kontrolli insener</w:t>
                      </w:r>
                    </w:p>
                  </w:txbxContent>
                </v:textbox>
              </v:shape>
            </w:pict>
          </mc:Fallback>
        </mc:AlternateContent>
      </w:r>
    </w:p>
    <w:p w14:paraId="42EB7AE3" w14:textId="6B5ED74B" w:rsidR="00C54C64" w:rsidRDefault="007E5C2A" w:rsidP="00F17064">
      <w:r>
        <mc:AlternateContent>
          <mc:Choice Requires="wps">
            <w:drawing>
              <wp:anchor distT="0" distB="0" distL="114300" distR="114300" simplePos="0" relativeHeight="251753472" behindDoc="0" locked="0" layoutInCell="1" allowOverlap="1" wp14:anchorId="5225DAA8" wp14:editId="1ACC8F85">
                <wp:simplePos x="0" y="0"/>
                <wp:positionH relativeFrom="column">
                  <wp:posOffset>234315</wp:posOffset>
                </wp:positionH>
                <wp:positionV relativeFrom="paragraph">
                  <wp:posOffset>86360</wp:posOffset>
                </wp:positionV>
                <wp:extent cx="187960" cy="464972"/>
                <wp:effectExtent l="38100" t="38100" r="59690" b="49530"/>
                <wp:wrapNone/>
                <wp:docPr id="1050408592" name="Straight Arrow Connector 1"/>
                <wp:cNvGraphicFramePr/>
                <a:graphic xmlns:a="http://schemas.openxmlformats.org/drawingml/2006/main">
                  <a:graphicData uri="http://schemas.microsoft.com/office/word/2010/wordprocessingShape">
                    <wps:wsp>
                      <wps:cNvCnPr/>
                      <wps:spPr>
                        <a:xfrm flipH="1">
                          <a:off x="0" y="0"/>
                          <a:ext cx="187960" cy="464972"/>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FD9FB4" id="Straight Arrow Connector 1" o:spid="_x0000_s1026" type="#_x0000_t32" style="position:absolute;margin-left:18.45pt;margin-top:6.8pt;width:14.8pt;height:36.6pt;flip:x;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" strokecolor="black [3204]" strokeweight="1.5pt">
                <v:stroke startarrow="block" endarrow="block" joinstyle="miter"/>
              </v:shape>
            </w:pict>
          </mc:Fallback>
        </mc:AlternateContent>
      </w:r>
    </w:p>
    <w:p w14:paraId="58198840" w14:textId="2349723F" w:rsidR="00C54C64" w:rsidRDefault="00C54C64" w:rsidP="00F17064"/>
    <w:p w14:paraId="471D3A3F" w14:textId="5F16CA62" w:rsidR="00C54C64" w:rsidRDefault="00C54C64" w:rsidP="00F17064">
      <w:r>
        <mc:AlternateContent>
          <mc:Choice Requires="wps">
            <w:drawing>
              <wp:anchor distT="0" distB="0" distL="114300" distR="114300" simplePos="0" relativeHeight="251749376" behindDoc="0" locked="0" layoutInCell="1" allowOverlap="1" wp14:anchorId="4CEB6AD6" wp14:editId="1EFA3C76">
                <wp:simplePos x="0" y="0"/>
                <wp:positionH relativeFrom="column">
                  <wp:posOffset>2339340</wp:posOffset>
                </wp:positionH>
                <wp:positionV relativeFrom="paragraph">
                  <wp:posOffset>31115</wp:posOffset>
                </wp:positionV>
                <wp:extent cx="2004609" cy="514350"/>
                <wp:effectExtent l="0" t="0" r="15240" b="19050"/>
                <wp:wrapNone/>
                <wp:docPr id="1244093319" name="Text Box 5"/>
                <wp:cNvGraphicFramePr/>
                <a:graphic xmlns:a="http://schemas.openxmlformats.org/drawingml/2006/main">
                  <a:graphicData uri="http://schemas.microsoft.com/office/word/2010/wordprocessingShape">
                    <wps:wsp>
                      <wps:cNvSpPr txBox="1"/>
                      <wps:spPr>
                        <a:xfrm>
                          <a:off x="0" y="0"/>
                          <a:ext cx="2004609" cy="514350"/>
                        </a:xfrm>
                        <a:prstGeom prst="rect">
                          <a:avLst/>
                        </a:prstGeom>
                        <a:solidFill>
                          <a:schemeClr val="lt1"/>
                        </a:solidFill>
                        <a:ln w="6350">
                          <a:solidFill>
                            <a:prstClr val="black"/>
                          </a:solidFill>
                        </a:ln>
                      </wps:spPr>
                      <wps:txbx>
                        <w:txbxContent>
                          <w:p w14:paraId="249828A1" w14:textId="087DDACE" w:rsidR="00C54C64" w:rsidRDefault="00C54C64" w:rsidP="00C54C64">
                            <w:pPr>
                              <w:jc w:val="center"/>
                              <w:rPr>
                                <w:b/>
                                <w:bCs/>
                              </w:rPr>
                            </w:pPr>
                            <w:r>
                              <w:rPr>
                                <w:b/>
                                <w:bCs/>
                              </w:rPr>
                              <w:t>Rajatiste projekteerimise eest vastutav isik</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B6AD6" id="_x0000_s1039" type="#_x0000_t202" style="position:absolute;left:0;text-align:left;margin-left:184.2pt;margin-top:2.45pt;width:157.85pt;height:40.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" fillcolor="white [3201]" strokeweight=".5pt">
                <v:textbox>
                  <w:txbxContent>
                    <w:p w14:paraId="249828A1" w14:textId="087DDACE" w:rsidR="00C54C64" w:rsidRDefault="00C54C64" w:rsidP="00C54C64">
                      <w:pPr>
                        <w:jc w:val="center"/>
                        <w:rPr>
                          <w:b/>
                          <w:bCs/>
                        </w:rPr>
                      </w:pPr>
                      <w:r>
                        <w:rPr>
                          <w:b/>
                          <w:bCs/>
                        </w:rPr>
                        <w:t>Rajatiste projekteerimise eest vastutav isik</w:t>
                      </w:r>
                    </w:p>
                  </w:txbxContent>
                </v:textbox>
              </v:shape>
            </w:pict>
          </mc:Fallback>
        </mc:AlternateContent>
      </w:r>
    </w:p>
    <w:p w14:paraId="736F014E" w14:textId="2DD98634" w:rsidR="00C54C64" w:rsidRDefault="00C54C64" w:rsidP="00F17064"/>
    <w:p w14:paraId="70E2071A" w14:textId="77777777" w:rsidR="00C54C64" w:rsidRDefault="00C54C64" w:rsidP="00F17064"/>
    <w:p w14:paraId="2BD542E2" w14:textId="77777777" w:rsidR="00C54C64" w:rsidRDefault="00C54C64" w:rsidP="00F17064"/>
    <w:p w14:paraId="38BBC574" w14:textId="00B5E3F2" w:rsidR="007E5C2A" w:rsidRDefault="007E5C2A" w:rsidP="007E5C2A">
      <w:pPr>
        <w:pStyle w:val="Heading2"/>
      </w:pPr>
      <w:bookmarkStart w:id="31" w:name="_Toc242165349"/>
      <w:r>
        <w:lastRenderedPageBreak/>
        <w:t>Rollid ja vastutus</w:t>
      </w:r>
      <w:bookmarkEnd w:id="31"/>
    </w:p>
    <w:p w14:paraId="3BA49DB4" w14:textId="1982E8EB" w:rsidR="007E5C2A" w:rsidRPr="00F17064" w:rsidRDefault="007E5C2A" w:rsidP="007E5C2A">
      <w:pPr>
        <w:pStyle w:val="Heading3"/>
      </w:pPr>
      <w:bookmarkStart w:id="32" w:name="_Toc242165350"/>
      <w:r>
        <w:t>Projektijuht</w:t>
      </w:r>
      <w:bookmarkEnd w:id="32"/>
    </w:p>
    <w:p w14:paraId="08D363AF" w14:textId="007E9C19" w:rsidR="00E309DB" w:rsidRPr="00E309DB" w:rsidRDefault="00E309DB" w:rsidP="000F2B9A">
      <w:pPr>
        <w:pStyle w:val="Bluebullet"/>
        <w:jc w:val="both"/>
        <w:rPr>
          <w:rFonts w:cs="Open Sans"/>
          <w:color w:val="000000"/>
        </w:rPr>
      </w:pPr>
      <w:r>
        <w:t>J</w:t>
      </w:r>
      <w:r w:rsidRPr="00E309DB">
        <w:t>uhib ja administreerib projekti ning vastutab lepingu, ajagraafiku ja KTP/BEP täitmise eest</w:t>
      </w:r>
      <w:r>
        <w:t>.</w:t>
      </w:r>
    </w:p>
    <w:p w14:paraId="20E9EDA5" w14:textId="692C7F03" w:rsidR="00E309DB" w:rsidRDefault="00E309DB" w:rsidP="000F2B9A">
      <w:pPr>
        <w:pStyle w:val="Bluebullet"/>
        <w:jc w:val="both"/>
        <w:rPr>
          <w:rFonts w:cs="Open Sans"/>
          <w:color w:val="000000"/>
        </w:rPr>
      </w:pPr>
      <w:r>
        <w:rPr>
          <w:rFonts w:cs="Open Sans"/>
          <w:color w:val="000000"/>
        </w:rPr>
        <w:t>K</w:t>
      </w:r>
      <w:r w:rsidRPr="00E309DB">
        <w:rPr>
          <w:rFonts w:cs="Open Sans"/>
          <w:color w:val="000000"/>
        </w:rPr>
        <w:t>oordineerib erialade ja alltöövõtjate tööd ning tagab õigeaegse sisendite vahetuse</w:t>
      </w:r>
      <w:r>
        <w:rPr>
          <w:rFonts w:cs="Open Sans"/>
          <w:color w:val="000000"/>
        </w:rPr>
        <w:t>.</w:t>
      </w:r>
    </w:p>
    <w:p w14:paraId="1A136BB3" w14:textId="0888C342" w:rsidR="00E309DB" w:rsidRDefault="00E309DB" w:rsidP="000F2B9A">
      <w:pPr>
        <w:pStyle w:val="Bluebullet"/>
        <w:jc w:val="both"/>
        <w:rPr>
          <w:rFonts w:cs="Open Sans"/>
          <w:color w:val="000000"/>
        </w:rPr>
      </w:pPr>
      <w:r>
        <w:rPr>
          <w:rFonts w:cs="Open Sans"/>
          <w:color w:val="000000"/>
        </w:rPr>
        <w:t>K</w:t>
      </w:r>
      <w:r w:rsidRPr="00E309DB">
        <w:rPr>
          <w:rFonts w:cs="Open Sans"/>
          <w:color w:val="000000"/>
        </w:rPr>
        <w:t xml:space="preserve">orraldab </w:t>
      </w:r>
      <w:r w:rsidR="00CF3BD2">
        <w:rPr>
          <w:rFonts w:cs="Open Sans"/>
          <w:color w:val="000000"/>
        </w:rPr>
        <w:t>r</w:t>
      </w:r>
      <w:r w:rsidRPr="00E309DB">
        <w:rPr>
          <w:rFonts w:cs="Open Sans"/>
          <w:color w:val="000000"/>
        </w:rPr>
        <w:t>egulaarsed töökoosolekud ja tehnilised koosolekud</w:t>
      </w:r>
      <w:r>
        <w:rPr>
          <w:rFonts w:cs="Open Sans"/>
          <w:color w:val="000000"/>
        </w:rPr>
        <w:t>.</w:t>
      </w:r>
    </w:p>
    <w:p w14:paraId="24500E6B" w14:textId="7C4B7A45" w:rsidR="00E309DB" w:rsidRDefault="00E309DB" w:rsidP="000F2B9A">
      <w:pPr>
        <w:pStyle w:val="Bluebullet"/>
        <w:jc w:val="both"/>
        <w:rPr>
          <w:rFonts w:cs="Open Sans"/>
          <w:color w:val="000000"/>
        </w:rPr>
      </w:pPr>
      <w:r>
        <w:rPr>
          <w:rFonts w:cs="Open Sans"/>
          <w:color w:val="000000"/>
        </w:rPr>
        <w:t>T</w:t>
      </w:r>
      <w:r w:rsidRPr="00E309DB">
        <w:rPr>
          <w:rFonts w:cs="Open Sans"/>
          <w:color w:val="000000"/>
        </w:rPr>
        <w:t>agab protokollimise, otsuste ja tegevuste jälgimise</w:t>
      </w:r>
      <w:r>
        <w:rPr>
          <w:rFonts w:cs="Open Sans"/>
          <w:color w:val="000000"/>
        </w:rPr>
        <w:t>.</w:t>
      </w:r>
    </w:p>
    <w:p w14:paraId="3F71B228" w14:textId="4A98CAFB" w:rsidR="00E309DB" w:rsidRDefault="00E309DB" w:rsidP="000F2B9A">
      <w:pPr>
        <w:pStyle w:val="Bluebullet"/>
        <w:jc w:val="both"/>
        <w:rPr>
          <w:rFonts w:cs="Open Sans"/>
          <w:color w:val="000000"/>
        </w:rPr>
      </w:pPr>
      <w:r>
        <w:rPr>
          <w:rFonts w:cs="Open Sans"/>
          <w:color w:val="000000"/>
        </w:rPr>
        <w:t>I</w:t>
      </w:r>
      <w:r w:rsidRPr="00E309DB">
        <w:rPr>
          <w:rFonts w:cs="Open Sans"/>
          <w:color w:val="000000"/>
        </w:rPr>
        <w:t>nformeerib tellijat viivitamata probleemidest, riskidest ja võimalikest tähtaja mõjudest</w:t>
      </w:r>
      <w:r>
        <w:rPr>
          <w:rFonts w:cs="Open Sans"/>
          <w:color w:val="000000"/>
        </w:rPr>
        <w:t>.</w:t>
      </w:r>
    </w:p>
    <w:p w14:paraId="10957C4D" w14:textId="5B3B37B0" w:rsidR="00E309DB" w:rsidRDefault="00E309DB" w:rsidP="000F2B9A">
      <w:pPr>
        <w:pStyle w:val="Bluebullet"/>
        <w:jc w:val="both"/>
        <w:rPr>
          <w:rFonts w:cs="Open Sans"/>
          <w:color w:val="000000"/>
        </w:rPr>
      </w:pPr>
      <w:r>
        <w:rPr>
          <w:rFonts w:cs="Open Sans"/>
          <w:color w:val="000000"/>
        </w:rPr>
        <w:t>K</w:t>
      </w:r>
      <w:r w:rsidRPr="00E309DB">
        <w:rPr>
          <w:rFonts w:cs="Open Sans"/>
          <w:color w:val="000000"/>
        </w:rPr>
        <w:t>oordineerib projektlahendused tellija, ametkondade, võrguvaldajate ja seotud projektidega</w:t>
      </w:r>
      <w:r>
        <w:rPr>
          <w:rFonts w:cs="Open Sans"/>
          <w:color w:val="000000"/>
        </w:rPr>
        <w:t>.</w:t>
      </w:r>
    </w:p>
    <w:p w14:paraId="75B93B34" w14:textId="79BF3F02" w:rsidR="007E5C2A" w:rsidRPr="00E309DB" w:rsidRDefault="00CF3BD2" w:rsidP="000F2B9A">
      <w:pPr>
        <w:pStyle w:val="Bluebullet"/>
        <w:jc w:val="both"/>
        <w:rPr>
          <w:rFonts w:cs="Open Sans"/>
          <w:color w:val="000000"/>
        </w:rPr>
      </w:pPr>
      <w:r>
        <w:rPr>
          <w:rFonts w:cs="Open Sans"/>
          <w:color w:val="000000"/>
        </w:rPr>
        <w:t>K</w:t>
      </w:r>
      <w:r w:rsidR="00E309DB" w:rsidRPr="00E309DB">
        <w:rPr>
          <w:rFonts w:cs="Open Sans"/>
          <w:color w:val="000000"/>
        </w:rPr>
        <w:t>ontrollib tervikprojekti vastavust</w:t>
      </w:r>
      <w:r w:rsidR="00E309DB">
        <w:rPr>
          <w:rFonts w:cs="Open Sans"/>
          <w:color w:val="000000"/>
        </w:rPr>
        <w:t>.</w:t>
      </w:r>
    </w:p>
    <w:p w14:paraId="57F915AB" w14:textId="2B3BF47F" w:rsidR="00E309DB" w:rsidRPr="00303B1A" w:rsidRDefault="00E309DB" w:rsidP="00E309DB">
      <w:pPr>
        <w:pStyle w:val="Heading3"/>
      </w:pPr>
      <w:bookmarkStart w:id="33" w:name="_Toc242165351"/>
      <w:r w:rsidRPr="00303B1A">
        <w:t>Teede ja sildade vastutavad projekteerijad</w:t>
      </w:r>
      <w:bookmarkEnd w:id="33"/>
    </w:p>
    <w:p w14:paraId="0B1CC1FF" w14:textId="426254CD" w:rsidR="00303B1A" w:rsidRDefault="00303B1A" w:rsidP="000F2B9A">
      <w:pPr>
        <w:pStyle w:val="Bluebullet"/>
        <w:jc w:val="both"/>
        <w:rPr>
          <w:rFonts w:cs="Open Sans"/>
          <w:color w:val="000000"/>
        </w:rPr>
      </w:pPr>
      <w:r>
        <w:rPr>
          <w:rFonts w:cs="Open Sans"/>
          <w:color w:val="000000"/>
        </w:rPr>
        <w:t>V</w:t>
      </w:r>
      <w:r w:rsidRPr="00303B1A">
        <w:rPr>
          <w:rFonts w:cs="Open Sans"/>
          <w:color w:val="000000"/>
        </w:rPr>
        <w:t>astutavad oma distsipliini tehniliste lahenduste, arvutuste ja nõuetele vastavuse eest</w:t>
      </w:r>
    </w:p>
    <w:p w14:paraId="694B0FCD" w14:textId="76DFD248" w:rsidR="00303B1A" w:rsidRDefault="00303B1A" w:rsidP="000F2B9A">
      <w:pPr>
        <w:pStyle w:val="Bluebullet"/>
        <w:jc w:val="both"/>
        <w:rPr>
          <w:rFonts w:cs="Open Sans"/>
          <w:color w:val="000000"/>
        </w:rPr>
      </w:pPr>
      <w:r>
        <w:rPr>
          <w:rFonts w:cs="Open Sans"/>
          <w:color w:val="000000"/>
        </w:rPr>
        <w:t>K</w:t>
      </w:r>
      <w:r w:rsidRPr="00303B1A">
        <w:rPr>
          <w:rFonts w:cs="Open Sans"/>
          <w:color w:val="000000"/>
        </w:rPr>
        <w:t>ontrollivad eelprojekti lahendused ning dokumenteerivad vastuolud ja muudatusvajadused</w:t>
      </w:r>
      <w:r>
        <w:rPr>
          <w:rFonts w:cs="Open Sans"/>
          <w:color w:val="000000"/>
        </w:rPr>
        <w:t>.</w:t>
      </w:r>
    </w:p>
    <w:p w14:paraId="3CF999BD" w14:textId="55A5E303" w:rsidR="00303B1A" w:rsidRDefault="00303B1A" w:rsidP="000F2B9A">
      <w:pPr>
        <w:pStyle w:val="Bluebullet"/>
        <w:jc w:val="both"/>
        <w:rPr>
          <w:rFonts w:cs="Open Sans"/>
          <w:color w:val="000000"/>
        </w:rPr>
      </w:pPr>
      <w:r>
        <w:rPr>
          <w:rFonts w:cs="Open Sans"/>
          <w:color w:val="000000"/>
        </w:rPr>
        <w:t>T</w:t>
      </w:r>
      <w:r w:rsidRPr="00303B1A">
        <w:rPr>
          <w:rFonts w:cs="Open Sans"/>
          <w:color w:val="000000"/>
        </w:rPr>
        <w:t>agavad erialamudelite, jooniste, seletuskirjade ja töömahtude omavahelise kooskõla</w:t>
      </w:r>
      <w:r>
        <w:rPr>
          <w:rFonts w:cs="Open Sans"/>
          <w:color w:val="000000"/>
        </w:rPr>
        <w:t>.</w:t>
      </w:r>
    </w:p>
    <w:p w14:paraId="7F70989E" w14:textId="6D2D8F62" w:rsidR="00303B1A" w:rsidRDefault="00303B1A" w:rsidP="000F2B9A">
      <w:pPr>
        <w:pStyle w:val="Bluebullet"/>
        <w:jc w:val="both"/>
        <w:rPr>
          <w:rFonts w:cs="Open Sans"/>
          <w:color w:val="000000"/>
        </w:rPr>
      </w:pPr>
      <w:r>
        <w:rPr>
          <w:rFonts w:cs="Open Sans"/>
          <w:color w:val="000000"/>
        </w:rPr>
        <w:t>O</w:t>
      </w:r>
      <w:r w:rsidRPr="00303B1A">
        <w:rPr>
          <w:rFonts w:cs="Open Sans"/>
          <w:color w:val="000000"/>
        </w:rPr>
        <w:t>salevad tehnilistel koosolekutel, auditeerimisel, ekspertiisis ja tellijale lahenduste tutvustamisel</w:t>
      </w:r>
      <w:r>
        <w:rPr>
          <w:rFonts w:cs="Open Sans"/>
          <w:color w:val="000000"/>
        </w:rPr>
        <w:t>.</w:t>
      </w:r>
    </w:p>
    <w:p w14:paraId="17AFE2A9" w14:textId="5B319F18" w:rsidR="00303B1A" w:rsidRDefault="00303B1A" w:rsidP="000F2B9A">
      <w:pPr>
        <w:pStyle w:val="Bluebullet"/>
        <w:jc w:val="both"/>
        <w:rPr>
          <w:rFonts w:cs="Open Sans"/>
          <w:color w:val="000000"/>
        </w:rPr>
      </w:pPr>
      <w:r>
        <w:rPr>
          <w:rFonts w:cs="Open Sans"/>
          <w:color w:val="000000"/>
        </w:rPr>
        <w:t>K</w:t>
      </w:r>
      <w:r w:rsidRPr="00303B1A">
        <w:rPr>
          <w:rFonts w:cs="Open Sans"/>
          <w:color w:val="000000"/>
        </w:rPr>
        <w:t>innitavad oma vastutusala dokumendid vastavalt pädevusele</w:t>
      </w:r>
      <w:r>
        <w:rPr>
          <w:rFonts w:cs="Open Sans"/>
          <w:color w:val="000000"/>
        </w:rPr>
        <w:t>.</w:t>
      </w:r>
    </w:p>
    <w:p w14:paraId="25515509" w14:textId="3437FD5A" w:rsidR="00303B1A" w:rsidRDefault="00303B1A" w:rsidP="00303B1A">
      <w:pPr>
        <w:pStyle w:val="Heading3"/>
      </w:pPr>
      <w:bookmarkStart w:id="34" w:name="_Toc242165352"/>
      <w:r>
        <w:t>Kvaliteedi kontrolli insener</w:t>
      </w:r>
      <w:bookmarkEnd w:id="34"/>
    </w:p>
    <w:p w14:paraId="343A8166" w14:textId="5533FA17" w:rsidR="00303B1A" w:rsidRPr="00303B1A" w:rsidRDefault="00303B1A" w:rsidP="000F2B9A">
      <w:pPr>
        <w:pStyle w:val="Bluebullet"/>
        <w:ind w:left="714" w:hanging="357"/>
        <w:jc w:val="both"/>
        <w:rPr>
          <w:rFonts w:cs="Open Sans"/>
          <w:color w:val="000000"/>
        </w:rPr>
      </w:pPr>
      <w:r>
        <w:rPr>
          <w:rFonts w:cs="Open Sans"/>
          <w:color w:val="000000"/>
        </w:rPr>
        <w:t>O</w:t>
      </w:r>
      <w:r w:rsidRPr="00303B1A">
        <w:rPr>
          <w:rFonts w:cs="Open Sans"/>
          <w:color w:val="000000"/>
        </w:rPr>
        <w:t>n projekteerimise võtmeisikutest sõltumatu kontrollija</w:t>
      </w:r>
      <w:r>
        <w:rPr>
          <w:rFonts w:cs="Open Sans"/>
          <w:color w:val="000000"/>
        </w:rPr>
        <w:t>.</w:t>
      </w:r>
    </w:p>
    <w:p w14:paraId="4382EBF7" w14:textId="65276FDB" w:rsidR="00303B1A" w:rsidRPr="00303B1A" w:rsidRDefault="00303B1A" w:rsidP="000F2B9A">
      <w:pPr>
        <w:pStyle w:val="Bluebullet"/>
        <w:ind w:left="714" w:hanging="357"/>
        <w:jc w:val="both"/>
        <w:rPr>
          <w:rFonts w:cs="Open Sans"/>
          <w:color w:val="000000"/>
        </w:rPr>
      </w:pPr>
      <w:r>
        <w:rPr>
          <w:rFonts w:cs="Open Sans"/>
          <w:color w:val="000000"/>
        </w:rPr>
        <w:t>K</w:t>
      </w:r>
      <w:r w:rsidRPr="00303B1A">
        <w:rPr>
          <w:rFonts w:cs="Open Sans"/>
          <w:color w:val="000000"/>
        </w:rPr>
        <w:t>ontrollib aruannete, seletuskirjade, jooniste, arvutuste, töömahtude ja eelarvete korrektsust</w:t>
      </w:r>
      <w:r>
        <w:rPr>
          <w:rFonts w:cs="Open Sans"/>
          <w:color w:val="000000"/>
        </w:rPr>
        <w:t>.</w:t>
      </w:r>
    </w:p>
    <w:p w14:paraId="10A32844" w14:textId="3D78E96B" w:rsidR="00303B1A" w:rsidRPr="00303B1A" w:rsidRDefault="00303B1A" w:rsidP="000F2B9A">
      <w:pPr>
        <w:pStyle w:val="Bluebullet"/>
        <w:ind w:left="714" w:hanging="357"/>
        <w:jc w:val="both"/>
        <w:rPr>
          <w:rFonts w:cs="Open Sans"/>
          <w:color w:val="000000"/>
        </w:rPr>
      </w:pPr>
      <w:r>
        <w:rPr>
          <w:rFonts w:cs="Open Sans"/>
          <w:color w:val="000000"/>
        </w:rPr>
        <w:t>K</w:t>
      </w:r>
      <w:r w:rsidRPr="00303B1A">
        <w:rPr>
          <w:rFonts w:cs="Open Sans"/>
          <w:color w:val="000000"/>
        </w:rPr>
        <w:t>ontrollib erialadevahelist kooskõla, vormistusnõudeid, versiooni ja failide täielikkust</w:t>
      </w:r>
      <w:r>
        <w:rPr>
          <w:rFonts w:cs="Open Sans"/>
          <w:color w:val="000000"/>
        </w:rPr>
        <w:t>.</w:t>
      </w:r>
    </w:p>
    <w:p w14:paraId="5E4C81C2" w14:textId="3C2E4720" w:rsidR="00303B1A" w:rsidRPr="00303B1A" w:rsidRDefault="00303B1A" w:rsidP="000F2B9A">
      <w:pPr>
        <w:pStyle w:val="Bluebullet"/>
        <w:ind w:left="714" w:hanging="357"/>
        <w:jc w:val="both"/>
        <w:rPr>
          <w:rFonts w:cs="Open Sans"/>
          <w:color w:val="000000"/>
        </w:rPr>
      </w:pPr>
      <w:r>
        <w:rPr>
          <w:rFonts w:cs="Open Sans"/>
          <w:color w:val="000000"/>
        </w:rPr>
        <w:t>D</w:t>
      </w:r>
      <w:r w:rsidRPr="00303B1A">
        <w:rPr>
          <w:rFonts w:cs="Open Sans"/>
          <w:color w:val="000000"/>
        </w:rPr>
        <w:t>okumenteerib kontrolli kontroll-lehtedel ning allkirjastab kontrollitud dokumendid</w:t>
      </w:r>
      <w:r>
        <w:rPr>
          <w:rFonts w:cs="Open Sans"/>
          <w:color w:val="000000"/>
        </w:rPr>
        <w:t>.</w:t>
      </w:r>
    </w:p>
    <w:p w14:paraId="381ACD23" w14:textId="6D1B4976" w:rsidR="00303B1A" w:rsidRPr="00303B1A" w:rsidRDefault="00303B1A" w:rsidP="000F2B9A">
      <w:pPr>
        <w:pStyle w:val="Bluebullet"/>
        <w:ind w:left="714" w:hanging="357"/>
        <w:jc w:val="both"/>
        <w:rPr>
          <w:rFonts w:cs="Open Sans"/>
          <w:color w:val="000000"/>
        </w:rPr>
      </w:pPr>
      <w:r>
        <w:rPr>
          <w:rFonts w:cs="Open Sans"/>
          <w:color w:val="000000"/>
        </w:rPr>
        <w:t>K</w:t>
      </w:r>
      <w:r w:rsidRPr="00303B1A">
        <w:rPr>
          <w:rFonts w:cs="Open Sans"/>
          <w:color w:val="000000"/>
        </w:rPr>
        <w:t>ontrollib, et märkused on lahendatud enne tellijale esitamist</w:t>
      </w:r>
      <w:r>
        <w:rPr>
          <w:rFonts w:cs="Open Sans"/>
          <w:color w:val="000000"/>
        </w:rPr>
        <w:t>.</w:t>
      </w:r>
    </w:p>
    <w:p w14:paraId="7D02716C" w14:textId="1496668C" w:rsidR="00303B1A" w:rsidRDefault="00692F59" w:rsidP="00303B1A">
      <w:pPr>
        <w:pStyle w:val="Heading3"/>
      </w:pPr>
      <w:bookmarkStart w:id="35" w:name="_Toc242165353"/>
      <w:r>
        <w:t>BIM koordinaator</w:t>
      </w:r>
      <w:bookmarkEnd w:id="35"/>
    </w:p>
    <w:p w14:paraId="537B5127" w14:textId="7A7EA9AF" w:rsidR="00692F59" w:rsidRPr="00692F59" w:rsidRDefault="00692F59" w:rsidP="000F2B9A">
      <w:pPr>
        <w:pStyle w:val="Bluebullet"/>
        <w:ind w:left="714" w:hanging="357"/>
        <w:jc w:val="both"/>
        <w:rPr>
          <w:rFonts w:cs="Open Sans"/>
          <w:color w:val="000000"/>
        </w:rPr>
      </w:pPr>
      <w:r>
        <w:rPr>
          <w:rFonts w:cs="Open Sans"/>
          <w:color w:val="000000"/>
        </w:rPr>
        <w:t>K</w:t>
      </w:r>
      <w:r w:rsidRPr="00692F59">
        <w:rPr>
          <w:rFonts w:cs="Open Sans"/>
          <w:color w:val="000000"/>
        </w:rPr>
        <w:t>oordineerib osamudelite ja koondmudeli koostamist</w:t>
      </w:r>
      <w:r>
        <w:rPr>
          <w:rFonts w:cs="Open Sans"/>
          <w:color w:val="000000"/>
        </w:rPr>
        <w:t>.</w:t>
      </w:r>
    </w:p>
    <w:p w14:paraId="3CE53556" w14:textId="51066792" w:rsidR="00692F59" w:rsidRPr="00692F59" w:rsidRDefault="00692F59" w:rsidP="000F2B9A">
      <w:pPr>
        <w:pStyle w:val="Bluebullet"/>
        <w:ind w:left="714" w:hanging="357"/>
        <w:jc w:val="both"/>
        <w:rPr>
          <w:rFonts w:cs="Open Sans"/>
          <w:color w:val="000000"/>
        </w:rPr>
      </w:pPr>
      <w:r>
        <w:rPr>
          <w:rFonts w:cs="Open Sans"/>
          <w:color w:val="000000"/>
        </w:rPr>
        <w:t>H</w:t>
      </w:r>
      <w:r w:rsidRPr="00692F59">
        <w:rPr>
          <w:rFonts w:cs="Open Sans"/>
          <w:color w:val="000000"/>
        </w:rPr>
        <w:t>aldab mudelite nimetusi, koordinaate, atribuute ja vahetusformaate</w:t>
      </w:r>
      <w:r>
        <w:rPr>
          <w:rFonts w:cs="Open Sans"/>
          <w:color w:val="000000"/>
        </w:rPr>
        <w:t>.</w:t>
      </w:r>
    </w:p>
    <w:p w14:paraId="403BFADC" w14:textId="3465C953" w:rsidR="00692F59" w:rsidRPr="00692F59" w:rsidRDefault="00692F59" w:rsidP="000F2B9A">
      <w:pPr>
        <w:pStyle w:val="Bluebullet"/>
        <w:ind w:left="714" w:hanging="357"/>
        <w:jc w:val="both"/>
        <w:rPr>
          <w:rFonts w:cs="Open Sans"/>
          <w:color w:val="000000"/>
        </w:rPr>
      </w:pPr>
      <w:r>
        <w:rPr>
          <w:rFonts w:cs="Open Sans"/>
          <w:color w:val="000000"/>
        </w:rPr>
        <w:lastRenderedPageBreak/>
        <w:t>T</w:t>
      </w:r>
      <w:r w:rsidRPr="00692F59">
        <w:rPr>
          <w:rFonts w:cs="Open Sans"/>
          <w:color w:val="000000"/>
        </w:rPr>
        <w:t>eostab geomeetria- ja infosisu kontrolle ning korraldab BCF-teemade haldamise</w:t>
      </w:r>
      <w:r>
        <w:rPr>
          <w:rFonts w:cs="Open Sans"/>
          <w:color w:val="000000"/>
        </w:rPr>
        <w:t>.</w:t>
      </w:r>
    </w:p>
    <w:p w14:paraId="5813A2DC" w14:textId="3D0439FF" w:rsidR="00692F59" w:rsidRPr="00692F59" w:rsidRDefault="00692F59" w:rsidP="000F2B9A">
      <w:pPr>
        <w:pStyle w:val="Bluebullet"/>
        <w:ind w:left="714" w:hanging="357"/>
        <w:jc w:val="both"/>
        <w:rPr>
          <w:rFonts w:cs="Open Sans"/>
          <w:color w:val="000000"/>
        </w:rPr>
      </w:pPr>
      <w:r>
        <w:rPr>
          <w:rFonts w:cs="Open Sans"/>
          <w:color w:val="000000"/>
        </w:rPr>
        <w:t>K</w:t>
      </w:r>
      <w:r w:rsidRPr="00692F59">
        <w:rPr>
          <w:rFonts w:cs="Open Sans"/>
          <w:color w:val="000000"/>
        </w:rPr>
        <w:t>oostab mudeli kontroll-lehte</w:t>
      </w:r>
      <w:r>
        <w:rPr>
          <w:rFonts w:cs="Open Sans"/>
          <w:color w:val="000000"/>
        </w:rPr>
        <w:t>.</w:t>
      </w:r>
    </w:p>
    <w:p w14:paraId="045BC311" w14:textId="5FE6D3E8" w:rsidR="00692F59" w:rsidRPr="00692F59" w:rsidRDefault="00692F59" w:rsidP="000F2B9A">
      <w:pPr>
        <w:pStyle w:val="Bluebullet"/>
        <w:ind w:left="714" w:hanging="357"/>
        <w:jc w:val="both"/>
        <w:rPr>
          <w:rFonts w:cs="Open Sans"/>
          <w:color w:val="000000"/>
        </w:rPr>
      </w:pPr>
      <w:r>
        <w:rPr>
          <w:rFonts w:cs="Open Sans"/>
          <w:color w:val="000000"/>
        </w:rPr>
        <w:t>K</w:t>
      </w:r>
      <w:r w:rsidRPr="00692F59">
        <w:rPr>
          <w:rFonts w:cs="Open Sans"/>
          <w:color w:val="000000"/>
        </w:rPr>
        <w:t>ontrollib mudelite toimimist TEET-i 3D-vaaturis</w:t>
      </w:r>
      <w:r>
        <w:rPr>
          <w:rFonts w:cs="Open Sans"/>
          <w:color w:val="000000"/>
        </w:rPr>
        <w:t>.</w:t>
      </w:r>
    </w:p>
    <w:p w14:paraId="4F57214A" w14:textId="031746C2" w:rsidR="00692F59" w:rsidRDefault="00692F59" w:rsidP="000F2B9A">
      <w:pPr>
        <w:pStyle w:val="Bluebullet"/>
        <w:ind w:left="714" w:hanging="357"/>
        <w:jc w:val="both"/>
        <w:rPr>
          <w:rFonts w:cs="Open Sans"/>
          <w:color w:val="000000"/>
        </w:rPr>
      </w:pPr>
      <w:r>
        <w:rPr>
          <w:rFonts w:cs="Open Sans"/>
          <w:color w:val="000000"/>
        </w:rPr>
        <w:t>T</w:t>
      </w:r>
      <w:r w:rsidRPr="00692F59">
        <w:rPr>
          <w:rFonts w:cs="Open Sans"/>
          <w:color w:val="000000"/>
        </w:rPr>
        <w:t>oetab erialaprojekteerijaid tellija BIM-nõuete täitmisel.</w:t>
      </w:r>
    </w:p>
    <w:p w14:paraId="02F1A4EC" w14:textId="77777777" w:rsidR="00692F59" w:rsidRDefault="00692F59" w:rsidP="00692F59">
      <w:pPr>
        <w:pStyle w:val="Bluebullet"/>
        <w:numPr>
          <w:ilvl w:val="0"/>
          <w:numId w:val="0"/>
        </w:numPr>
        <w:ind w:left="720" w:hanging="360"/>
        <w:rPr>
          <w:rFonts w:cs="Open Sans"/>
          <w:color w:val="000000"/>
        </w:rPr>
      </w:pPr>
    </w:p>
    <w:p w14:paraId="59F06B49" w14:textId="4A1DE90A" w:rsidR="00692F59" w:rsidRDefault="00692F59" w:rsidP="00692F59">
      <w:pPr>
        <w:pStyle w:val="Heading2"/>
      </w:pPr>
      <w:bookmarkStart w:id="36" w:name="_Toc242165354"/>
      <w:r>
        <w:t>Kommunikatsioon ja koosolekud</w:t>
      </w:r>
      <w:bookmarkEnd w:id="36"/>
    </w:p>
    <w:p w14:paraId="085EA29E" w14:textId="0136455C" w:rsidR="00692F59" w:rsidRPr="00692F59" w:rsidRDefault="00D349B2" w:rsidP="00692F59">
      <w:r>
        <w:t>Suhtlus</w:t>
      </w:r>
      <w:r w:rsidR="00692F59">
        <w:t xml:space="preserve"> toimub töövõtja ja tellija projektijuhtide kaudu. Spetsialistide otsekirjavahetuses kaasatakse projektijuhid. Olulised suulised kokkulepped kinnitatakse kirjalikult esimesel võimalusel. Avalikkuse ja meediaga suhtlemine toimub ainult tellija koordineerimisel.</w:t>
      </w:r>
    </w:p>
    <w:p w14:paraId="31914E22" w14:textId="7157D4BA" w:rsidR="00692F59" w:rsidRDefault="00692F59" w:rsidP="00692F59">
      <w:r>
        <w:t>Projektile broneeritakse püsiv koosolekuaeg</w:t>
      </w:r>
      <w:r w:rsidR="00EC6BC7">
        <w:t xml:space="preserve"> üks kord kahe nädala jooksul</w:t>
      </w:r>
      <w:r>
        <w:t>. Minimaalselt toimub sellel ajal töövõtja ja tellija projektijuhtide töökoosolek; teiste võtmeisikute, projekteerijate ja alltöövõtjate osalemine määratakse vastavalt käsitletavatele teemadele ja vajadusele.</w:t>
      </w:r>
    </w:p>
    <w:tbl>
      <w:tblPr>
        <w:tblStyle w:val="SKPKTabel1"/>
        <w:tblW w:w="0" w:type="auto"/>
        <w:tblLook w:val="04A0" w:firstRow="1" w:lastRow="0" w:firstColumn="1" w:lastColumn="0" w:noHBand="0" w:noVBand="1"/>
      </w:tblPr>
      <w:tblGrid>
        <w:gridCol w:w="2358"/>
        <w:gridCol w:w="2148"/>
        <w:gridCol w:w="2140"/>
        <w:gridCol w:w="2141"/>
      </w:tblGrid>
      <w:tr w:rsidR="00692F59" w:rsidRPr="00F17064" w14:paraId="41130F9A" w14:textId="77777777" w:rsidTr="00692F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14:paraId="72C54CD4" w14:textId="59B1078C" w:rsidR="00692F59" w:rsidRPr="00F17064" w:rsidRDefault="00692F59" w:rsidP="00FF024A">
            <w:pPr>
              <w:pStyle w:val="Tabel1esiridaTekst"/>
              <w:rPr>
                <w:noProof/>
                <w:lang w:val="et-EE"/>
              </w:rPr>
            </w:pPr>
            <w:r>
              <w:rPr>
                <w:bCs/>
                <w:noProof/>
                <w:lang w:val="et-EE"/>
              </w:rPr>
              <w:t>Koosoleku liik</w:t>
            </w:r>
          </w:p>
        </w:tc>
        <w:tc>
          <w:tcPr>
            <w:tcW w:w="2148" w:type="dxa"/>
          </w:tcPr>
          <w:p w14:paraId="162156E1" w14:textId="28158B35" w:rsidR="00692F59" w:rsidRPr="00F17064" w:rsidRDefault="00692F59"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Sagedus / etteteatamine</w:t>
            </w:r>
          </w:p>
        </w:tc>
        <w:tc>
          <w:tcPr>
            <w:tcW w:w="2140" w:type="dxa"/>
          </w:tcPr>
          <w:p w14:paraId="180EC4F1" w14:textId="5B62C758" w:rsidR="00692F59" w:rsidRPr="00F17064" w:rsidRDefault="00692F59"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Osalejad</w:t>
            </w:r>
          </w:p>
        </w:tc>
        <w:tc>
          <w:tcPr>
            <w:tcW w:w="2141" w:type="dxa"/>
          </w:tcPr>
          <w:p w14:paraId="09A604CE" w14:textId="2F8B884D" w:rsidR="00692F59" w:rsidRPr="00F17064" w:rsidRDefault="00692F59"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Väljund</w:t>
            </w:r>
          </w:p>
        </w:tc>
      </w:tr>
      <w:tr w:rsidR="00692F59" w:rsidRPr="00F17064" w14:paraId="4083F577" w14:textId="77777777" w:rsidTr="00692F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14:paraId="134A6CB3" w14:textId="3EF5814A" w:rsidR="00692F59" w:rsidRPr="00F17064" w:rsidRDefault="00692F59" w:rsidP="00FF024A">
            <w:pPr>
              <w:pStyle w:val="Tabel1tekst"/>
            </w:pPr>
            <w:r>
              <w:t>Avakoosolek</w:t>
            </w:r>
          </w:p>
        </w:tc>
        <w:tc>
          <w:tcPr>
            <w:tcW w:w="2148" w:type="dxa"/>
          </w:tcPr>
          <w:p w14:paraId="2938DC21" w14:textId="3B0B5E65" w:rsidR="00692F59" w:rsidRPr="00F17064" w:rsidRDefault="00692F59" w:rsidP="00FF024A">
            <w:pPr>
              <w:pStyle w:val="Tabel1tekst"/>
              <w:cnfStyle w:val="000000100000" w:firstRow="0" w:lastRow="0" w:firstColumn="0" w:lastColumn="0" w:oddVBand="0" w:evenVBand="0" w:oddHBand="1" w:evenHBand="0" w:firstRowFirstColumn="0" w:firstRowLastColumn="0" w:lastRowFirstColumn="0" w:lastRowLastColumn="0"/>
            </w:pPr>
            <w:r>
              <w:t>05.10.2026</w:t>
            </w:r>
          </w:p>
        </w:tc>
        <w:tc>
          <w:tcPr>
            <w:tcW w:w="2140" w:type="dxa"/>
          </w:tcPr>
          <w:p w14:paraId="0561B44F" w14:textId="457322DE" w:rsidR="00692F59" w:rsidRPr="00F17064" w:rsidRDefault="00692F59" w:rsidP="00FF024A">
            <w:pPr>
              <w:pStyle w:val="Tabel1tekst"/>
              <w:cnfStyle w:val="000000100000" w:firstRow="0" w:lastRow="0" w:firstColumn="0" w:lastColumn="0" w:oddVBand="0" w:evenVBand="0" w:oddHBand="1" w:evenHBand="0" w:firstRowFirstColumn="0" w:firstRowLastColumn="0" w:lastRowFirstColumn="0" w:lastRowLastColumn="0"/>
            </w:pPr>
            <w:r w:rsidRPr="00692F59">
              <w:t>Tellija ja põhimeeskond</w:t>
            </w:r>
          </w:p>
        </w:tc>
        <w:tc>
          <w:tcPr>
            <w:tcW w:w="2141" w:type="dxa"/>
          </w:tcPr>
          <w:p w14:paraId="104EF7C5" w14:textId="6E846A18" w:rsidR="00692F59" w:rsidRPr="00F17064" w:rsidRDefault="00EC6BC7" w:rsidP="00FF024A">
            <w:pPr>
              <w:pStyle w:val="Tabel1tekst"/>
              <w:cnfStyle w:val="000000100000" w:firstRow="0" w:lastRow="0" w:firstColumn="0" w:lastColumn="0" w:oddVBand="0" w:evenVBand="0" w:oddHBand="1" w:evenHBand="0" w:firstRowFirstColumn="0" w:firstRowLastColumn="0" w:lastRowFirstColumn="0" w:lastRowLastColumn="0"/>
            </w:pPr>
            <w:r>
              <w:t>Protokoll</w:t>
            </w:r>
          </w:p>
        </w:tc>
      </w:tr>
      <w:tr w:rsidR="00692F59" w:rsidRPr="00F17064" w14:paraId="08CDEE6A" w14:textId="77777777" w:rsidTr="00692F59">
        <w:tc>
          <w:tcPr>
            <w:cnfStyle w:val="001000000000" w:firstRow="0" w:lastRow="0" w:firstColumn="1" w:lastColumn="0" w:oddVBand="0" w:evenVBand="0" w:oddHBand="0" w:evenHBand="0" w:firstRowFirstColumn="0" w:firstRowLastColumn="0" w:lastRowFirstColumn="0" w:lastRowLastColumn="0"/>
            <w:tcW w:w="2358" w:type="dxa"/>
          </w:tcPr>
          <w:p w14:paraId="216CB937" w14:textId="7C1E534C" w:rsidR="00692F59" w:rsidRPr="00F17064" w:rsidRDefault="00692F59" w:rsidP="00FF024A">
            <w:pPr>
              <w:pStyle w:val="Tabel1tekst"/>
            </w:pPr>
            <w:r>
              <w:t>Regulaarne töökoosolek</w:t>
            </w:r>
          </w:p>
        </w:tc>
        <w:tc>
          <w:tcPr>
            <w:tcW w:w="2148" w:type="dxa"/>
          </w:tcPr>
          <w:p w14:paraId="630A246E" w14:textId="09BCEAF3" w:rsidR="00692F59" w:rsidRPr="00F17064" w:rsidRDefault="00EC6BC7" w:rsidP="00FF024A">
            <w:pPr>
              <w:pStyle w:val="Tabel1tekst"/>
              <w:cnfStyle w:val="000000000000" w:firstRow="0" w:lastRow="0" w:firstColumn="0" w:lastColumn="0" w:oddVBand="0" w:evenVBand="0" w:oddHBand="0" w:evenHBand="0" w:firstRowFirstColumn="0" w:firstRowLastColumn="0" w:lastRowFirstColumn="0" w:lastRowLastColumn="0"/>
            </w:pPr>
            <w:r>
              <w:t>Üks kord kahe nädala jooksul/ broneeritud aeg</w:t>
            </w:r>
          </w:p>
        </w:tc>
        <w:tc>
          <w:tcPr>
            <w:tcW w:w="2140" w:type="dxa"/>
          </w:tcPr>
          <w:p w14:paraId="17248BAC" w14:textId="01A77AF1" w:rsidR="00692F59" w:rsidRPr="00F17064" w:rsidRDefault="00692F59" w:rsidP="00FF024A">
            <w:pPr>
              <w:pStyle w:val="Tabel1tekst"/>
              <w:cnfStyle w:val="000000000000" w:firstRow="0" w:lastRow="0" w:firstColumn="0" w:lastColumn="0" w:oddVBand="0" w:evenVBand="0" w:oddHBand="0" w:evenHBand="0" w:firstRowFirstColumn="0" w:firstRowLastColumn="0" w:lastRowFirstColumn="0" w:lastRowLastColumn="0"/>
            </w:pPr>
            <w:r w:rsidRPr="00692F59">
              <w:t>Minimaalselt töövõtja ja tellija projektijuhid; teised spetsialistid vastavalt vajadusele</w:t>
            </w:r>
          </w:p>
        </w:tc>
        <w:tc>
          <w:tcPr>
            <w:tcW w:w="2141" w:type="dxa"/>
          </w:tcPr>
          <w:p w14:paraId="700EF4B0" w14:textId="75689E7A" w:rsidR="00692F59" w:rsidRPr="00F17064" w:rsidRDefault="00EC6BC7" w:rsidP="00FF024A">
            <w:pPr>
              <w:pStyle w:val="Tabel1tekst"/>
              <w:cnfStyle w:val="000000000000" w:firstRow="0" w:lastRow="0" w:firstColumn="0" w:lastColumn="0" w:oddVBand="0" w:evenVBand="0" w:oddHBand="0" w:evenHBand="0" w:firstRowFirstColumn="0" w:firstRowLastColumn="0" w:lastRowFirstColumn="0" w:lastRowLastColumn="0"/>
            </w:pPr>
            <w:r>
              <w:t>Protokoll</w:t>
            </w:r>
          </w:p>
        </w:tc>
      </w:tr>
      <w:tr w:rsidR="00692F59" w:rsidRPr="00F17064" w14:paraId="466146D5" w14:textId="77777777" w:rsidTr="00692F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14:paraId="5F401054" w14:textId="5C1647F8" w:rsidR="00692F59" w:rsidRPr="00F17064" w:rsidRDefault="00692F59" w:rsidP="00FF024A">
            <w:pPr>
              <w:pStyle w:val="Tabel1tekst"/>
            </w:pPr>
            <w:r>
              <w:t>Tehniline koosolek</w:t>
            </w:r>
          </w:p>
        </w:tc>
        <w:tc>
          <w:tcPr>
            <w:tcW w:w="2148" w:type="dxa"/>
          </w:tcPr>
          <w:p w14:paraId="37BF4CB8" w14:textId="3BD20DF6" w:rsidR="00692F59" w:rsidRPr="00F17064" w:rsidRDefault="00EC6BC7" w:rsidP="00FF024A">
            <w:pPr>
              <w:pStyle w:val="Tabel1tekst"/>
              <w:cnfStyle w:val="000000100000" w:firstRow="0" w:lastRow="0" w:firstColumn="0" w:lastColumn="0" w:oddVBand="0" w:evenVBand="0" w:oddHBand="1" w:evenHBand="0" w:firstRowFirstColumn="0" w:firstRowLastColumn="0" w:lastRowFirstColumn="0" w:lastRowLastColumn="0"/>
            </w:pPr>
            <w:r>
              <w:t>Vastavalt vajadusele</w:t>
            </w:r>
          </w:p>
        </w:tc>
        <w:tc>
          <w:tcPr>
            <w:tcW w:w="2140" w:type="dxa"/>
          </w:tcPr>
          <w:p w14:paraId="40EEFF64" w14:textId="05E37CB2" w:rsidR="00692F59" w:rsidRPr="00F17064" w:rsidRDefault="00692F59" w:rsidP="00FF024A">
            <w:pPr>
              <w:pStyle w:val="Tabel1tekst"/>
              <w:cnfStyle w:val="000000100000" w:firstRow="0" w:lastRow="0" w:firstColumn="0" w:lastColumn="0" w:oddVBand="0" w:evenVBand="0" w:oddHBand="1" w:evenHBand="0" w:firstRowFirstColumn="0" w:firstRowLastColumn="0" w:lastRowFirstColumn="0" w:lastRowLastColumn="0"/>
            </w:pPr>
            <w:r w:rsidRPr="00692F59">
              <w:t>Asjakohased erialad ja alltöövõtjad</w:t>
            </w:r>
          </w:p>
        </w:tc>
        <w:tc>
          <w:tcPr>
            <w:tcW w:w="2141" w:type="dxa"/>
          </w:tcPr>
          <w:p w14:paraId="2BC88349" w14:textId="6910F575" w:rsidR="00692F59" w:rsidRPr="00F17064" w:rsidRDefault="00692F59" w:rsidP="00FF024A">
            <w:pPr>
              <w:pStyle w:val="Tabel1tekst"/>
              <w:cnfStyle w:val="000000100000" w:firstRow="0" w:lastRow="0" w:firstColumn="0" w:lastColumn="0" w:oddVBand="0" w:evenVBand="0" w:oddHBand="1" w:evenHBand="0" w:firstRowFirstColumn="0" w:firstRowLastColumn="0" w:lastRowFirstColumn="0" w:lastRowLastColumn="0"/>
            </w:pPr>
            <w:r w:rsidRPr="00692F59">
              <w:t>Memo või protokoll</w:t>
            </w:r>
          </w:p>
        </w:tc>
      </w:tr>
      <w:tr w:rsidR="00692F59" w:rsidRPr="00F17064" w14:paraId="1E444491" w14:textId="77777777" w:rsidTr="00692F59">
        <w:tc>
          <w:tcPr>
            <w:cnfStyle w:val="001000000000" w:firstRow="0" w:lastRow="0" w:firstColumn="1" w:lastColumn="0" w:oddVBand="0" w:evenVBand="0" w:oddHBand="0" w:evenHBand="0" w:firstRowFirstColumn="0" w:firstRowLastColumn="0" w:lastRowFirstColumn="0" w:lastRowLastColumn="0"/>
            <w:tcW w:w="2358" w:type="dxa"/>
          </w:tcPr>
          <w:p w14:paraId="1010962F" w14:textId="275DF079" w:rsidR="00692F59" w:rsidRDefault="00692F59" w:rsidP="00FF024A">
            <w:pPr>
              <w:pStyle w:val="Tabel1tekst"/>
            </w:pPr>
            <w:r>
              <w:t>BIM koordineerimiskoosolek</w:t>
            </w:r>
          </w:p>
        </w:tc>
        <w:tc>
          <w:tcPr>
            <w:tcW w:w="2148" w:type="dxa"/>
          </w:tcPr>
          <w:p w14:paraId="675E3774" w14:textId="7971781F" w:rsidR="00692F59" w:rsidRPr="00F17064" w:rsidRDefault="00692F59" w:rsidP="00FF024A">
            <w:pPr>
              <w:pStyle w:val="Tabel1tekst"/>
              <w:cnfStyle w:val="000000000000" w:firstRow="0" w:lastRow="0" w:firstColumn="0" w:lastColumn="0" w:oddVBand="0" w:evenVBand="0" w:oddHBand="0" w:evenHBand="0" w:firstRowFirstColumn="0" w:firstRowLastColumn="0" w:lastRowFirstColumn="0" w:lastRowLastColumn="0"/>
            </w:pPr>
            <w:r>
              <w:t>Vastavalt vajadusele</w:t>
            </w:r>
          </w:p>
        </w:tc>
        <w:tc>
          <w:tcPr>
            <w:tcW w:w="2140" w:type="dxa"/>
          </w:tcPr>
          <w:p w14:paraId="248247B1" w14:textId="15D81FE3" w:rsidR="00692F59" w:rsidRPr="00F17064" w:rsidRDefault="00692F59" w:rsidP="00FF024A">
            <w:pPr>
              <w:pStyle w:val="Tabel1tekst"/>
              <w:cnfStyle w:val="000000000000" w:firstRow="0" w:lastRow="0" w:firstColumn="0" w:lastColumn="0" w:oddVBand="0" w:evenVBand="0" w:oddHBand="0" w:evenHBand="0" w:firstRowFirstColumn="0" w:firstRowLastColumn="0" w:lastRowFirstColumn="0" w:lastRowLastColumn="0"/>
            </w:pPr>
            <w:r w:rsidRPr="00692F59">
              <w:t>BIM koordinaator ja mudelite koostajad</w:t>
            </w:r>
          </w:p>
        </w:tc>
        <w:tc>
          <w:tcPr>
            <w:tcW w:w="2141" w:type="dxa"/>
          </w:tcPr>
          <w:p w14:paraId="35051004" w14:textId="4F4DE81D" w:rsidR="00692F59" w:rsidRPr="00F17064" w:rsidRDefault="00692F59" w:rsidP="00FF024A">
            <w:pPr>
              <w:pStyle w:val="Tabel1tekst"/>
              <w:cnfStyle w:val="000000000000" w:firstRow="0" w:lastRow="0" w:firstColumn="0" w:lastColumn="0" w:oddVBand="0" w:evenVBand="0" w:oddHBand="0" w:evenHBand="0" w:firstRowFirstColumn="0" w:firstRowLastColumn="0" w:lastRowFirstColumn="0" w:lastRowLastColumn="0"/>
            </w:pPr>
            <w:r w:rsidRPr="00692F59">
              <w:t>BCF teemad, mudelikontrolli raport, ülesanded</w:t>
            </w:r>
          </w:p>
        </w:tc>
      </w:tr>
    </w:tbl>
    <w:p w14:paraId="1205F240" w14:textId="3BE91403" w:rsidR="00692F59" w:rsidRPr="00692F59" w:rsidRDefault="00692F59" w:rsidP="00692F59">
      <w:r w:rsidRPr="00692F59">
        <w:t>Koosoleku päevakord ja vajalikud materjalid saadetakse vähemalt 2 tööpäeva enne koosolekut. Protokoll esitatakse tellijale 3 tööpäeva jooksul; tellija märkused viiakse sisse 3 tööpäeva jooksul.</w:t>
      </w:r>
    </w:p>
    <w:p w14:paraId="14E660C5" w14:textId="77777777" w:rsidR="00643BBF" w:rsidRDefault="00643BBF" w:rsidP="00643BBF">
      <w:pPr>
        <w:pStyle w:val="Heading2"/>
      </w:pPr>
      <w:bookmarkStart w:id="37" w:name="_Toc242165355"/>
      <w:r>
        <w:t>Dokumentide kontrollimise ja edastamise protseduur</w:t>
      </w:r>
      <w:bookmarkEnd w:id="37"/>
    </w:p>
    <w:p w14:paraId="651B18BE" w14:textId="77777777" w:rsidR="00643BBF" w:rsidRPr="00692F59" w:rsidRDefault="00643BBF" w:rsidP="00643BBF">
      <w:pPr>
        <w:pStyle w:val="ListParagraph"/>
        <w:numPr>
          <w:ilvl w:val="0"/>
          <w:numId w:val="28"/>
        </w:numPr>
        <w:rPr>
          <w:rFonts w:ascii="Arial" w:hAnsi="Arial"/>
          <w:noProof w:val="0"/>
        </w:rPr>
      </w:pPr>
      <w:r>
        <w:t>Dokumendi koostaja teeb enesekontrolli ja täidab asjakohase kontroll-lehe.</w:t>
      </w:r>
    </w:p>
    <w:p w14:paraId="5B910D2F" w14:textId="77777777" w:rsidR="00643BBF" w:rsidRDefault="00643BBF" w:rsidP="00643BBF">
      <w:pPr>
        <w:pStyle w:val="ListParagraph"/>
        <w:numPr>
          <w:ilvl w:val="0"/>
          <w:numId w:val="28"/>
        </w:numPr>
      </w:pPr>
      <w:r>
        <w:t>Distsipliini eest vastutav projekteerija kontrollib tehnilise lahenduse, arvutuste, jooniste, mudeli ja töömahtude kooskõla.</w:t>
      </w:r>
    </w:p>
    <w:p w14:paraId="66B3ADF2" w14:textId="77777777" w:rsidR="00643BBF" w:rsidRDefault="00643BBF" w:rsidP="00643BBF">
      <w:pPr>
        <w:pStyle w:val="ListParagraph"/>
        <w:numPr>
          <w:ilvl w:val="0"/>
          <w:numId w:val="28"/>
        </w:numPr>
      </w:pPr>
      <w:r>
        <w:lastRenderedPageBreak/>
        <w:t>BIM koordinaator kontrollib mudeli geomeetria, infosisu, koordinaadid, nimetused, formaadid ja osamudelitevahelise sobivuse.</w:t>
      </w:r>
    </w:p>
    <w:p w14:paraId="16251002" w14:textId="77777777" w:rsidR="00643BBF" w:rsidRDefault="00643BBF" w:rsidP="00643BBF">
      <w:pPr>
        <w:pStyle w:val="ListParagraph"/>
        <w:numPr>
          <w:ilvl w:val="0"/>
          <w:numId w:val="28"/>
        </w:numPr>
      </w:pPr>
      <w:r>
        <w:t>Kvaliteedi kontrolli insener teeb sõltumatu detailkontrolli ning kinnitab kontrolli kontroll-lehel.</w:t>
      </w:r>
    </w:p>
    <w:p w14:paraId="26E3D034" w14:textId="77777777" w:rsidR="00643BBF" w:rsidRDefault="00643BBF" w:rsidP="00643BBF">
      <w:pPr>
        <w:pStyle w:val="ListParagraph"/>
        <w:numPr>
          <w:ilvl w:val="0"/>
          <w:numId w:val="28"/>
        </w:numPr>
      </w:pPr>
      <w:r>
        <w:t>Projektijuht kontrollib esituse täielikkust, ajakava ja kaaskirja.</w:t>
      </w:r>
    </w:p>
    <w:p w14:paraId="0CB72C91" w14:textId="77777777" w:rsidR="00643BBF" w:rsidRDefault="00643BBF" w:rsidP="00643BBF">
      <w:pPr>
        <w:pStyle w:val="ListParagraph"/>
        <w:numPr>
          <w:ilvl w:val="0"/>
          <w:numId w:val="28"/>
        </w:numPr>
      </w:pPr>
      <w:r>
        <w:t>Esitus tehakse TEET kaudu ja koopiana KTP/BEP-s kokkulepitud andmevahetuslingi kaudu.</w:t>
      </w:r>
    </w:p>
    <w:p w14:paraId="6A3569B3" w14:textId="77777777" w:rsidR="00643BBF" w:rsidRDefault="00643BBF" w:rsidP="00643BBF">
      <w:pPr>
        <w:pStyle w:val="ListParagraph"/>
        <w:numPr>
          <w:ilvl w:val="0"/>
          <w:numId w:val="28"/>
        </w:numPr>
      </w:pPr>
      <w:r>
        <w:t>Üleslaadija kontrollib, et mudel töötab TEET-i Vektori IO vaaturis, ning teavitab osapooli e-posti teel.</w:t>
      </w:r>
    </w:p>
    <w:p w14:paraId="1E24EC9E" w14:textId="77777777" w:rsidR="00643BBF" w:rsidRDefault="00643BBF" w:rsidP="00643BBF">
      <w:pPr>
        <w:pStyle w:val="ListParagraph"/>
        <w:numPr>
          <w:ilvl w:val="0"/>
          <w:numId w:val="28"/>
        </w:numPr>
      </w:pPr>
      <w:r>
        <w:t>Tellija märkused registreeritakse, määratakse vastutaja ja tähtaeg ning suletakse alles pärast kontrollitud parandust.</w:t>
      </w:r>
    </w:p>
    <w:p w14:paraId="09963528" w14:textId="77777777" w:rsidR="00643BBF" w:rsidRDefault="00643BBF" w:rsidP="00643BBF">
      <w:pPr>
        <w:pStyle w:val="ListParagraph"/>
        <w:numPr>
          <w:ilvl w:val="0"/>
          <w:numId w:val="0"/>
        </w:numPr>
        <w:ind w:left="862"/>
      </w:pPr>
    </w:p>
    <w:tbl>
      <w:tblPr>
        <w:tblStyle w:val="SKPKTabel1"/>
        <w:tblW w:w="0" w:type="auto"/>
        <w:tblLook w:val="04A0" w:firstRow="1" w:lastRow="0" w:firstColumn="1" w:lastColumn="0" w:noHBand="0" w:noVBand="1"/>
      </w:tblPr>
      <w:tblGrid>
        <w:gridCol w:w="1678"/>
        <w:gridCol w:w="1755"/>
        <w:gridCol w:w="1486"/>
        <w:gridCol w:w="2026"/>
        <w:gridCol w:w="1842"/>
      </w:tblGrid>
      <w:tr w:rsidR="00643BBF" w:rsidRPr="00F17064" w14:paraId="59950C2A" w14:textId="77777777" w:rsidTr="00B70A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9" w:type="dxa"/>
          </w:tcPr>
          <w:p w14:paraId="6281E525" w14:textId="77777777" w:rsidR="00643BBF" w:rsidRPr="00F17064" w:rsidRDefault="00643BBF" w:rsidP="00B70A6F">
            <w:pPr>
              <w:pStyle w:val="Tabel1esiridaTekst"/>
              <w:rPr>
                <w:noProof/>
                <w:lang w:val="et-EE"/>
              </w:rPr>
            </w:pPr>
            <w:r>
              <w:rPr>
                <w:bCs/>
                <w:noProof/>
                <w:lang w:val="et-EE"/>
              </w:rPr>
              <w:t>Kontrollitav väljund</w:t>
            </w:r>
          </w:p>
        </w:tc>
        <w:tc>
          <w:tcPr>
            <w:tcW w:w="1783" w:type="dxa"/>
          </w:tcPr>
          <w:p w14:paraId="2C409D53" w14:textId="77777777" w:rsidR="00643BBF" w:rsidRPr="00F17064" w:rsidRDefault="00643BBF" w:rsidP="00B70A6F">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Enesekontroll</w:t>
            </w:r>
          </w:p>
        </w:tc>
        <w:tc>
          <w:tcPr>
            <w:tcW w:w="1536" w:type="dxa"/>
          </w:tcPr>
          <w:p w14:paraId="45E04DAC" w14:textId="77777777" w:rsidR="00643BBF" w:rsidRPr="00F17064" w:rsidRDefault="00643BBF" w:rsidP="00B70A6F">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Vastutava isiku kontroll</w:t>
            </w:r>
          </w:p>
        </w:tc>
        <w:tc>
          <w:tcPr>
            <w:tcW w:w="2026" w:type="dxa"/>
          </w:tcPr>
          <w:p w14:paraId="49109521" w14:textId="77777777" w:rsidR="00643BBF" w:rsidRPr="00F17064" w:rsidRDefault="00643BBF" w:rsidP="00B70A6F">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Kvaliteedikontroll</w:t>
            </w:r>
          </w:p>
        </w:tc>
        <w:tc>
          <w:tcPr>
            <w:tcW w:w="1693" w:type="dxa"/>
          </w:tcPr>
          <w:p w14:paraId="1C35DE12" w14:textId="77777777" w:rsidR="00643BBF" w:rsidRPr="00F17064" w:rsidRDefault="00643BBF" w:rsidP="00B70A6F">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BIM kontroll</w:t>
            </w:r>
          </w:p>
        </w:tc>
      </w:tr>
      <w:tr w:rsidR="00643BBF" w:rsidRPr="00F17064" w14:paraId="6961F4F1" w14:textId="77777777" w:rsidTr="00B70A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9" w:type="dxa"/>
          </w:tcPr>
          <w:p w14:paraId="460086DE" w14:textId="77777777" w:rsidR="00643BBF" w:rsidRPr="00F17064" w:rsidRDefault="00643BBF" w:rsidP="00B70A6F">
            <w:pPr>
              <w:pStyle w:val="Tabel1tekst"/>
            </w:pPr>
            <w:r>
              <w:t>Seletuskiri / aruanne</w:t>
            </w:r>
          </w:p>
        </w:tc>
        <w:tc>
          <w:tcPr>
            <w:tcW w:w="1783" w:type="dxa"/>
          </w:tcPr>
          <w:p w14:paraId="1D42C3CC" w14:textId="77777777" w:rsidR="00643BBF" w:rsidRPr="00F17064" w:rsidRDefault="00643BBF" w:rsidP="00B70A6F">
            <w:pPr>
              <w:pStyle w:val="Tabel1tekst"/>
              <w:cnfStyle w:val="000000100000" w:firstRow="0" w:lastRow="0" w:firstColumn="0" w:lastColumn="0" w:oddVBand="0" w:evenVBand="0" w:oddHBand="1" w:evenHBand="0" w:firstRowFirstColumn="0" w:firstRowLastColumn="0" w:lastRowFirstColumn="0" w:lastRowLastColumn="0"/>
            </w:pPr>
            <w:r>
              <w:t>Jah</w:t>
            </w:r>
          </w:p>
        </w:tc>
        <w:tc>
          <w:tcPr>
            <w:tcW w:w="1536" w:type="dxa"/>
          </w:tcPr>
          <w:p w14:paraId="255E3816" w14:textId="77777777" w:rsidR="00643BBF" w:rsidRPr="00F17064" w:rsidRDefault="00643BBF" w:rsidP="00B70A6F">
            <w:pPr>
              <w:pStyle w:val="Tabel1tekst"/>
              <w:cnfStyle w:val="000000100000" w:firstRow="0" w:lastRow="0" w:firstColumn="0" w:lastColumn="0" w:oddVBand="0" w:evenVBand="0" w:oddHBand="1" w:evenHBand="0" w:firstRowFirstColumn="0" w:firstRowLastColumn="0" w:lastRowFirstColumn="0" w:lastRowLastColumn="0"/>
            </w:pPr>
            <w:r>
              <w:t>Jah</w:t>
            </w:r>
          </w:p>
        </w:tc>
        <w:tc>
          <w:tcPr>
            <w:tcW w:w="2026" w:type="dxa"/>
          </w:tcPr>
          <w:p w14:paraId="2A9A68B4" w14:textId="77777777" w:rsidR="00643BBF" w:rsidRPr="00F17064" w:rsidRDefault="00643BBF" w:rsidP="00B70A6F">
            <w:pPr>
              <w:pStyle w:val="Tabel1tekst"/>
              <w:cnfStyle w:val="000000100000" w:firstRow="0" w:lastRow="0" w:firstColumn="0" w:lastColumn="0" w:oddVBand="0" w:evenVBand="0" w:oddHBand="1" w:evenHBand="0" w:firstRowFirstColumn="0" w:firstRowLastColumn="0" w:lastRowFirstColumn="0" w:lastRowLastColumn="0"/>
            </w:pPr>
            <w:r>
              <w:t>Jah</w:t>
            </w:r>
          </w:p>
        </w:tc>
        <w:tc>
          <w:tcPr>
            <w:tcW w:w="1693" w:type="dxa"/>
          </w:tcPr>
          <w:p w14:paraId="00AF8A86" w14:textId="77777777" w:rsidR="00643BBF" w:rsidRPr="00F17064" w:rsidRDefault="00643BBF" w:rsidP="00B70A6F">
            <w:pPr>
              <w:pStyle w:val="Tabel1tekst"/>
              <w:cnfStyle w:val="000000100000" w:firstRow="0" w:lastRow="0" w:firstColumn="0" w:lastColumn="0" w:oddVBand="0" w:evenVBand="0" w:oddHBand="1" w:evenHBand="0" w:firstRowFirstColumn="0" w:firstRowLastColumn="0" w:lastRowFirstColumn="0" w:lastRowLastColumn="0"/>
            </w:pPr>
            <w:r>
              <w:t>Vajadusel</w:t>
            </w:r>
          </w:p>
        </w:tc>
      </w:tr>
      <w:tr w:rsidR="00643BBF" w:rsidRPr="00F17064" w14:paraId="43D0D441" w14:textId="77777777" w:rsidTr="00B70A6F">
        <w:tc>
          <w:tcPr>
            <w:cnfStyle w:val="001000000000" w:firstRow="0" w:lastRow="0" w:firstColumn="1" w:lastColumn="0" w:oddVBand="0" w:evenVBand="0" w:oddHBand="0" w:evenHBand="0" w:firstRowFirstColumn="0" w:firstRowLastColumn="0" w:lastRowFirstColumn="0" w:lastRowLastColumn="0"/>
            <w:tcW w:w="1749" w:type="dxa"/>
          </w:tcPr>
          <w:p w14:paraId="6DFEBF94" w14:textId="77777777" w:rsidR="00643BBF" w:rsidRPr="00F17064" w:rsidRDefault="00643BBF" w:rsidP="00B70A6F">
            <w:pPr>
              <w:pStyle w:val="Tabel1tekst"/>
            </w:pPr>
            <w:r>
              <w:t>Joonised</w:t>
            </w:r>
          </w:p>
        </w:tc>
        <w:tc>
          <w:tcPr>
            <w:tcW w:w="1783" w:type="dxa"/>
          </w:tcPr>
          <w:p w14:paraId="610889FF" w14:textId="77777777" w:rsidR="00643BBF" w:rsidRPr="00F17064" w:rsidRDefault="00643BBF" w:rsidP="00B70A6F">
            <w:pPr>
              <w:pStyle w:val="Tabel1tekst"/>
              <w:cnfStyle w:val="000000000000" w:firstRow="0" w:lastRow="0" w:firstColumn="0" w:lastColumn="0" w:oddVBand="0" w:evenVBand="0" w:oddHBand="0" w:evenHBand="0" w:firstRowFirstColumn="0" w:firstRowLastColumn="0" w:lastRowFirstColumn="0" w:lastRowLastColumn="0"/>
            </w:pPr>
            <w:r>
              <w:t>Jah</w:t>
            </w:r>
          </w:p>
        </w:tc>
        <w:tc>
          <w:tcPr>
            <w:tcW w:w="1536" w:type="dxa"/>
          </w:tcPr>
          <w:p w14:paraId="1FA2F7F2" w14:textId="77777777" w:rsidR="00643BBF" w:rsidRPr="00F17064" w:rsidRDefault="00643BBF" w:rsidP="00B70A6F">
            <w:pPr>
              <w:pStyle w:val="Tabel1tekst"/>
              <w:cnfStyle w:val="000000000000" w:firstRow="0" w:lastRow="0" w:firstColumn="0" w:lastColumn="0" w:oddVBand="0" w:evenVBand="0" w:oddHBand="0" w:evenHBand="0" w:firstRowFirstColumn="0" w:firstRowLastColumn="0" w:lastRowFirstColumn="0" w:lastRowLastColumn="0"/>
            </w:pPr>
            <w:r>
              <w:t>Jah</w:t>
            </w:r>
          </w:p>
        </w:tc>
        <w:tc>
          <w:tcPr>
            <w:tcW w:w="2026" w:type="dxa"/>
          </w:tcPr>
          <w:p w14:paraId="4A0EBF81" w14:textId="77777777" w:rsidR="00643BBF" w:rsidRPr="00F17064" w:rsidRDefault="00643BBF" w:rsidP="00B70A6F">
            <w:pPr>
              <w:pStyle w:val="Tabel1tekst"/>
              <w:cnfStyle w:val="000000000000" w:firstRow="0" w:lastRow="0" w:firstColumn="0" w:lastColumn="0" w:oddVBand="0" w:evenVBand="0" w:oddHBand="0" w:evenHBand="0" w:firstRowFirstColumn="0" w:firstRowLastColumn="0" w:lastRowFirstColumn="0" w:lastRowLastColumn="0"/>
            </w:pPr>
            <w:r>
              <w:t>Jah</w:t>
            </w:r>
          </w:p>
        </w:tc>
        <w:tc>
          <w:tcPr>
            <w:tcW w:w="1693" w:type="dxa"/>
          </w:tcPr>
          <w:p w14:paraId="32D5815E" w14:textId="77777777" w:rsidR="00643BBF" w:rsidRPr="00F17064" w:rsidRDefault="00643BBF" w:rsidP="00B70A6F">
            <w:pPr>
              <w:pStyle w:val="Tabel1tekst"/>
              <w:cnfStyle w:val="000000000000" w:firstRow="0" w:lastRow="0" w:firstColumn="0" w:lastColumn="0" w:oddVBand="0" w:evenVBand="0" w:oddHBand="0" w:evenHBand="0" w:firstRowFirstColumn="0" w:firstRowLastColumn="0" w:lastRowFirstColumn="0" w:lastRowLastColumn="0"/>
            </w:pPr>
            <w:r>
              <w:t>Geomeetria ja kooskõla</w:t>
            </w:r>
          </w:p>
        </w:tc>
      </w:tr>
      <w:tr w:rsidR="00643BBF" w:rsidRPr="00F17064" w14:paraId="30126BF0" w14:textId="77777777" w:rsidTr="00B70A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9" w:type="dxa"/>
          </w:tcPr>
          <w:p w14:paraId="3D6BAB0A" w14:textId="77777777" w:rsidR="00643BBF" w:rsidRPr="00F17064" w:rsidRDefault="00643BBF" w:rsidP="00B70A6F">
            <w:pPr>
              <w:pStyle w:val="Tabel1tekst"/>
            </w:pPr>
            <w:r>
              <w:t>Arvutused</w:t>
            </w:r>
          </w:p>
        </w:tc>
        <w:tc>
          <w:tcPr>
            <w:tcW w:w="1783" w:type="dxa"/>
          </w:tcPr>
          <w:p w14:paraId="668D67E9" w14:textId="77777777" w:rsidR="00643BBF" w:rsidRPr="00F17064" w:rsidRDefault="00643BBF" w:rsidP="00B70A6F">
            <w:pPr>
              <w:pStyle w:val="Tabel1tekst"/>
              <w:cnfStyle w:val="000000100000" w:firstRow="0" w:lastRow="0" w:firstColumn="0" w:lastColumn="0" w:oddVBand="0" w:evenVBand="0" w:oddHBand="1" w:evenHBand="0" w:firstRowFirstColumn="0" w:firstRowLastColumn="0" w:lastRowFirstColumn="0" w:lastRowLastColumn="0"/>
            </w:pPr>
            <w:r>
              <w:t>Jah</w:t>
            </w:r>
          </w:p>
        </w:tc>
        <w:tc>
          <w:tcPr>
            <w:tcW w:w="1536" w:type="dxa"/>
          </w:tcPr>
          <w:p w14:paraId="59D84835" w14:textId="77777777" w:rsidR="00643BBF" w:rsidRPr="00F17064" w:rsidRDefault="00643BBF" w:rsidP="00B70A6F">
            <w:pPr>
              <w:pStyle w:val="Tabel1tekst"/>
              <w:cnfStyle w:val="000000100000" w:firstRow="0" w:lastRow="0" w:firstColumn="0" w:lastColumn="0" w:oddVBand="0" w:evenVBand="0" w:oddHBand="1" w:evenHBand="0" w:firstRowFirstColumn="0" w:firstRowLastColumn="0" w:lastRowFirstColumn="0" w:lastRowLastColumn="0"/>
            </w:pPr>
            <w:r>
              <w:t>Jah</w:t>
            </w:r>
          </w:p>
        </w:tc>
        <w:tc>
          <w:tcPr>
            <w:tcW w:w="2026" w:type="dxa"/>
          </w:tcPr>
          <w:p w14:paraId="59570F0A" w14:textId="77777777" w:rsidR="00643BBF" w:rsidRPr="00F17064" w:rsidRDefault="00643BBF" w:rsidP="00B70A6F">
            <w:pPr>
              <w:pStyle w:val="Tabel1tekst"/>
              <w:cnfStyle w:val="000000100000" w:firstRow="0" w:lastRow="0" w:firstColumn="0" w:lastColumn="0" w:oddVBand="0" w:evenVBand="0" w:oddHBand="1" w:evenHBand="0" w:firstRowFirstColumn="0" w:firstRowLastColumn="0" w:lastRowFirstColumn="0" w:lastRowLastColumn="0"/>
            </w:pPr>
            <w:r>
              <w:t>Ei</w:t>
            </w:r>
          </w:p>
        </w:tc>
        <w:tc>
          <w:tcPr>
            <w:tcW w:w="1693" w:type="dxa"/>
          </w:tcPr>
          <w:p w14:paraId="7BE8E126" w14:textId="77777777" w:rsidR="00643BBF" w:rsidRPr="00F17064" w:rsidRDefault="00643BBF" w:rsidP="00B70A6F">
            <w:pPr>
              <w:pStyle w:val="Tabel1tekst"/>
              <w:cnfStyle w:val="000000100000" w:firstRow="0" w:lastRow="0" w:firstColumn="0" w:lastColumn="0" w:oddVBand="0" w:evenVBand="0" w:oddHBand="1" w:evenHBand="0" w:firstRowFirstColumn="0" w:firstRowLastColumn="0" w:lastRowFirstColumn="0" w:lastRowLastColumn="0"/>
            </w:pPr>
            <w:r>
              <w:t>Ei</w:t>
            </w:r>
          </w:p>
        </w:tc>
      </w:tr>
      <w:tr w:rsidR="00643BBF" w:rsidRPr="00F17064" w14:paraId="76553EEB" w14:textId="77777777" w:rsidTr="00B70A6F">
        <w:tc>
          <w:tcPr>
            <w:cnfStyle w:val="001000000000" w:firstRow="0" w:lastRow="0" w:firstColumn="1" w:lastColumn="0" w:oddVBand="0" w:evenVBand="0" w:oddHBand="0" w:evenHBand="0" w:firstRowFirstColumn="0" w:firstRowLastColumn="0" w:lastRowFirstColumn="0" w:lastRowLastColumn="0"/>
            <w:tcW w:w="1749" w:type="dxa"/>
          </w:tcPr>
          <w:p w14:paraId="4DC396DA" w14:textId="77777777" w:rsidR="00643BBF" w:rsidRPr="00F17064" w:rsidRDefault="00643BBF" w:rsidP="00B70A6F">
            <w:pPr>
              <w:pStyle w:val="Tabel1tekst"/>
            </w:pPr>
            <w:r>
              <w:t>Töömahud / eelarve</w:t>
            </w:r>
          </w:p>
        </w:tc>
        <w:tc>
          <w:tcPr>
            <w:tcW w:w="1783" w:type="dxa"/>
          </w:tcPr>
          <w:p w14:paraId="637EF9AB" w14:textId="77777777" w:rsidR="00643BBF" w:rsidRPr="00F17064" w:rsidRDefault="00643BBF" w:rsidP="00B70A6F">
            <w:pPr>
              <w:pStyle w:val="Tabel1tekst"/>
              <w:cnfStyle w:val="000000000000" w:firstRow="0" w:lastRow="0" w:firstColumn="0" w:lastColumn="0" w:oddVBand="0" w:evenVBand="0" w:oddHBand="0" w:evenHBand="0" w:firstRowFirstColumn="0" w:firstRowLastColumn="0" w:lastRowFirstColumn="0" w:lastRowLastColumn="0"/>
            </w:pPr>
            <w:r>
              <w:t>Jah</w:t>
            </w:r>
          </w:p>
        </w:tc>
        <w:tc>
          <w:tcPr>
            <w:tcW w:w="1536" w:type="dxa"/>
          </w:tcPr>
          <w:p w14:paraId="193CF21C" w14:textId="77777777" w:rsidR="00643BBF" w:rsidRPr="00F17064" w:rsidRDefault="00643BBF" w:rsidP="00B70A6F">
            <w:pPr>
              <w:pStyle w:val="Tabel1tekst"/>
              <w:cnfStyle w:val="000000000000" w:firstRow="0" w:lastRow="0" w:firstColumn="0" w:lastColumn="0" w:oddVBand="0" w:evenVBand="0" w:oddHBand="0" w:evenHBand="0" w:firstRowFirstColumn="0" w:firstRowLastColumn="0" w:lastRowFirstColumn="0" w:lastRowLastColumn="0"/>
            </w:pPr>
            <w:r>
              <w:t>Jah</w:t>
            </w:r>
          </w:p>
        </w:tc>
        <w:tc>
          <w:tcPr>
            <w:tcW w:w="2026" w:type="dxa"/>
          </w:tcPr>
          <w:p w14:paraId="5220DF9B" w14:textId="77777777" w:rsidR="00643BBF" w:rsidRPr="00F17064" w:rsidRDefault="00643BBF" w:rsidP="00B70A6F">
            <w:pPr>
              <w:pStyle w:val="Tabel1tekst"/>
              <w:cnfStyle w:val="000000000000" w:firstRow="0" w:lastRow="0" w:firstColumn="0" w:lastColumn="0" w:oddVBand="0" w:evenVBand="0" w:oddHBand="0" w:evenHBand="0" w:firstRowFirstColumn="0" w:firstRowLastColumn="0" w:lastRowFirstColumn="0" w:lastRowLastColumn="0"/>
            </w:pPr>
            <w:r>
              <w:t>Jah</w:t>
            </w:r>
          </w:p>
        </w:tc>
        <w:tc>
          <w:tcPr>
            <w:tcW w:w="1693" w:type="dxa"/>
          </w:tcPr>
          <w:p w14:paraId="522F296E" w14:textId="77777777" w:rsidR="00643BBF" w:rsidRPr="00F17064" w:rsidRDefault="00643BBF" w:rsidP="00B70A6F">
            <w:pPr>
              <w:pStyle w:val="Tabel1tekst"/>
              <w:cnfStyle w:val="000000000000" w:firstRow="0" w:lastRow="0" w:firstColumn="0" w:lastColumn="0" w:oddVBand="0" w:evenVBand="0" w:oddHBand="0" w:evenHBand="0" w:firstRowFirstColumn="0" w:firstRowLastColumn="0" w:lastRowFirstColumn="0" w:lastRowLastColumn="0"/>
            </w:pPr>
            <w:r>
              <w:t>Mudelist tuletatud andmete kontroll</w:t>
            </w:r>
          </w:p>
        </w:tc>
      </w:tr>
      <w:tr w:rsidR="00643BBF" w:rsidRPr="00F17064" w14:paraId="5A837621" w14:textId="77777777" w:rsidTr="00B70A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9" w:type="dxa"/>
          </w:tcPr>
          <w:p w14:paraId="3F5BB508" w14:textId="77777777" w:rsidR="00643BBF" w:rsidRPr="00F17064" w:rsidRDefault="00643BBF" w:rsidP="00B70A6F">
            <w:pPr>
              <w:pStyle w:val="Tabel1tekst"/>
            </w:pPr>
            <w:r>
              <w:t>Osamudel / koondmudel</w:t>
            </w:r>
          </w:p>
        </w:tc>
        <w:tc>
          <w:tcPr>
            <w:tcW w:w="1783" w:type="dxa"/>
          </w:tcPr>
          <w:p w14:paraId="3C3CD0E5" w14:textId="77777777" w:rsidR="00643BBF" w:rsidRPr="00F17064" w:rsidRDefault="00643BBF" w:rsidP="00B70A6F">
            <w:pPr>
              <w:pStyle w:val="Tabel1tekst"/>
              <w:cnfStyle w:val="000000100000" w:firstRow="0" w:lastRow="0" w:firstColumn="0" w:lastColumn="0" w:oddVBand="0" w:evenVBand="0" w:oddHBand="1" w:evenHBand="0" w:firstRowFirstColumn="0" w:firstRowLastColumn="0" w:lastRowFirstColumn="0" w:lastRowLastColumn="0"/>
            </w:pPr>
            <w:r>
              <w:t>Jah</w:t>
            </w:r>
          </w:p>
        </w:tc>
        <w:tc>
          <w:tcPr>
            <w:tcW w:w="1536" w:type="dxa"/>
          </w:tcPr>
          <w:p w14:paraId="0426A4A1" w14:textId="77777777" w:rsidR="00643BBF" w:rsidRPr="00F17064" w:rsidRDefault="00643BBF" w:rsidP="00B70A6F">
            <w:pPr>
              <w:pStyle w:val="Tabel1tekst"/>
              <w:cnfStyle w:val="000000100000" w:firstRow="0" w:lastRow="0" w:firstColumn="0" w:lastColumn="0" w:oddVBand="0" w:evenVBand="0" w:oddHBand="1" w:evenHBand="0" w:firstRowFirstColumn="0" w:firstRowLastColumn="0" w:lastRowFirstColumn="0" w:lastRowLastColumn="0"/>
            </w:pPr>
            <w:r>
              <w:t>Jah</w:t>
            </w:r>
          </w:p>
        </w:tc>
        <w:tc>
          <w:tcPr>
            <w:tcW w:w="2026" w:type="dxa"/>
          </w:tcPr>
          <w:p w14:paraId="59867A3F" w14:textId="77777777" w:rsidR="00643BBF" w:rsidRPr="00F17064" w:rsidRDefault="00643BBF" w:rsidP="00B70A6F">
            <w:pPr>
              <w:pStyle w:val="Tabel1tekst"/>
              <w:cnfStyle w:val="000000100000" w:firstRow="0" w:lastRow="0" w:firstColumn="0" w:lastColumn="0" w:oddVBand="0" w:evenVBand="0" w:oddHBand="1" w:evenHBand="0" w:firstRowFirstColumn="0" w:firstRowLastColumn="0" w:lastRowFirstColumn="0" w:lastRowLastColumn="0"/>
            </w:pPr>
            <w:r>
              <w:t>Jah</w:t>
            </w:r>
          </w:p>
        </w:tc>
        <w:tc>
          <w:tcPr>
            <w:tcW w:w="1693" w:type="dxa"/>
          </w:tcPr>
          <w:p w14:paraId="170CA0DA" w14:textId="77777777" w:rsidR="00643BBF" w:rsidRPr="00F17064" w:rsidRDefault="00643BBF" w:rsidP="00B70A6F">
            <w:pPr>
              <w:pStyle w:val="Tabel1tekst"/>
              <w:cnfStyle w:val="000000100000" w:firstRow="0" w:lastRow="0" w:firstColumn="0" w:lastColumn="0" w:oddVBand="0" w:evenVBand="0" w:oddHBand="1" w:evenHBand="0" w:firstRowFirstColumn="0" w:firstRowLastColumn="0" w:lastRowFirstColumn="0" w:lastRowLastColumn="0"/>
            </w:pPr>
            <w:r>
              <w:t>Jah</w:t>
            </w:r>
          </w:p>
        </w:tc>
      </w:tr>
      <w:tr w:rsidR="00643BBF" w:rsidRPr="00F17064" w14:paraId="1E840072" w14:textId="77777777" w:rsidTr="00B70A6F">
        <w:tc>
          <w:tcPr>
            <w:cnfStyle w:val="001000000000" w:firstRow="0" w:lastRow="0" w:firstColumn="1" w:lastColumn="0" w:oddVBand="0" w:evenVBand="0" w:oddHBand="0" w:evenHBand="0" w:firstRowFirstColumn="0" w:firstRowLastColumn="0" w:lastRowFirstColumn="0" w:lastRowLastColumn="0"/>
            <w:tcW w:w="1749" w:type="dxa"/>
          </w:tcPr>
          <w:p w14:paraId="0057ACE7" w14:textId="77777777" w:rsidR="00643BBF" w:rsidRPr="00F17064" w:rsidRDefault="00643BBF" w:rsidP="00B70A6F">
            <w:pPr>
              <w:pStyle w:val="Tabel1tekst"/>
            </w:pPr>
            <w:r>
              <w:t>Uuringud</w:t>
            </w:r>
          </w:p>
        </w:tc>
        <w:tc>
          <w:tcPr>
            <w:tcW w:w="1783" w:type="dxa"/>
          </w:tcPr>
          <w:p w14:paraId="3E90D663" w14:textId="77777777" w:rsidR="00643BBF" w:rsidRPr="00F17064" w:rsidRDefault="00643BBF" w:rsidP="00B70A6F">
            <w:pPr>
              <w:pStyle w:val="Tabel1tekst"/>
              <w:cnfStyle w:val="000000000000" w:firstRow="0" w:lastRow="0" w:firstColumn="0" w:lastColumn="0" w:oddVBand="0" w:evenVBand="0" w:oddHBand="0" w:evenHBand="0" w:firstRowFirstColumn="0" w:firstRowLastColumn="0" w:lastRowFirstColumn="0" w:lastRowLastColumn="0"/>
            </w:pPr>
            <w:r>
              <w:t>Alltöövõtja</w:t>
            </w:r>
          </w:p>
        </w:tc>
        <w:tc>
          <w:tcPr>
            <w:tcW w:w="1536" w:type="dxa"/>
          </w:tcPr>
          <w:p w14:paraId="557D5DD8" w14:textId="77777777" w:rsidR="00643BBF" w:rsidRPr="00F17064" w:rsidRDefault="00643BBF" w:rsidP="00B70A6F">
            <w:pPr>
              <w:pStyle w:val="Tabel1tekst"/>
              <w:cnfStyle w:val="000000000000" w:firstRow="0" w:lastRow="0" w:firstColumn="0" w:lastColumn="0" w:oddVBand="0" w:evenVBand="0" w:oddHBand="0" w:evenHBand="0" w:firstRowFirstColumn="0" w:firstRowLastColumn="0" w:lastRowFirstColumn="0" w:lastRowLastColumn="0"/>
            </w:pPr>
            <w:r>
              <w:t>SKPK vastutav spetsialist</w:t>
            </w:r>
          </w:p>
        </w:tc>
        <w:tc>
          <w:tcPr>
            <w:tcW w:w="2026" w:type="dxa"/>
          </w:tcPr>
          <w:p w14:paraId="45861371" w14:textId="77777777" w:rsidR="00643BBF" w:rsidRPr="00F17064" w:rsidRDefault="00643BBF" w:rsidP="00B70A6F">
            <w:pPr>
              <w:pStyle w:val="Tabel1tekst"/>
              <w:cnfStyle w:val="000000000000" w:firstRow="0" w:lastRow="0" w:firstColumn="0" w:lastColumn="0" w:oddVBand="0" w:evenVBand="0" w:oddHBand="0" w:evenHBand="0" w:firstRowFirstColumn="0" w:firstRowLastColumn="0" w:lastRowFirstColumn="0" w:lastRowLastColumn="0"/>
            </w:pPr>
            <w:r>
              <w:t>Pisteline</w:t>
            </w:r>
          </w:p>
        </w:tc>
        <w:tc>
          <w:tcPr>
            <w:tcW w:w="1693" w:type="dxa"/>
          </w:tcPr>
          <w:p w14:paraId="43A4A613" w14:textId="77777777" w:rsidR="00643BBF" w:rsidRPr="00F17064" w:rsidRDefault="00643BBF" w:rsidP="00B70A6F">
            <w:pPr>
              <w:pStyle w:val="Tabel1tekst"/>
              <w:cnfStyle w:val="000000000000" w:firstRow="0" w:lastRow="0" w:firstColumn="0" w:lastColumn="0" w:oddVBand="0" w:evenVBand="0" w:oddHBand="0" w:evenHBand="0" w:firstRowFirstColumn="0" w:firstRowLastColumn="0" w:lastRowFirstColumn="0" w:lastRowLastColumn="0"/>
            </w:pPr>
            <w:r>
              <w:t>Andmeformaadid ja paiknemine</w:t>
            </w:r>
          </w:p>
        </w:tc>
      </w:tr>
    </w:tbl>
    <w:p w14:paraId="35054A1F" w14:textId="5390D30D" w:rsidR="000F2B9A" w:rsidRDefault="000F2B9A" w:rsidP="000F2B9A">
      <w:pPr>
        <w:pStyle w:val="Heading2"/>
      </w:pPr>
      <w:bookmarkStart w:id="38" w:name="_Toc242165356"/>
      <w:r>
        <w:t>Alltöövõtjate kvaliteedi kontroll</w:t>
      </w:r>
      <w:bookmarkEnd w:id="38"/>
    </w:p>
    <w:p w14:paraId="03027603" w14:textId="1C854FDA" w:rsidR="000F2B9A" w:rsidRPr="000F2B9A" w:rsidRDefault="000F2B9A" w:rsidP="000F2B9A">
      <w:pPr>
        <w:pStyle w:val="Bluebullet"/>
        <w:ind w:left="714" w:hanging="357"/>
        <w:jc w:val="both"/>
        <w:rPr>
          <w:rFonts w:cs="Open Sans"/>
          <w:color w:val="000000"/>
        </w:rPr>
      </w:pPr>
      <w:r>
        <w:rPr>
          <w:rFonts w:cs="Open Sans"/>
          <w:color w:val="000000"/>
        </w:rPr>
        <w:t>A</w:t>
      </w:r>
      <w:r w:rsidRPr="000F2B9A">
        <w:rPr>
          <w:rFonts w:cs="Open Sans"/>
          <w:color w:val="000000"/>
        </w:rPr>
        <w:t>lltöövõtja esitab enne töö alustamist töömeetodi, ajakava, vastutava isiku ja kasutatavad kontrollprotseduurid</w:t>
      </w:r>
      <w:r>
        <w:rPr>
          <w:rFonts w:cs="Open Sans"/>
          <w:color w:val="000000"/>
        </w:rPr>
        <w:t>.</w:t>
      </w:r>
    </w:p>
    <w:p w14:paraId="1075F6B5" w14:textId="6A59A1CC" w:rsidR="000F2B9A" w:rsidRPr="000F2B9A" w:rsidRDefault="000F2B9A" w:rsidP="000F2B9A">
      <w:pPr>
        <w:pStyle w:val="Bluebullet"/>
        <w:ind w:left="714" w:hanging="357"/>
        <w:jc w:val="both"/>
        <w:rPr>
          <w:rFonts w:cs="Open Sans"/>
          <w:color w:val="000000"/>
        </w:rPr>
      </w:pPr>
      <w:r>
        <w:rPr>
          <w:rFonts w:cs="Open Sans"/>
          <w:color w:val="000000"/>
        </w:rPr>
        <w:t>S</w:t>
      </w:r>
      <w:r w:rsidRPr="000F2B9A">
        <w:rPr>
          <w:rFonts w:cs="Open Sans"/>
          <w:color w:val="000000"/>
        </w:rPr>
        <w:t>isendandmete, mõõdistusala, uuringuprogrammi ja väljundformaatide vastavus kinnitatakse enne välitöid</w:t>
      </w:r>
      <w:r>
        <w:rPr>
          <w:rFonts w:cs="Open Sans"/>
          <w:color w:val="000000"/>
        </w:rPr>
        <w:t>.</w:t>
      </w:r>
    </w:p>
    <w:p w14:paraId="18863847" w14:textId="0F45B759" w:rsidR="000F2B9A" w:rsidRPr="000F2B9A" w:rsidRDefault="000F2B9A" w:rsidP="000F2B9A">
      <w:pPr>
        <w:pStyle w:val="Bluebullet"/>
        <w:ind w:left="714" w:hanging="357"/>
        <w:jc w:val="both"/>
        <w:rPr>
          <w:rFonts w:cs="Open Sans"/>
          <w:color w:val="000000"/>
        </w:rPr>
      </w:pPr>
      <w:r>
        <w:rPr>
          <w:rFonts w:cs="Open Sans"/>
          <w:color w:val="000000"/>
        </w:rPr>
        <w:t>A</w:t>
      </w:r>
      <w:r w:rsidRPr="000F2B9A">
        <w:rPr>
          <w:rFonts w:cs="Open Sans"/>
          <w:color w:val="000000"/>
        </w:rPr>
        <w:t>lltöövõtja teeb enesekontrolli ja esitab kontrollitud väljundid koos kaaskirja ning kasutatud lähteandmete loeteluga</w:t>
      </w:r>
      <w:r>
        <w:rPr>
          <w:rFonts w:cs="Open Sans"/>
          <w:color w:val="000000"/>
        </w:rPr>
        <w:t>.</w:t>
      </w:r>
    </w:p>
    <w:p w14:paraId="7029C0F3" w14:textId="580C6CBA" w:rsidR="000F2B9A" w:rsidRPr="000F2B9A" w:rsidRDefault="000F2B9A" w:rsidP="000F2B9A">
      <w:pPr>
        <w:pStyle w:val="Bluebullet"/>
        <w:ind w:left="714" w:hanging="357"/>
        <w:jc w:val="both"/>
        <w:rPr>
          <w:rFonts w:cs="Open Sans"/>
          <w:color w:val="000000"/>
        </w:rPr>
      </w:pPr>
      <w:r>
        <w:rPr>
          <w:rFonts w:cs="Open Sans"/>
          <w:color w:val="000000"/>
        </w:rPr>
        <w:t>S</w:t>
      </w:r>
      <w:r w:rsidRPr="000F2B9A">
        <w:rPr>
          <w:rFonts w:cs="Open Sans"/>
          <w:color w:val="000000"/>
        </w:rPr>
        <w:t>KPK vastutav spetsialist kontrollib tehnilise sisu ja kokkusobivuse projektiga</w:t>
      </w:r>
      <w:r>
        <w:rPr>
          <w:rFonts w:cs="Open Sans"/>
          <w:color w:val="000000"/>
        </w:rPr>
        <w:t>.</w:t>
      </w:r>
    </w:p>
    <w:p w14:paraId="0CDC1D39" w14:textId="7C99AA56" w:rsidR="000F2B9A" w:rsidRPr="000F2B9A" w:rsidRDefault="000F2B9A" w:rsidP="000F2B9A">
      <w:pPr>
        <w:pStyle w:val="Bluebullet"/>
        <w:ind w:left="714" w:hanging="357"/>
        <w:jc w:val="both"/>
        <w:rPr>
          <w:rFonts w:cs="Open Sans"/>
          <w:color w:val="000000"/>
        </w:rPr>
      </w:pPr>
      <w:r>
        <w:rPr>
          <w:rFonts w:cs="Open Sans"/>
          <w:color w:val="000000"/>
        </w:rPr>
        <w:lastRenderedPageBreak/>
        <w:t>K</w:t>
      </w:r>
      <w:r w:rsidRPr="000F2B9A">
        <w:rPr>
          <w:rFonts w:cs="Open Sans"/>
          <w:color w:val="000000"/>
        </w:rPr>
        <w:t>valiteedi kontrolli insener teeb pistelist või riskipõhist kontrolli</w:t>
      </w:r>
      <w:r>
        <w:rPr>
          <w:rFonts w:cs="Open Sans"/>
          <w:color w:val="000000"/>
        </w:rPr>
        <w:t>.</w:t>
      </w:r>
    </w:p>
    <w:p w14:paraId="20749A61" w14:textId="41BA2BD9" w:rsidR="000F2B9A" w:rsidRDefault="000F2B9A" w:rsidP="000F2B9A">
      <w:pPr>
        <w:pStyle w:val="Heading2"/>
      </w:pPr>
      <w:bookmarkStart w:id="39" w:name="_Toc242165357"/>
      <w:r>
        <w:t>Aja- ja finantsjuhtimine</w:t>
      </w:r>
      <w:bookmarkEnd w:id="39"/>
    </w:p>
    <w:p w14:paraId="72162064" w14:textId="542AE3AB" w:rsidR="00303B1A" w:rsidRPr="00410DB8" w:rsidRDefault="00EC6BC7" w:rsidP="00303B1A">
      <w:r>
        <w:t>A</w:t>
      </w:r>
      <w:r w:rsidR="000F2B9A">
        <w:t xml:space="preserve">jagraafik esitatakse eraldi Gantti diagrammina. Projektijuht jälgib vähemalt kord nädalas tööpakettide edenemist, kriitilist teed, tellija ülevaatuseks ja parandusteks planeeritud aega ning alltöövõtjate sisendite tähtaegu. Graafiku kõrvalekalded ja nende mõju dokumenteeritakse ning olulistest </w:t>
      </w:r>
      <w:r w:rsidR="000F2B9A" w:rsidRPr="00410DB8">
        <w:t>riskidest teavitatakse tellijat viivitamata.</w:t>
      </w:r>
    </w:p>
    <w:p w14:paraId="032080BA" w14:textId="77777777" w:rsidR="000F2B9A" w:rsidRPr="00410DB8" w:rsidRDefault="000F2B9A" w:rsidP="000F2B9A">
      <w:r w:rsidRPr="00410DB8">
        <w:t>Finantsjuhtimisel võrreldakse tehtud töö mahtu eelarve ja maksegraafikuga tööpakettide kaupa. Täiendavaid töid ei alustata enne kirjalikku kokkulepet töö sisu, maksumuse, tähtaja ja ülevaatusaja kohta.</w:t>
      </w:r>
    </w:p>
    <w:p w14:paraId="134D6D0D" w14:textId="7903ADDA" w:rsidR="000F2B9A" w:rsidRPr="00410DB8" w:rsidRDefault="000F2B9A" w:rsidP="000F2B9A">
      <w:pPr>
        <w:pStyle w:val="Heading2"/>
      </w:pPr>
      <w:bookmarkStart w:id="40" w:name="_Toc242165358"/>
      <w:r w:rsidRPr="00410DB8">
        <w:t>Riskijuhtimine</w:t>
      </w:r>
      <w:bookmarkEnd w:id="40"/>
    </w:p>
    <w:p w14:paraId="269BD0D6" w14:textId="77777777" w:rsidR="000F2B9A" w:rsidRDefault="000F2B9A" w:rsidP="000F2B9A">
      <w:r w:rsidRPr="00410DB8">
        <w:t>Riskide tõenäosust ja mõju hinnatakse</w:t>
      </w:r>
      <w:r>
        <w:t xml:space="preserve"> skaalal 0-5. Riskiskoor on tõenäosuse ja mõju korrutis. Riskiregister vaadatakse üle regulaarsel töökoosolekul ja olulise muudatuse ilmnemisel.</w:t>
      </w:r>
    </w:p>
    <w:p w14:paraId="7355164C" w14:textId="2D7B9DE1" w:rsidR="008A641E" w:rsidRPr="000F2B9A" w:rsidRDefault="008A641E" w:rsidP="000F2B9A">
      <w:r>
        <w:t xml:space="preserve">T-tõenäosus; M-mõju. </w:t>
      </w:r>
    </w:p>
    <w:tbl>
      <w:tblPr>
        <w:tblStyle w:val="SKPKTabel1"/>
        <w:tblW w:w="0" w:type="auto"/>
        <w:tblLook w:val="04A0" w:firstRow="1" w:lastRow="0" w:firstColumn="1" w:lastColumn="0" w:noHBand="0" w:noVBand="1"/>
      </w:tblPr>
      <w:tblGrid>
        <w:gridCol w:w="2096"/>
        <w:gridCol w:w="1571"/>
        <w:gridCol w:w="543"/>
        <w:gridCol w:w="584"/>
        <w:gridCol w:w="87"/>
        <w:gridCol w:w="808"/>
        <w:gridCol w:w="1351"/>
        <w:gridCol w:w="1747"/>
      </w:tblGrid>
      <w:tr w:rsidR="008A3E85" w:rsidRPr="008A3E85" w14:paraId="1FE18170" w14:textId="77777777" w:rsidTr="008A3E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6" w:type="dxa"/>
          </w:tcPr>
          <w:p w14:paraId="76CCE487" w14:textId="1EED5476" w:rsidR="008A3E85" w:rsidRPr="008A3E85" w:rsidRDefault="008A3E85" w:rsidP="00FF024A">
            <w:pPr>
              <w:pStyle w:val="Tabel1esiridaTekst"/>
              <w:rPr>
                <w:noProof/>
                <w:sz w:val="16"/>
                <w:szCs w:val="16"/>
                <w:lang w:val="et-EE"/>
              </w:rPr>
            </w:pPr>
            <w:r w:rsidRPr="008A3E85">
              <w:rPr>
                <w:noProof/>
                <w:sz w:val="16"/>
                <w:szCs w:val="16"/>
                <w:lang w:val="et-EE"/>
              </w:rPr>
              <w:t>Risk</w:t>
            </w:r>
          </w:p>
        </w:tc>
        <w:tc>
          <w:tcPr>
            <w:tcW w:w="1571" w:type="dxa"/>
          </w:tcPr>
          <w:p w14:paraId="2D6809ED" w14:textId="1BA89939" w:rsidR="008A3E85" w:rsidRPr="008A3E85" w:rsidRDefault="008A3E85" w:rsidP="00FF024A">
            <w:pPr>
              <w:pStyle w:val="Tabel1esiridaTekst"/>
              <w:cnfStyle w:val="100000000000" w:firstRow="1" w:lastRow="0" w:firstColumn="0" w:lastColumn="0" w:oddVBand="0" w:evenVBand="0" w:oddHBand="0" w:evenHBand="0" w:firstRowFirstColumn="0" w:firstRowLastColumn="0" w:lastRowFirstColumn="0" w:lastRowLastColumn="0"/>
              <w:rPr>
                <w:noProof/>
                <w:sz w:val="16"/>
                <w:szCs w:val="16"/>
                <w:lang w:val="et-EE"/>
              </w:rPr>
            </w:pPr>
            <w:r w:rsidRPr="008A3E85">
              <w:rPr>
                <w:noProof/>
                <w:sz w:val="16"/>
                <w:szCs w:val="16"/>
                <w:lang w:val="et-EE"/>
              </w:rPr>
              <w:t>Põhjus / allikas</w:t>
            </w:r>
          </w:p>
        </w:tc>
        <w:tc>
          <w:tcPr>
            <w:tcW w:w="543" w:type="dxa"/>
          </w:tcPr>
          <w:p w14:paraId="70241E54" w14:textId="2E0AD848" w:rsidR="008A3E85" w:rsidRPr="008A3E85" w:rsidRDefault="008A3E85" w:rsidP="00FF024A">
            <w:pPr>
              <w:pStyle w:val="Tabel1esiridaTekst"/>
              <w:cnfStyle w:val="100000000000" w:firstRow="1" w:lastRow="0" w:firstColumn="0" w:lastColumn="0" w:oddVBand="0" w:evenVBand="0" w:oddHBand="0" w:evenHBand="0" w:firstRowFirstColumn="0" w:firstRowLastColumn="0" w:lastRowFirstColumn="0" w:lastRowLastColumn="0"/>
              <w:rPr>
                <w:noProof/>
                <w:sz w:val="16"/>
                <w:szCs w:val="16"/>
                <w:lang w:val="et-EE"/>
              </w:rPr>
            </w:pPr>
            <w:r w:rsidRPr="008A3E85">
              <w:rPr>
                <w:noProof/>
                <w:sz w:val="16"/>
                <w:szCs w:val="16"/>
                <w:lang w:val="et-EE"/>
              </w:rPr>
              <w:t>T</w:t>
            </w:r>
          </w:p>
        </w:tc>
        <w:tc>
          <w:tcPr>
            <w:tcW w:w="584" w:type="dxa"/>
          </w:tcPr>
          <w:p w14:paraId="00F92CB1" w14:textId="71180673" w:rsidR="008A3E85" w:rsidRPr="008A3E85" w:rsidRDefault="008A3E85" w:rsidP="00FF024A">
            <w:pPr>
              <w:pStyle w:val="Tabel1esiridaTekst"/>
              <w:cnfStyle w:val="100000000000" w:firstRow="1" w:lastRow="0" w:firstColumn="0" w:lastColumn="0" w:oddVBand="0" w:evenVBand="0" w:oddHBand="0" w:evenHBand="0" w:firstRowFirstColumn="0" w:firstRowLastColumn="0" w:lastRowFirstColumn="0" w:lastRowLastColumn="0"/>
              <w:rPr>
                <w:noProof/>
                <w:sz w:val="16"/>
                <w:szCs w:val="16"/>
                <w:lang w:val="et-EE"/>
              </w:rPr>
            </w:pPr>
            <w:r w:rsidRPr="008A3E85">
              <w:rPr>
                <w:noProof/>
                <w:sz w:val="16"/>
                <w:szCs w:val="16"/>
                <w:lang w:val="et-EE"/>
              </w:rPr>
              <w:t>M</w:t>
            </w:r>
          </w:p>
        </w:tc>
        <w:tc>
          <w:tcPr>
            <w:tcW w:w="895" w:type="dxa"/>
            <w:gridSpan w:val="2"/>
          </w:tcPr>
          <w:p w14:paraId="7389D4F6" w14:textId="01AF389A" w:rsidR="008A3E85" w:rsidRPr="008A3E85" w:rsidRDefault="008A3E85" w:rsidP="00FF024A">
            <w:pPr>
              <w:pStyle w:val="Tabel1esiridaTekst"/>
              <w:cnfStyle w:val="100000000000" w:firstRow="1" w:lastRow="0" w:firstColumn="0" w:lastColumn="0" w:oddVBand="0" w:evenVBand="0" w:oddHBand="0" w:evenHBand="0" w:firstRowFirstColumn="0" w:firstRowLastColumn="0" w:lastRowFirstColumn="0" w:lastRowLastColumn="0"/>
              <w:rPr>
                <w:noProof/>
                <w:sz w:val="16"/>
                <w:szCs w:val="16"/>
                <w:lang w:val="et-EE"/>
              </w:rPr>
            </w:pPr>
            <w:r w:rsidRPr="008A3E85">
              <w:rPr>
                <w:noProof/>
                <w:sz w:val="16"/>
                <w:szCs w:val="16"/>
                <w:lang w:val="et-EE"/>
              </w:rPr>
              <w:t>Skoor</w:t>
            </w:r>
          </w:p>
        </w:tc>
        <w:tc>
          <w:tcPr>
            <w:tcW w:w="1351" w:type="dxa"/>
          </w:tcPr>
          <w:p w14:paraId="0B519EBF" w14:textId="49E16A55" w:rsidR="008A3E85" w:rsidRPr="008A3E85" w:rsidRDefault="008A3E85" w:rsidP="00FF024A">
            <w:pPr>
              <w:pStyle w:val="Tabel1esiridaTekst"/>
              <w:cnfStyle w:val="100000000000" w:firstRow="1" w:lastRow="0" w:firstColumn="0" w:lastColumn="0" w:oddVBand="0" w:evenVBand="0" w:oddHBand="0" w:evenHBand="0" w:firstRowFirstColumn="0" w:firstRowLastColumn="0" w:lastRowFirstColumn="0" w:lastRowLastColumn="0"/>
              <w:rPr>
                <w:noProof/>
                <w:sz w:val="16"/>
                <w:szCs w:val="16"/>
                <w:lang w:val="et-EE"/>
              </w:rPr>
            </w:pPr>
            <w:r w:rsidRPr="008A3E85">
              <w:rPr>
                <w:noProof/>
                <w:sz w:val="16"/>
                <w:szCs w:val="16"/>
                <w:lang w:val="et-EE"/>
              </w:rPr>
              <w:t>Vastutaja</w:t>
            </w:r>
          </w:p>
        </w:tc>
        <w:tc>
          <w:tcPr>
            <w:tcW w:w="1747" w:type="dxa"/>
          </w:tcPr>
          <w:p w14:paraId="5543AA1A" w14:textId="4050A38D" w:rsidR="008A3E85" w:rsidRPr="008A3E85" w:rsidRDefault="008A3E85" w:rsidP="00FF024A">
            <w:pPr>
              <w:pStyle w:val="Tabel1esiridaTekst"/>
              <w:cnfStyle w:val="100000000000" w:firstRow="1" w:lastRow="0" w:firstColumn="0" w:lastColumn="0" w:oddVBand="0" w:evenVBand="0" w:oddHBand="0" w:evenHBand="0" w:firstRowFirstColumn="0" w:firstRowLastColumn="0" w:lastRowFirstColumn="0" w:lastRowLastColumn="0"/>
              <w:rPr>
                <w:noProof/>
                <w:sz w:val="16"/>
                <w:szCs w:val="16"/>
                <w:lang w:val="et-EE"/>
              </w:rPr>
            </w:pPr>
            <w:r w:rsidRPr="008A3E85">
              <w:rPr>
                <w:noProof/>
                <w:sz w:val="16"/>
                <w:szCs w:val="16"/>
                <w:lang w:val="et-EE"/>
              </w:rPr>
              <w:t>Maandusmeede</w:t>
            </w:r>
          </w:p>
        </w:tc>
      </w:tr>
      <w:tr w:rsidR="008A3E85" w:rsidRPr="008A3E85" w14:paraId="757CC766" w14:textId="77777777" w:rsidTr="008A3E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6" w:type="dxa"/>
          </w:tcPr>
          <w:p w14:paraId="292F5EEF" w14:textId="6EF87BF9" w:rsidR="008A3E85" w:rsidRPr="008A3E85" w:rsidRDefault="008A3E85" w:rsidP="00FF024A">
            <w:pPr>
              <w:pStyle w:val="Tabel1tekst"/>
              <w:rPr>
                <w:sz w:val="16"/>
                <w:szCs w:val="16"/>
              </w:rPr>
            </w:pPr>
            <w:r w:rsidRPr="008A3E85">
              <w:rPr>
                <w:sz w:val="16"/>
                <w:szCs w:val="16"/>
              </w:rPr>
              <w:t>Lähteandmete puudulikkus või vastuolu</w:t>
            </w:r>
          </w:p>
        </w:tc>
        <w:tc>
          <w:tcPr>
            <w:tcW w:w="1571" w:type="dxa"/>
          </w:tcPr>
          <w:p w14:paraId="1959C7F9" w14:textId="282D51AC" w:rsidR="008A3E85" w:rsidRPr="008A3E85"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A3E85">
              <w:rPr>
                <w:sz w:val="16"/>
                <w:szCs w:val="16"/>
              </w:rPr>
              <w:t>Eelprojekt, uuringud ja registriandmed on erineva ajakohasusega</w:t>
            </w:r>
          </w:p>
        </w:tc>
        <w:tc>
          <w:tcPr>
            <w:tcW w:w="543" w:type="dxa"/>
          </w:tcPr>
          <w:p w14:paraId="55E94B3B" w14:textId="6CB1ACCD" w:rsidR="008A3E85" w:rsidRPr="00885BF3"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85BF3">
              <w:rPr>
                <w:sz w:val="16"/>
                <w:szCs w:val="16"/>
              </w:rPr>
              <w:t>3</w:t>
            </w:r>
          </w:p>
        </w:tc>
        <w:tc>
          <w:tcPr>
            <w:tcW w:w="584" w:type="dxa"/>
          </w:tcPr>
          <w:p w14:paraId="59337720" w14:textId="71D44F45" w:rsidR="008A3E85" w:rsidRPr="00885BF3"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85BF3">
              <w:rPr>
                <w:sz w:val="16"/>
                <w:szCs w:val="16"/>
              </w:rPr>
              <w:t>4</w:t>
            </w:r>
          </w:p>
        </w:tc>
        <w:tc>
          <w:tcPr>
            <w:tcW w:w="895" w:type="dxa"/>
            <w:gridSpan w:val="2"/>
          </w:tcPr>
          <w:p w14:paraId="04F51061" w14:textId="5856DE9D" w:rsidR="008A3E85" w:rsidRPr="00885BF3"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85BF3">
              <w:rPr>
                <w:sz w:val="16"/>
                <w:szCs w:val="16"/>
              </w:rPr>
              <w:t>12</w:t>
            </w:r>
          </w:p>
        </w:tc>
        <w:tc>
          <w:tcPr>
            <w:tcW w:w="1351" w:type="dxa"/>
          </w:tcPr>
          <w:p w14:paraId="24596A6F" w14:textId="11E324F4" w:rsidR="008A3E85" w:rsidRPr="008A3E85"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Peeter Škepast</w:t>
            </w:r>
          </w:p>
        </w:tc>
        <w:tc>
          <w:tcPr>
            <w:tcW w:w="1747" w:type="dxa"/>
          </w:tcPr>
          <w:p w14:paraId="1554E909" w14:textId="799B7729" w:rsidR="008A3E85" w:rsidRPr="008A3E85"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A3E85">
              <w:rPr>
                <w:sz w:val="16"/>
                <w:szCs w:val="16"/>
              </w:rPr>
              <w:t>Lähteandmete audit; puuduste register; tellija otsused enne projekteerimist.</w:t>
            </w:r>
          </w:p>
        </w:tc>
      </w:tr>
      <w:tr w:rsidR="008A3E85" w:rsidRPr="008A3E85" w14:paraId="4B694001" w14:textId="77777777" w:rsidTr="008A3E85">
        <w:tc>
          <w:tcPr>
            <w:cnfStyle w:val="001000000000" w:firstRow="0" w:lastRow="0" w:firstColumn="1" w:lastColumn="0" w:oddVBand="0" w:evenVBand="0" w:oddHBand="0" w:evenHBand="0" w:firstRowFirstColumn="0" w:firstRowLastColumn="0" w:lastRowFirstColumn="0" w:lastRowLastColumn="0"/>
            <w:tcW w:w="2096" w:type="dxa"/>
          </w:tcPr>
          <w:p w14:paraId="57412BAF" w14:textId="40A0DF7D" w:rsidR="008A3E85" w:rsidRPr="008A3E85" w:rsidRDefault="008A3E85" w:rsidP="00FF024A">
            <w:pPr>
              <w:pStyle w:val="Tabel1tekst"/>
              <w:rPr>
                <w:sz w:val="16"/>
                <w:szCs w:val="16"/>
              </w:rPr>
            </w:pPr>
            <w:r w:rsidRPr="008A3E85">
              <w:rPr>
                <w:sz w:val="16"/>
                <w:szCs w:val="16"/>
              </w:rPr>
              <w:t>Uuringud hilinevad</w:t>
            </w:r>
          </w:p>
        </w:tc>
        <w:tc>
          <w:tcPr>
            <w:tcW w:w="1571" w:type="dxa"/>
          </w:tcPr>
          <w:p w14:paraId="7A35CD29" w14:textId="17B491C7" w:rsidR="008A3E85" w:rsidRPr="008A3E85"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A3E85">
              <w:rPr>
                <w:sz w:val="16"/>
                <w:szCs w:val="16"/>
              </w:rPr>
              <w:t>Ligipääsud, ilmastik, kooskõlastused</w:t>
            </w:r>
          </w:p>
        </w:tc>
        <w:tc>
          <w:tcPr>
            <w:tcW w:w="543" w:type="dxa"/>
          </w:tcPr>
          <w:p w14:paraId="0E0C6BDD" w14:textId="4CB27B2A" w:rsidR="008A3E85" w:rsidRPr="00885BF3"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85BF3">
              <w:rPr>
                <w:sz w:val="16"/>
                <w:szCs w:val="16"/>
              </w:rPr>
              <w:t>3</w:t>
            </w:r>
          </w:p>
        </w:tc>
        <w:tc>
          <w:tcPr>
            <w:tcW w:w="584" w:type="dxa"/>
          </w:tcPr>
          <w:p w14:paraId="456468A7" w14:textId="78783982" w:rsidR="008A3E85" w:rsidRPr="00885BF3"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85BF3">
              <w:rPr>
                <w:sz w:val="16"/>
                <w:szCs w:val="16"/>
              </w:rPr>
              <w:t>4</w:t>
            </w:r>
          </w:p>
        </w:tc>
        <w:tc>
          <w:tcPr>
            <w:tcW w:w="895" w:type="dxa"/>
            <w:gridSpan w:val="2"/>
          </w:tcPr>
          <w:p w14:paraId="7F25FC1C" w14:textId="03AC7F2D" w:rsidR="008A3E85" w:rsidRPr="00885BF3"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85BF3">
              <w:rPr>
                <w:sz w:val="16"/>
                <w:szCs w:val="16"/>
              </w:rPr>
              <w:t>12</w:t>
            </w:r>
          </w:p>
        </w:tc>
        <w:tc>
          <w:tcPr>
            <w:tcW w:w="1351" w:type="dxa"/>
          </w:tcPr>
          <w:p w14:paraId="7D0C9002" w14:textId="538F415D" w:rsidR="008A3E85" w:rsidRPr="008A3E85"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Alltöövõtjad / projektijuht</w:t>
            </w:r>
          </w:p>
        </w:tc>
        <w:tc>
          <w:tcPr>
            <w:tcW w:w="1747" w:type="dxa"/>
          </w:tcPr>
          <w:p w14:paraId="65FD8F24" w14:textId="6702F5CC" w:rsidR="008A3E85" w:rsidRPr="008A3E85"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A3E85">
              <w:rPr>
                <w:sz w:val="16"/>
                <w:szCs w:val="16"/>
              </w:rPr>
              <w:t>Uuringuprogramm ja vahetähtajad; kriitiliste alade prioriseerimine.</w:t>
            </w:r>
          </w:p>
        </w:tc>
      </w:tr>
      <w:tr w:rsidR="008A3E85" w:rsidRPr="008A3E85" w14:paraId="4934BEEF" w14:textId="77777777" w:rsidTr="008A3E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6" w:type="dxa"/>
          </w:tcPr>
          <w:p w14:paraId="4AA18B2F" w14:textId="0BF450E2" w:rsidR="008A3E85" w:rsidRPr="008A3E85" w:rsidRDefault="008A3E85" w:rsidP="00FF024A">
            <w:pPr>
              <w:pStyle w:val="Tabel1tekst"/>
              <w:rPr>
                <w:sz w:val="16"/>
                <w:szCs w:val="16"/>
              </w:rPr>
            </w:pPr>
            <w:r w:rsidRPr="008A3E85">
              <w:rPr>
                <w:sz w:val="16"/>
                <w:szCs w:val="16"/>
              </w:rPr>
              <w:t>Tehnovõrgu tingimused muutuvad</w:t>
            </w:r>
          </w:p>
        </w:tc>
        <w:tc>
          <w:tcPr>
            <w:tcW w:w="1571" w:type="dxa"/>
          </w:tcPr>
          <w:p w14:paraId="3265662A" w14:textId="079CFFEB" w:rsidR="008A3E85" w:rsidRPr="008A3E85"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A3E85">
              <w:rPr>
                <w:sz w:val="16"/>
                <w:szCs w:val="16"/>
              </w:rPr>
              <w:t>Võrguvaldaja hiline või muutuv sisend</w:t>
            </w:r>
          </w:p>
        </w:tc>
        <w:tc>
          <w:tcPr>
            <w:tcW w:w="543" w:type="dxa"/>
          </w:tcPr>
          <w:p w14:paraId="770D15CC" w14:textId="762BEA6C" w:rsidR="008A3E85" w:rsidRPr="00885BF3"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85BF3">
              <w:rPr>
                <w:sz w:val="16"/>
                <w:szCs w:val="16"/>
              </w:rPr>
              <w:t>3</w:t>
            </w:r>
          </w:p>
        </w:tc>
        <w:tc>
          <w:tcPr>
            <w:tcW w:w="584" w:type="dxa"/>
          </w:tcPr>
          <w:p w14:paraId="4C0A2A52" w14:textId="3743379F" w:rsidR="008A3E85" w:rsidRPr="00885BF3"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85BF3">
              <w:rPr>
                <w:sz w:val="16"/>
                <w:szCs w:val="16"/>
              </w:rPr>
              <w:t>4</w:t>
            </w:r>
          </w:p>
        </w:tc>
        <w:tc>
          <w:tcPr>
            <w:tcW w:w="895" w:type="dxa"/>
            <w:gridSpan w:val="2"/>
          </w:tcPr>
          <w:p w14:paraId="3D066554" w14:textId="5320BE35" w:rsidR="008A3E85" w:rsidRPr="00885BF3"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85BF3">
              <w:rPr>
                <w:sz w:val="16"/>
                <w:szCs w:val="16"/>
              </w:rPr>
              <w:t>12</w:t>
            </w:r>
          </w:p>
        </w:tc>
        <w:tc>
          <w:tcPr>
            <w:tcW w:w="1351" w:type="dxa"/>
          </w:tcPr>
          <w:p w14:paraId="396A23AE" w14:textId="720BE79B" w:rsidR="008A3E85" w:rsidRPr="008A3E85"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Alltöövõtjad / projektijuht</w:t>
            </w:r>
          </w:p>
        </w:tc>
        <w:tc>
          <w:tcPr>
            <w:tcW w:w="1747" w:type="dxa"/>
          </w:tcPr>
          <w:p w14:paraId="37E78DB9" w14:textId="5DCE1F9A" w:rsidR="008A3E85" w:rsidRPr="008A3E85"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A3E85">
              <w:rPr>
                <w:sz w:val="16"/>
                <w:szCs w:val="16"/>
              </w:rPr>
              <w:t>Taotlused varakult; tingimuste register; lahenduste kooskõlastamine.</w:t>
            </w:r>
          </w:p>
        </w:tc>
      </w:tr>
      <w:tr w:rsidR="008A3E85" w:rsidRPr="008A3E85" w14:paraId="75E38C5B" w14:textId="77777777" w:rsidTr="008A3E85">
        <w:tc>
          <w:tcPr>
            <w:cnfStyle w:val="001000000000" w:firstRow="0" w:lastRow="0" w:firstColumn="1" w:lastColumn="0" w:oddVBand="0" w:evenVBand="0" w:oddHBand="0" w:evenHBand="0" w:firstRowFirstColumn="0" w:firstRowLastColumn="0" w:lastRowFirstColumn="0" w:lastRowLastColumn="0"/>
            <w:tcW w:w="2096" w:type="dxa"/>
          </w:tcPr>
          <w:p w14:paraId="078DB0AB" w14:textId="0FA0E288" w:rsidR="008A3E85" w:rsidRPr="008A3E85" w:rsidRDefault="008A3E85" w:rsidP="00FF024A">
            <w:pPr>
              <w:pStyle w:val="Tabel1tekst"/>
              <w:rPr>
                <w:sz w:val="16"/>
                <w:szCs w:val="16"/>
              </w:rPr>
            </w:pPr>
            <w:r w:rsidRPr="008A3E85">
              <w:rPr>
                <w:sz w:val="16"/>
                <w:szCs w:val="16"/>
              </w:rPr>
              <w:t>Mudelite koordinaatide või versioonide vastuolu</w:t>
            </w:r>
          </w:p>
        </w:tc>
        <w:tc>
          <w:tcPr>
            <w:tcW w:w="1571" w:type="dxa"/>
          </w:tcPr>
          <w:p w14:paraId="61BF3B6E" w14:textId="29EBFD14" w:rsidR="008A3E85" w:rsidRPr="008A3E85"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A3E85">
              <w:rPr>
                <w:sz w:val="16"/>
                <w:szCs w:val="16"/>
              </w:rPr>
              <w:t>Eri tarkvarad ja alltöövõtjate töövood</w:t>
            </w:r>
          </w:p>
        </w:tc>
        <w:tc>
          <w:tcPr>
            <w:tcW w:w="543" w:type="dxa"/>
          </w:tcPr>
          <w:p w14:paraId="0057C45B" w14:textId="51C3CCFF" w:rsidR="008A3E85" w:rsidRPr="00885BF3"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85BF3">
              <w:rPr>
                <w:sz w:val="16"/>
                <w:szCs w:val="16"/>
              </w:rPr>
              <w:t>2</w:t>
            </w:r>
          </w:p>
        </w:tc>
        <w:tc>
          <w:tcPr>
            <w:tcW w:w="584" w:type="dxa"/>
          </w:tcPr>
          <w:p w14:paraId="42147EEC" w14:textId="28B9B14B" w:rsidR="008A3E85" w:rsidRPr="00885BF3"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85BF3">
              <w:rPr>
                <w:sz w:val="16"/>
                <w:szCs w:val="16"/>
              </w:rPr>
              <w:t>5</w:t>
            </w:r>
          </w:p>
        </w:tc>
        <w:tc>
          <w:tcPr>
            <w:tcW w:w="895" w:type="dxa"/>
            <w:gridSpan w:val="2"/>
          </w:tcPr>
          <w:p w14:paraId="2755EF7D" w14:textId="3E4A8E65" w:rsidR="008A3E85" w:rsidRPr="00885BF3"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85BF3">
              <w:rPr>
                <w:sz w:val="16"/>
                <w:szCs w:val="16"/>
              </w:rPr>
              <w:t>10</w:t>
            </w:r>
          </w:p>
        </w:tc>
        <w:tc>
          <w:tcPr>
            <w:tcW w:w="1351" w:type="dxa"/>
          </w:tcPr>
          <w:p w14:paraId="26D168C7" w14:textId="3546B16E" w:rsidR="008A3E85" w:rsidRPr="008A3E85"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BIM koordinaator</w:t>
            </w:r>
          </w:p>
        </w:tc>
        <w:tc>
          <w:tcPr>
            <w:tcW w:w="1747" w:type="dxa"/>
          </w:tcPr>
          <w:p w14:paraId="4AAD5004" w14:textId="5B0EAE54" w:rsidR="008A3E85" w:rsidRPr="008A3E85"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A3E85">
              <w:rPr>
                <w:sz w:val="16"/>
                <w:szCs w:val="16"/>
              </w:rPr>
              <w:t>Ühine referentsfail; versioonireeglid; automaatkontroll enne federatsiooni.</w:t>
            </w:r>
          </w:p>
        </w:tc>
      </w:tr>
      <w:tr w:rsidR="008A3E85" w:rsidRPr="008A3E85" w14:paraId="41F7FC49" w14:textId="77777777" w:rsidTr="008A3E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6" w:type="dxa"/>
          </w:tcPr>
          <w:p w14:paraId="358C7645" w14:textId="7E031C25" w:rsidR="008A3E85" w:rsidRPr="008A3E85" w:rsidRDefault="008A3E85" w:rsidP="00FF024A">
            <w:pPr>
              <w:pStyle w:val="Tabel1tekst"/>
              <w:rPr>
                <w:sz w:val="16"/>
                <w:szCs w:val="16"/>
              </w:rPr>
            </w:pPr>
            <w:r w:rsidRPr="008A3E85">
              <w:rPr>
                <w:sz w:val="16"/>
                <w:szCs w:val="16"/>
              </w:rPr>
              <w:t>Nõutud infosisu puudub</w:t>
            </w:r>
          </w:p>
        </w:tc>
        <w:tc>
          <w:tcPr>
            <w:tcW w:w="1571" w:type="dxa"/>
          </w:tcPr>
          <w:p w14:paraId="68A20E9B" w14:textId="76A61E18" w:rsidR="008A3E85" w:rsidRPr="008A3E85"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A3E85">
              <w:rPr>
                <w:sz w:val="16"/>
                <w:szCs w:val="16"/>
              </w:rPr>
              <w:t>Atribuudid või klassifikatsioon pole mudelis</w:t>
            </w:r>
          </w:p>
        </w:tc>
        <w:tc>
          <w:tcPr>
            <w:tcW w:w="543" w:type="dxa"/>
          </w:tcPr>
          <w:p w14:paraId="2C172C79" w14:textId="5F9C3457" w:rsidR="008A3E85" w:rsidRPr="00885BF3"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85BF3">
              <w:rPr>
                <w:sz w:val="16"/>
                <w:szCs w:val="16"/>
              </w:rPr>
              <w:t>3</w:t>
            </w:r>
          </w:p>
        </w:tc>
        <w:tc>
          <w:tcPr>
            <w:tcW w:w="584" w:type="dxa"/>
          </w:tcPr>
          <w:p w14:paraId="1011E178" w14:textId="76D35E9D" w:rsidR="008A3E85" w:rsidRPr="00885BF3"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85BF3">
              <w:rPr>
                <w:sz w:val="16"/>
                <w:szCs w:val="16"/>
              </w:rPr>
              <w:t>4</w:t>
            </w:r>
          </w:p>
        </w:tc>
        <w:tc>
          <w:tcPr>
            <w:tcW w:w="895" w:type="dxa"/>
            <w:gridSpan w:val="2"/>
          </w:tcPr>
          <w:p w14:paraId="19038553" w14:textId="00B4615A" w:rsidR="008A3E85" w:rsidRPr="00885BF3"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85BF3">
              <w:rPr>
                <w:sz w:val="16"/>
                <w:szCs w:val="16"/>
              </w:rPr>
              <w:t>12</w:t>
            </w:r>
          </w:p>
        </w:tc>
        <w:tc>
          <w:tcPr>
            <w:tcW w:w="1351" w:type="dxa"/>
          </w:tcPr>
          <w:p w14:paraId="371E74A1" w14:textId="26E558FE" w:rsidR="008A3E85" w:rsidRPr="008A3E85"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BIM koordinaator</w:t>
            </w:r>
          </w:p>
        </w:tc>
        <w:tc>
          <w:tcPr>
            <w:tcW w:w="1747" w:type="dxa"/>
          </w:tcPr>
          <w:p w14:paraId="266D1629" w14:textId="73F602B7" w:rsidR="008A3E85" w:rsidRPr="008A3E85" w:rsidRDefault="008A3E85" w:rsidP="00FF024A">
            <w:pPr>
              <w:pStyle w:val="Tabel1tekst"/>
              <w:cnfStyle w:val="000000100000" w:firstRow="0" w:lastRow="0" w:firstColumn="0" w:lastColumn="0" w:oddVBand="0" w:evenVBand="0" w:oddHBand="1" w:evenHBand="0" w:firstRowFirstColumn="0" w:firstRowLastColumn="0" w:lastRowFirstColumn="0" w:lastRowLastColumn="0"/>
              <w:rPr>
                <w:sz w:val="16"/>
                <w:szCs w:val="16"/>
              </w:rPr>
            </w:pPr>
            <w:r w:rsidRPr="008A3E85">
              <w:rPr>
                <w:sz w:val="16"/>
                <w:szCs w:val="16"/>
              </w:rPr>
              <w:t>Atribuudimaatriks; testeksport; kontrollraport.</w:t>
            </w:r>
          </w:p>
        </w:tc>
      </w:tr>
      <w:tr w:rsidR="008A3E85" w:rsidRPr="008A3E85" w14:paraId="3A6CD8B5" w14:textId="77777777" w:rsidTr="008A3E85">
        <w:tc>
          <w:tcPr>
            <w:cnfStyle w:val="001000000000" w:firstRow="0" w:lastRow="0" w:firstColumn="1" w:lastColumn="0" w:oddVBand="0" w:evenVBand="0" w:oddHBand="0" w:evenHBand="0" w:firstRowFirstColumn="0" w:firstRowLastColumn="0" w:lastRowFirstColumn="0" w:lastRowLastColumn="0"/>
            <w:tcW w:w="2096" w:type="dxa"/>
          </w:tcPr>
          <w:p w14:paraId="376DF3DF" w14:textId="18504B5A" w:rsidR="008A3E85" w:rsidRPr="008A3E85" w:rsidRDefault="008A3E85" w:rsidP="00FF024A">
            <w:pPr>
              <w:pStyle w:val="Tabel1tekst"/>
              <w:rPr>
                <w:sz w:val="16"/>
                <w:szCs w:val="16"/>
              </w:rPr>
            </w:pPr>
            <w:r w:rsidRPr="008A3E85">
              <w:rPr>
                <w:sz w:val="16"/>
                <w:szCs w:val="16"/>
              </w:rPr>
              <w:lastRenderedPageBreak/>
              <w:t>Tellija otsus hilineb</w:t>
            </w:r>
          </w:p>
        </w:tc>
        <w:tc>
          <w:tcPr>
            <w:tcW w:w="1571" w:type="dxa"/>
          </w:tcPr>
          <w:p w14:paraId="103191A0" w14:textId="0F2B50A3" w:rsidR="008A3E85" w:rsidRPr="008A3E85"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A3E85">
              <w:rPr>
                <w:sz w:val="16"/>
                <w:szCs w:val="16"/>
              </w:rPr>
              <w:t>Lahenduse valik või muudatuse kinnitamine</w:t>
            </w:r>
          </w:p>
        </w:tc>
        <w:tc>
          <w:tcPr>
            <w:tcW w:w="543" w:type="dxa"/>
          </w:tcPr>
          <w:p w14:paraId="58AC68E9" w14:textId="0690E86B" w:rsidR="008A3E85" w:rsidRPr="00885BF3"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85BF3">
              <w:rPr>
                <w:sz w:val="16"/>
                <w:szCs w:val="16"/>
              </w:rPr>
              <w:t>2</w:t>
            </w:r>
          </w:p>
        </w:tc>
        <w:tc>
          <w:tcPr>
            <w:tcW w:w="671" w:type="dxa"/>
            <w:gridSpan w:val="2"/>
          </w:tcPr>
          <w:p w14:paraId="69419EEA" w14:textId="25E19B1B" w:rsidR="008A3E85" w:rsidRPr="00885BF3"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85BF3">
              <w:rPr>
                <w:sz w:val="16"/>
                <w:szCs w:val="16"/>
              </w:rPr>
              <w:t>4</w:t>
            </w:r>
          </w:p>
        </w:tc>
        <w:tc>
          <w:tcPr>
            <w:tcW w:w="808" w:type="dxa"/>
          </w:tcPr>
          <w:p w14:paraId="157A62E8" w14:textId="23075B44" w:rsidR="008A3E85" w:rsidRPr="008A3E85"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A3E85">
              <w:rPr>
                <w:sz w:val="16"/>
                <w:szCs w:val="16"/>
              </w:rPr>
              <w:t>8</w:t>
            </w:r>
          </w:p>
        </w:tc>
        <w:tc>
          <w:tcPr>
            <w:tcW w:w="1351" w:type="dxa"/>
          </w:tcPr>
          <w:p w14:paraId="13312757" w14:textId="25F2E4B4" w:rsidR="008A3E85" w:rsidRPr="008A3E85"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Peeter Škepast</w:t>
            </w:r>
          </w:p>
        </w:tc>
        <w:tc>
          <w:tcPr>
            <w:tcW w:w="1747" w:type="dxa"/>
          </w:tcPr>
          <w:p w14:paraId="5FBEEBE7" w14:textId="2EFDDEC3" w:rsidR="008A3E85" w:rsidRPr="008A3E85" w:rsidRDefault="008A3E85" w:rsidP="00FF024A">
            <w:pPr>
              <w:pStyle w:val="Tabel1tekst"/>
              <w:cnfStyle w:val="000000000000" w:firstRow="0" w:lastRow="0" w:firstColumn="0" w:lastColumn="0" w:oddVBand="0" w:evenVBand="0" w:oddHBand="0" w:evenHBand="0" w:firstRowFirstColumn="0" w:firstRowLastColumn="0" w:lastRowFirstColumn="0" w:lastRowLastColumn="0"/>
              <w:rPr>
                <w:sz w:val="16"/>
                <w:szCs w:val="16"/>
              </w:rPr>
            </w:pPr>
            <w:r w:rsidRPr="008A3E85">
              <w:rPr>
                <w:sz w:val="16"/>
                <w:szCs w:val="16"/>
              </w:rPr>
              <w:t>Otsuste register; tähtaja ja mõju varajane kirjalik teavitus.</w:t>
            </w:r>
          </w:p>
        </w:tc>
      </w:tr>
    </w:tbl>
    <w:p w14:paraId="06112338" w14:textId="012A26E1" w:rsidR="008A3E85" w:rsidRDefault="008A3E85" w:rsidP="008A3E85">
      <w:pPr>
        <w:pStyle w:val="Heading2"/>
      </w:pPr>
      <w:bookmarkStart w:id="41" w:name="_Toc242165359"/>
      <w:r>
        <w:t>Failide, kuupäevade ja versioonide haldus</w:t>
      </w:r>
      <w:bookmarkEnd w:id="41"/>
    </w:p>
    <w:p w14:paraId="42CCD053" w14:textId="77777777" w:rsidR="008A3E85" w:rsidRPr="008A3E85" w:rsidRDefault="008A3E85" w:rsidP="008A3E85">
      <w:pPr>
        <w:pStyle w:val="Bluebullet"/>
        <w:ind w:left="714" w:hanging="357"/>
        <w:jc w:val="both"/>
        <w:rPr>
          <w:rFonts w:cs="Open Sans"/>
          <w:color w:val="000000"/>
        </w:rPr>
      </w:pPr>
      <w:r w:rsidRPr="008A3E85">
        <w:rPr>
          <w:rFonts w:cs="Open Sans"/>
          <w:color w:val="000000"/>
        </w:rPr>
        <w:t>TEET haldab sinna üleslaetud failide versioone automaatselt.</w:t>
      </w:r>
    </w:p>
    <w:p w14:paraId="4660DEA3" w14:textId="206BA84F" w:rsidR="008A3E85" w:rsidRPr="008A3E85" w:rsidRDefault="008A3E85" w:rsidP="008A3E85">
      <w:pPr>
        <w:pStyle w:val="Bluebullet"/>
        <w:ind w:left="714" w:hanging="357"/>
        <w:jc w:val="both"/>
        <w:rPr>
          <w:rFonts w:cs="Open Sans"/>
          <w:color w:val="000000"/>
        </w:rPr>
      </w:pPr>
      <w:r w:rsidRPr="008A3E85">
        <w:rPr>
          <w:rFonts w:cs="Open Sans"/>
          <w:color w:val="000000"/>
        </w:rPr>
        <w:t>Väljaspool TEET-i nimetatakse ja paigutatakse failid vastavalt hanke Lisa 4 failinime- ja kaustastruktuuri reeglitele.</w:t>
      </w:r>
    </w:p>
    <w:p w14:paraId="0D49EEEE" w14:textId="4D0D65BC" w:rsidR="008A3E85" w:rsidRPr="008A3E85" w:rsidRDefault="008A3E85" w:rsidP="008A3E85">
      <w:pPr>
        <w:pStyle w:val="Bluebullet"/>
        <w:ind w:left="714" w:hanging="357"/>
        <w:jc w:val="both"/>
        <w:rPr>
          <w:rFonts w:cs="Open Sans"/>
          <w:color w:val="000000"/>
        </w:rPr>
      </w:pPr>
      <w:r w:rsidRPr="008A3E85">
        <w:rPr>
          <w:rFonts w:cs="Open Sans"/>
          <w:color w:val="000000"/>
        </w:rPr>
        <w:t>Kehtiv tööfail on üheselt tuvastatav; aegunud versioonid viiakse arhiivikausta.</w:t>
      </w:r>
    </w:p>
    <w:p w14:paraId="685FE086" w14:textId="50D54A26" w:rsidR="008A3E85" w:rsidRPr="008A3E85" w:rsidRDefault="008A3E85" w:rsidP="008A3E85">
      <w:pPr>
        <w:pStyle w:val="Bluebullet"/>
        <w:ind w:left="714" w:hanging="357"/>
        <w:jc w:val="both"/>
        <w:rPr>
          <w:rFonts w:cs="Open Sans"/>
          <w:color w:val="000000"/>
        </w:rPr>
      </w:pPr>
      <w:r w:rsidRPr="008A3E85">
        <w:rPr>
          <w:rFonts w:cs="Open Sans"/>
          <w:color w:val="000000"/>
        </w:rPr>
        <w:t>XREF-seosed kasutatakse suhtelise teena ja Overlay-tüübina; alltöövõtja originaalfailist tehakse kontrollitud töökoopia.</w:t>
      </w:r>
    </w:p>
    <w:p w14:paraId="41355A22" w14:textId="4ACB35D2" w:rsidR="008A3E85" w:rsidRPr="008A3E85" w:rsidRDefault="008A3E85" w:rsidP="008A3E85">
      <w:pPr>
        <w:pStyle w:val="Bluebullet"/>
        <w:ind w:left="714" w:hanging="357"/>
        <w:jc w:val="both"/>
        <w:rPr>
          <w:rFonts w:cs="Open Sans"/>
          <w:color w:val="000000"/>
        </w:rPr>
      </w:pPr>
      <w:r w:rsidRPr="008A3E85">
        <w:rPr>
          <w:rFonts w:cs="Open Sans"/>
          <w:color w:val="000000"/>
        </w:rPr>
        <w:t>Kuupäevad esitatakse kujul AAAA</w:t>
      </w:r>
      <w:r w:rsidR="00580F40">
        <w:rPr>
          <w:rFonts w:cs="Open Sans"/>
          <w:color w:val="000000"/>
        </w:rPr>
        <w:t>.KK.PP</w:t>
      </w:r>
      <w:r w:rsidRPr="008A3E85">
        <w:rPr>
          <w:rFonts w:cs="Open Sans"/>
          <w:color w:val="000000"/>
        </w:rPr>
        <w:t>, kui tellija süsteem ei määra teisiti.</w:t>
      </w:r>
    </w:p>
    <w:p w14:paraId="36CFA1F2" w14:textId="41AA5F5D" w:rsidR="008A3E85" w:rsidRPr="008A3E85" w:rsidRDefault="008A3E85" w:rsidP="008A3E85">
      <w:pPr>
        <w:pStyle w:val="Bluebullet"/>
        <w:ind w:left="714" w:hanging="357"/>
        <w:jc w:val="both"/>
        <w:rPr>
          <w:rFonts w:cs="Open Sans"/>
          <w:color w:val="000000"/>
        </w:rPr>
      </w:pPr>
      <w:r w:rsidRPr="008A3E85">
        <w:rPr>
          <w:rFonts w:cs="Open Sans"/>
          <w:color w:val="000000"/>
        </w:rPr>
        <w:t>Esitusversiooniga kaasneb kaaskiri, kus on kirjeldatud sisu, valmidus, erisused ja teadaolevad vastuolud.</w:t>
      </w:r>
    </w:p>
    <w:p w14:paraId="0FE4CC7A" w14:textId="77777777" w:rsidR="000F2B9A" w:rsidRPr="000F2B9A" w:rsidRDefault="000F2B9A" w:rsidP="000F2B9A"/>
    <w:p w14:paraId="556054D4" w14:textId="2B40F9D1" w:rsidR="00CA6C03" w:rsidRDefault="00CA6C03" w:rsidP="00CA6C03">
      <w:pPr>
        <w:pStyle w:val="Heading1"/>
        <w:rPr>
          <w:noProof/>
        </w:rPr>
      </w:pPr>
      <w:bookmarkStart w:id="42" w:name="_Toc242165360"/>
      <w:r>
        <w:rPr>
          <w:noProof/>
        </w:rPr>
        <w:lastRenderedPageBreak/>
        <w:t>BIM rakenduskava</w:t>
      </w:r>
      <w:bookmarkEnd w:id="42"/>
    </w:p>
    <w:p w14:paraId="3945E0DB" w14:textId="449335FE" w:rsidR="00CA6C03" w:rsidRDefault="00CA6C03" w:rsidP="00CA6C03">
      <w:pPr>
        <w:pStyle w:val="Heading2"/>
      </w:pPr>
      <w:bookmarkStart w:id="43" w:name="_Toc242165361"/>
      <w:r>
        <w:t>BIM eesmärgid ja kasutusjuhend</w:t>
      </w:r>
      <w:bookmarkEnd w:id="43"/>
    </w:p>
    <w:p w14:paraId="0F1A3253" w14:textId="77F70526" w:rsidR="00CA6C03" w:rsidRPr="00CA6C03" w:rsidRDefault="00CA6C03" w:rsidP="00CA6C03">
      <w:pPr>
        <w:pStyle w:val="Bluebullet"/>
        <w:ind w:left="714" w:hanging="357"/>
        <w:jc w:val="both"/>
        <w:rPr>
          <w:rFonts w:cs="Open Sans"/>
          <w:color w:val="000000"/>
        </w:rPr>
      </w:pPr>
      <w:r>
        <w:rPr>
          <w:rFonts w:cs="Open Sans"/>
          <w:color w:val="000000"/>
        </w:rPr>
        <w:t>P</w:t>
      </w:r>
      <w:r w:rsidRPr="00CA6C03">
        <w:rPr>
          <w:rFonts w:cs="Open Sans"/>
          <w:color w:val="000000"/>
        </w:rPr>
        <w:t>rojektlahenduse ruumiline koordineerimine ja erialadevaheliste konfliktide varajane tuvastamine</w:t>
      </w:r>
      <w:r>
        <w:rPr>
          <w:rFonts w:cs="Open Sans"/>
          <w:color w:val="000000"/>
        </w:rPr>
        <w:t>.</w:t>
      </w:r>
    </w:p>
    <w:p w14:paraId="7B09642E" w14:textId="79C62626" w:rsidR="00CA6C03" w:rsidRPr="00CA6C03" w:rsidRDefault="00CA6C03" w:rsidP="00CA6C03">
      <w:pPr>
        <w:pStyle w:val="Bluebullet"/>
        <w:ind w:left="714" w:hanging="357"/>
        <w:jc w:val="both"/>
        <w:rPr>
          <w:rFonts w:cs="Open Sans"/>
          <w:color w:val="000000"/>
        </w:rPr>
      </w:pPr>
      <w:r>
        <w:rPr>
          <w:rFonts w:cs="Open Sans"/>
          <w:color w:val="000000"/>
        </w:rPr>
        <w:t>T</w:t>
      </w:r>
      <w:r w:rsidRPr="00CA6C03">
        <w:rPr>
          <w:rFonts w:cs="Open Sans"/>
          <w:color w:val="000000"/>
        </w:rPr>
        <w:t>ee-, rajatiste-, tehnovõrkude ja maaparanduslahenduste koondmudelis ülevaatamine</w:t>
      </w:r>
      <w:r>
        <w:rPr>
          <w:rFonts w:cs="Open Sans"/>
          <w:color w:val="000000"/>
        </w:rPr>
        <w:t>.</w:t>
      </w:r>
    </w:p>
    <w:p w14:paraId="3255243C" w14:textId="10BB457E" w:rsidR="00CA6C03" w:rsidRPr="00CA6C03" w:rsidRDefault="00CA6C03" w:rsidP="00CA6C03">
      <w:pPr>
        <w:pStyle w:val="Bluebullet"/>
        <w:ind w:left="714" w:hanging="357"/>
        <w:jc w:val="both"/>
        <w:rPr>
          <w:rFonts w:cs="Open Sans"/>
          <w:color w:val="000000"/>
        </w:rPr>
      </w:pPr>
      <w:r>
        <w:rPr>
          <w:rFonts w:cs="Open Sans"/>
          <w:color w:val="000000"/>
        </w:rPr>
        <w:t>N</w:t>
      </w:r>
      <w:r w:rsidRPr="00CA6C03">
        <w:rPr>
          <w:rFonts w:cs="Open Sans"/>
          <w:color w:val="000000"/>
        </w:rPr>
        <w:t>ähtavuse, gabariitide, ruumivajaduse ja hooldatavuse kontroll</w:t>
      </w:r>
      <w:r>
        <w:rPr>
          <w:rFonts w:cs="Open Sans"/>
          <w:color w:val="000000"/>
        </w:rPr>
        <w:t>.</w:t>
      </w:r>
    </w:p>
    <w:p w14:paraId="075BDE74" w14:textId="5BD11497" w:rsidR="00CA6C03" w:rsidRPr="00CA6C03" w:rsidRDefault="00CA6C03" w:rsidP="00CA6C03">
      <w:pPr>
        <w:pStyle w:val="Bluebullet"/>
        <w:ind w:left="714" w:hanging="357"/>
        <w:jc w:val="both"/>
        <w:rPr>
          <w:rFonts w:cs="Open Sans"/>
          <w:color w:val="000000"/>
        </w:rPr>
      </w:pPr>
      <w:r>
        <w:rPr>
          <w:rFonts w:cs="Open Sans"/>
          <w:color w:val="000000"/>
        </w:rPr>
        <w:t>T</w:t>
      </w:r>
      <w:r w:rsidRPr="00CA6C03">
        <w:rPr>
          <w:rFonts w:cs="Open Sans"/>
          <w:color w:val="000000"/>
        </w:rPr>
        <w:t>öömahtude ja mudelielementide seoste kontroll</w:t>
      </w:r>
      <w:r>
        <w:rPr>
          <w:rFonts w:cs="Open Sans"/>
          <w:color w:val="000000"/>
        </w:rPr>
        <w:t>.</w:t>
      </w:r>
    </w:p>
    <w:p w14:paraId="6A71B4A5" w14:textId="1E148658" w:rsidR="00CA6C03" w:rsidRPr="00CA6C03" w:rsidRDefault="00CA6C03" w:rsidP="00CA6C03">
      <w:pPr>
        <w:pStyle w:val="Bluebullet"/>
        <w:ind w:left="714" w:hanging="357"/>
        <w:jc w:val="both"/>
        <w:rPr>
          <w:rFonts w:cs="Open Sans"/>
          <w:color w:val="000000"/>
        </w:rPr>
      </w:pPr>
      <w:r>
        <w:rPr>
          <w:rFonts w:cs="Open Sans"/>
          <w:color w:val="000000"/>
        </w:rPr>
        <w:t>P</w:t>
      </w:r>
      <w:r w:rsidRPr="00CA6C03">
        <w:rPr>
          <w:rFonts w:cs="Open Sans"/>
          <w:color w:val="000000"/>
        </w:rPr>
        <w:t>rojektlahenduse esitamine avatud ja originaalvormingutes järgmiste elukaare etappide tarbeks</w:t>
      </w:r>
      <w:r>
        <w:rPr>
          <w:rFonts w:cs="Open Sans"/>
          <w:color w:val="000000"/>
        </w:rPr>
        <w:t>.</w:t>
      </w:r>
    </w:p>
    <w:p w14:paraId="272C1A19" w14:textId="3052E617" w:rsidR="00CA6C03" w:rsidRPr="00CA6C03" w:rsidRDefault="00CA6C03" w:rsidP="00CA6C03">
      <w:pPr>
        <w:pStyle w:val="Bluebullet"/>
        <w:ind w:left="714" w:hanging="357"/>
        <w:jc w:val="both"/>
        <w:rPr>
          <w:rFonts w:cs="Open Sans"/>
          <w:color w:val="000000"/>
        </w:rPr>
      </w:pPr>
      <w:r>
        <w:rPr>
          <w:rFonts w:cs="Open Sans"/>
          <w:color w:val="000000"/>
        </w:rPr>
        <w:t>M</w:t>
      </w:r>
      <w:r w:rsidRPr="00CA6C03">
        <w:rPr>
          <w:rFonts w:cs="Open Sans"/>
          <w:color w:val="000000"/>
        </w:rPr>
        <w:t>udelite ja dokumentide avaldamine TEET-is koos kaaskirjade ja kontrollraportitega.</w:t>
      </w:r>
    </w:p>
    <w:p w14:paraId="19AB27A9" w14:textId="08541F3B" w:rsidR="00CA6C03" w:rsidRDefault="00CA6C03" w:rsidP="00CA6C03">
      <w:pPr>
        <w:pStyle w:val="Heading2"/>
      </w:pPr>
      <w:bookmarkStart w:id="44" w:name="_Toc242165362"/>
      <w:r>
        <w:t>Tarkvarad ja vahetusformaadid</w:t>
      </w:r>
      <w:bookmarkEnd w:id="44"/>
    </w:p>
    <w:tbl>
      <w:tblPr>
        <w:tblStyle w:val="SKPKTabel1"/>
        <w:tblW w:w="0" w:type="auto"/>
        <w:tblLook w:val="04A0" w:firstRow="1" w:lastRow="0" w:firstColumn="1" w:lastColumn="0" w:noHBand="0" w:noVBand="1"/>
      </w:tblPr>
      <w:tblGrid>
        <w:gridCol w:w="1840"/>
        <w:gridCol w:w="1377"/>
        <w:gridCol w:w="1849"/>
        <w:gridCol w:w="1994"/>
        <w:gridCol w:w="1727"/>
      </w:tblGrid>
      <w:tr w:rsidR="00993FDD" w:rsidRPr="00F17064" w14:paraId="10412F0C" w14:textId="77777777" w:rsidTr="002569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tcPr>
          <w:p w14:paraId="25090365" w14:textId="231D5462" w:rsidR="00993FDD" w:rsidRPr="00F17064" w:rsidRDefault="00993FDD" w:rsidP="00FF024A">
            <w:pPr>
              <w:pStyle w:val="Tabel1esiridaTekst"/>
              <w:rPr>
                <w:noProof/>
                <w:lang w:val="et-EE"/>
              </w:rPr>
            </w:pPr>
            <w:r>
              <w:rPr>
                <w:noProof/>
                <w:lang w:val="et-EE"/>
              </w:rPr>
              <w:t>Valdkond / tegevus</w:t>
            </w:r>
          </w:p>
        </w:tc>
        <w:tc>
          <w:tcPr>
            <w:tcW w:w="1377" w:type="dxa"/>
          </w:tcPr>
          <w:p w14:paraId="65D4085D" w14:textId="35129606" w:rsidR="00993FDD" w:rsidRPr="00F17064" w:rsidRDefault="00993FDD"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Tarkvara</w:t>
            </w:r>
          </w:p>
        </w:tc>
        <w:tc>
          <w:tcPr>
            <w:tcW w:w="1849" w:type="dxa"/>
          </w:tcPr>
          <w:p w14:paraId="1251CD5A" w14:textId="169D15CA" w:rsidR="00993FDD" w:rsidRPr="00F17064" w:rsidRDefault="00993FDD"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Versioon</w:t>
            </w:r>
          </w:p>
        </w:tc>
        <w:tc>
          <w:tcPr>
            <w:tcW w:w="1994" w:type="dxa"/>
          </w:tcPr>
          <w:p w14:paraId="697B2B99" w14:textId="4186ABF2" w:rsidR="00993FDD" w:rsidRPr="00F17064" w:rsidRDefault="00993FDD"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Originaalvorming</w:t>
            </w:r>
          </w:p>
        </w:tc>
        <w:tc>
          <w:tcPr>
            <w:tcW w:w="1727" w:type="dxa"/>
          </w:tcPr>
          <w:p w14:paraId="673FA8F2" w14:textId="796E572B" w:rsidR="00993FDD" w:rsidRPr="00F17064" w:rsidRDefault="00993FDD"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Avatud / esitus</w:t>
            </w:r>
            <w:r w:rsidR="00694958">
              <w:rPr>
                <w:noProof/>
                <w:lang w:val="et-EE"/>
              </w:rPr>
              <w:t>-</w:t>
            </w:r>
            <w:r>
              <w:rPr>
                <w:noProof/>
                <w:lang w:val="et-EE"/>
              </w:rPr>
              <w:t>vorming</w:t>
            </w:r>
          </w:p>
        </w:tc>
      </w:tr>
      <w:tr w:rsidR="00993FDD" w:rsidRPr="00F17064" w14:paraId="7D1C0D13" w14:textId="77777777" w:rsidTr="002569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tcPr>
          <w:p w14:paraId="2FB69EC0" w14:textId="434F3AEE" w:rsidR="00993FDD" w:rsidRPr="00F17064" w:rsidRDefault="00993FDD" w:rsidP="00FF024A">
            <w:pPr>
              <w:pStyle w:val="Tabel1tekst"/>
            </w:pPr>
            <w:r>
              <w:t>Teed, maapinnad, koridorid</w:t>
            </w:r>
          </w:p>
        </w:tc>
        <w:tc>
          <w:tcPr>
            <w:tcW w:w="1377" w:type="dxa"/>
          </w:tcPr>
          <w:p w14:paraId="0BF4F8DB" w14:textId="42C979C3"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Autodesk Civil 3D</w:t>
            </w:r>
          </w:p>
        </w:tc>
        <w:tc>
          <w:tcPr>
            <w:tcW w:w="1849" w:type="dxa"/>
          </w:tcPr>
          <w:p w14:paraId="4FFB9983" w14:textId="4BBCFEBF"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2027</w:t>
            </w:r>
          </w:p>
        </w:tc>
        <w:tc>
          <w:tcPr>
            <w:tcW w:w="1994" w:type="dxa"/>
          </w:tcPr>
          <w:p w14:paraId="211C153B" w14:textId="7C60E8E9"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DWG</w:t>
            </w:r>
          </w:p>
        </w:tc>
        <w:tc>
          <w:tcPr>
            <w:tcW w:w="1727" w:type="dxa"/>
          </w:tcPr>
          <w:p w14:paraId="023D1A06" w14:textId="30824C17"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rsidRPr="00694958">
              <w:t>IFC, LandXML, DWG, PDF</w:t>
            </w:r>
          </w:p>
        </w:tc>
      </w:tr>
      <w:tr w:rsidR="00993FDD" w:rsidRPr="00F17064" w14:paraId="313304D3" w14:textId="77777777" w:rsidTr="002569DA">
        <w:tc>
          <w:tcPr>
            <w:cnfStyle w:val="001000000000" w:firstRow="0" w:lastRow="0" w:firstColumn="1" w:lastColumn="0" w:oddVBand="0" w:evenVBand="0" w:oddHBand="0" w:evenHBand="0" w:firstRowFirstColumn="0" w:firstRowLastColumn="0" w:lastRowFirstColumn="0" w:lastRowLastColumn="0"/>
            <w:tcW w:w="1840" w:type="dxa"/>
          </w:tcPr>
          <w:p w14:paraId="382E9B40" w14:textId="6905C36B" w:rsidR="00993FDD" w:rsidRPr="00F17064" w:rsidRDefault="00993FDD" w:rsidP="00FF024A">
            <w:pPr>
              <w:pStyle w:val="Tabel1tekst"/>
            </w:pPr>
            <w:r>
              <w:t>Rajatised</w:t>
            </w:r>
          </w:p>
        </w:tc>
        <w:tc>
          <w:tcPr>
            <w:tcW w:w="1377" w:type="dxa"/>
          </w:tcPr>
          <w:p w14:paraId="6F06AEB4" w14:textId="5E24C2B8"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Autodesk Revit</w:t>
            </w:r>
          </w:p>
        </w:tc>
        <w:tc>
          <w:tcPr>
            <w:tcW w:w="1849" w:type="dxa"/>
          </w:tcPr>
          <w:p w14:paraId="6E692207" w14:textId="662D5E5E"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2026</w:t>
            </w:r>
          </w:p>
        </w:tc>
        <w:tc>
          <w:tcPr>
            <w:tcW w:w="1994" w:type="dxa"/>
          </w:tcPr>
          <w:p w14:paraId="0A7F5626" w14:textId="043E9E69"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RVT</w:t>
            </w:r>
          </w:p>
        </w:tc>
        <w:tc>
          <w:tcPr>
            <w:tcW w:w="1727" w:type="dxa"/>
          </w:tcPr>
          <w:p w14:paraId="524B6373" w14:textId="2D0C6B53"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rsidRPr="00694958">
              <w:t>IFC, RVT, PDF, DWG</w:t>
            </w:r>
          </w:p>
        </w:tc>
      </w:tr>
      <w:tr w:rsidR="00993FDD" w:rsidRPr="00F17064" w14:paraId="2EBB7D02" w14:textId="77777777" w:rsidTr="002569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tcPr>
          <w:p w14:paraId="0D4CE886" w14:textId="41CAAB67" w:rsidR="00993FDD" w:rsidRPr="00F17064" w:rsidRDefault="00993FDD" w:rsidP="00FF024A">
            <w:pPr>
              <w:pStyle w:val="Tabel1tekst"/>
            </w:pPr>
            <w:r>
              <w:t>Koondmudel ja konfliktanalüüs</w:t>
            </w:r>
          </w:p>
        </w:tc>
        <w:tc>
          <w:tcPr>
            <w:tcW w:w="1377" w:type="dxa"/>
          </w:tcPr>
          <w:p w14:paraId="5A81164C" w14:textId="780DEF5D"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Autodesk Navisworks Manage</w:t>
            </w:r>
          </w:p>
        </w:tc>
        <w:tc>
          <w:tcPr>
            <w:tcW w:w="1849" w:type="dxa"/>
          </w:tcPr>
          <w:p w14:paraId="2541559A" w14:textId="5566D36B"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2027</w:t>
            </w:r>
          </w:p>
        </w:tc>
        <w:tc>
          <w:tcPr>
            <w:tcW w:w="1994" w:type="dxa"/>
          </w:tcPr>
          <w:p w14:paraId="1476A744" w14:textId="7FDA1E3C"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NWF</w:t>
            </w:r>
          </w:p>
        </w:tc>
        <w:tc>
          <w:tcPr>
            <w:tcW w:w="1727" w:type="dxa"/>
          </w:tcPr>
          <w:p w14:paraId="567DAF50" w14:textId="25CB04DF"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rsidRPr="00694958">
              <w:t>NWD, BCF / raport</w:t>
            </w:r>
          </w:p>
        </w:tc>
      </w:tr>
      <w:tr w:rsidR="00993FDD" w:rsidRPr="00F17064" w14:paraId="0055955B" w14:textId="77777777" w:rsidTr="002569DA">
        <w:tc>
          <w:tcPr>
            <w:cnfStyle w:val="001000000000" w:firstRow="0" w:lastRow="0" w:firstColumn="1" w:lastColumn="0" w:oddVBand="0" w:evenVBand="0" w:oddHBand="0" w:evenHBand="0" w:firstRowFirstColumn="0" w:firstRowLastColumn="0" w:lastRowFirstColumn="0" w:lastRowLastColumn="0"/>
            <w:tcW w:w="1840" w:type="dxa"/>
          </w:tcPr>
          <w:p w14:paraId="75BB34FE" w14:textId="66CFCEB6" w:rsidR="00993FDD" w:rsidRPr="00F17064" w:rsidRDefault="00993FDD" w:rsidP="00FF024A">
            <w:pPr>
              <w:pStyle w:val="Tabel1tekst"/>
            </w:pPr>
            <w:r>
              <w:t>Failide vahetuskeskkond</w:t>
            </w:r>
          </w:p>
        </w:tc>
        <w:tc>
          <w:tcPr>
            <w:tcW w:w="1377" w:type="dxa"/>
          </w:tcPr>
          <w:p w14:paraId="29ECE066" w14:textId="50634352"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SharePoint</w:t>
            </w:r>
          </w:p>
        </w:tc>
        <w:tc>
          <w:tcPr>
            <w:tcW w:w="1849" w:type="dxa"/>
          </w:tcPr>
          <w:p w14:paraId="7F6960B9" w14:textId="64C9891C"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w:t>
            </w:r>
          </w:p>
        </w:tc>
        <w:tc>
          <w:tcPr>
            <w:tcW w:w="1994" w:type="dxa"/>
          </w:tcPr>
          <w:p w14:paraId="08B097D7" w14:textId="52AE7BD4"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Kõik projekti tööfailid</w:t>
            </w:r>
          </w:p>
        </w:tc>
        <w:tc>
          <w:tcPr>
            <w:tcW w:w="1727" w:type="dxa"/>
          </w:tcPr>
          <w:p w14:paraId="79BDC5AE" w14:textId="342221B8"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rsidRPr="00694958">
              <w:t>Kõik projekti failivormingud</w:t>
            </w:r>
          </w:p>
        </w:tc>
      </w:tr>
      <w:tr w:rsidR="00993FDD" w:rsidRPr="00F17064" w14:paraId="01DC79A7" w14:textId="77777777" w:rsidTr="002569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tcPr>
          <w:p w14:paraId="6E4F8252" w14:textId="3AE0C5B5" w:rsidR="00993FDD" w:rsidRPr="00F17064" w:rsidRDefault="00993FDD" w:rsidP="00FF024A">
            <w:pPr>
              <w:pStyle w:val="Tabel1tekst"/>
            </w:pPr>
            <w:r>
              <w:t>Aruanded ja tabelid</w:t>
            </w:r>
          </w:p>
        </w:tc>
        <w:tc>
          <w:tcPr>
            <w:tcW w:w="1377" w:type="dxa"/>
          </w:tcPr>
          <w:p w14:paraId="7B4781D1" w14:textId="7FB6E35E"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Microsoft 365</w:t>
            </w:r>
          </w:p>
        </w:tc>
        <w:tc>
          <w:tcPr>
            <w:tcW w:w="1849" w:type="dxa"/>
          </w:tcPr>
          <w:p w14:paraId="014C2B16" w14:textId="229DDDD3"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w:t>
            </w:r>
          </w:p>
        </w:tc>
        <w:tc>
          <w:tcPr>
            <w:tcW w:w="1994" w:type="dxa"/>
          </w:tcPr>
          <w:p w14:paraId="621D9DB8" w14:textId="0B93F37B"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DOCX, XLSX</w:t>
            </w:r>
          </w:p>
        </w:tc>
        <w:tc>
          <w:tcPr>
            <w:tcW w:w="1727" w:type="dxa"/>
          </w:tcPr>
          <w:p w14:paraId="25387490" w14:textId="0823B730"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rsidRPr="00694958">
              <w:t>PDF, XLSX</w:t>
            </w:r>
          </w:p>
        </w:tc>
      </w:tr>
      <w:tr w:rsidR="00993FDD" w:rsidRPr="00F17064" w14:paraId="6F11A382" w14:textId="77777777" w:rsidTr="002569DA">
        <w:tc>
          <w:tcPr>
            <w:cnfStyle w:val="001000000000" w:firstRow="0" w:lastRow="0" w:firstColumn="1" w:lastColumn="0" w:oddVBand="0" w:evenVBand="0" w:oddHBand="0" w:evenHBand="0" w:firstRowFirstColumn="0" w:firstRowLastColumn="0" w:lastRowFirstColumn="0" w:lastRowLastColumn="0"/>
            <w:tcW w:w="1840" w:type="dxa"/>
          </w:tcPr>
          <w:p w14:paraId="0233BE22" w14:textId="0B6E8358" w:rsidR="00993FDD" w:rsidRPr="00F17064" w:rsidRDefault="00993FDD" w:rsidP="00FF024A">
            <w:pPr>
              <w:pStyle w:val="Tabel1tekst"/>
            </w:pPr>
            <w:r>
              <w:t>Visualiseering</w:t>
            </w:r>
          </w:p>
        </w:tc>
        <w:tc>
          <w:tcPr>
            <w:tcW w:w="1377" w:type="dxa"/>
          </w:tcPr>
          <w:p w14:paraId="1611D641" w14:textId="741000CF"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Lumion</w:t>
            </w:r>
          </w:p>
        </w:tc>
        <w:tc>
          <w:tcPr>
            <w:tcW w:w="1849" w:type="dxa"/>
          </w:tcPr>
          <w:p w14:paraId="4555330E" w14:textId="3994033F"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12.0</w:t>
            </w:r>
          </w:p>
        </w:tc>
        <w:tc>
          <w:tcPr>
            <w:tcW w:w="1994" w:type="dxa"/>
          </w:tcPr>
          <w:p w14:paraId="7094822F" w14:textId="3557E08A"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LS</w:t>
            </w:r>
          </w:p>
        </w:tc>
        <w:tc>
          <w:tcPr>
            <w:tcW w:w="1727" w:type="dxa"/>
          </w:tcPr>
          <w:p w14:paraId="0C53347F" w14:textId="6642AC4E"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rsidRPr="00694958">
              <w:t>MP4</w:t>
            </w:r>
          </w:p>
        </w:tc>
      </w:tr>
      <w:tr w:rsidR="00993FDD" w:rsidRPr="00F17064" w14:paraId="766179E5" w14:textId="77777777" w:rsidTr="002569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tcPr>
          <w:p w14:paraId="6C44E558" w14:textId="2D951B6A" w:rsidR="00993FDD" w:rsidRPr="00F17064" w:rsidRDefault="00993FDD" w:rsidP="00FF024A">
            <w:pPr>
              <w:pStyle w:val="Tabel1tekst"/>
            </w:pPr>
            <w:r>
              <w:t>Topo-geodeesia</w:t>
            </w:r>
          </w:p>
        </w:tc>
        <w:tc>
          <w:tcPr>
            <w:tcW w:w="1377" w:type="dxa"/>
          </w:tcPr>
          <w:p w14:paraId="3D6B5E80" w14:textId="77777777" w:rsidR="00993FDD"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Autodesk Civil 3D</w:t>
            </w:r>
          </w:p>
          <w:p w14:paraId="2A1F5E1A" w14:textId="4B5D41D5" w:rsidR="00694958"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AutoCAD</w:t>
            </w:r>
          </w:p>
        </w:tc>
        <w:tc>
          <w:tcPr>
            <w:tcW w:w="1849" w:type="dxa"/>
          </w:tcPr>
          <w:p w14:paraId="5083E23A" w14:textId="77777777" w:rsidR="00993FDD"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2026</w:t>
            </w:r>
          </w:p>
          <w:p w14:paraId="1069CC1D" w14:textId="345764ED" w:rsidR="00694958"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2027</w:t>
            </w:r>
          </w:p>
        </w:tc>
        <w:tc>
          <w:tcPr>
            <w:tcW w:w="1994" w:type="dxa"/>
          </w:tcPr>
          <w:p w14:paraId="45C81EA5" w14:textId="2F12E454"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DWG / uuringu originaal</w:t>
            </w:r>
          </w:p>
        </w:tc>
        <w:tc>
          <w:tcPr>
            <w:tcW w:w="1727" w:type="dxa"/>
          </w:tcPr>
          <w:p w14:paraId="294C7CEE" w14:textId="5336A5E4"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rsidRPr="00694958">
              <w:t>DWG, PDF, CSV vajadusel</w:t>
            </w:r>
          </w:p>
        </w:tc>
      </w:tr>
      <w:tr w:rsidR="00993FDD" w:rsidRPr="00F17064" w14:paraId="19FE18F4" w14:textId="77777777" w:rsidTr="002569DA">
        <w:tc>
          <w:tcPr>
            <w:cnfStyle w:val="001000000000" w:firstRow="0" w:lastRow="0" w:firstColumn="1" w:lastColumn="0" w:oddVBand="0" w:evenVBand="0" w:oddHBand="0" w:evenHBand="0" w:firstRowFirstColumn="0" w:firstRowLastColumn="0" w:lastRowFirstColumn="0" w:lastRowLastColumn="0"/>
            <w:tcW w:w="1840" w:type="dxa"/>
          </w:tcPr>
          <w:p w14:paraId="148E3251" w14:textId="7F6BD9DB" w:rsidR="00993FDD" w:rsidRPr="00F17064" w:rsidRDefault="00993FDD" w:rsidP="00FF024A">
            <w:pPr>
              <w:pStyle w:val="Tabel1tekst"/>
            </w:pPr>
            <w:r>
              <w:lastRenderedPageBreak/>
              <w:t>Geoloogia ja geotehnika</w:t>
            </w:r>
          </w:p>
        </w:tc>
        <w:tc>
          <w:tcPr>
            <w:tcW w:w="1377" w:type="dxa"/>
          </w:tcPr>
          <w:p w14:paraId="5C1B86B1" w14:textId="77777777" w:rsidR="00993FDD"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ZWCad</w:t>
            </w:r>
          </w:p>
          <w:p w14:paraId="2E2D0519" w14:textId="39F1C385" w:rsidR="00694958"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Autodesk Civil 3D</w:t>
            </w:r>
          </w:p>
        </w:tc>
        <w:tc>
          <w:tcPr>
            <w:tcW w:w="1849" w:type="dxa"/>
          </w:tcPr>
          <w:p w14:paraId="144D708C" w14:textId="77777777" w:rsidR="00993FDD"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2021</w:t>
            </w:r>
          </w:p>
          <w:p w14:paraId="1029685A" w14:textId="6841481B" w:rsidR="00694958"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2022</w:t>
            </w:r>
          </w:p>
        </w:tc>
        <w:tc>
          <w:tcPr>
            <w:tcW w:w="1994" w:type="dxa"/>
          </w:tcPr>
          <w:p w14:paraId="1F94F720" w14:textId="7BA3926C"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AGS / XLSX / muu</w:t>
            </w:r>
          </w:p>
        </w:tc>
        <w:tc>
          <w:tcPr>
            <w:tcW w:w="1727" w:type="dxa"/>
          </w:tcPr>
          <w:p w14:paraId="30D94378" w14:textId="2DC73DAD"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rsidRPr="00694958">
              <w:t>AGS, IFC, XLSX, PDF</w:t>
            </w:r>
          </w:p>
        </w:tc>
      </w:tr>
      <w:tr w:rsidR="00993FDD" w:rsidRPr="00F17064" w14:paraId="425766ED" w14:textId="77777777" w:rsidTr="002569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0" w:type="dxa"/>
          </w:tcPr>
          <w:p w14:paraId="4410119F" w14:textId="36D46CA7" w:rsidR="00993FDD" w:rsidRPr="00F17064" w:rsidRDefault="00993FDD" w:rsidP="00FF024A">
            <w:pPr>
              <w:pStyle w:val="Tabel1tekst"/>
            </w:pPr>
            <w:r>
              <w:t>Tehnovõrgud</w:t>
            </w:r>
          </w:p>
        </w:tc>
        <w:tc>
          <w:tcPr>
            <w:tcW w:w="1377" w:type="dxa"/>
          </w:tcPr>
          <w:p w14:paraId="3780D774" w14:textId="25A4A45F"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Cadmatic ja/või Revit</w:t>
            </w:r>
          </w:p>
        </w:tc>
        <w:tc>
          <w:tcPr>
            <w:tcW w:w="1849" w:type="dxa"/>
          </w:tcPr>
          <w:p w14:paraId="64D65D0C" w14:textId="51D6456C"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TÄPSUSTAMISEL</w:t>
            </w:r>
          </w:p>
        </w:tc>
        <w:tc>
          <w:tcPr>
            <w:tcW w:w="1994" w:type="dxa"/>
          </w:tcPr>
          <w:p w14:paraId="0EBC8262" w14:textId="17343A50"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t>DWG</w:t>
            </w:r>
          </w:p>
        </w:tc>
        <w:tc>
          <w:tcPr>
            <w:tcW w:w="1727" w:type="dxa"/>
          </w:tcPr>
          <w:p w14:paraId="70E2A817" w14:textId="3C357E6D" w:rsidR="00993FDD" w:rsidRPr="00F17064" w:rsidRDefault="00694958" w:rsidP="00FF024A">
            <w:pPr>
              <w:pStyle w:val="Tabel1tekst"/>
              <w:cnfStyle w:val="000000100000" w:firstRow="0" w:lastRow="0" w:firstColumn="0" w:lastColumn="0" w:oddVBand="0" w:evenVBand="0" w:oddHBand="1" w:evenHBand="0" w:firstRowFirstColumn="0" w:firstRowLastColumn="0" w:lastRowFirstColumn="0" w:lastRowLastColumn="0"/>
            </w:pPr>
            <w:r w:rsidRPr="00694958">
              <w:t>DWG, IFC, LandXML vajadusel</w:t>
            </w:r>
          </w:p>
        </w:tc>
      </w:tr>
      <w:tr w:rsidR="00993FDD" w:rsidRPr="00F17064" w14:paraId="2B66CAA7" w14:textId="77777777" w:rsidTr="002569DA">
        <w:tc>
          <w:tcPr>
            <w:cnfStyle w:val="001000000000" w:firstRow="0" w:lastRow="0" w:firstColumn="1" w:lastColumn="0" w:oddVBand="0" w:evenVBand="0" w:oddHBand="0" w:evenHBand="0" w:firstRowFirstColumn="0" w:firstRowLastColumn="0" w:lastRowFirstColumn="0" w:lastRowLastColumn="0"/>
            <w:tcW w:w="1840" w:type="dxa"/>
          </w:tcPr>
          <w:p w14:paraId="2E147395" w14:textId="4DD30F7F" w:rsidR="00993FDD" w:rsidRPr="00F17064" w:rsidRDefault="00993FDD" w:rsidP="00FF024A">
            <w:pPr>
              <w:pStyle w:val="Tabel1tekst"/>
            </w:pPr>
            <w:r>
              <w:t>Maaparandus</w:t>
            </w:r>
          </w:p>
        </w:tc>
        <w:tc>
          <w:tcPr>
            <w:tcW w:w="1377" w:type="dxa"/>
          </w:tcPr>
          <w:p w14:paraId="61A2DAAB" w14:textId="2456DB78"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BricsCAD Ultimate</w:t>
            </w:r>
          </w:p>
        </w:tc>
        <w:tc>
          <w:tcPr>
            <w:tcW w:w="1849" w:type="dxa"/>
          </w:tcPr>
          <w:p w14:paraId="3FABAD29" w14:textId="7AB99C75"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2026</w:t>
            </w:r>
          </w:p>
        </w:tc>
        <w:tc>
          <w:tcPr>
            <w:tcW w:w="1994" w:type="dxa"/>
          </w:tcPr>
          <w:p w14:paraId="381ECBF8" w14:textId="581C6754"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t>DWG</w:t>
            </w:r>
          </w:p>
        </w:tc>
        <w:tc>
          <w:tcPr>
            <w:tcW w:w="1727" w:type="dxa"/>
          </w:tcPr>
          <w:p w14:paraId="1083CD47" w14:textId="50FA3AE3" w:rsidR="00993FDD" w:rsidRPr="00F17064" w:rsidRDefault="00694958" w:rsidP="00FF024A">
            <w:pPr>
              <w:pStyle w:val="Tabel1tekst"/>
              <w:cnfStyle w:val="000000000000" w:firstRow="0" w:lastRow="0" w:firstColumn="0" w:lastColumn="0" w:oddVBand="0" w:evenVBand="0" w:oddHBand="0" w:evenHBand="0" w:firstRowFirstColumn="0" w:firstRowLastColumn="0" w:lastRowFirstColumn="0" w:lastRowLastColumn="0"/>
            </w:pPr>
            <w:r w:rsidRPr="00694958">
              <w:t>DWG, IFC, LandXML</w:t>
            </w:r>
          </w:p>
        </w:tc>
      </w:tr>
    </w:tbl>
    <w:p w14:paraId="24610429" w14:textId="4B17F4D7" w:rsidR="002569DA" w:rsidRPr="00F17064" w:rsidRDefault="002569DA" w:rsidP="002569DA">
      <w:pPr>
        <w:pStyle w:val="Heading3"/>
      </w:pPr>
      <w:bookmarkStart w:id="45" w:name="_Toc242165363"/>
      <w:r>
        <w:t>Valitud tarkvarade spetsiifilised juhendid nõuete täitmiseks</w:t>
      </w:r>
      <w:bookmarkEnd w:id="45"/>
    </w:p>
    <w:p w14:paraId="65715257" w14:textId="68BAF5B6" w:rsidR="00C54C64" w:rsidRDefault="002569DA" w:rsidP="00F17064">
      <w:r w:rsidRPr="002569DA">
        <w:t>Projekti tee mudelid koostatakse Autodesk Civil 3D tarkvaras, kasutades ettevõttes välja töötatud standardseid Subassembly-sid. Standardiseeritud Subassembly-de kasutamine tagab tee konstruktsioonikihtide, modelleeritavate pindade, BIM-elementide ning nende nimetamise ühtse ülesehituse ja vastavuse projekti nõuetele</w:t>
      </w:r>
      <w:r>
        <w:t>.</w:t>
      </w:r>
    </w:p>
    <w:p w14:paraId="28E47470" w14:textId="77777777" w:rsidR="002569DA" w:rsidRDefault="002569DA" w:rsidP="002569DA">
      <w:pPr>
        <w:keepNext/>
      </w:pPr>
      <w:r>
        <w:drawing>
          <wp:inline distT="0" distB="0" distL="0" distR="0" wp14:anchorId="35B2D9E1" wp14:editId="22CA0ACB">
            <wp:extent cx="5579745" cy="2465705"/>
            <wp:effectExtent l="0" t="0" r="1905" b="0"/>
            <wp:docPr id="981912970" name="Pilt 1" descr="Pilt, millel on kujutatud tekst, järjekord, Font, diagramm&#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912970" name="Pilt 1" descr="Pilt, millel on kujutatud tekst, järjekord, Font, diagramm&#10;&#10;Kirjeldus on genereeritud automaatselt"/>
                    <pic:cNvPicPr>
                      <a:picLocks noChangeAspect="1"/>
                    </pic:cNvPicPr>
                  </pic:nvPicPr>
                  <pic:blipFill>
                    <a:blip r:embed="rId16"/>
                    <a:stretch>
                      <a:fillRect/>
                    </a:stretch>
                  </pic:blipFill>
                  <pic:spPr>
                    <a:xfrm>
                      <a:off x="0" y="0"/>
                      <a:ext cx="5579745" cy="2465705"/>
                    </a:xfrm>
                    <a:prstGeom prst="rect">
                      <a:avLst/>
                    </a:prstGeom>
                  </pic:spPr>
                </pic:pic>
              </a:graphicData>
            </a:graphic>
          </wp:inline>
        </w:drawing>
      </w:r>
    </w:p>
    <w:p w14:paraId="7ED87152" w14:textId="2E1A772D" w:rsidR="002569DA" w:rsidRDefault="002569DA" w:rsidP="002569DA">
      <w:pPr>
        <w:pStyle w:val="Caption"/>
        <w:jc w:val="both"/>
      </w:pPr>
      <w:r>
        <w:t xml:space="preserve">Joonis </w:t>
      </w:r>
      <w:fldSimple w:instr=" SEQ Joonis \* ARABIC ">
        <w:r w:rsidR="00B85719">
          <w:rPr>
            <w:noProof/>
          </w:rPr>
          <w:t>1</w:t>
        </w:r>
      </w:fldSimple>
      <w:r>
        <w:t xml:space="preserve">. Standardiseeritud </w:t>
      </w:r>
      <w:proofErr w:type="spellStart"/>
      <w:r>
        <w:t>Subassembly</w:t>
      </w:r>
      <w:proofErr w:type="spellEnd"/>
    </w:p>
    <w:p w14:paraId="42D376C5" w14:textId="77777777" w:rsidR="002569DA" w:rsidRPr="002569DA" w:rsidRDefault="002569DA" w:rsidP="002569DA">
      <w:r w:rsidRPr="002569DA">
        <w:t>Mudelite infosisu hallatakse Autodesk Property Set tehnoloogia abil. Nõutud atribuudid lisatakse mudelielementidele standardiseeritud Dynamo skriptide kaudu, mis seovad mudeli geomeetria Transpordiameti BIM-nõuetes määratud atribuutidega ning tagavad andmestruktuuri ühtsuse kõikides mudelites.</w:t>
      </w:r>
    </w:p>
    <w:p w14:paraId="117CA190" w14:textId="77777777" w:rsidR="002569DA" w:rsidRDefault="002569DA" w:rsidP="002569DA">
      <w:pPr>
        <w:keepNext/>
      </w:pPr>
      <w:r>
        <w:lastRenderedPageBreak/>
        <w:drawing>
          <wp:inline distT="0" distB="0" distL="0" distR="0" wp14:anchorId="2A55A642" wp14:editId="32D80D3E">
            <wp:extent cx="2192655" cy="4071620"/>
            <wp:effectExtent l="0" t="0" r="0" b="5080"/>
            <wp:docPr id="1348064388" name="Pilt 1" descr="Pilt, millel on kujutatud tekst, kuvatõmmis, tarkvara, Multimeediatarkvar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064388" name="Pilt 1" descr="Pilt, millel on kujutatud tekst, kuvatõmmis, tarkvara, Multimeediatarkvara&#10;&#10;Kirjeldus on genereeritud automaatselt"/>
                    <pic:cNvPicPr>
                      <a:picLocks noChangeAspect="1"/>
                    </pic:cNvPicPr>
                  </pic:nvPicPr>
                  <pic:blipFill>
                    <a:blip r:embed="rId17"/>
                    <a:stretch>
                      <a:fillRect/>
                    </a:stretch>
                  </pic:blipFill>
                  <pic:spPr>
                    <a:xfrm>
                      <a:off x="0" y="0"/>
                      <a:ext cx="2192655" cy="4071620"/>
                    </a:xfrm>
                    <a:prstGeom prst="rect">
                      <a:avLst/>
                    </a:prstGeom>
                  </pic:spPr>
                </pic:pic>
              </a:graphicData>
            </a:graphic>
          </wp:inline>
        </w:drawing>
      </w:r>
    </w:p>
    <w:p w14:paraId="7B32D676" w14:textId="1F999695" w:rsidR="002569DA" w:rsidRDefault="002569DA" w:rsidP="002569DA">
      <w:pPr>
        <w:pStyle w:val="Caption"/>
        <w:jc w:val="both"/>
      </w:pPr>
      <w:r>
        <w:t xml:space="preserve">Joonis </w:t>
      </w:r>
      <w:fldSimple w:instr=" SEQ Joonis \* ARABIC ">
        <w:r w:rsidR="00B85719">
          <w:rPr>
            <w:noProof/>
          </w:rPr>
          <w:t>2</w:t>
        </w:r>
      </w:fldSimple>
      <w:r>
        <w:t xml:space="preserve">. </w:t>
      </w:r>
      <w:proofErr w:type="spellStart"/>
      <w:r>
        <w:t>Dynamo</w:t>
      </w:r>
      <w:proofErr w:type="spellEnd"/>
      <w:r>
        <w:t xml:space="preserve"> skripti abil lisatud Transpordiameti BIM-nõuetele vastav Property </w:t>
      </w:r>
      <w:proofErr w:type="spellStart"/>
      <w:r>
        <w:t>Set</w:t>
      </w:r>
      <w:proofErr w:type="spellEnd"/>
    </w:p>
    <w:p w14:paraId="287723AB" w14:textId="77777777" w:rsidR="002569DA" w:rsidRPr="002569DA" w:rsidRDefault="002569DA" w:rsidP="002569DA">
      <w:r w:rsidRPr="002569DA">
        <w:t>IFC- ja LandXML-vormingus mudelite eksport toimub standardiseeritud Dynamo skriptide abil. Skriptid rakendavad eelnevalt määratud ekspordiseadistused ning tagavad nõutud geomeetria, Property Set'ide ja atribuutide korrektse kaasamise eksporditavatesse failidesse. Enne mudelite avaldamist kontrollitakse eksporditud failide vastavust käesolevas BIM rakenduskavas kirjeldatud kvaliteedikontrolli protseduuridele. Infomudelite vahetus toimub IFC 4.3 formaadis. Pindade, telgede ja muude geomeetriliste andmete vahetuseks kasutatakse LandXML 1.2 formaati.</w:t>
      </w:r>
    </w:p>
    <w:p w14:paraId="11DB4F79" w14:textId="77777777" w:rsidR="00A464B3" w:rsidRDefault="00A464B3" w:rsidP="00A464B3">
      <w:pPr>
        <w:keepNext/>
      </w:pPr>
      <w:r>
        <w:drawing>
          <wp:inline distT="0" distB="0" distL="0" distR="0" wp14:anchorId="122CC1FB" wp14:editId="5A1A68DD">
            <wp:extent cx="2931795" cy="2062480"/>
            <wp:effectExtent l="0" t="0" r="1905" b="0"/>
            <wp:docPr id="1174913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913616" name="Picture 1"/>
                    <pic:cNvPicPr>
                      <a:picLocks noChangeAspect="1"/>
                    </pic:cNvPicPr>
                  </pic:nvPicPr>
                  <pic:blipFill>
                    <a:blip r:embed="rId18"/>
                    <a:stretch>
                      <a:fillRect/>
                    </a:stretch>
                  </pic:blipFill>
                  <pic:spPr>
                    <a:xfrm>
                      <a:off x="0" y="0"/>
                      <a:ext cx="2931795" cy="2062480"/>
                    </a:xfrm>
                    <a:prstGeom prst="rect">
                      <a:avLst/>
                    </a:prstGeom>
                  </pic:spPr>
                </pic:pic>
              </a:graphicData>
            </a:graphic>
          </wp:inline>
        </w:drawing>
      </w:r>
    </w:p>
    <w:p w14:paraId="70B8160A" w14:textId="3DE74990" w:rsidR="002569DA" w:rsidRDefault="00A464B3" w:rsidP="00A464B3">
      <w:pPr>
        <w:pStyle w:val="Caption"/>
        <w:jc w:val="both"/>
      </w:pPr>
      <w:r>
        <w:t xml:space="preserve">Joonis </w:t>
      </w:r>
      <w:fldSimple w:instr=" SEQ Joonis \* ARABIC ">
        <w:r w:rsidR="00B85719">
          <w:rPr>
            <w:noProof/>
          </w:rPr>
          <w:t>3</w:t>
        </w:r>
      </w:fldSimple>
      <w:r>
        <w:t>. Kaevepõhja pind ekspordituna LandXML-vormingusse</w:t>
      </w:r>
    </w:p>
    <w:p w14:paraId="7C9C7A9D" w14:textId="77777777" w:rsidR="00A464B3" w:rsidRDefault="00A464B3" w:rsidP="00A464B3">
      <w:r w:rsidRPr="00A464B3">
        <w:lastRenderedPageBreak/>
        <w:t>Töömahtude arvestus põhineb BIM-mudelites sisalduval geomeetrial ja infosisul. Mahuaruanded ning muud mudelist tuletatavad raportid koostatakse standardiseeritud Dynamo skriptide abil, tagades aruannete korduvuse, jälgitavuse ning vastavuse mudelis sisalduvatele andmetele.</w:t>
      </w:r>
    </w:p>
    <w:p w14:paraId="1567CFF7" w14:textId="77777777" w:rsidR="00A464B3" w:rsidRDefault="00A464B3" w:rsidP="00A464B3">
      <w:pPr>
        <w:keepNext/>
      </w:pPr>
      <w:r>
        <w:drawing>
          <wp:inline distT="0" distB="0" distL="0" distR="0" wp14:anchorId="0FCB265F" wp14:editId="0E00BBB2">
            <wp:extent cx="5579745" cy="2770505"/>
            <wp:effectExtent l="0" t="0" r="1905" b="0"/>
            <wp:docPr id="1636659662" name="Pilt 1" descr="Pilt, millel on kujutatud tekst, kuvatõmmis, tarkvara, Multimeediatarkvar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659662" name="Pilt 1" descr="Pilt, millel on kujutatud tekst, kuvatõmmis, tarkvara, Multimeediatarkvara&#10;&#10;Kirjeldus on genereeritud automaatselt"/>
                    <pic:cNvPicPr>
                      <a:picLocks noChangeAspect="1"/>
                    </pic:cNvPicPr>
                  </pic:nvPicPr>
                  <pic:blipFill>
                    <a:blip r:embed="rId19"/>
                    <a:stretch>
                      <a:fillRect/>
                    </a:stretch>
                  </pic:blipFill>
                  <pic:spPr>
                    <a:xfrm>
                      <a:off x="0" y="0"/>
                      <a:ext cx="5579745" cy="2770505"/>
                    </a:xfrm>
                    <a:prstGeom prst="rect">
                      <a:avLst/>
                    </a:prstGeom>
                  </pic:spPr>
                </pic:pic>
              </a:graphicData>
            </a:graphic>
          </wp:inline>
        </w:drawing>
      </w:r>
    </w:p>
    <w:p w14:paraId="1DFF2FA7" w14:textId="7DD2F138" w:rsidR="00A464B3" w:rsidRPr="00A464B3" w:rsidRDefault="00A464B3" w:rsidP="00A464B3">
      <w:pPr>
        <w:pStyle w:val="Caption"/>
        <w:jc w:val="both"/>
      </w:pPr>
      <w:r>
        <w:t xml:space="preserve">Joonis </w:t>
      </w:r>
      <w:fldSimple w:instr=" SEQ Joonis \* ARABIC ">
        <w:r w:rsidR="00B85719">
          <w:rPr>
            <w:noProof/>
          </w:rPr>
          <w:t>4</w:t>
        </w:r>
      </w:fldSimple>
      <w:r>
        <w:t xml:space="preserve">. BIM-mudelist mahtude väljavõtmiseks kasutatav </w:t>
      </w:r>
      <w:proofErr w:type="spellStart"/>
      <w:r>
        <w:t>Dynamo</w:t>
      </w:r>
      <w:proofErr w:type="spellEnd"/>
      <w:r>
        <w:t xml:space="preserve"> skript</w:t>
      </w:r>
    </w:p>
    <w:p w14:paraId="2E18520F" w14:textId="4D2F7724" w:rsidR="00A464B3" w:rsidRDefault="00A464B3" w:rsidP="00A464B3">
      <w:pPr>
        <w:pStyle w:val="Heading2"/>
      </w:pPr>
      <w:bookmarkStart w:id="46" w:name="_Toc242165364"/>
      <w:r>
        <w:t>Koordinaat- ja kõrgussüsteem</w:t>
      </w:r>
      <w:bookmarkEnd w:id="46"/>
    </w:p>
    <w:tbl>
      <w:tblPr>
        <w:tblStyle w:val="SKPKTabel1"/>
        <w:tblW w:w="0" w:type="auto"/>
        <w:tblLook w:val="04A0" w:firstRow="1" w:lastRow="0" w:firstColumn="1" w:lastColumn="0" w:noHBand="0" w:noVBand="1"/>
      </w:tblPr>
      <w:tblGrid>
        <w:gridCol w:w="1993"/>
        <w:gridCol w:w="5818"/>
      </w:tblGrid>
      <w:tr w:rsidR="00A464B3" w:rsidRPr="00F17064" w14:paraId="09BE9CDA" w14:textId="77777777" w:rsidTr="008922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3" w:type="dxa"/>
          </w:tcPr>
          <w:p w14:paraId="2BE78BF9" w14:textId="0001D8DB" w:rsidR="00A464B3" w:rsidRPr="00F17064" w:rsidRDefault="00A464B3" w:rsidP="00FF024A">
            <w:pPr>
              <w:pStyle w:val="Tabel1esiridaTekst"/>
              <w:rPr>
                <w:noProof/>
                <w:lang w:val="et-EE"/>
              </w:rPr>
            </w:pPr>
            <w:r>
              <w:rPr>
                <w:noProof/>
                <w:lang w:val="et-EE"/>
              </w:rPr>
              <w:t>Parameeter</w:t>
            </w:r>
          </w:p>
        </w:tc>
        <w:tc>
          <w:tcPr>
            <w:tcW w:w="5818" w:type="dxa"/>
          </w:tcPr>
          <w:p w14:paraId="6CF1A480" w14:textId="356053ED" w:rsidR="00A464B3" w:rsidRPr="00F17064" w:rsidRDefault="00A464B3"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Kokkulepe</w:t>
            </w:r>
          </w:p>
        </w:tc>
      </w:tr>
      <w:tr w:rsidR="00A464B3" w:rsidRPr="00F17064" w14:paraId="473D4A6A" w14:textId="77777777" w:rsidTr="008922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3" w:type="dxa"/>
          </w:tcPr>
          <w:p w14:paraId="709415E8" w14:textId="2BB9E306" w:rsidR="00A464B3" w:rsidRPr="00F17064" w:rsidRDefault="00A464B3" w:rsidP="00FF024A">
            <w:pPr>
              <w:pStyle w:val="Tabel1tekst"/>
            </w:pPr>
            <w:r>
              <w:t>Plaaniline koordinaatsüsteem</w:t>
            </w:r>
          </w:p>
        </w:tc>
        <w:tc>
          <w:tcPr>
            <w:tcW w:w="5818" w:type="dxa"/>
          </w:tcPr>
          <w:p w14:paraId="7C1966C1" w14:textId="5DFD2B47" w:rsidR="00A464B3" w:rsidRPr="00F17064" w:rsidRDefault="00A464B3" w:rsidP="00FF024A">
            <w:pPr>
              <w:pStyle w:val="Tabel1tekst"/>
              <w:cnfStyle w:val="000000100000" w:firstRow="0" w:lastRow="0" w:firstColumn="0" w:lastColumn="0" w:oddVBand="0" w:evenVBand="0" w:oddHBand="1" w:evenHBand="0" w:firstRowFirstColumn="0" w:firstRowLastColumn="0" w:lastRowFirstColumn="0" w:lastRowLastColumn="0"/>
            </w:pPr>
            <w:r w:rsidRPr="00A464B3">
              <w:t>L-EST97 (EPSG:3301)</w:t>
            </w:r>
          </w:p>
        </w:tc>
      </w:tr>
      <w:tr w:rsidR="00A464B3" w:rsidRPr="00F17064" w14:paraId="1C075467" w14:textId="77777777" w:rsidTr="0089223B">
        <w:tc>
          <w:tcPr>
            <w:cnfStyle w:val="001000000000" w:firstRow="0" w:lastRow="0" w:firstColumn="1" w:lastColumn="0" w:oddVBand="0" w:evenVBand="0" w:oddHBand="0" w:evenHBand="0" w:firstRowFirstColumn="0" w:firstRowLastColumn="0" w:lastRowFirstColumn="0" w:lastRowLastColumn="0"/>
            <w:tcW w:w="1993" w:type="dxa"/>
          </w:tcPr>
          <w:p w14:paraId="155CA40B" w14:textId="7261E4A7" w:rsidR="00A464B3" w:rsidRPr="00F17064" w:rsidRDefault="00A464B3" w:rsidP="00FF024A">
            <w:pPr>
              <w:pStyle w:val="Tabel1tekst"/>
            </w:pPr>
            <w:r>
              <w:t>Kõrgussüsteem</w:t>
            </w:r>
          </w:p>
        </w:tc>
        <w:tc>
          <w:tcPr>
            <w:tcW w:w="5818" w:type="dxa"/>
          </w:tcPr>
          <w:p w14:paraId="1E0E042D" w14:textId="7718F708" w:rsidR="00A464B3" w:rsidRPr="00F17064" w:rsidRDefault="00A464B3" w:rsidP="00FF024A">
            <w:pPr>
              <w:pStyle w:val="Tabel1tekst"/>
              <w:cnfStyle w:val="000000000000" w:firstRow="0" w:lastRow="0" w:firstColumn="0" w:lastColumn="0" w:oddVBand="0" w:evenVBand="0" w:oddHBand="0" w:evenHBand="0" w:firstRowFirstColumn="0" w:firstRowLastColumn="0" w:lastRowFirstColumn="0" w:lastRowLastColumn="0"/>
            </w:pPr>
            <w:r w:rsidRPr="00A464B3">
              <w:t>EH2000</w:t>
            </w:r>
          </w:p>
        </w:tc>
      </w:tr>
      <w:tr w:rsidR="00A464B3" w:rsidRPr="00F17064" w14:paraId="21303244" w14:textId="77777777" w:rsidTr="008922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3" w:type="dxa"/>
          </w:tcPr>
          <w:p w14:paraId="603DC649" w14:textId="353CC1BB" w:rsidR="00A464B3" w:rsidRPr="00F17064" w:rsidRDefault="00A464B3" w:rsidP="00FF024A">
            <w:pPr>
              <w:pStyle w:val="Tabel1tekst"/>
            </w:pPr>
            <w:r>
              <w:t>Mudeli ühik</w:t>
            </w:r>
          </w:p>
        </w:tc>
        <w:tc>
          <w:tcPr>
            <w:tcW w:w="5818" w:type="dxa"/>
          </w:tcPr>
          <w:p w14:paraId="3CECDAAD" w14:textId="51B662A9" w:rsidR="00A464B3" w:rsidRPr="00F17064" w:rsidRDefault="00A464B3" w:rsidP="00FF024A">
            <w:pPr>
              <w:pStyle w:val="Tabel1tekst"/>
              <w:cnfStyle w:val="000000100000" w:firstRow="0" w:lastRow="0" w:firstColumn="0" w:lastColumn="0" w:oddVBand="0" w:evenVBand="0" w:oddHBand="1" w:evenHBand="0" w:firstRowFirstColumn="0" w:firstRowLastColumn="0" w:lastRowFirstColumn="0" w:lastRowLastColumn="0"/>
            </w:pPr>
            <w:r w:rsidRPr="00A464B3">
              <w:t>Meeter</w:t>
            </w:r>
          </w:p>
        </w:tc>
      </w:tr>
      <w:tr w:rsidR="00A464B3" w:rsidRPr="00F17064" w14:paraId="2AFF0FD2" w14:textId="77777777" w:rsidTr="0089223B">
        <w:tc>
          <w:tcPr>
            <w:cnfStyle w:val="001000000000" w:firstRow="0" w:lastRow="0" w:firstColumn="1" w:lastColumn="0" w:oddVBand="0" w:evenVBand="0" w:oddHBand="0" w:evenHBand="0" w:firstRowFirstColumn="0" w:firstRowLastColumn="0" w:lastRowFirstColumn="0" w:lastRowLastColumn="0"/>
            <w:tcW w:w="1993" w:type="dxa"/>
          </w:tcPr>
          <w:p w14:paraId="5B0E26CA" w14:textId="32FFF7A2" w:rsidR="00A464B3" w:rsidRDefault="00A464B3" w:rsidP="00FF024A">
            <w:pPr>
              <w:pStyle w:val="Tabel1tekst"/>
            </w:pPr>
            <w:r>
              <w:t>Geograafiline nullpunkt / referentspunkt</w:t>
            </w:r>
          </w:p>
        </w:tc>
        <w:tc>
          <w:tcPr>
            <w:tcW w:w="5818" w:type="dxa"/>
          </w:tcPr>
          <w:p w14:paraId="48F2F072" w14:textId="49F465B8" w:rsidR="00A464B3" w:rsidRPr="00F17064" w:rsidRDefault="00A464B3" w:rsidP="00FF024A">
            <w:pPr>
              <w:pStyle w:val="Tabel1tekst"/>
              <w:cnfStyle w:val="000000000000" w:firstRow="0" w:lastRow="0" w:firstColumn="0" w:lastColumn="0" w:oddVBand="0" w:evenVBand="0" w:oddHBand="0" w:evenHBand="0" w:firstRowFirstColumn="0" w:firstRowLastColumn="0" w:lastRowFirstColumn="0" w:lastRowLastColumn="0"/>
            </w:pPr>
            <w:r w:rsidRPr="00A464B3">
              <w:t>x₀ = 6 375 000 m ja y₀ = 500 000 m</w:t>
            </w:r>
          </w:p>
        </w:tc>
      </w:tr>
      <w:tr w:rsidR="00A464B3" w:rsidRPr="00F17064" w14:paraId="24BE161A" w14:textId="77777777" w:rsidTr="008922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3" w:type="dxa"/>
          </w:tcPr>
          <w:p w14:paraId="160EACEE" w14:textId="41EE4208" w:rsidR="00A464B3" w:rsidRDefault="00A464B3" w:rsidP="00FF024A">
            <w:pPr>
              <w:pStyle w:val="Tabel1tekst"/>
            </w:pPr>
            <w:r>
              <w:t>Kontrollreeperid</w:t>
            </w:r>
          </w:p>
        </w:tc>
        <w:tc>
          <w:tcPr>
            <w:tcW w:w="5818" w:type="dxa"/>
          </w:tcPr>
          <w:p w14:paraId="4C0CDE6F" w14:textId="410F360C" w:rsidR="00A464B3" w:rsidRPr="00F17064" w:rsidRDefault="00A464B3" w:rsidP="00FF024A">
            <w:pPr>
              <w:pStyle w:val="Tabel1tekst"/>
              <w:cnfStyle w:val="000000100000" w:firstRow="0" w:lastRow="0" w:firstColumn="0" w:lastColumn="0" w:oddVBand="0" w:evenVBand="0" w:oddHBand="1" w:evenHBand="0" w:firstRowFirstColumn="0" w:firstRowLastColumn="0" w:lastRowFirstColumn="0" w:lastRowLastColumn="0"/>
            </w:pPr>
            <w:r w:rsidRPr="00A464B3">
              <w:t>nr. 4331, 4330, 8040, 7830, 8952, 8589, 7878, 8059, 5392, GNSS-2</w:t>
            </w:r>
          </w:p>
        </w:tc>
      </w:tr>
    </w:tbl>
    <w:p w14:paraId="7BEEB8C9" w14:textId="77777777" w:rsidR="0089223B" w:rsidRDefault="0089223B" w:rsidP="0089223B">
      <w:r w:rsidRPr="0089223B">
        <w:t>Kõik osamudelid koostatakse tegelikes projektkoordinaatides. Kohalikku nullpunkti võib kasutada ainult juhul, kui teisendus ja referentspunktid on kaaskirjas üheselt dokumenteeritud ning tellijaga kooskõlastatud.</w:t>
      </w:r>
    </w:p>
    <w:p w14:paraId="5CC45B2C" w14:textId="6BA9E1EE" w:rsidR="0089223B" w:rsidRDefault="0089223B" w:rsidP="0089223B">
      <w:pPr>
        <w:pStyle w:val="Heading2"/>
      </w:pPr>
      <w:bookmarkStart w:id="47" w:name="_Toc242165365"/>
      <w:r>
        <w:lastRenderedPageBreak/>
        <w:t>Projekti jaotus osamudeliteks</w:t>
      </w:r>
      <w:bookmarkEnd w:id="47"/>
    </w:p>
    <w:tbl>
      <w:tblPr>
        <w:tblStyle w:val="SKPKTabel1"/>
        <w:tblW w:w="0" w:type="auto"/>
        <w:tblLook w:val="04A0" w:firstRow="1" w:lastRow="0" w:firstColumn="1" w:lastColumn="0" w:noHBand="0" w:noVBand="1"/>
      </w:tblPr>
      <w:tblGrid>
        <w:gridCol w:w="1547"/>
        <w:gridCol w:w="4153"/>
        <w:gridCol w:w="2197"/>
      </w:tblGrid>
      <w:tr w:rsidR="0089223B" w:rsidRPr="00F17064" w14:paraId="3A82482F" w14:textId="77777777" w:rsidTr="00820C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Pr>
          <w:p w14:paraId="2083096D" w14:textId="58085DDB" w:rsidR="0089223B" w:rsidRPr="00F17064" w:rsidRDefault="00CB752B" w:rsidP="00FF024A">
            <w:pPr>
              <w:pStyle w:val="Tabel1esiridaTekst"/>
              <w:rPr>
                <w:noProof/>
                <w:lang w:val="et-EE"/>
              </w:rPr>
            </w:pPr>
            <w:r>
              <w:rPr>
                <w:noProof/>
                <w:lang w:val="et-EE"/>
              </w:rPr>
              <w:t>Distsipliin</w:t>
            </w:r>
          </w:p>
        </w:tc>
        <w:tc>
          <w:tcPr>
            <w:tcW w:w="4153" w:type="dxa"/>
          </w:tcPr>
          <w:p w14:paraId="5E0D593C" w14:textId="31EBE754" w:rsidR="0089223B" w:rsidRPr="00F17064" w:rsidRDefault="00CB752B"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Osamudelid / sisu</w:t>
            </w:r>
          </w:p>
        </w:tc>
        <w:tc>
          <w:tcPr>
            <w:tcW w:w="2197" w:type="dxa"/>
          </w:tcPr>
          <w:p w14:paraId="4F138280" w14:textId="52A8DFE8" w:rsidR="0089223B" w:rsidRPr="00F17064" w:rsidRDefault="00CB752B"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Põhiformaadid</w:t>
            </w:r>
          </w:p>
        </w:tc>
      </w:tr>
      <w:tr w:rsidR="0089223B" w:rsidRPr="00F17064" w14:paraId="6DF5A640" w14:textId="77777777" w:rsidTr="00820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Pr>
          <w:p w14:paraId="33180B31" w14:textId="428FF02D" w:rsidR="0089223B" w:rsidRPr="00F17064" w:rsidRDefault="00CB752B" w:rsidP="00FF024A">
            <w:pPr>
              <w:pStyle w:val="Tabel1tekst"/>
            </w:pPr>
            <w:r>
              <w:t>Lähtemudel / olemasolev olukord</w:t>
            </w:r>
          </w:p>
        </w:tc>
        <w:tc>
          <w:tcPr>
            <w:tcW w:w="4153" w:type="dxa"/>
          </w:tcPr>
          <w:p w14:paraId="3C7221A8" w14:textId="4CDCAE29" w:rsidR="0089223B" w:rsidRPr="00F17064" w:rsidRDefault="00CB752B" w:rsidP="00FF024A">
            <w:pPr>
              <w:pStyle w:val="Tabel1tekst"/>
              <w:cnfStyle w:val="000000100000" w:firstRow="0" w:lastRow="0" w:firstColumn="0" w:lastColumn="0" w:oddVBand="0" w:evenVBand="0" w:oddHBand="1" w:evenHBand="0" w:firstRowFirstColumn="0" w:firstRowLastColumn="0" w:lastRowFirstColumn="0" w:lastRowLastColumn="0"/>
            </w:pPr>
            <w:r w:rsidRPr="00CB752B">
              <w:t>Topoalused, maastik, olemasolevad teed, rajatised ja tehnovõrgud</w:t>
            </w:r>
          </w:p>
        </w:tc>
        <w:tc>
          <w:tcPr>
            <w:tcW w:w="2197" w:type="dxa"/>
          </w:tcPr>
          <w:p w14:paraId="70BF1781" w14:textId="436EFC18" w:rsidR="0089223B" w:rsidRPr="00F17064" w:rsidRDefault="00CB752B" w:rsidP="00FF024A">
            <w:pPr>
              <w:pStyle w:val="Tabel1tekst"/>
              <w:cnfStyle w:val="000000100000" w:firstRow="0" w:lastRow="0" w:firstColumn="0" w:lastColumn="0" w:oddVBand="0" w:evenVBand="0" w:oddHBand="1" w:evenHBand="0" w:firstRowFirstColumn="0" w:firstRowLastColumn="0" w:lastRowFirstColumn="0" w:lastRowLastColumn="0"/>
            </w:pPr>
            <w:r w:rsidRPr="00CB752B">
              <w:t>DWG, LandXML, IFC vajadusel</w:t>
            </w:r>
          </w:p>
        </w:tc>
      </w:tr>
      <w:tr w:rsidR="0089223B" w:rsidRPr="00F17064" w14:paraId="0764131B" w14:textId="77777777" w:rsidTr="00820C2A">
        <w:tc>
          <w:tcPr>
            <w:cnfStyle w:val="001000000000" w:firstRow="0" w:lastRow="0" w:firstColumn="1" w:lastColumn="0" w:oddVBand="0" w:evenVBand="0" w:oddHBand="0" w:evenHBand="0" w:firstRowFirstColumn="0" w:firstRowLastColumn="0" w:lastRowFirstColumn="0" w:lastRowLastColumn="0"/>
            <w:tcW w:w="1547" w:type="dxa"/>
          </w:tcPr>
          <w:p w14:paraId="03F7CA55" w14:textId="1D42DD47" w:rsidR="0089223B" w:rsidRPr="00F17064" w:rsidRDefault="00CB752B" w:rsidP="00FF024A">
            <w:pPr>
              <w:pStyle w:val="Tabel1tekst"/>
            </w:pPr>
            <w:r>
              <w:t>Teed</w:t>
            </w:r>
          </w:p>
        </w:tc>
        <w:tc>
          <w:tcPr>
            <w:tcW w:w="4153" w:type="dxa"/>
          </w:tcPr>
          <w:p w14:paraId="5419D3B4" w14:textId="3A0F937D" w:rsidR="0089223B" w:rsidRPr="00F17064" w:rsidRDefault="00CB752B" w:rsidP="00FF024A">
            <w:pPr>
              <w:pStyle w:val="Tabel1tekst"/>
              <w:cnfStyle w:val="000000000000" w:firstRow="0" w:lastRow="0" w:firstColumn="0" w:lastColumn="0" w:oddVBand="0" w:evenVBand="0" w:oddHBand="0" w:evenHBand="0" w:firstRowFirstColumn="0" w:firstRowLastColumn="0" w:lastRowFirstColumn="0" w:lastRowLastColumn="0"/>
            </w:pPr>
            <w:r w:rsidRPr="00CB752B">
              <w:t>Katendikihid ja pinnakatted; täide; kaeve; teljed ja profiilid; kraavid; truubid; liikluskorraldus; piirded; äärekivid</w:t>
            </w:r>
          </w:p>
        </w:tc>
        <w:tc>
          <w:tcPr>
            <w:tcW w:w="2197" w:type="dxa"/>
          </w:tcPr>
          <w:p w14:paraId="6840575A" w14:textId="31CFB1E0" w:rsidR="0089223B" w:rsidRPr="00F17064" w:rsidRDefault="00CB752B" w:rsidP="00FF024A">
            <w:pPr>
              <w:pStyle w:val="Tabel1tekst"/>
              <w:cnfStyle w:val="000000000000" w:firstRow="0" w:lastRow="0" w:firstColumn="0" w:lastColumn="0" w:oddVBand="0" w:evenVBand="0" w:oddHBand="0" w:evenHBand="0" w:firstRowFirstColumn="0" w:firstRowLastColumn="0" w:lastRowFirstColumn="0" w:lastRowLastColumn="0"/>
            </w:pPr>
            <w:r w:rsidRPr="00CB752B">
              <w:t>DWG, LandXML, IFC</w:t>
            </w:r>
          </w:p>
        </w:tc>
      </w:tr>
      <w:tr w:rsidR="0089223B" w:rsidRPr="00F17064" w14:paraId="415642EC" w14:textId="77777777" w:rsidTr="00820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Pr>
          <w:p w14:paraId="253DAC81" w14:textId="72F82153" w:rsidR="0089223B" w:rsidRPr="00F17064" w:rsidRDefault="00CB752B" w:rsidP="00FF024A">
            <w:pPr>
              <w:pStyle w:val="Tabel1tekst"/>
            </w:pPr>
            <w:r>
              <w:t>Rajatised</w:t>
            </w:r>
          </w:p>
        </w:tc>
        <w:tc>
          <w:tcPr>
            <w:tcW w:w="4153" w:type="dxa"/>
          </w:tcPr>
          <w:p w14:paraId="4A0FA575" w14:textId="5D0A2C5D" w:rsidR="0089223B" w:rsidRPr="00F17064" w:rsidRDefault="00CB752B" w:rsidP="00FF024A">
            <w:pPr>
              <w:pStyle w:val="Tabel1tekst"/>
              <w:cnfStyle w:val="000000100000" w:firstRow="0" w:lastRow="0" w:firstColumn="0" w:lastColumn="0" w:oddVBand="0" w:evenVBand="0" w:oddHBand="1" w:evenHBand="0" w:firstRowFirstColumn="0" w:firstRowLastColumn="0" w:lastRowFirstColumn="0" w:lastRowLastColumn="0"/>
            </w:pPr>
            <w:r w:rsidRPr="00CB752B">
              <w:t>Sillad, viaduktid, tunnelid, tugiseinad, müratõkkerajatised - rajatiste või teelõikude kaupa</w:t>
            </w:r>
          </w:p>
        </w:tc>
        <w:tc>
          <w:tcPr>
            <w:tcW w:w="2197" w:type="dxa"/>
          </w:tcPr>
          <w:p w14:paraId="463383DB" w14:textId="15CFC6B2" w:rsidR="0089223B" w:rsidRPr="00F17064" w:rsidRDefault="00CB752B" w:rsidP="00FF024A">
            <w:pPr>
              <w:pStyle w:val="Tabel1tekst"/>
              <w:cnfStyle w:val="000000100000" w:firstRow="0" w:lastRow="0" w:firstColumn="0" w:lastColumn="0" w:oddVBand="0" w:evenVBand="0" w:oddHBand="1" w:evenHBand="0" w:firstRowFirstColumn="0" w:firstRowLastColumn="0" w:lastRowFirstColumn="0" w:lastRowLastColumn="0"/>
            </w:pPr>
            <w:r w:rsidRPr="00CB752B">
              <w:t>RVT, IFC, DWG, PDF</w:t>
            </w:r>
          </w:p>
        </w:tc>
      </w:tr>
      <w:tr w:rsidR="00CB752B" w:rsidRPr="00F17064" w14:paraId="730D4943" w14:textId="77777777" w:rsidTr="00820C2A">
        <w:tc>
          <w:tcPr>
            <w:cnfStyle w:val="001000000000" w:firstRow="0" w:lastRow="0" w:firstColumn="1" w:lastColumn="0" w:oddVBand="0" w:evenVBand="0" w:oddHBand="0" w:evenHBand="0" w:firstRowFirstColumn="0" w:firstRowLastColumn="0" w:lastRowFirstColumn="0" w:lastRowLastColumn="0"/>
            <w:tcW w:w="1547" w:type="dxa"/>
          </w:tcPr>
          <w:p w14:paraId="332D6973" w14:textId="50B399C2" w:rsidR="00CB752B" w:rsidRPr="00F17064" w:rsidRDefault="00CB752B" w:rsidP="00FF024A">
            <w:pPr>
              <w:pStyle w:val="Tabel1tekst"/>
            </w:pPr>
            <w:r>
              <w:t>Tehnovõrgud</w:t>
            </w:r>
          </w:p>
        </w:tc>
        <w:tc>
          <w:tcPr>
            <w:tcW w:w="4153" w:type="dxa"/>
          </w:tcPr>
          <w:p w14:paraId="70332CAD" w14:textId="6A17C777" w:rsidR="00CB752B" w:rsidRPr="00F17064" w:rsidRDefault="00CB752B" w:rsidP="00FF024A">
            <w:pPr>
              <w:pStyle w:val="Tabel1tekst"/>
              <w:cnfStyle w:val="000000000000" w:firstRow="0" w:lastRow="0" w:firstColumn="0" w:lastColumn="0" w:oddVBand="0" w:evenVBand="0" w:oddHBand="0" w:evenHBand="0" w:firstRowFirstColumn="0" w:firstRowLastColumn="0" w:lastRowFirstColumn="0" w:lastRowLastColumn="0"/>
            </w:pPr>
            <w:r w:rsidRPr="00CB752B">
              <w:t>Veevarustus, kanalisatsioon, elekter, side, gaas ja muud võrgud distsipliinide kaupa</w:t>
            </w:r>
          </w:p>
        </w:tc>
        <w:tc>
          <w:tcPr>
            <w:tcW w:w="2197" w:type="dxa"/>
          </w:tcPr>
          <w:p w14:paraId="7645E91F" w14:textId="479ACD66" w:rsidR="00CB752B" w:rsidRPr="00F17064" w:rsidRDefault="00CB752B" w:rsidP="00FF024A">
            <w:pPr>
              <w:pStyle w:val="Tabel1tekst"/>
              <w:cnfStyle w:val="000000000000" w:firstRow="0" w:lastRow="0" w:firstColumn="0" w:lastColumn="0" w:oddVBand="0" w:evenVBand="0" w:oddHBand="0" w:evenHBand="0" w:firstRowFirstColumn="0" w:firstRowLastColumn="0" w:lastRowFirstColumn="0" w:lastRowLastColumn="0"/>
            </w:pPr>
            <w:r w:rsidRPr="00CB752B">
              <w:t>DWG, IFC, LandXML vajadusel</w:t>
            </w:r>
          </w:p>
        </w:tc>
      </w:tr>
      <w:tr w:rsidR="00CB752B" w:rsidRPr="00F17064" w14:paraId="21093F31" w14:textId="77777777" w:rsidTr="00820C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7" w:type="dxa"/>
          </w:tcPr>
          <w:p w14:paraId="5FC08B0B" w14:textId="7D22C01A" w:rsidR="00CB752B" w:rsidRPr="00F17064" w:rsidRDefault="00CB752B" w:rsidP="00FF024A">
            <w:pPr>
              <w:pStyle w:val="Tabel1tekst"/>
            </w:pPr>
            <w:r>
              <w:t>Maaparandus</w:t>
            </w:r>
          </w:p>
        </w:tc>
        <w:tc>
          <w:tcPr>
            <w:tcW w:w="4153" w:type="dxa"/>
          </w:tcPr>
          <w:p w14:paraId="78A32100" w14:textId="6B35AED0" w:rsidR="00CB752B" w:rsidRPr="00F17064" w:rsidRDefault="00CB752B" w:rsidP="00FF024A">
            <w:pPr>
              <w:pStyle w:val="Tabel1tekst"/>
              <w:cnfStyle w:val="000000100000" w:firstRow="0" w:lastRow="0" w:firstColumn="0" w:lastColumn="0" w:oddVBand="0" w:evenVBand="0" w:oddHBand="1" w:evenHBand="0" w:firstRowFirstColumn="0" w:firstRowLastColumn="0" w:lastRowFirstColumn="0" w:lastRowLastColumn="0"/>
            </w:pPr>
            <w:r w:rsidRPr="00CB752B">
              <w:t>Drenaaž, eesvoolud, kraavid ja maaparandusrajatised</w:t>
            </w:r>
          </w:p>
        </w:tc>
        <w:tc>
          <w:tcPr>
            <w:tcW w:w="2197" w:type="dxa"/>
          </w:tcPr>
          <w:p w14:paraId="2535EE72" w14:textId="1122830E" w:rsidR="00CB752B" w:rsidRPr="00F17064" w:rsidRDefault="00CB752B" w:rsidP="00FF024A">
            <w:pPr>
              <w:pStyle w:val="Tabel1tekst"/>
              <w:cnfStyle w:val="000000100000" w:firstRow="0" w:lastRow="0" w:firstColumn="0" w:lastColumn="0" w:oddVBand="0" w:evenVBand="0" w:oddHBand="1" w:evenHBand="0" w:firstRowFirstColumn="0" w:firstRowLastColumn="0" w:lastRowFirstColumn="0" w:lastRowLastColumn="0"/>
            </w:pPr>
            <w:r w:rsidRPr="00CB752B">
              <w:t>DWG, IFC, LandXML</w:t>
            </w:r>
          </w:p>
        </w:tc>
      </w:tr>
      <w:tr w:rsidR="00CB752B" w:rsidRPr="00F17064" w14:paraId="1A34A030" w14:textId="77777777" w:rsidTr="00820C2A">
        <w:tc>
          <w:tcPr>
            <w:cnfStyle w:val="001000000000" w:firstRow="0" w:lastRow="0" w:firstColumn="1" w:lastColumn="0" w:oddVBand="0" w:evenVBand="0" w:oddHBand="0" w:evenHBand="0" w:firstRowFirstColumn="0" w:firstRowLastColumn="0" w:lastRowFirstColumn="0" w:lastRowLastColumn="0"/>
            <w:tcW w:w="1547" w:type="dxa"/>
          </w:tcPr>
          <w:p w14:paraId="7ACA01FB" w14:textId="4F987898" w:rsidR="00CB752B" w:rsidRPr="00F17064" w:rsidRDefault="00CB752B" w:rsidP="00FF024A">
            <w:pPr>
              <w:pStyle w:val="Tabel1tekst"/>
            </w:pPr>
            <w:r>
              <w:t>Koondmudel</w:t>
            </w:r>
          </w:p>
        </w:tc>
        <w:tc>
          <w:tcPr>
            <w:tcW w:w="4153" w:type="dxa"/>
          </w:tcPr>
          <w:p w14:paraId="32BAE974" w14:textId="580E9BA0" w:rsidR="00CB752B" w:rsidRPr="00F17064" w:rsidRDefault="00CB752B" w:rsidP="00FF024A">
            <w:pPr>
              <w:pStyle w:val="Tabel1tekst"/>
              <w:cnfStyle w:val="000000000000" w:firstRow="0" w:lastRow="0" w:firstColumn="0" w:lastColumn="0" w:oddVBand="0" w:evenVBand="0" w:oddHBand="0" w:evenHBand="0" w:firstRowFirstColumn="0" w:firstRowLastColumn="0" w:lastRowFirstColumn="0" w:lastRowLastColumn="0"/>
            </w:pPr>
            <w:r w:rsidRPr="00CB752B">
              <w:t>Kõigi kehtivate osamudelite federatsioon</w:t>
            </w:r>
          </w:p>
        </w:tc>
        <w:tc>
          <w:tcPr>
            <w:tcW w:w="2197" w:type="dxa"/>
          </w:tcPr>
          <w:p w14:paraId="479AD6F0" w14:textId="5755849A" w:rsidR="00CB752B" w:rsidRPr="00F17064" w:rsidRDefault="00CB752B" w:rsidP="00FF024A">
            <w:pPr>
              <w:pStyle w:val="Tabel1tekst"/>
              <w:cnfStyle w:val="000000000000" w:firstRow="0" w:lastRow="0" w:firstColumn="0" w:lastColumn="0" w:oddVBand="0" w:evenVBand="0" w:oddHBand="0" w:evenHBand="0" w:firstRowFirstColumn="0" w:firstRowLastColumn="0" w:lastRowFirstColumn="0" w:lastRowLastColumn="0"/>
            </w:pPr>
            <w:r w:rsidRPr="00CB752B">
              <w:t>NWF, NWD</w:t>
            </w:r>
          </w:p>
        </w:tc>
      </w:tr>
    </w:tbl>
    <w:p w14:paraId="5036AE2A" w14:textId="4B41D93A" w:rsidR="0089223B" w:rsidRPr="0089223B" w:rsidRDefault="00820C2A" w:rsidP="0089223B">
      <w:r w:rsidRPr="00820C2A">
        <w:t>Rajatiste, tehnovõrkude ja teede osamudelid võivad olla jaotatud erinevalt vastavalt projekteeritava objekti ulatusele ning töökorraldusele. Täpne jaotus lepitakse kokku enne esimese mudelipaketi avaldamist.</w:t>
      </w:r>
    </w:p>
    <w:p w14:paraId="585F3B95" w14:textId="0FBB2E91" w:rsidR="0089223B" w:rsidRDefault="0089223B" w:rsidP="0089223B">
      <w:pPr>
        <w:pStyle w:val="Heading2"/>
      </w:pPr>
      <w:bookmarkStart w:id="48" w:name="_Toc242165366"/>
      <w:r>
        <w:t>Modelleerimise detailsus ja infosisu</w:t>
      </w:r>
      <w:bookmarkEnd w:id="48"/>
    </w:p>
    <w:p w14:paraId="56D971EB" w14:textId="0C35F1C9" w:rsidR="0089223B" w:rsidRPr="0089223B" w:rsidRDefault="0089223B" w:rsidP="0089223B">
      <w:r>
        <w:t>Mudel koostatakse põhiprojekti eesmärgile vastava geomeetrilise ja informatsioonilise detailsusega. Modelleeritakse tehnilise kirjelduse ja Lisa 4 kohaselt vajalikud varaelemendid ning lisatakse nõutud atribuudid ja klassifikatsioon. Elementide detailsus peab võimaldama lahenduse kontrolli, kooskõlastamist, töömahtude tuletamist ja järgmistes elukaare etappides kasutamist. Projekteeritavad ja uuringutest esitatavad mudelielemendid, geomeetriatüübid ning esitusvormingud määratakse Lisa 5 alusel. Elementidele lisatavad atribuudid, nende nimetused, andmetüübid ja nõutavus määratakse Lisa 6 järgi. Varaelementide CCI-EE klassifikatsioon ja sellega seotud koodid määratakse Lisa 7 alusel</w:t>
      </w:r>
      <w:r w:rsidRPr="0089223B">
        <w:t>.</w:t>
      </w:r>
    </w:p>
    <w:p w14:paraId="0E0192B9" w14:textId="615025A3" w:rsidR="0089223B" w:rsidRDefault="0089223B" w:rsidP="0089223B">
      <w:pPr>
        <w:pStyle w:val="Heading2"/>
      </w:pPr>
      <w:bookmarkStart w:id="49" w:name="_Toc242165367"/>
      <w:r>
        <w:t xml:space="preserve">Modelleeritavate </w:t>
      </w:r>
      <w:r w:rsidR="00820C2A">
        <w:t>elementide, pindade ja failide nimetamine</w:t>
      </w:r>
      <w:bookmarkEnd w:id="49"/>
    </w:p>
    <w:p w14:paraId="5629A762" w14:textId="6BADE48D" w:rsidR="00820C2A" w:rsidRPr="00820C2A" w:rsidRDefault="00820C2A" w:rsidP="00820C2A">
      <w:pPr>
        <w:pStyle w:val="Bluebullet"/>
      </w:pPr>
      <w:r>
        <w:t>Failinimed moodustatakse Lisa 4 ja TEET-i nimetamise loogika järgi.</w:t>
      </w:r>
    </w:p>
    <w:p w14:paraId="17073C29" w14:textId="04D9D517" w:rsidR="00820C2A" w:rsidRDefault="00820C2A" w:rsidP="00820C2A">
      <w:pPr>
        <w:pStyle w:val="Bluebullet"/>
      </w:pPr>
      <w:r>
        <w:lastRenderedPageBreak/>
        <w:t>Failinimes ei kasutata keelatud erimärke; väljaspool TEET-i välditakse täpitähti, tühikuid, koma ja punkti.</w:t>
      </w:r>
    </w:p>
    <w:p w14:paraId="0B9BB768" w14:textId="0CDDC217" w:rsidR="00820C2A" w:rsidRDefault="00820C2A" w:rsidP="00820C2A">
      <w:pPr>
        <w:pStyle w:val="Bluebullet"/>
      </w:pPr>
      <w:r>
        <w:t>Sama sisu eri vormingud kannavad sama sisukirjeldust ning eristuvad laiendi järgi.</w:t>
      </w:r>
    </w:p>
    <w:p w14:paraId="6FD7C155" w14:textId="6E7A4768" w:rsidR="00820C2A" w:rsidRDefault="00820C2A" w:rsidP="00820C2A">
      <w:pPr>
        <w:pStyle w:val="Bluebullet"/>
      </w:pPr>
      <w:r>
        <w:t>Teede konstruktsioonikihid nimetatakse materjali, tee/telje ja funktsionaalse kihi järgi.</w:t>
      </w:r>
    </w:p>
    <w:p w14:paraId="4320CEB1" w14:textId="47B0C97B" w:rsidR="00820C2A" w:rsidRDefault="00820C2A" w:rsidP="00820C2A">
      <w:pPr>
        <w:pStyle w:val="Bluebullet"/>
      </w:pPr>
      <w:r>
        <w:t>Osamudelid jaotatakse nii, et failide maht võimaldab sujuvat avamist, kontrolli ja TEET-i vaaturis kasutamist.</w:t>
      </w:r>
    </w:p>
    <w:p w14:paraId="5CA63D08" w14:textId="70F2A3E1" w:rsidR="00820C2A" w:rsidRDefault="00820C2A" w:rsidP="00820C2A">
      <w:pPr>
        <w:pStyle w:val="Bluebullet"/>
      </w:pPr>
      <w:r>
        <w:t>Nimekirjad ja näited kinnitatakse enne esimese mudelipaketi avaldamist.</w:t>
      </w:r>
    </w:p>
    <w:p w14:paraId="556C250E" w14:textId="7D628913" w:rsidR="00820C2A" w:rsidRPr="00F17064" w:rsidRDefault="00820C2A" w:rsidP="00820C2A">
      <w:pPr>
        <w:pStyle w:val="Heading3"/>
      </w:pPr>
      <w:bookmarkStart w:id="50" w:name="_Toc242165368"/>
      <w:r>
        <w:t>Kataloogide koosseis</w:t>
      </w:r>
      <w:bookmarkEnd w:id="50"/>
    </w:p>
    <w:p w14:paraId="6FC74415" w14:textId="000F885C" w:rsidR="00820C2A" w:rsidRPr="000C4191" w:rsidRDefault="00820C2A" w:rsidP="00820C2A">
      <w:r w:rsidRPr="000C4191">
        <w:t xml:space="preserve">Projektdokumentatsioon grupeeritakse järgmisteks kataloogideks: </w:t>
      </w:r>
    </w:p>
    <w:p w14:paraId="1FC8BE77" w14:textId="77777777" w:rsidR="00F62576" w:rsidRPr="00AB457A" w:rsidRDefault="00F62576" w:rsidP="00F62576">
      <w:pPr>
        <w:rPr>
          <w:rFonts w:ascii="Verdana" w:hAnsi="Verdana"/>
          <w:szCs w:val="20"/>
        </w:rPr>
      </w:pPr>
    </w:p>
    <w:p w14:paraId="733F8BB5" w14:textId="77777777" w:rsidR="00F62576" w:rsidRPr="00160111" w:rsidRDefault="00F62576" w:rsidP="00F62576">
      <w:pPr>
        <w:spacing w:after="0" w:line="240" w:lineRule="auto"/>
        <w:ind w:firstLine="1440"/>
        <w:textAlignment w:val="baseline"/>
        <w:rPr>
          <w:rFonts w:ascii="Verdana" w:eastAsia="Times New Roman" w:hAnsi="Verdana" w:cs="Segoe UI"/>
          <w:kern w:val="0"/>
          <w:szCs w:val="20"/>
          <w:lang w:eastAsia="et-EE"/>
          <w14:ligatures w14:val="none"/>
        </w:rPr>
      </w:pPr>
      <w:r>
        <w:rPr>
          <w:rFonts w:ascii="Verdana" w:eastAsia="Yu Gothic Light" w:hAnsi="Verdana" w:cs="Calibri"/>
          <w:kern w:val="0"/>
          <w:szCs w:val="20"/>
          <w:lang w:eastAsia="et-EE"/>
          <w14:ligatures w14:val="none"/>
        </w:rPr>
        <w:t>01_</w:t>
      </w:r>
      <w:r w:rsidRPr="00160111">
        <w:rPr>
          <w:rFonts w:ascii="Verdana" w:eastAsia="Yu Gothic Light" w:hAnsi="Verdana" w:cs="Calibri"/>
          <w:kern w:val="0"/>
          <w:szCs w:val="20"/>
          <w:lang w:eastAsia="et-EE"/>
          <w14:ligatures w14:val="none"/>
        </w:rPr>
        <w:t>Lähteandmed  </w:t>
      </w:r>
    </w:p>
    <w:p w14:paraId="67DF8C99" w14:textId="77777777" w:rsidR="00F62576" w:rsidRPr="00160111" w:rsidRDefault="00F62576" w:rsidP="00F62576">
      <w:pPr>
        <w:spacing w:after="0" w:line="240" w:lineRule="auto"/>
        <w:ind w:left="2160"/>
        <w:textAlignment w:val="baseline"/>
        <w:rPr>
          <w:rFonts w:ascii="Verdana" w:eastAsia="Times New Roman" w:hAnsi="Verdana" w:cs="Segoe UI"/>
          <w:kern w:val="0"/>
          <w:szCs w:val="20"/>
          <w:lang w:eastAsia="et-EE"/>
          <w14:ligatures w14:val="none"/>
        </w:rPr>
      </w:pPr>
      <w:r w:rsidRPr="00160111">
        <w:rPr>
          <w:rFonts w:ascii="Verdana" w:eastAsia="Yu Gothic Light" w:hAnsi="Verdana" w:cs="Calibri"/>
          <w:kern w:val="0"/>
          <w:szCs w:val="20"/>
          <w:lang w:eastAsia="et-EE"/>
          <w14:ligatures w14:val="none"/>
        </w:rPr>
        <w:t>Projekteerimistingimused </w:t>
      </w:r>
    </w:p>
    <w:p w14:paraId="0621AE84" w14:textId="77777777" w:rsidR="00F62576" w:rsidRPr="00160111" w:rsidRDefault="00F62576" w:rsidP="00F62576">
      <w:pPr>
        <w:spacing w:after="0" w:line="240" w:lineRule="auto"/>
        <w:ind w:left="2160"/>
        <w:textAlignment w:val="baseline"/>
        <w:rPr>
          <w:rFonts w:ascii="Verdana" w:eastAsia="Times New Roman" w:hAnsi="Verdana" w:cs="Segoe UI"/>
          <w:kern w:val="0"/>
          <w:szCs w:val="20"/>
          <w:lang w:eastAsia="et-EE"/>
          <w14:ligatures w14:val="none"/>
        </w:rPr>
      </w:pPr>
      <w:r w:rsidRPr="00160111">
        <w:rPr>
          <w:rFonts w:ascii="Verdana" w:eastAsia="Yu Gothic Light" w:hAnsi="Verdana" w:cs="Calibri"/>
          <w:kern w:val="0"/>
          <w:szCs w:val="20"/>
          <w:lang w:eastAsia="et-EE"/>
          <w14:ligatures w14:val="none"/>
        </w:rPr>
        <w:t>Lähteülesanne </w:t>
      </w:r>
    </w:p>
    <w:p w14:paraId="5530A4C4" w14:textId="77777777" w:rsidR="00F62576" w:rsidRPr="00160111" w:rsidRDefault="00F62576" w:rsidP="00F62576">
      <w:pPr>
        <w:spacing w:after="0" w:line="240" w:lineRule="auto"/>
        <w:ind w:left="2160"/>
        <w:textAlignment w:val="baseline"/>
        <w:rPr>
          <w:rFonts w:ascii="Verdana" w:eastAsia="Times New Roman" w:hAnsi="Verdana" w:cs="Segoe UI"/>
          <w:kern w:val="0"/>
          <w:szCs w:val="20"/>
          <w:lang w:eastAsia="et-EE"/>
          <w14:ligatures w14:val="none"/>
        </w:rPr>
      </w:pPr>
      <w:r w:rsidRPr="00160111">
        <w:rPr>
          <w:rFonts w:ascii="Verdana" w:eastAsia="Yu Gothic Light" w:hAnsi="Verdana" w:cs="Calibri"/>
          <w:kern w:val="0"/>
          <w:szCs w:val="20"/>
          <w:lang w:eastAsia="et-EE"/>
          <w14:ligatures w14:val="none"/>
        </w:rPr>
        <w:t>Tehnilised tingimused </w:t>
      </w:r>
    </w:p>
    <w:p w14:paraId="462DD07D" w14:textId="77777777" w:rsidR="00F62576" w:rsidRPr="00160111" w:rsidRDefault="00F62576" w:rsidP="00F62576">
      <w:pPr>
        <w:spacing w:after="0" w:line="240" w:lineRule="auto"/>
        <w:ind w:left="2160"/>
        <w:textAlignment w:val="baseline"/>
        <w:rPr>
          <w:rFonts w:ascii="Verdana" w:eastAsia="Times New Roman" w:hAnsi="Verdana" w:cs="Segoe UI"/>
          <w:kern w:val="0"/>
          <w:szCs w:val="20"/>
          <w:lang w:eastAsia="et-EE"/>
          <w14:ligatures w14:val="none"/>
        </w:rPr>
      </w:pPr>
      <w:r w:rsidRPr="00160111">
        <w:rPr>
          <w:rFonts w:ascii="Verdana" w:eastAsia="Yu Gothic Light" w:hAnsi="Verdana" w:cs="Calibri"/>
          <w:kern w:val="0"/>
          <w:szCs w:val="20"/>
          <w:lang w:eastAsia="et-EE"/>
          <w14:ligatures w14:val="none"/>
        </w:rPr>
        <w:t>Lähteandmed </w:t>
      </w:r>
    </w:p>
    <w:p w14:paraId="66A42AB8" w14:textId="77777777" w:rsidR="00F62576" w:rsidRPr="00160111" w:rsidRDefault="00F62576" w:rsidP="00F62576">
      <w:pPr>
        <w:spacing w:after="0" w:line="240" w:lineRule="auto"/>
        <w:ind w:firstLine="1440"/>
        <w:textAlignment w:val="baseline"/>
        <w:rPr>
          <w:rFonts w:ascii="Verdana" w:eastAsia="Times New Roman" w:hAnsi="Verdana" w:cs="Segoe UI"/>
          <w:kern w:val="0"/>
          <w:szCs w:val="20"/>
          <w:lang w:eastAsia="et-EE"/>
          <w14:ligatures w14:val="none"/>
        </w:rPr>
      </w:pPr>
      <w:r>
        <w:rPr>
          <w:rFonts w:ascii="Verdana" w:eastAsia="Yu Gothic Light" w:hAnsi="Verdana" w:cs="Calibri"/>
          <w:kern w:val="0"/>
          <w:szCs w:val="20"/>
          <w:lang w:eastAsia="et-EE"/>
          <w14:ligatures w14:val="none"/>
        </w:rPr>
        <w:t>02_</w:t>
      </w:r>
      <w:r w:rsidRPr="00160111">
        <w:rPr>
          <w:rFonts w:ascii="Verdana" w:eastAsia="Yu Gothic Light" w:hAnsi="Verdana" w:cs="Calibri"/>
          <w:kern w:val="0"/>
          <w:szCs w:val="20"/>
          <w:lang w:eastAsia="et-EE"/>
          <w14:ligatures w14:val="none"/>
        </w:rPr>
        <w:t>Uuringud </w:t>
      </w:r>
    </w:p>
    <w:p w14:paraId="4307B07B" w14:textId="77777777" w:rsidR="00F62576" w:rsidRPr="00160111" w:rsidRDefault="00F62576" w:rsidP="00F62576">
      <w:pPr>
        <w:spacing w:after="0" w:line="240" w:lineRule="auto"/>
        <w:ind w:left="2160"/>
        <w:textAlignment w:val="baseline"/>
        <w:rPr>
          <w:rFonts w:ascii="Verdana" w:eastAsia="Yu Gothic Light" w:hAnsi="Verdana" w:cs="Calibri"/>
          <w:kern w:val="0"/>
          <w:szCs w:val="20"/>
          <w:lang w:eastAsia="et-EE"/>
          <w14:ligatures w14:val="none"/>
        </w:rPr>
      </w:pPr>
      <w:r w:rsidRPr="00160111">
        <w:rPr>
          <w:rFonts w:ascii="Verdana" w:eastAsia="Yu Gothic Light" w:hAnsi="Verdana" w:cs="Calibri"/>
          <w:kern w:val="0"/>
          <w:szCs w:val="20"/>
          <w:lang w:eastAsia="et-EE"/>
          <w14:ligatures w14:val="none"/>
        </w:rPr>
        <w:t>Geoloogiline uuring </w:t>
      </w:r>
    </w:p>
    <w:p w14:paraId="190A3E25" w14:textId="77777777" w:rsidR="00F62576" w:rsidRPr="00160111" w:rsidRDefault="00F62576" w:rsidP="00F62576">
      <w:pPr>
        <w:spacing w:after="0" w:line="240" w:lineRule="auto"/>
        <w:ind w:left="2160"/>
        <w:textAlignment w:val="baseline"/>
        <w:rPr>
          <w:rFonts w:ascii="Verdana" w:eastAsia="Times New Roman" w:hAnsi="Verdana" w:cs="Segoe UI"/>
          <w:kern w:val="0"/>
          <w:szCs w:val="20"/>
          <w:lang w:eastAsia="et-EE"/>
          <w14:ligatures w14:val="none"/>
        </w:rPr>
      </w:pPr>
      <w:r w:rsidRPr="00160111">
        <w:rPr>
          <w:rFonts w:ascii="Verdana" w:eastAsia="Yu Gothic Light" w:hAnsi="Verdana" w:cs="Calibri"/>
          <w:kern w:val="0"/>
          <w:szCs w:val="20"/>
          <w:lang w:eastAsia="et-EE"/>
          <w14:ligatures w14:val="none"/>
        </w:rPr>
        <w:t>Liiklusuuring </w:t>
      </w:r>
    </w:p>
    <w:p w14:paraId="2556856D" w14:textId="77777777" w:rsidR="00F62576" w:rsidRPr="00160111" w:rsidRDefault="00F62576" w:rsidP="00F62576">
      <w:pPr>
        <w:spacing w:after="0" w:line="240" w:lineRule="auto"/>
        <w:ind w:left="2160"/>
        <w:textAlignment w:val="baseline"/>
        <w:rPr>
          <w:rFonts w:ascii="Verdana" w:eastAsia="Times New Roman" w:hAnsi="Verdana" w:cs="Segoe UI"/>
          <w:kern w:val="0"/>
          <w:szCs w:val="20"/>
          <w:lang w:eastAsia="et-EE"/>
          <w14:ligatures w14:val="none"/>
        </w:rPr>
      </w:pPr>
      <w:r w:rsidRPr="00160111">
        <w:rPr>
          <w:rFonts w:ascii="Verdana" w:eastAsia="Yu Gothic Light" w:hAnsi="Verdana" w:cs="Calibri"/>
          <w:kern w:val="0"/>
          <w:szCs w:val="20"/>
          <w:lang w:eastAsia="et-EE"/>
          <w14:ligatures w14:val="none"/>
        </w:rPr>
        <w:t>Topo-geodeetiline uuring </w:t>
      </w:r>
    </w:p>
    <w:p w14:paraId="034976C6" w14:textId="77777777" w:rsidR="00F62576" w:rsidRPr="00160111" w:rsidRDefault="00F62576" w:rsidP="00F62576">
      <w:pPr>
        <w:spacing w:after="0" w:line="240" w:lineRule="auto"/>
        <w:ind w:left="2160"/>
        <w:textAlignment w:val="baseline"/>
        <w:rPr>
          <w:rFonts w:ascii="Verdana" w:eastAsia="Times New Roman" w:hAnsi="Verdana" w:cs="Segoe UI"/>
          <w:kern w:val="0"/>
          <w:szCs w:val="20"/>
          <w:lang w:eastAsia="et-EE"/>
          <w14:ligatures w14:val="none"/>
        </w:rPr>
      </w:pPr>
      <w:r w:rsidRPr="00160111">
        <w:rPr>
          <w:rFonts w:ascii="Verdana" w:eastAsia="Yu Gothic Light" w:hAnsi="Verdana" w:cs="Calibri"/>
          <w:kern w:val="0"/>
          <w:szCs w:val="20"/>
          <w:lang w:eastAsia="et-EE"/>
          <w14:ligatures w14:val="none"/>
        </w:rPr>
        <w:t>Müra uuring </w:t>
      </w:r>
    </w:p>
    <w:p w14:paraId="54692BD5" w14:textId="77777777" w:rsidR="00F62576" w:rsidRPr="00160111" w:rsidRDefault="00F62576" w:rsidP="00F62576">
      <w:pPr>
        <w:spacing w:after="0" w:line="240" w:lineRule="auto"/>
        <w:ind w:left="2160"/>
        <w:textAlignment w:val="baseline"/>
        <w:rPr>
          <w:rFonts w:ascii="Verdana" w:eastAsia="Yu Gothic Light" w:hAnsi="Verdana" w:cs="Calibri"/>
          <w:kern w:val="0"/>
          <w:szCs w:val="20"/>
          <w:lang w:eastAsia="et-EE"/>
          <w14:ligatures w14:val="none"/>
        </w:rPr>
      </w:pPr>
      <w:r w:rsidRPr="00160111">
        <w:rPr>
          <w:rFonts w:ascii="Verdana" w:eastAsia="Yu Gothic Light" w:hAnsi="Verdana" w:cs="Calibri"/>
          <w:kern w:val="0"/>
          <w:szCs w:val="20"/>
          <w:lang w:eastAsia="et-EE"/>
          <w14:ligatures w14:val="none"/>
        </w:rPr>
        <w:t>Muu uuringud</w:t>
      </w:r>
    </w:p>
    <w:p w14:paraId="61C36231" w14:textId="77777777" w:rsidR="00F62576" w:rsidRPr="0093584C" w:rsidRDefault="00F62576" w:rsidP="00F62576">
      <w:pPr>
        <w:spacing w:after="0" w:line="240" w:lineRule="auto"/>
        <w:ind w:left="1440"/>
        <w:textAlignment w:val="baseline"/>
        <w:rPr>
          <w:rFonts w:ascii="Verdana" w:eastAsia="Yu Gothic Light" w:hAnsi="Verdana" w:cs="Times New Roman"/>
          <w:i/>
          <w:iCs/>
          <w:kern w:val="0"/>
          <w:szCs w:val="20"/>
          <w:lang w:eastAsia="et-EE"/>
          <w14:ligatures w14:val="none"/>
        </w:rPr>
      </w:pPr>
      <w:r w:rsidRPr="0093584C">
        <w:rPr>
          <w:rFonts w:ascii="Verdana" w:eastAsia="Yu Gothic Light" w:hAnsi="Verdana" w:cs="Calibri"/>
          <w:kern w:val="0"/>
          <w:szCs w:val="20"/>
          <w:lang w:eastAsia="et-EE"/>
          <w14:ligatures w14:val="none"/>
        </w:rPr>
        <w:t>03_Projekt </w:t>
      </w:r>
    </w:p>
    <w:p w14:paraId="1F9AED82" w14:textId="77777777" w:rsidR="00F62576" w:rsidRPr="0093584C" w:rsidRDefault="00F62576" w:rsidP="00F62576">
      <w:pPr>
        <w:pStyle w:val="ListParagraph"/>
        <w:numPr>
          <w:ilvl w:val="0"/>
          <w:numId w:val="0"/>
        </w:numPr>
        <w:spacing w:line="360" w:lineRule="auto"/>
        <w:ind w:left="2124"/>
        <w:rPr>
          <w:rFonts w:ascii="Verdana" w:hAnsi="Verdana"/>
          <w:szCs w:val="20"/>
        </w:rPr>
      </w:pPr>
      <w:r w:rsidRPr="0093584C">
        <w:rPr>
          <w:rFonts w:ascii="Verdana" w:hAnsi="Verdana"/>
          <w:szCs w:val="20"/>
        </w:rPr>
        <w:t>00_Üldosa</w:t>
      </w:r>
    </w:p>
    <w:p w14:paraId="46657B38" w14:textId="7B2A627F" w:rsidR="00F62576" w:rsidRPr="00F62576" w:rsidRDefault="00F62576" w:rsidP="00F62576">
      <w:pPr>
        <w:spacing w:line="360" w:lineRule="auto"/>
        <w:ind w:left="1764" w:firstLine="360"/>
        <w:rPr>
          <w:rFonts w:ascii="Verdana" w:hAnsi="Verdana"/>
          <w:szCs w:val="20"/>
        </w:rPr>
      </w:pPr>
      <w:r w:rsidRPr="00F62576">
        <w:rPr>
          <w:rFonts w:ascii="Verdana" w:hAnsi="Verdana"/>
          <w:szCs w:val="20"/>
        </w:rPr>
        <w:t>01_TL</w:t>
      </w:r>
    </w:p>
    <w:p w14:paraId="3E34F174" w14:textId="77777777" w:rsidR="00F62576" w:rsidRPr="00F62576" w:rsidRDefault="00F62576" w:rsidP="00F62576">
      <w:pPr>
        <w:spacing w:line="360" w:lineRule="auto"/>
        <w:ind w:left="2484" w:hanging="360"/>
        <w:rPr>
          <w:rFonts w:ascii="Verdana" w:hAnsi="Verdana"/>
          <w:szCs w:val="20"/>
        </w:rPr>
      </w:pPr>
      <w:r w:rsidRPr="00F62576">
        <w:rPr>
          <w:rFonts w:ascii="Verdana" w:hAnsi="Verdana"/>
          <w:szCs w:val="20"/>
        </w:rPr>
        <w:t>02_TS</w:t>
      </w:r>
    </w:p>
    <w:p w14:paraId="101FCE61" w14:textId="77777777" w:rsidR="00F62576" w:rsidRPr="00F62576" w:rsidRDefault="00F62576" w:rsidP="00F62576">
      <w:pPr>
        <w:spacing w:line="360" w:lineRule="auto"/>
        <w:ind w:left="2484" w:hanging="360"/>
        <w:rPr>
          <w:rFonts w:ascii="Verdana" w:hAnsi="Verdana"/>
          <w:szCs w:val="20"/>
        </w:rPr>
      </w:pPr>
      <w:r w:rsidRPr="00F62576">
        <w:rPr>
          <w:rFonts w:ascii="Verdana" w:hAnsi="Verdana"/>
          <w:szCs w:val="20"/>
        </w:rPr>
        <w:t>03_EL-EN</w:t>
      </w:r>
    </w:p>
    <w:p w14:paraId="2F3D0D8C" w14:textId="77777777" w:rsidR="00F62576" w:rsidRPr="0093584C" w:rsidRDefault="00F62576" w:rsidP="00F62576">
      <w:pPr>
        <w:pStyle w:val="ListParagraph"/>
        <w:numPr>
          <w:ilvl w:val="0"/>
          <w:numId w:val="0"/>
        </w:numPr>
        <w:spacing w:line="360" w:lineRule="auto"/>
        <w:ind w:left="2484"/>
        <w:rPr>
          <w:rFonts w:ascii="Verdana" w:hAnsi="Verdana"/>
          <w:szCs w:val="20"/>
        </w:rPr>
      </w:pPr>
      <w:r w:rsidRPr="0093584C">
        <w:rPr>
          <w:rFonts w:ascii="Verdana" w:hAnsi="Verdana"/>
          <w:szCs w:val="20"/>
        </w:rPr>
        <w:t>Valgustus</w:t>
      </w:r>
    </w:p>
    <w:p w14:paraId="543D7113" w14:textId="77777777" w:rsidR="00F62576" w:rsidRPr="0093584C" w:rsidRDefault="00F62576" w:rsidP="00F62576">
      <w:pPr>
        <w:pStyle w:val="ListParagraph"/>
        <w:numPr>
          <w:ilvl w:val="0"/>
          <w:numId w:val="0"/>
        </w:numPr>
        <w:spacing w:line="360" w:lineRule="auto"/>
        <w:ind w:left="2484"/>
        <w:rPr>
          <w:rFonts w:ascii="Verdana" w:hAnsi="Verdana"/>
          <w:szCs w:val="20"/>
        </w:rPr>
      </w:pPr>
      <w:r w:rsidRPr="0093584C">
        <w:rPr>
          <w:rFonts w:ascii="Verdana" w:hAnsi="Verdana"/>
          <w:szCs w:val="20"/>
        </w:rPr>
        <w:t>Teeseadmed</w:t>
      </w:r>
    </w:p>
    <w:p w14:paraId="1640F330" w14:textId="2C1823CB" w:rsidR="00F62576" w:rsidRPr="0093584C" w:rsidRDefault="00F62576" w:rsidP="00F62576">
      <w:pPr>
        <w:pStyle w:val="ListParagraph"/>
        <w:numPr>
          <w:ilvl w:val="0"/>
          <w:numId w:val="0"/>
        </w:numPr>
        <w:spacing w:line="360" w:lineRule="auto"/>
        <w:ind w:left="2484"/>
        <w:rPr>
          <w:rFonts w:ascii="Verdana" w:hAnsi="Verdana"/>
          <w:szCs w:val="20"/>
        </w:rPr>
      </w:pPr>
      <w:r w:rsidRPr="0093584C">
        <w:rPr>
          <w:rFonts w:ascii="Verdana" w:hAnsi="Verdana"/>
          <w:szCs w:val="20"/>
        </w:rPr>
        <w:t>Tehnovõrgud</w:t>
      </w:r>
    </w:p>
    <w:p w14:paraId="54BE2AA3" w14:textId="77777777" w:rsidR="00F62576" w:rsidRPr="00F62576" w:rsidRDefault="00F62576" w:rsidP="00F62576">
      <w:pPr>
        <w:spacing w:line="360" w:lineRule="auto"/>
        <w:ind w:left="2520" w:hanging="360"/>
        <w:rPr>
          <w:rFonts w:ascii="Verdana" w:hAnsi="Verdana"/>
          <w:szCs w:val="20"/>
        </w:rPr>
      </w:pPr>
      <w:r w:rsidRPr="00F62576">
        <w:rPr>
          <w:rFonts w:ascii="Verdana" w:hAnsi="Verdana"/>
          <w:szCs w:val="20"/>
        </w:rPr>
        <w:t>04_MP</w:t>
      </w:r>
    </w:p>
    <w:p w14:paraId="1E76A3E1" w14:textId="77777777" w:rsidR="00F62576" w:rsidRPr="00F62576" w:rsidRDefault="00F62576" w:rsidP="00F62576">
      <w:pPr>
        <w:spacing w:line="360" w:lineRule="auto"/>
        <w:ind w:left="2520" w:hanging="360"/>
        <w:rPr>
          <w:rFonts w:ascii="Verdana" w:hAnsi="Verdana"/>
          <w:szCs w:val="20"/>
        </w:rPr>
      </w:pPr>
      <w:r w:rsidRPr="00F62576">
        <w:rPr>
          <w:rFonts w:ascii="Verdana" w:hAnsi="Verdana"/>
          <w:szCs w:val="20"/>
        </w:rPr>
        <w:t>05_BIM</w:t>
      </w:r>
    </w:p>
    <w:p w14:paraId="4879C175" w14:textId="77777777" w:rsidR="00F62576" w:rsidRPr="00F62576" w:rsidRDefault="00F62576" w:rsidP="00F62576">
      <w:pPr>
        <w:spacing w:line="360" w:lineRule="auto"/>
        <w:ind w:left="2520" w:hanging="360"/>
        <w:rPr>
          <w:rFonts w:ascii="Verdana" w:hAnsi="Verdana"/>
          <w:szCs w:val="20"/>
        </w:rPr>
      </w:pPr>
      <w:r w:rsidRPr="00F62576">
        <w:rPr>
          <w:rFonts w:ascii="Verdana" w:hAnsi="Verdana"/>
          <w:szCs w:val="20"/>
        </w:rPr>
        <w:lastRenderedPageBreak/>
        <w:t>06_Haljastus</w:t>
      </w:r>
    </w:p>
    <w:p w14:paraId="01FF93BA" w14:textId="77777777" w:rsidR="00F62576" w:rsidRPr="00F62576" w:rsidRDefault="00F62576" w:rsidP="00F62576">
      <w:pPr>
        <w:spacing w:line="360" w:lineRule="auto"/>
        <w:ind w:left="2520" w:hanging="360"/>
        <w:rPr>
          <w:rFonts w:ascii="Verdana" w:hAnsi="Verdana"/>
          <w:szCs w:val="20"/>
        </w:rPr>
      </w:pPr>
      <w:r w:rsidRPr="00F62576">
        <w:rPr>
          <w:rFonts w:ascii="Verdana" w:hAnsi="Verdana"/>
          <w:szCs w:val="20"/>
        </w:rPr>
        <w:t>09_Mahuaruanded</w:t>
      </w:r>
    </w:p>
    <w:p w14:paraId="11C4E9AA" w14:textId="77777777" w:rsidR="00F62576" w:rsidRPr="00160111" w:rsidRDefault="00F62576" w:rsidP="00F62576">
      <w:pPr>
        <w:spacing w:after="0" w:line="240" w:lineRule="auto"/>
        <w:ind w:firstLine="1440"/>
        <w:textAlignment w:val="baseline"/>
        <w:rPr>
          <w:rFonts w:ascii="Verdana" w:eastAsia="Times New Roman" w:hAnsi="Verdana" w:cs="Segoe UI"/>
          <w:kern w:val="0"/>
          <w:szCs w:val="20"/>
          <w:lang w:eastAsia="et-EE"/>
          <w14:ligatures w14:val="none"/>
        </w:rPr>
      </w:pPr>
      <w:r>
        <w:rPr>
          <w:rFonts w:ascii="Verdana" w:eastAsia="Yu Gothic Light" w:hAnsi="Verdana" w:cs="Calibri"/>
          <w:kern w:val="0"/>
          <w:szCs w:val="20"/>
          <w:lang w:eastAsia="et-EE"/>
          <w14:ligatures w14:val="none"/>
        </w:rPr>
        <w:t>04_</w:t>
      </w:r>
      <w:r w:rsidRPr="00160111">
        <w:rPr>
          <w:rFonts w:ascii="Verdana" w:eastAsia="Yu Gothic Light" w:hAnsi="Verdana" w:cs="Calibri"/>
          <w:kern w:val="0"/>
          <w:szCs w:val="20"/>
          <w:lang w:eastAsia="et-EE"/>
          <w14:ligatures w14:val="none"/>
        </w:rPr>
        <w:t>Projekti ülevaatus </w:t>
      </w:r>
    </w:p>
    <w:p w14:paraId="4A44DB13" w14:textId="77777777" w:rsidR="00F62576" w:rsidRPr="00160111" w:rsidRDefault="00F62576" w:rsidP="00F62576">
      <w:pPr>
        <w:spacing w:after="0" w:line="240" w:lineRule="auto"/>
        <w:ind w:left="2160"/>
        <w:textAlignment w:val="baseline"/>
        <w:rPr>
          <w:rFonts w:ascii="Verdana" w:eastAsia="Times New Roman" w:hAnsi="Verdana" w:cs="Segoe UI"/>
          <w:kern w:val="0"/>
          <w:szCs w:val="20"/>
          <w:lang w:eastAsia="et-EE"/>
          <w14:ligatures w14:val="none"/>
        </w:rPr>
      </w:pPr>
      <w:r w:rsidRPr="00160111">
        <w:rPr>
          <w:rFonts w:ascii="Verdana" w:eastAsia="Yu Gothic Light" w:hAnsi="Verdana" w:cs="Calibri"/>
          <w:kern w:val="0"/>
          <w:szCs w:val="20"/>
          <w:lang w:eastAsia="et-EE"/>
          <w14:ligatures w14:val="none"/>
        </w:rPr>
        <w:t>Kooskõlastused </w:t>
      </w:r>
    </w:p>
    <w:p w14:paraId="4E954A35" w14:textId="77777777" w:rsidR="00F62576" w:rsidRPr="00160111" w:rsidRDefault="00F62576" w:rsidP="00F62576">
      <w:pPr>
        <w:spacing w:after="0" w:line="240" w:lineRule="auto"/>
        <w:ind w:left="2160"/>
        <w:textAlignment w:val="baseline"/>
        <w:rPr>
          <w:rFonts w:ascii="Verdana" w:eastAsia="Times New Roman" w:hAnsi="Verdana" w:cs="Segoe UI"/>
          <w:kern w:val="0"/>
          <w:szCs w:val="20"/>
          <w:lang w:eastAsia="et-EE"/>
          <w14:ligatures w14:val="none"/>
        </w:rPr>
      </w:pPr>
      <w:r w:rsidRPr="00160111">
        <w:rPr>
          <w:rFonts w:ascii="Verdana" w:eastAsia="Yu Gothic Light" w:hAnsi="Verdana" w:cs="Calibri"/>
          <w:kern w:val="0"/>
          <w:szCs w:val="20"/>
          <w:lang w:eastAsia="et-EE"/>
          <w14:ligatures w14:val="none"/>
        </w:rPr>
        <w:t>Liiklusohutuse audit </w:t>
      </w:r>
    </w:p>
    <w:p w14:paraId="504CB915" w14:textId="77777777" w:rsidR="00F62576" w:rsidRPr="00160111" w:rsidRDefault="00F62576" w:rsidP="00F62576">
      <w:pPr>
        <w:spacing w:after="0" w:line="240" w:lineRule="auto"/>
        <w:ind w:left="2160"/>
        <w:textAlignment w:val="baseline"/>
        <w:rPr>
          <w:rFonts w:ascii="Verdana" w:eastAsia="Times New Roman" w:hAnsi="Verdana" w:cs="Segoe UI"/>
          <w:kern w:val="0"/>
          <w:szCs w:val="20"/>
          <w:lang w:eastAsia="et-EE"/>
          <w14:ligatures w14:val="none"/>
        </w:rPr>
      </w:pPr>
      <w:r w:rsidRPr="00160111">
        <w:rPr>
          <w:rFonts w:ascii="Verdana" w:eastAsia="Yu Gothic Light" w:hAnsi="Verdana" w:cs="Calibri"/>
          <w:kern w:val="0"/>
          <w:szCs w:val="20"/>
          <w:lang w:eastAsia="et-EE"/>
          <w14:ligatures w14:val="none"/>
        </w:rPr>
        <w:t>Ekspertiis </w:t>
      </w:r>
    </w:p>
    <w:p w14:paraId="2A652EB3" w14:textId="77777777" w:rsidR="00F62576" w:rsidRPr="00160111" w:rsidRDefault="00F62576" w:rsidP="00F62576">
      <w:pPr>
        <w:spacing w:after="0" w:line="240" w:lineRule="auto"/>
        <w:ind w:left="1440"/>
        <w:textAlignment w:val="baseline"/>
        <w:rPr>
          <w:rFonts w:ascii="Verdana" w:eastAsia="Times New Roman" w:hAnsi="Verdana" w:cs="Segoe UI"/>
          <w:kern w:val="0"/>
          <w:szCs w:val="20"/>
          <w:lang w:eastAsia="et-EE"/>
          <w14:ligatures w14:val="none"/>
        </w:rPr>
      </w:pPr>
      <w:r>
        <w:rPr>
          <w:rFonts w:ascii="Verdana" w:eastAsia="Yu Gothic Light" w:hAnsi="Verdana" w:cs="Calibri"/>
          <w:kern w:val="0"/>
          <w:szCs w:val="20"/>
          <w:lang w:eastAsia="et-EE"/>
          <w14:ligatures w14:val="none"/>
        </w:rPr>
        <w:t>05_</w:t>
      </w:r>
      <w:r w:rsidRPr="00160111">
        <w:rPr>
          <w:rFonts w:ascii="Verdana" w:eastAsia="Yu Gothic Light" w:hAnsi="Verdana" w:cs="Calibri"/>
          <w:kern w:val="0"/>
          <w:szCs w:val="20"/>
          <w:lang w:eastAsia="et-EE"/>
          <w14:ligatures w14:val="none"/>
        </w:rPr>
        <w:t>Projekti kokkuvõtted </w:t>
      </w:r>
    </w:p>
    <w:p w14:paraId="06BD5B3A" w14:textId="77777777" w:rsidR="00F62576" w:rsidRPr="00160111" w:rsidRDefault="00F62576" w:rsidP="00F62576">
      <w:pPr>
        <w:spacing w:after="0" w:line="240" w:lineRule="auto"/>
        <w:ind w:left="2160"/>
        <w:textAlignment w:val="baseline"/>
        <w:rPr>
          <w:rFonts w:ascii="Verdana" w:eastAsia="Times New Roman" w:hAnsi="Verdana" w:cs="Segoe UI"/>
          <w:kern w:val="0"/>
          <w:szCs w:val="20"/>
          <w:lang w:eastAsia="et-EE"/>
          <w14:ligatures w14:val="none"/>
        </w:rPr>
      </w:pPr>
      <w:r w:rsidRPr="00160111">
        <w:rPr>
          <w:rFonts w:ascii="Verdana" w:eastAsia="Yu Gothic Light" w:hAnsi="Verdana" w:cs="Calibri"/>
          <w:kern w:val="0"/>
          <w:szCs w:val="20"/>
          <w:lang w:eastAsia="et-EE"/>
          <w14:ligatures w14:val="none"/>
        </w:rPr>
        <w:t>Katendiarvutus </w:t>
      </w:r>
    </w:p>
    <w:p w14:paraId="29617D83" w14:textId="77777777" w:rsidR="00F62576" w:rsidRDefault="00F62576" w:rsidP="00F62576">
      <w:pPr>
        <w:spacing w:after="0" w:line="240" w:lineRule="auto"/>
        <w:ind w:left="2160"/>
        <w:textAlignment w:val="baseline"/>
        <w:rPr>
          <w:rFonts w:ascii="Verdana" w:eastAsia="Yu Gothic Light" w:hAnsi="Verdana" w:cs="Calibri"/>
          <w:kern w:val="0"/>
          <w:szCs w:val="20"/>
          <w:lang w:eastAsia="et-EE"/>
          <w14:ligatures w14:val="none"/>
        </w:rPr>
      </w:pPr>
      <w:r w:rsidRPr="003B66D7">
        <w:rPr>
          <w:rFonts w:ascii="Verdana" w:eastAsia="Yu Gothic Light" w:hAnsi="Verdana" w:cs="Calibri"/>
          <w:kern w:val="0"/>
          <w:szCs w:val="20"/>
          <w:lang w:eastAsia="et-EE"/>
          <w14:ligatures w14:val="none"/>
        </w:rPr>
        <w:t>Kululoend </w:t>
      </w:r>
    </w:p>
    <w:p w14:paraId="6FB7972C" w14:textId="77777777" w:rsidR="00F62576" w:rsidRPr="00160111" w:rsidRDefault="00F62576" w:rsidP="00F62576">
      <w:pPr>
        <w:spacing w:after="0" w:line="240" w:lineRule="auto"/>
        <w:ind w:left="2160"/>
        <w:textAlignment w:val="baseline"/>
        <w:rPr>
          <w:rFonts w:ascii="Verdana" w:eastAsia="Times New Roman" w:hAnsi="Verdana" w:cs="Segoe UI"/>
          <w:kern w:val="0"/>
          <w:szCs w:val="20"/>
          <w:lang w:eastAsia="et-EE"/>
          <w14:ligatures w14:val="none"/>
        </w:rPr>
      </w:pPr>
      <w:r w:rsidRPr="00160111">
        <w:rPr>
          <w:rFonts w:ascii="Verdana" w:eastAsia="Yu Gothic Light" w:hAnsi="Verdana" w:cs="Calibri"/>
          <w:kern w:val="0"/>
          <w:szCs w:val="20"/>
          <w:lang w:eastAsia="et-EE"/>
          <w14:ligatures w14:val="none"/>
        </w:rPr>
        <w:t>Rahastustaotlus</w:t>
      </w:r>
    </w:p>
    <w:p w14:paraId="712F5DC1" w14:textId="77777777" w:rsidR="00F62576" w:rsidRPr="003B66D7" w:rsidRDefault="00F62576" w:rsidP="00F62576">
      <w:pPr>
        <w:spacing w:after="0" w:line="240" w:lineRule="auto"/>
        <w:ind w:left="1416"/>
        <w:textAlignment w:val="baseline"/>
        <w:rPr>
          <w:rFonts w:ascii="Verdana" w:eastAsia="Yu Gothic Light" w:hAnsi="Verdana" w:cs="Calibri"/>
          <w:kern w:val="0"/>
          <w:szCs w:val="20"/>
          <w:lang w:eastAsia="et-EE"/>
          <w14:ligatures w14:val="none"/>
        </w:rPr>
      </w:pPr>
      <w:r>
        <w:rPr>
          <w:rFonts w:ascii="Verdana" w:eastAsia="Yu Gothic Light" w:hAnsi="Verdana" w:cs="Calibri"/>
          <w:kern w:val="0"/>
          <w:szCs w:val="20"/>
          <w:lang w:eastAsia="et-EE"/>
          <w14:ligatures w14:val="none"/>
        </w:rPr>
        <w:t>06_</w:t>
      </w:r>
      <w:r w:rsidRPr="003B66D7">
        <w:rPr>
          <w:rFonts w:ascii="Verdana" w:eastAsia="Yu Gothic Light" w:hAnsi="Verdana" w:cs="Calibri"/>
          <w:kern w:val="0"/>
          <w:szCs w:val="20"/>
          <w:lang w:eastAsia="et-EE"/>
          <w14:ligatures w14:val="none"/>
        </w:rPr>
        <w:t xml:space="preserve">Maad </w:t>
      </w:r>
    </w:p>
    <w:p w14:paraId="333BFF95" w14:textId="77777777" w:rsidR="00F62576" w:rsidRDefault="00F62576" w:rsidP="00820C2A">
      <w:pPr>
        <w:rPr>
          <w:highlight w:val="yellow"/>
        </w:rPr>
      </w:pPr>
    </w:p>
    <w:p w14:paraId="7E73A79B" w14:textId="26694D37" w:rsidR="009511B7" w:rsidRPr="00F17064" w:rsidRDefault="009511B7" w:rsidP="009511B7">
      <w:pPr>
        <w:pStyle w:val="Heading3"/>
      </w:pPr>
      <w:bookmarkStart w:id="51" w:name="_Toc242165369"/>
      <w:r>
        <w:t>Modelleeritavate elementide, pindade nimetus- ja tähistuspõhimõtted</w:t>
      </w:r>
      <w:bookmarkEnd w:id="51"/>
    </w:p>
    <w:p w14:paraId="5DD969D0" w14:textId="77777777" w:rsidR="009511B7" w:rsidRPr="009511B7" w:rsidRDefault="009511B7" w:rsidP="009511B7">
      <w:r w:rsidRPr="009511B7">
        <w:t>Mudelprojekteerimise käigus loodava 3D mudeli loomisel kasutame järgmist kihtide nimetamise põhimõtet, kus katendikihid on jagatud 3 gruppi:</w:t>
      </w:r>
    </w:p>
    <w:p w14:paraId="78BD32A4" w14:textId="77777777" w:rsidR="009511B7" w:rsidRPr="009511B7" w:rsidRDefault="009511B7" w:rsidP="009511B7">
      <w:pPr>
        <w:numPr>
          <w:ilvl w:val="0"/>
          <w:numId w:val="34"/>
        </w:numPr>
      </w:pPr>
      <w:r w:rsidRPr="009511B7">
        <w:t>Pave kihid – tolmuvabad katted</w:t>
      </w:r>
    </w:p>
    <w:p w14:paraId="0D4CB4DE" w14:textId="77777777" w:rsidR="009511B7" w:rsidRPr="009511B7" w:rsidRDefault="009511B7" w:rsidP="009511B7">
      <w:pPr>
        <w:numPr>
          <w:ilvl w:val="0"/>
          <w:numId w:val="35"/>
        </w:numPr>
      </w:pPr>
      <w:r w:rsidRPr="009511B7">
        <w:t>Base kihid – killustikukihid</w:t>
      </w:r>
    </w:p>
    <w:p w14:paraId="2CAEFDEB" w14:textId="0BA43D3F" w:rsidR="009511B7" w:rsidRPr="009511B7" w:rsidRDefault="009511B7" w:rsidP="009511B7">
      <w:pPr>
        <w:numPr>
          <w:ilvl w:val="0"/>
          <w:numId w:val="35"/>
        </w:numPr>
      </w:pPr>
      <w:r w:rsidRPr="009511B7">
        <w:t>Subbase kihid – täitekihid</w:t>
      </w:r>
    </w:p>
    <w:p w14:paraId="24929A12" w14:textId="245EC096" w:rsidR="009511B7" w:rsidRPr="009511B7" w:rsidRDefault="009511B7" w:rsidP="009511B7">
      <w:r w:rsidRPr="009511B7">
        <w:t xml:space="preserve">Vastav indekseerimine on juba eelnevalt kodeeritud kasutatavatesse subassembly-tesse, mille rakendamisel vastav indekseerimine toimub automaatselt. Antud indekseerimise kasutamine võimaldab meil automaatselt projekteeritud 3D mudelist eraldada erinevaid pinnamudeleid, 3D jooni või BIM mudelit vastavalt Tellija nõudmistele. </w:t>
      </w:r>
    </w:p>
    <w:p w14:paraId="272D6D4C" w14:textId="77777777" w:rsidR="009511B7" w:rsidRPr="009511B7" w:rsidRDefault="009511B7" w:rsidP="009511B7">
      <w:r w:rsidRPr="009511B7">
        <w:t>3D mudelist eraldatavate pinnamudelite indekseerimise näide:</w:t>
      </w:r>
    </w:p>
    <w:p w14:paraId="333B8AE4" w14:textId="59FAF72A" w:rsidR="00820C2A" w:rsidRDefault="009511B7" w:rsidP="00820C2A">
      <w:r>
        <w:lastRenderedPageBreak/>
        <w:drawing>
          <wp:inline distT="0" distB="0" distL="0" distR="0" wp14:anchorId="0BE8D9A8" wp14:editId="660030DE">
            <wp:extent cx="5579745" cy="2465705"/>
            <wp:effectExtent l="0" t="0" r="1905" b="0"/>
            <wp:docPr id="922773562" name="Pilt 1" descr="Pilt, millel on kujutatud tekst, järjekord, Font, diagramm&#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773562" name="Pilt 1" descr="Pilt, millel on kujutatud tekst, järjekord, Font, diagramm&#10;&#10;Kirjeldus on genereeritud automaatselt"/>
                    <pic:cNvPicPr>
                      <a:picLocks noChangeAspect="1"/>
                    </pic:cNvPicPr>
                  </pic:nvPicPr>
                  <pic:blipFill>
                    <a:blip r:embed="rId16"/>
                    <a:stretch>
                      <a:fillRect/>
                    </a:stretch>
                  </pic:blipFill>
                  <pic:spPr>
                    <a:xfrm>
                      <a:off x="0" y="0"/>
                      <a:ext cx="5579745" cy="2465705"/>
                    </a:xfrm>
                    <a:prstGeom prst="rect">
                      <a:avLst/>
                    </a:prstGeom>
                  </pic:spPr>
                </pic:pic>
              </a:graphicData>
            </a:graphic>
          </wp:inline>
        </w:drawing>
      </w:r>
    </w:p>
    <w:p w14:paraId="10207749" w14:textId="77777777" w:rsidR="009511B7" w:rsidRPr="009511B7" w:rsidRDefault="009511B7" w:rsidP="009511B7">
      <w:r w:rsidRPr="009511B7">
        <w:t>3D mudelist eraldatavate 3D joonte indekseerimise näide:</w:t>
      </w:r>
    </w:p>
    <w:p w14:paraId="5FD86154" w14:textId="6ACAB63C" w:rsidR="009511B7" w:rsidRPr="00820C2A" w:rsidRDefault="009511B7" w:rsidP="00820C2A">
      <w:r>
        <w:drawing>
          <wp:inline distT="0" distB="0" distL="0" distR="0" wp14:anchorId="7DBE0B83" wp14:editId="26E2F91C">
            <wp:extent cx="5579745" cy="2283460"/>
            <wp:effectExtent l="0" t="0" r="1905" b="2540"/>
            <wp:docPr id="2041761881" name="Pilt 1" descr="Pilt, millel on kujutatud tekst, järjekord, diagramm, Fon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761881" name="Pilt 1" descr="Pilt, millel on kujutatud tekst, järjekord, diagramm, Font&#10;&#10;Kirjeldus on genereeritud automaatselt"/>
                    <pic:cNvPicPr>
                      <a:picLocks noChangeAspect="1"/>
                    </pic:cNvPicPr>
                  </pic:nvPicPr>
                  <pic:blipFill>
                    <a:blip r:embed="rId20"/>
                    <a:stretch>
                      <a:fillRect/>
                    </a:stretch>
                  </pic:blipFill>
                  <pic:spPr>
                    <a:xfrm>
                      <a:off x="0" y="0"/>
                      <a:ext cx="5579745" cy="2283460"/>
                    </a:xfrm>
                    <a:prstGeom prst="rect">
                      <a:avLst/>
                    </a:prstGeom>
                  </pic:spPr>
                </pic:pic>
              </a:graphicData>
            </a:graphic>
          </wp:inline>
        </w:drawing>
      </w:r>
    </w:p>
    <w:p w14:paraId="50C1F024" w14:textId="77777777" w:rsidR="009511B7" w:rsidRPr="009511B7" w:rsidRDefault="009511B7" w:rsidP="009511B7">
      <w:r w:rsidRPr="009511B7">
        <w:t>Projekteeritavad pinnad nimetatakse vastavalt projekteeritavale kihile. Pinnamudelite nimetamise põhimõte on järgmine:</w:t>
      </w:r>
    </w:p>
    <w:p w14:paraId="1660044F" w14:textId="1AF96259" w:rsidR="00A464B3" w:rsidRPr="00A464B3" w:rsidRDefault="009511B7" w:rsidP="00A464B3">
      <w:r>
        <w:drawing>
          <wp:inline distT="0" distB="0" distL="0" distR="0" wp14:anchorId="6C3EA527" wp14:editId="01960273">
            <wp:extent cx="5579745" cy="1456690"/>
            <wp:effectExtent l="0" t="0" r="1905" b="0"/>
            <wp:docPr id="1193919753" name="Pilt 1" descr="Pilt, millel on kujutatud tekst, kuvatõmmis, Font, järjekord&#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19753" name="Pilt 1" descr="Pilt, millel on kujutatud tekst, kuvatõmmis, Font, järjekord&#10;&#10;Kirjeldus on genereeritud automaatselt"/>
                    <pic:cNvPicPr>
                      <a:picLocks noChangeAspect="1"/>
                    </pic:cNvPicPr>
                  </pic:nvPicPr>
                  <pic:blipFill>
                    <a:blip r:embed="rId21"/>
                    <a:stretch>
                      <a:fillRect/>
                    </a:stretch>
                  </pic:blipFill>
                  <pic:spPr>
                    <a:xfrm>
                      <a:off x="0" y="0"/>
                      <a:ext cx="5579745" cy="1456690"/>
                    </a:xfrm>
                    <a:prstGeom prst="rect">
                      <a:avLst/>
                    </a:prstGeom>
                  </pic:spPr>
                </pic:pic>
              </a:graphicData>
            </a:graphic>
          </wp:inline>
        </w:drawing>
      </w:r>
    </w:p>
    <w:p w14:paraId="27955E2A" w14:textId="77777777" w:rsidR="009511B7" w:rsidRPr="009511B7" w:rsidRDefault="009511B7" w:rsidP="009511B7">
      <w:r w:rsidRPr="009511B7">
        <w:t xml:space="preserve">Näiteks Põhimaante MNT 2 AC 16 Surf asfaldikihi pinna nimetus on vastavalt:  </w:t>
      </w:r>
      <w:r w:rsidRPr="009511B7">
        <w:rPr>
          <w:color w:val="00FFFF"/>
        </w:rPr>
        <w:t>AC16 Surf</w:t>
      </w:r>
      <w:r w:rsidRPr="009511B7">
        <w:t>_</w:t>
      </w:r>
      <w:r w:rsidRPr="009511B7">
        <w:rPr>
          <w:color w:val="EE0000"/>
        </w:rPr>
        <w:t>MNT2</w:t>
      </w:r>
      <w:r w:rsidRPr="009511B7">
        <w:t>_</w:t>
      </w:r>
      <w:r w:rsidRPr="009511B7">
        <w:rPr>
          <w:color w:val="339933"/>
        </w:rPr>
        <w:t>Pave</w:t>
      </w:r>
      <w:r w:rsidRPr="009511B7">
        <w:t xml:space="preserve">, </w:t>
      </w:r>
    </w:p>
    <w:p w14:paraId="284A2A48" w14:textId="77777777" w:rsidR="009511B7" w:rsidRPr="009511B7" w:rsidRDefault="009511B7" w:rsidP="009511B7">
      <w:r w:rsidRPr="009511B7">
        <w:t xml:space="preserve">Kõrvalmaantee1 killustikaluse pinna nimetus on vastavalt: </w:t>
      </w:r>
      <w:r w:rsidRPr="009511B7">
        <w:rPr>
          <w:color w:val="00FFFF"/>
        </w:rPr>
        <w:t>Killustikalus fr16-32_</w:t>
      </w:r>
      <w:r w:rsidRPr="009511B7">
        <w:rPr>
          <w:color w:val="EE0000"/>
        </w:rPr>
        <w:t>Kõrvalmaantee1</w:t>
      </w:r>
      <w:r w:rsidRPr="009511B7">
        <w:t>_</w:t>
      </w:r>
      <w:r w:rsidRPr="009511B7">
        <w:rPr>
          <w:color w:val="339933"/>
        </w:rPr>
        <w:t>Base1</w:t>
      </w:r>
      <w:r w:rsidRPr="009511B7">
        <w:t xml:space="preserve">, </w:t>
      </w:r>
    </w:p>
    <w:p w14:paraId="4044C866" w14:textId="77777777" w:rsidR="009511B7" w:rsidRPr="009511B7" w:rsidRDefault="009511B7" w:rsidP="009511B7">
      <w:r w:rsidRPr="009511B7">
        <w:lastRenderedPageBreak/>
        <w:t xml:space="preserve">Mahasõit1 täitekihi pinna nimetus on vastavalt: </w:t>
      </w:r>
      <w:r w:rsidRPr="009511B7">
        <w:rPr>
          <w:color w:val="00FFFF"/>
        </w:rPr>
        <w:t>TM 105</w:t>
      </w:r>
      <w:r w:rsidRPr="009511B7">
        <w:t>_</w:t>
      </w:r>
      <w:r w:rsidRPr="009511B7">
        <w:rPr>
          <w:color w:val="EE0000"/>
        </w:rPr>
        <w:t>MS1</w:t>
      </w:r>
      <w:r w:rsidRPr="009511B7">
        <w:t>_</w:t>
      </w:r>
      <w:r w:rsidRPr="009511B7">
        <w:rPr>
          <w:color w:val="339933"/>
        </w:rPr>
        <w:t>Subbase1</w:t>
      </w:r>
      <w:r w:rsidRPr="009511B7">
        <w:t xml:space="preserve"> jne.</w:t>
      </w:r>
    </w:p>
    <w:p w14:paraId="29C8CC65" w14:textId="77777777" w:rsidR="009511B7" w:rsidRPr="009511B7" w:rsidRDefault="009511B7" w:rsidP="009511B7">
      <w:r w:rsidRPr="009511B7">
        <w:t>Üht tüüpi modelleeritavad elemendid paigutatakse kihtidesse (</w:t>
      </w:r>
      <w:r w:rsidRPr="009511B7">
        <w:rPr>
          <w:i/>
          <w:iCs/>
        </w:rPr>
        <w:t>layeritesse)</w:t>
      </w:r>
      <w:r w:rsidRPr="009511B7">
        <w:t>, mis annavad esmase infot projekteeritud elemendi kohta.</w:t>
      </w:r>
    </w:p>
    <w:tbl>
      <w:tblPr>
        <w:tblStyle w:val="SKPKTabel1"/>
        <w:tblW w:w="0" w:type="auto"/>
        <w:tblLook w:val="04A0" w:firstRow="1" w:lastRow="0" w:firstColumn="1" w:lastColumn="0" w:noHBand="0" w:noVBand="1"/>
      </w:tblPr>
      <w:tblGrid>
        <w:gridCol w:w="1460"/>
        <w:gridCol w:w="4598"/>
      </w:tblGrid>
      <w:tr w:rsidR="009511B7" w:rsidRPr="00F17064" w14:paraId="3626819A" w14:textId="77777777" w:rsidTr="009511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0" w:type="dxa"/>
          </w:tcPr>
          <w:p w14:paraId="249B7AF9" w14:textId="26660481" w:rsidR="009511B7" w:rsidRPr="00F17064" w:rsidRDefault="009511B7" w:rsidP="00FF024A">
            <w:pPr>
              <w:pStyle w:val="Tabel1esiridaTekst"/>
              <w:rPr>
                <w:noProof/>
                <w:lang w:val="et-EE"/>
              </w:rPr>
            </w:pPr>
            <w:r>
              <w:rPr>
                <w:noProof/>
                <w:lang w:val="et-EE"/>
              </w:rPr>
              <w:t>Objekt</w:t>
            </w:r>
          </w:p>
        </w:tc>
        <w:tc>
          <w:tcPr>
            <w:tcW w:w="4598" w:type="dxa"/>
          </w:tcPr>
          <w:p w14:paraId="7E985CA1" w14:textId="76199226" w:rsidR="009511B7" w:rsidRPr="00F17064" w:rsidRDefault="009511B7"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Nimetamise näide</w:t>
            </w:r>
          </w:p>
        </w:tc>
      </w:tr>
      <w:tr w:rsidR="009511B7" w:rsidRPr="00F17064" w14:paraId="67BE0DBC" w14:textId="77777777" w:rsidTr="0095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0" w:type="dxa"/>
          </w:tcPr>
          <w:p w14:paraId="7E46C72F" w14:textId="76401F67" w:rsidR="009511B7" w:rsidRPr="00F17064" w:rsidRDefault="009511B7" w:rsidP="00FF024A">
            <w:pPr>
              <w:pStyle w:val="Tabel1tekst"/>
            </w:pPr>
            <w:r>
              <w:t>Koondmudel</w:t>
            </w:r>
          </w:p>
        </w:tc>
        <w:tc>
          <w:tcPr>
            <w:tcW w:w="4598" w:type="dxa"/>
          </w:tcPr>
          <w:p w14:paraId="0D5DEF9D" w14:textId="1C1639CE" w:rsidR="009511B7" w:rsidRPr="00F17064" w:rsidRDefault="009511B7" w:rsidP="00FF024A">
            <w:pPr>
              <w:pStyle w:val="Tabel1tekst"/>
              <w:cnfStyle w:val="000000100000" w:firstRow="0" w:lastRow="0" w:firstColumn="0" w:lastColumn="0" w:oddVBand="0" w:evenVBand="0" w:oddHBand="1" w:evenHBand="0" w:firstRowFirstColumn="0" w:firstRowLastColumn="0" w:lastRowFirstColumn="0" w:lastRowLastColumn="0"/>
            </w:pPr>
            <w:r w:rsidRPr="009511B7">
              <w:t>[MA</w:t>
            </w:r>
            <w:r w:rsidRPr="009511B7">
              <w:rPr>
                <w:color w:val="EE0000"/>
              </w:rPr>
              <w:t>xxxxx</w:t>
            </w:r>
            <w:r w:rsidRPr="009511B7">
              <w:t>]_PP_TL_AA_00_2-0001_Koondmudel</w:t>
            </w:r>
          </w:p>
        </w:tc>
      </w:tr>
      <w:tr w:rsidR="009511B7" w:rsidRPr="00F17064" w14:paraId="4730B026" w14:textId="77777777" w:rsidTr="009511B7">
        <w:tc>
          <w:tcPr>
            <w:cnfStyle w:val="001000000000" w:firstRow="0" w:lastRow="0" w:firstColumn="1" w:lastColumn="0" w:oddVBand="0" w:evenVBand="0" w:oddHBand="0" w:evenHBand="0" w:firstRowFirstColumn="0" w:firstRowLastColumn="0" w:lastRowFirstColumn="0" w:lastRowLastColumn="0"/>
            <w:tcW w:w="1460" w:type="dxa"/>
          </w:tcPr>
          <w:p w14:paraId="0121CBE1" w14:textId="0339D8E7" w:rsidR="009511B7" w:rsidRPr="00F17064" w:rsidRDefault="009511B7" w:rsidP="00FF024A">
            <w:pPr>
              <w:pStyle w:val="Tabel1tekst"/>
            </w:pPr>
            <w:r>
              <w:t>Tee katend</w:t>
            </w:r>
          </w:p>
        </w:tc>
        <w:tc>
          <w:tcPr>
            <w:tcW w:w="4598" w:type="dxa"/>
          </w:tcPr>
          <w:p w14:paraId="17AF9D42" w14:textId="2C72063B" w:rsidR="009511B7" w:rsidRPr="00F17064" w:rsidRDefault="009511B7" w:rsidP="00FF024A">
            <w:pPr>
              <w:pStyle w:val="Tabel1tekst"/>
              <w:cnfStyle w:val="000000000000" w:firstRow="0" w:lastRow="0" w:firstColumn="0" w:lastColumn="0" w:oddVBand="0" w:evenVBand="0" w:oddHBand="0" w:evenHBand="0" w:firstRowFirstColumn="0" w:firstRowLastColumn="0" w:lastRowFirstColumn="0" w:lastRowLastColumn="0"/>
            </w:pPr>
            <w:r w:rsidRPr="009511B7">
              <w:t>[MA</w:t>
            </w:r>
            <w:r w:rsidRPr="009511B7">
              <w:rPr>
                <w:color w:val="EE0000"/>
              </w:rPr>
              <w:t>xxxxx</w:t>
            </w:r>
            <w:r w:rsidRPr="009511B7">
              <w:t>]_PP_TL_TL_01_2-0001_Katend</w:t>
            </w:r>
          </w:p>
        </w:tc>
      </w:tr>
      <w:tr w:rsidR="009511B7" w:rsidRPr="00F17064" w14:paraId="7C174931" w14:textId="77777777" w:rsidTr="0095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0" w:type="dxa"/>
          </w:tcPr>
          <w:p w14:paraId="31E288B8" w14:textId="4B037D7D" w:rsidR="009511B7" w:rsidRPr="00F17064" w:rsidRDefault="009511B7" w:rsidP="00FF024A">
            <w:pPr>
              <w:pStyle w:val="Tabel1tekst"/>
            </w:pPr>
            <w:r>
              <w:t>Täide</w:t>
            </w:r>
          </w:p>
        </w:tc>
        <w:tc>
          <w:tcPr>
            <w:tcW w:w="4598" w:type="dxa"/>
          </w:tcPr>
          <w:p w14:paraId="2D930443" w14:textId="3412E4AF" w:rsidR="009511B7" w:rsidRPr="00F17064" w:rsidRDefault="009511B7" w:rsidP="00FF024A">
            <w:pPr>
              <w:pStyle w:val="Tabel1tekst"/>
              <w:cnfStyle w:val="000000100000" w:firstRow="0" w:lastRow="0" w:firstColumn="0" w:lastColumn="0" w:oddVBand="0" w:evenVBand="0" w:oddHBand="1" w:evenHBand="0" w:firstRowFirstColumn="0" w:firstRowLastColumn="0" w:lastRowFirstColumn="0" w:lastRowLastColumn="0"/>
            </w:pPr>
            <w:r w:rsidRPr="009511B7">
              <w:t>[MA</w:t>
            </w:r>
            <w:r w:rsidRPr="009511B7">
              <w:rPr>
                <w:color w:val="EE0000"/>
              </w:rPr>
              <w:t>xxxxx</w:t>
            </w:r>
            <w:r w:rsidRPr="009511B7">
              <w:t>]_PP_TL_TL_01_2-0002_Täide</w:t>
            </w:r>
          </w:p>
        </w:tc>
      </w:tr>
      <w:tr w:rsidR="009511B7" w:rsidRPr="00F17064" w14:paraId="205B1969" w14:textId="77777777" w:rsidTr="009511B7">
        <w:tc>
          <w:tcPr>
            <w:cnfStyle w:val="001000000000" w:firstRow="0" w:lastRow="0" w:firstColumn="1" w:lastColumn="0" w:oddVBand="0" w:evenVBand="0" w:oddHBand="0" w:evenHBand="0" w:firstRowFirstColumn="0" w:firstRowLastColumn="0" w:lastRowFirstColumn="0" w:lastRowLastColumn="0"/>
            <w:tcW w:w="1460" w:type="dxa"/>
          </w:tcPr>
          <w:p w14:paraId="4AD7EF0D" w14:textId="1F606D18" w:rsidR="009511B7" w:rsidRPr="00F17064" w:rsidRDefault="009511B7" w:rsidP="00FF024A">
            <w:pPr>
              <w:pStyle w:val="Tabel1tekst"/>
            </w:pPr>
            <w:r>
              <w:t>Kaeve</w:t>
            </w:r>
          </w:p>
        </w:tc>
        <w:tc>
          <w:tcPr>
            <w:tcW w:w="4598" w:type="dxa"/>
          </w:tcPr>
          <w:p w14:paraId="58FA960B" w14:textId="14D60592" w:rsidR="009511B7" w:rsidRPr="00F17064" w:rsidRDefault="009511B7" w:rsidP="00FF024A">
            <w:pPr>
              <w:pStyle w:val="Tabel1tekst"/>
              <w:cnfStyle w:val="000000000000" w:firstRow="0" w:lastRow="0" w:firstColumn="0" w:lastColumn="0" w:oddVBand="0" w:evenVBand="0" w:oddHBand="0" w:evenHBand="0" w:firstRowFirstColumn="0" w:firstRowLastColumn="0" w:lastRowFirstColumn="0" w:lastRowLastColumn="0"/>
            </w:pPr>
            <w:r w:rsidRPr="009511B7">
              <w:t>[MA</w:t>
            </w:r>
            <w:r w:rsidRPr="009511B7">
              <w:rPr>
                <w:color w:val="EE0000"/>
              </w:rPr>
              <w:t>xxxxx</w:t>
            </w:r>
            <w:r w:rsidRPr="009511B7">
              <w:t>]_PP_TL_TL_01_2-0003_Kaeve</w:t>
            </w:r>
          </w:p>
        </w:tc>
      </w:tr>
      <w:tr w:rsidR="009511B7" w:rsidRPr="00F17064" w14:paraId="0B58AB67" w14:textId="77777777" w:rsidTr="0095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0" w:type="dxa"/>
          </w:tcPr>
          <w:p w14:paraId="61EA9CD2" w14:textId="506E0D84" w:rsidR="009511B7" w:rsidRPr="00F17064" w:rsidRDefault="009511B7" w:rsidP="00FF024A">
            <w:pPr>
              <w:pStyle w:val="Tabel1tekst"/>
            </w:pPr>
            <w:r>
              <w:t>Rajatis</w:t>
            </w:r>
          </w:p>
        </w:tc>
        <w:tc>
          <w:tcPr>
            <w:tcW w:w="4598" w:type="dxa"/>
          </w:tcPr>
          <w:p w14:paraId="008F0FAA" w14:textId="42263CD1" w:rsidR="009511B7" w:rsidRPr="00F17064" w:rsidRDefault="009511B7" w:rsidP="00FF024A">
            <w:pPr>
              <w:pStyle w:val="Tabel1tekst"/>
              <w:cnfStyle w:val="000000100000" w:firstRow="0" w:lastRow="0" w:firstColumn="0" w:lastColumn="0" w:oddVBand="0" w:evenVBand="0" w:oddHBand="1" w:evenHBand="0" w:firstRowFirstColumn="0" w:firstRowLastColumn="0" w:lastRowFirstColumn="0" w:lastRowLastColumn="0"/>
            </w:pPr>
            <w:r w:rsidRPr="009511B7">
              <w:t>[MA</w:t>
            </w:r>
            <w:r w:rsidRPr="009511B7">
              <w:rPr>
                <w:color w:val="EE0000"/>
              </w:rPr>
              <w:t>xxxxx</w:t>
            </w:r>
            <w:r w:rsidRPr="009511B7">
              <w:t>]_PP_TL_TS_02_2-0001_Rajatis</w:t>
            </w:r>
          </w:p>
        </w:tc>
      </w:tr>
      <w:tr w:rsidR="009511B7" w:rsidRPr="00F17064" w14:paraId="1AAF2719" w14:textId="77777777" w:rsidTr="009511B7">
        <w:tc>
          <w:tcPr>
            <w:cnfStyle w:val="001000000000" w:firstRow="0" w:lastRow="0" w:firstColumn="1" w:lastColumn="0" w:oddVBand="0" w:evenVBand="0" w:oddHBand="0" w:evenHBand="0" w:firstRowFirstColumn="0" w:firstRowLastColumn="0" w:lastRowFirstColumn="0" w:lastRowLastColumn="0"/>
            <w:tcW w:w="1460" w:type="dxa"/>
          </w:tcPr>
          <w:p w14:paraId="63B43C33" w14:textId="24A61FD3" w:rsidR="009511B7" w:rsidRPr="00F17064" w:rsidRDefault="009511B7" w:rsidP="00FF024A">
            <w:pPr>
              <w:pStyle w:val="Tabel1tekst"/>
            </w:pPr>
            <w:r>
              <w:t>Tehnovõrk</w:t>
            </w:r>
          </w:p>
        </w:tc>
        <w:tc>
          <w:tcPr>
            <w:tcW w:w="4598" w:type="dxa"/>
          </w:tcPr>
          <w:p w14:paraId="14765532" w14:textId="21D81874" w:rsidR="009511B7" w:rsidRPr="00F17064" w:rsidRDefault="009511B7" w:rsidP="00FF024A">
            <w:pPr>
              <w:pStyle w:val="Tabel1tekst"/>
              <w:cnfStyle w:val="000000000000" w:firstRow="0" w:lastRow="0" w:firstColumn="0" w:lastColumn="0" w:oddVBand="0" w:evenVBand="0" w:oddHBand="0" w:evenHBand="0" w:firstRowFirstColumn="0" w:firstRowLastColumn="0" w:lastRowFirstColumn="0" w:lastRowLastColumn="0"/>
            </w:pPr>
            <w:r w:rsidRPr="009511B7">
              <w:t>[MA</w:t>
            </w:r>
            <w:r w:rsidRPr="009511B7">
              <w:rPr>
                <w:color w:val="EE0000"/>
              </w:rPr>
              <w:t>xxxxx</w:t>
            </w:r>
            <w:r w:rsidRPr="009511B7">
              <w:t>]_PP_TL_TV_01_2-0001_Tehnovork</w:t>
            </w:r>
          </w:p>
        </w:tc>
      </w:tr>
    </w:tbl>
    <w:p w14:paraId="52C40B61" w14:textId="77777777" w:rsidR="009511B7" w:rsidRPr="009511B7" w:rsidRDefault="009511B7" w:rsidP="009511B7">
      <w:r w:rsidRPr="009511B7">
        <w:t>Peatükki täiendatakse projekti koostamise käigus.</w:t>
      </w:r>
    </w:p>
    <w:p w14:paraId="627F3848" w14:textId="2414D510" w:rsidR="00DB39BD" w:rsidRDefault="00DB39BD" w:rsidP="00DB39BD">
      <w:pPr>
        <w:pStyle w:val="Heading2"/>
      </w:pPr>
      <w:bookmarkStart w:id="52" w:name="_Toc242165370"/>
      <w:r>
        <w:t>Värvikoodid</w:t>
      </w:r>
      <w:bookmarkEnd w:id="52"/>
    </w:p>
    <w:p w14:paraId="01FF42FB" w14:textId="77777777" w:rsidR="00B85719" w:rsidRDefault="00B85719" w:rsidP="00B85719">
      <w:pPr>
        <w:rPr>
          <w:rFonts w:ascii="Arial" w:hAnsi="Arial"/>
          <w:noProof w:val="0"/>
        </w:rPr>
      </w:pPr>
      <w:r>
        <w:t>Varaelementide värvikoodid määratakse distsipliini, süsteemi või osasüsteemi alusel ning dokumenteeritakse värvikoodide tabelis koos näidisega. Värvid ei asenda atribuute ega klassifikatsiooni.</w:t>
      </w:r>
    </w:p>
    <w:p w14:paraId="4C34DBAC" w14:textId="77777777" w:rsidR="00B85719" w:rsidRDefault="00B85719" w:rsidP="00B85719">
      <w:pPr>
        <w:keepNext/>
      </w:pPr>
      <w:r>
        <w:drawing>
          <wp:inline distT="0" distB="0" distL="0" distR="0" wp14:anchorId="201A1270" wp14:editId="234221BD">
            <wp:extent cx="2682240" cy="2548890"/>
            <wp:effectExtent l="0" t="0" r="3810" b="3810"/>
            <wp:docPr id="17086032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603222" name="Picture 20"/>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82240" cy="2548890"/>
                    </a:xfrm>
                    <a:prstGeom prst="rect">
                      <a:avLst/>
                    </a:prstGeom>
                    <a:noFill/>
                    <a:ln>
                      <a:noFill/>
                    </a:ln>
                  </pic:spPr>
                </pic:pic>
              </a:graphicData>
            </a:graphic>
          </wp:inline>
        </w:drawing>
      </w:r>
    </w:p>
    <w:p w14:paraId="69F56258" w14:textId="6D347118" w:rsidR="002569DA" w:rsidRDefault="00B85719" w:rsidP="00B85719">
      <w:pPr>
        <w:pStyle w:val="Caption"/>
        <w:jc w:val="both"/>
      </w:pPr>
      <w:r>
        <w:t xml:space="preserve">Joonis </w:t>
      </w:r>
      <w:fldSimple w:instr=" SEQ Joonis \* ARABIC ">
        <w:r>
          <w:rPr>
            <w:noProof/>
          </w:rPr>
          <w:t>5</w:t>
        </w:r>
      </w:fldSimple>
      <w:r>
        <w:t>. Teemudelite ACI värvipalett</w:t>
      </w:r>
    </w:p>
    <w:p w14:paraId="31538898" w14:textId="77777777" w:rsidR="00B85719" w:rsidRPr="00B85719" w:rsidRDefault="00B85719" w:rsidP="00B85719">
      <w:r w:rsidRPr="00B85719">
        <w:t>Teede mudelite töövõtja sisemise standardina kasutatakse ACI värvipaletti, mille alusel määratakse Autodesk Civil 3D Subassembly elementide värvid.</w:t>
      </w:r>
    </w:p>
    <w:p w14:paraId="2FEB85AB" w14:textId="35997AE0" w:rsidR="00B85719" w:rsidRDefault="00B85719" w:rsidP="00B85719">
      <w:pPr>
        <w:pStyle w:val="Heading2"/>
      </w:pPr>
      <w:bookmarkStart w:id="53" w:name="_Toc242165371"/>
      <w:r>
        <w:lastRenderedPageBreak/>
        <w:t>Koondmudeli koostamine ja uuendussagedus</w:t>
      </w:r>
      <w:bookmarkEnd w:id="53"/>
    </w:p>
    <w:p w14:paraId="45E62B5E" w14:textId="32708CC6" w:rsidR="00B85719" w:rsidRPr="00B85719" w:rsidRDefault="00B85719" w:rsidP="00B85719">
      <w:pPr>
        <w:pStyle w:val="ListParagraph"/>
        <w:numPr>
          <w:ilvl w:val="0"/>
          <w:numId w:val="37"/>
        </w:numPr>
        <w:rPr>
          <w:rFonts w:ascii="Arial" w:hAnsi="Arial"/>
          <w:noProof w:val="0"/>
        </w:rPr>
      </w:pPr>
      <w:r>
        <w:t>Iga osamudeli koostaja avaldab kontrollitud mudeli kokkulepitud vahetuskausta.</w:t>
      </w:r>
    </w:p>
    <w:p w14:paraId="2A1A8F4A" w14:textId="287BD773" w:rsidR="00B85719" w:rsidRDefault="00B85719" w:rsidP="00B85719">
      <w:pPr>
        <w:pStyle w:val="ListParagraph"/>
        <w:numPr>
          <w:ilvl w:val="0"/>
          <w:numId w:val="37"/>
        </w:numPr>
      </w:pPr>
      <w:r>
        <w:t>Faili kaaskiri kirjeldab mudeli versiooni, sisu, valmidust ja erisusi.</w:t>
      </w:r>
    </w:p>
    <w:p w14:paraId="57F7D110" w14:textId="2D215490" w:rsidR="00B85719" w:rsidRDefault="00B85719" w:rsidP="00B85719">
      <w:pPr>
        <w:pStyle w:val="ListParagraph"/>
        <w:numPr>
          <w:ilvl w:val="0"/>
          <w:numId w:val="37"/>
        </w:numPr>
      </w:pPr>
      <w:r>
        <w:t>BIM koordinaator kontrollib koordinaate, formaati, mudeli avanemist ja nimetusi.</w:t>
      </w:r>
    </w:p>
    <w:p w14:paraId="591C4214" w14:textId="5E9F3310" w:rsidR="00B85719" w:rsidRDefault="00B85719" w:rsidP="00B85719">
      <w:pPr>
        <w:pStyle w:val="ListParagraph"/>
        <w:numPr>
          <w:ilvl w:val="0"/>
          <w:numId w:val="37"/>
        </w:numPr>
      </w:pPr>
      <w:r>
        <w:t>Kehtivad osamudelid lisatakse koondmudelisse viidetena.</w:t>
      </w:r>
    </w:p>
    <w:p w14:paraId="2C1FEF5B" w14:textId="29057A9E" w:rsidR="00B85719" w:rsidRDefault="00B85719" w:rsidP="00B85719">
      <w:pPr>
        <w:pStyle w:val="ListParagraph"/>
        <w:numPr>
          <w:ilvl w:val="0"/>
          <w:numId w:val="37"/>
        </w:numPr>
      </w:pPr>
      <w:r>
        <w:t>Koondmudelis tehakse visuaalne ja reeglipõhine kontroll.</w:t>
      </w:r>
    </w:p>
    <w:p w14:paraId="602E33B9" w14:textId="2B21CB0E" w:rsidR="00B85719" w:rsidRDefault="00B85719" w:rsidP="00B85719">
      <w:pPr>
        <w:pStyle w:val="ListParagraph"/>
        <w:numPr>
          <w:ilvl w:val="0"/>
          <w:numId w:val="37"/>
        </w:numPr>
      </w:pPr>
      <w:r>
        <w:t>Puudused edastatakse BCF-i või märkuste registri kaudu.</w:t>
      </w:r>
    </w:p>
    <w:p w14:paraId="67832CDA" w14:textId="30A7D6F9" w:rsidR="00B85719" w:rsidRDefault="00B85719" w:rsidP="00B85719">
      <w:pPr>
        <w:pStyle w:val="ListParagraph"/>
        <w:numPr>
          <w:ilvl w:val="0"/>
          <w:numId w:val="37"/>
        </w:numPr>
      </w:pPr>
      <w:r>
        <w:t>Parandatud mudel kontrollitakse uuesti enne teema sulgemist.</w:t>
      </w:r>
    </w:p>
    <w:p w14:paraId="2E5C8F92" w14:textId="77777777" w:rsidR="00B85719" w:rsidRDefault="00B85719" w:rsidP="00B85719">
      <w:r w:rsidRPr="00B85719">
        <w:t>Koondmudelit uuendatakse vastavalt projekteerimise edenemisele ning enne iga koordineerimiskoosolekut ja ametlikku projekti esitust.</w:t>
      </w:r>
    </w:p>
    <w:p w14:paraId="41E58A87" w14:textId="08FFF1C5" w:rsidR="00B85719" w:rsidRDefault="00B85719" w:rsidP="00B85719">
      <w:pPr>
        <w:pStyle w:val="Heading2"/>
      </w:pPr>
      <w:bookmarkStart w:id="54" w:name="_Toc242165372"/>
      <w:r>
        <w:t>CCI-EE klassifikatsioon</w:t>
      </w:r>
      <w:bookmarkEnd w:id="54"/>
    </w:p>
    <w:p w14:paraId="16D95B73" w14:textId="77777777" w:rsidR="00B85719" w:rsidRPr="00B85719" w:rsidRDefault="00B85719" w:rsidP="00B85719">
      <w:r>
        <w:t>Projekti BIM-mudelite varaelemendid klassifitseeritakse kasutades CCI (Construction Classification International) klassifitseerimissüsteemi Eesti lokaalset versiooni CCI-EE. CCI klassifikaatori rakendamisel lähtutakse Transpordiameti BIM nõuetest ning CCI-EE rakendustabelist.</w:t>
      </w:r>
      <w:r w:rsidRPr="00B85719">
        <w:t xml:space="preserve"> </w:t>
      </w:r>
      <w:r>
        <w:t>Juhul kui CCI-EE rakendustabel ei sisalda konkreetsele varaelemendile sobivat klassi, koostatakse puuduvate klasside kohta eraldi loetelu ning esitatakse see Tellijale koos ettepanekuga klassifikaatori rakendamiseks.</w:t>
      </w:r>
    </w:p>
    <w:p w14:paraId="68EE007A" w14:textId="5FCCA969" w:rsidR="00B85719" w:rsidRDefault="00B85719" w:rsidP="00B85719">
      <w:pPr>
        <w:pStyle w:val="Heading2"/>
      </w:pPr>
      <w:bookmarkStart w:id="55" w:name="_Toc242165373"/>
      <w:r>
        <w:t>Mudelite kvaliteedikontroll</w:t>
      </w:r>
      <w:bookmarkEnd w:id="55"/>
    </w:p>
    <w:tbl>
      <w:tblPr>
        <w:tblStyle w:val="SKPKTabel1"/>
        <w:tblW w:w="0" w:type="auto"/>
        <w:tblLook w:val="04A0" w:firstRow="1" w:lastRow="0" w:firstColumn="1" w:lastColumn="0" w:noHBand="0" w:noVBand="1"/>
      </w:tblPr>
      <w:tblGrid>
        <w:gridCol w:w="2196"/>
        <w:gridCol w:w="2197"/>
        <w:gridCol w:w="2197"/>
        <w:gridCol w:w="2197"/>
      </w:tblGrid>
      <w:tr w:rsidR="00B85719" w:rsidRPr="00F17064" w14:paraId="2728DF4C" w14:textId="77777777" w:rsidTr="00FF02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tcPr>
          <w:p w14:paraId="38C79C21" w14:textId="7B5DFF60" w:rsidR="00B85719" w:rsidRPr="00F17064" w:rsidRDefault="00B85719" w:rsidP="00FF024A">
            <w:pPr>
              <w:pStyle w:val="Tabel1esiridaTekst"/>
              <w:rPr>
                <w:noProof/>
                <w:lang w:val="et-EE"/>
              </w:rPr>
            </w:pPr>
            <w:r>
              <w:rPr>
                <w:noProof/>
                <w:lang w:val="et-EE"/>
              </w:rPr>
              <w:t>Kontroll</w:t>
            </w:r>
          </w:p>
        </w:tc>
        <w:tc>
          <w:tcPr>
            <w:tcW w:w="2197" w:type="dxa"/>
          </w:tcPr>
          <w:p w14:paraId="5CBD768D" w14:textId="68B01731" w:rsidR="00B85719" w:rsidRPr="00F17064" w:rsidRDefault="00B85719"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Meetod</w:t>
            </w:r>
          </w:p>
        </w:tc>
        <w:tc>
          <w:tcPr>
            <w:tcW w:w="2197" w:type="dxa"/>
          </w:tcPr>
          <w:p w14:paraId="6B79F3E2" w14:textId="2B92A415" w:rsidR="00B85719" w:rsidRPr="00F17064" w:rsidRDefault="00B85719"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Sagedus</w:t>
            </w:r>
          </w:p>
        </w:tc>
        <w:tc>
          <w:tcPr>
            <w:tcW w:w="2197" w:type="dxa"/>
          </w:tcPr>
          <w:p w14:paraId="408E1E30" w14:textId="4552F884" w:rsidR="00B85719" w:rsidRPr="00F17064" w:rsidRDefault="00B85719"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Väljund</w:t>
            </w:r>
          </w:p>
        </w:tc>
      </w:tr>
      <w:tr w:rsidR="00B85719" w:rsidRPr="00F17064" w14:paraId="54D6BE30" w14:textId="77777777" w:rsidTr="00FF0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tcPr>
          <w:p w14:paraId="660B2180" w14:textId="61B5351C" w:rsidR="00B85719" w:rsidRPr="00F17064" w:rsidRDefault="00B85719" w:rsidP="00FF024A">
            <w:pPr>
              <w:pStyle w:val="Tabel1tekst"/>
            </w:pPr>
            <w:r>
              <w:t>Faili tehniline kontroll</w:t>
            </w:r>
          </w:p>
        </w:tc>
        <w:tc>
          <w:tcPr>
            <w:tcW w:w="2197" w:type="dxa"/>
          </w:tcPr>
          <w:p w14:paraId="541122DC" w14:textId="6C43E62D" w:rsidR="00B85719" w:rsidRPr="00F17064" w:rsidRDefault="00B85719" w:rsidP="00FF024A">
            <w:pPr>
              <w:pStyle w:val="Tabel1tekst"/>
              <w:cnfStyle w:val="000000100000" w:firstRow="0" w:lastRow="0" w:firstColumn="0" w:lastColumn="0" w:oddVBand="0" w:evenVBand="0" w:oddHBand="1" w:evenHBand="0" w:firstRowFirstColumn="0" w:firstRowLastColumn="0" w:lastRowFirstColumn="0" w:lastRowLastColumn="0"/>
            </w:pPr>
            <w:r w:rsidRPr="00B85719">
              <w:t>Avamine, formaat, ühikud, koordinaadid, xref/viited</w:t>
            </w:r>
          </w:p>
        </w:tc>
        <w:tc>
          <w:tcPr>
            <w:tcW w:w="2197" w:type="dxa"/>
          </w:tcPr>
          <w:p w14:paraId="30733953" w14:textId="5C6B6942" w:rsidR="00B85719" w:rsidRPr="00F17064" w:rsidRDefault="00B85719" w:rsidP="00FF024A">
            <w:pPr>
              <w:pStyle w:val="Tabel1tekst"/>
              <w:cnfStyle w:val="000000100000" w:firstRow="0" w:lastRow="0" w:firstColumn="0" w:lastColumn="0" w:oddVBand="0" w:evenVBand="0" w:oddHBand="1" w:evenHBand="0" w:firstRowFirstColumn="0" w:firstRowLastColumn="0" w:lastRowFirstColumn="0" w:lastRowLastColumn="0"/>
            </w:pPr>
            <w:r w:rsidRPr="00B85719">
              <w:t>Igal avaldamisel</w:t>
            </w:r>
          </w:p>
        </w:tc>
        <w:tc>
          <w:tcPr>
            <w:tcW w:w="2197" w:type="dxa"/>
          </w:tcPr>
          <w:p w14:paraId="4F6AF21A" w14:textId="388DBBE5" w:rsidR="00B85719" w:rsidRPr="00F17064" w:rsidRDefault="00B85719" w:rsidP="00FF024A">
            <w:pPr>
              <w:pStyle w:val="Tabel1tekst"/>
              <w:cnfStyle w:val="000000100000" w:firstRow="0" w:lastRow="0" w:firstColumn="0" w:lastColumn="0" w:oddVBand="0" w:evenVBand="0" w:oddHBand="1" w:evenHBand="0" w:firstRowFirstColumn="0" w:firstRowLastColumn="0" w:lastRowFirstColumn="0" w:lastRowLastColumn="0"/>
            </w:pPr>
            <w:r w:rsidRPr="00B85719">
              <w:t>Kontroll-leht</w:t>
            </w:r>
          </w:p>
        </w:tc>
      </w:tr>
      <w:tr w:rsidR="00B85719" w:rsidRPr="00F17064" w14:paraId="0C79347D" w14:textId="77777777" w:rsidTr="00FF024A">
        <w:tc>
          <w:tcPr>
            <w:cnfStyle w:val="001000000000" w:firstRow="0" w:lastRow="0" w:firstColumn="1" w:lastColumn="0" w:oddVBand="0" w:evenVBand="0" w:oddHBand="0" w:evenHBand="0" w:firstRowFirstColumn="0" w:firstRowLastColumn="0" w:lastRowFirstColumn="0" w:lastRowLastColumn="0"/>
            <w:tcW w:w="2196" w:type="dxa"/>
          </w:tcPr>
          <w:p w14:paraId="4D4B231C" w14:textId="56BAC807" w:rsidR="00B85719" w:rsidRPr="00F17064" w:rsidRDefault="00B85719" w:rsidP="00FF024A">
            <w:pPr>
              <w:pStyle w:val="Tabel1tekst"/>
            </w:pPr>
            <w:r>
              <w:t>Geomeetria kontroll</w:t>
            </w:r>
          </w:p>
        </w:tc>
        <w:tc>
          <w:tcPr>
            <w:tcW w:w="2197" w:type="dxa"/>
          </w:tcPr>
          <w:p w14:paraId="568EC3AF" w14:textId="1E385FCA" w:rsidR="00B85719" w:rsidRPr="00F17064" w:rsidRDefault="00B85719" w:rsidP="00FF024A">
            <w:pPr>
              <w:pStyle w:val="Tabel1tekst"/>
              <w:cnfStyle w:val="000000000000" w:firstRow="0" w:lastRow="0" w:firstColumn="0" w:lastColumn="0" w:oddVBand="0" w:evenVBand="0" w:oddHBand="0" w:evenHBand="0" w:firstRowFirstColumn="0" w:firstRowLastColumn="0" w:lastRowFirstColumn="0" w:lastRowLastColumn="0"/>
            </w:pPr>
            <w:r w:rsidRPr="00B85719">
              <w:t>Visuaalne kontroll ja konfliktanalüüs</w:t>
            </w:r>
          </w:p>
        </w:tc>
        <w:tc>
          <w:tcPr>
            <w:tcW w:w="2197" w:type="dxa"/>
          </w:tcPr>
          <w:p w14:paraId="3DF5FA99" w14:textId="7A14FF04" w:rsidR="00B85719" w:rsidRPr="00F17064" w:rsidRDefault="00B85719" w:rsidP="00FF024A">
            <w:pPr>
              <w:pStyle w:val="Tabel1tekst"/>
              <w:cnfStyle w:val="000000000000" w:firstRow="0" w:lastRow="0" w:firstColumn="0" w:lastColumn="0" w:oddVBand="0" w:evenVBand="0" w:oddHBand="0" w:evenHBand="0" w:firstRowFirstColumn="0" w:firstRowLastColumn="0" w:lastRowFirstColumn="0" w:lastRowLastColumn="0"/>
            </w:pPr>
            <w:r w:rsidRPr="00B85719">
              <w:t>Igal koondmudeli uuendusel</w:t>
            </w:r>
          </w:p>
        </w:tc>
        <w:tc>
          <w:tcPr>
            <w:tcW w:w="2197" w:type="dxa"/>
          </w:tcPr>
          <w:p w14:paraId="209B9A3F" w14:textId="5E05B318" w:rsidR="00B85719" w:rsidRPr="00F17064" w:rsidRDefault="00B85719" w:rsidP="00FF024A">
            <w:pPr>
              <w:pStyle w:val="Tabel1tekst"/>
              <w:cnfStyle w:val="000000000000" w:firstRow="0" w:lastRow="0" w:firstColumn="0" w:lastColumn="0" w:oddVBand="0" w:evenVBand="0" w:oddHBand="0" w:evenHBand="0" w:firstRowFirstColumn="0" w:firstRowLastColumn="0" w:lastRowFirstColumn="0" w:lastRowLastColumn="0"/>
            </w:pPr>
            <w:r w:rsidRPr="00B85719">
              <w:t>BCF / clash-raport</w:t>
            </w:r>
          </w:p>
        </w:tc>
      </w:tr>
      <w:tr w:rsidR="00B85719" w:rsidRPr="00F17064" w14:paraId="56AD057E" w14:textId="77777777" w:rsidTr="00FF0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tcPr>
          <w:p w14:paraId="20DF4B78" w14:textId="1D9C3C15" w:rsidR="00B85719" w:rsidRPr="00F17064" w:rsidRDefault="00B85719" w:rsidP="00FF024A">
            <w:pPr>
              <w:pStyle w:val="Tabel1tekst"/>
            </w:pPr>
            <w:r>
              <w:t>Infosisu kontroll</w:t>
            </w:r>
          </w:p>
        </w:tc>
        <w:tc>
          <w:tcPr>
            <w:tcW w:w="2197" w:type="dxa"/>
          </w:tcPr>
          <w:p w14:paraId="315F0CF1" w14:textId="60A45E24" w:rsidR="00B85719" w:rsidRPr="00F17064" w:rsidRDefault="00B85719" w:rsidP="00FF024A">
            <w:pPr>
              <w:pStyle w:val="Tabel1tekst"/>
              <w:cnfStyle w:val="000000100000" w:firstRow="0" w:lastRow="0" w:firstColumn="0" w:lastColumn="0" w:oddVBand="0" w:evenVBand="0" w:oddHBand="1" w:evenHBand="0" w:firstRowFirstColumn="0" w:firstRowLastColumn="0" w:lastRowFirstColumn="0" w:lastRowLastColumn="0"/>
            </w:pPr>
            <w:r w:rsidRPr="00B85719">
              <w:t>Atribuutide olemasolu, väärtusvorming, klassifikatsioon</w:t>
            </w:r>
          </w:p>
        </w:tc>
        <w:tc>
          <w:tcPr>
            <w:tcW w:w="2197" w:type="dxa"/>
          </w:tcPr>
          <w:p w14:paraId="268044EE" w14:textId="6B61CAD9" w:rsidR="00B85719" w:rsidRPr="00F17064" w:rsidRDefault="00B85719" w:rsidP="00FF024A">
            <w:pPr>
              <w:pStyle w:val="Tabel1tekst"/>
              <w:cnfStyle w:val="000000100000" w:firstRow="0" w:lastRow="0" w:firstColumn="0" w:lastColumn="0" w:oddVBand="0" w:evenVBand="0" w:oddHBand="1" w:evenHBand="0" w:firstRowFirstColumn="0" w:firstRowLastColumn="0" w:lastRowFirstColumn="0" w:lastRowLastColumn="0"/>
            </w:pPr>
            <w:r w:rsidRPr="00B85719">
              <w:t>Vahe-esitustel ja lõppesitamisel</w:t>
            </w:r>
          </w:p>
        </w:tc>
        <w:tc>
          <w:tcPr>
            <w:tcW w:w="2197" w:type="dxa"/>
          </w:tcPr>
          <w:p w14:paraId="21E12DF6" w14:textId="05977816" w:rsidR="00B85719" w:rsidRPr="00F17064" w:rsidRDefault="00B85719" w:rsidP="00FF024A">
            <w:pPr>
              <w:pStyle w:val="Tabel1tekst"/>
              <w:cnfStyle w:val="000000100000" w:firstRow="0" w:lastRow="0" w:firstColumn="0" w:lastColumn="0" w:oddVBand="0" w:evenVBand="0" w:oddHBand="1" w:evenHBand="0" w:firstRowFirstColumn="0" w:firstRowLastColumn="0" w:lastRowFirstColumn="0" w:lastRowLastColumn="0"/>
            </w:pPr>
            <w:r w:rsidRPr="00B85719">
              <w:t>Mudeli kaaskiri</w:t>
            </w:r>
          </w:p>
        </w:tc>
      </w:tr>
      <w:tr w:rsidR="00B85719" w:rsidRPr="00F17064" w14:paraId="4363846C" w14:textId="77777777" w:rsidTr="00FF024A">
        <w:tc>
          <w:tcPr>
            <w:cnfStyle w:val="001000000000" w:firstRow="0" w:lastRow="0" w:firstColumn="1" w:lastColumn="0" w:oddVBand="0" w:evenVBand="0" w:oddHBand="0" w:evenHBand="0" w:firstRowFirstColumn="0" w:firstRowLastColumn="0" w:lastRowFirstColumn="0" w:lastRowLastColumn="0"/>
            <w:tcW w:w="2196" w:type="dxa"/>
          </w:tcPr>
          <w:p w14:paraId="149C6D9C" w14:textId="079C8EBC" w:rsidR="00B85719" w:rsidRPr="00F17064" w:rsidRDefault="00B85719" w:rsidP="00FF024A">
            <w:pPr>
              <w:pStyle w:val="Tabel1tekst"/>
            </w:pPr>
            <w:r>
              <w:t>Nimetuste kontroll</w:t>
            </w:r>
          </w:p>
        </w:tc>
        <w:tc>
          <w:tcPr>
            <w:tcW w:w="2197" w:type="dxa"/>
          </w:tcPr>
          <w:p w14:paraId="5025A9DA" w14:textId="28B4F7F8" w:rsidR="00B85719" w:rsidRPr="00F17064" w:rsidRDefault="00B85719" w:rsidP="00FF024A">
            <w:pPr>
              <w:pStyle w:val="Tabel1tekst"/>
              <w:cnfStyle w:val="000000000000" w:firstRow="0" w:lastRow="0" w:firstColumn="0" w:lastColumn="0" w:oddVBand="0" w:evenVBand="0" w:oddHBand="0" w:evenHBand="0" w:firstRowFirstColumn="0" w:firstRowLastColumn="0" w:lastRowFirstColumn="0" w:lastRowLastColumn="0"/>
            </w:pPr>
            <w:r w:rsidRPr="00B85719">
              <w:t>Failid, kihid, pinnad, teljed, mudeliobjektid</w:t>
            </w:r>
          </w:p>
        </w:tc>
        <w:tc>
          <w:tcPr>
            <w:tcW w:w="2197" w:type="dxa"/>
          </w:tcPr>
          <w:p w14:paraId="4FF1E22B" w14:textId="4CBA63AA" w:rsidR="00B85719" w:rsidRPr="00F17064" w:rsidRDefault="00B85719" w:rsidP="00FF024A">
            <w:pPr>
              <w:pStyle w:val="Tabel1tekst"/>
              <w:cnfStyle w:val="000000000000" w:firstRow="0" w:lastRow="0" w:firstColumn="0" w:lastColumn="0" w:oddVBand="0" w:evenVBand="0" w:oddHBand="0" w:evenHBand="0" w:firstRowFirstColumn="0" w:firstRowLastColumn="0" w:lastRowFirstColumn="0" w:lastRowLastColumn="0"/>
            </w:pPr>
            <w:r w:rsidRPr="00B85719">
              <w:t>Igal avaldamisel</w:t>
            </w:r>
          </w:p>
        </w:tc>
        <w:tc>
          <w:tcPr>
            <w:tcW w:w="2197" w:type="dxa"/>
          </w:tcPr>
          <w:p w14:paraId="0D7E5A86" w14:textId="6987B796" w:rsidR="00B85719" w:rsidRPr="00F17064" w:rsidRDefault="00B85719" w:rsidP="00FF024A">
            <w:pPr>
              <w:pStyle w:val="Tabel1tekst"/>
              <w:cnfStyle w:val="000000000000" w:firstRow="0" w:lastRow="0" w:firstColumn="0" w:lastColumn="0" w:oddVBand="0" w:evenVBand="0" w:oddHBand="0" w:evenHBand="0" w:firstRowFirstColumn="0" w:firstRowLastColumn="0" w:lastRowFirstColumn="0" w:lastRowLastColumn="0"/>
            </w:pPr>
            <w:r w:rsidRPr="00B85719">
              <w:t>Kontroll-leht</w:t>
            </w:r>
          </w:p>
        </w:tc>
      </w:tr>
      <w:tr w:rsidR="00B85719" w:rsidRPr="00F17064" w14:paraId="3C133A38" w14:textId="77777777" w:rsidTr="00FF02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6" w:type="dxa"/>
          </w:tcPr>
          <w:p w14:paraId="5BDBF07C" w14:textId="5CC1F5ED" w:rsidR="00B85719" w:rsidRPr="00F17064" w:rsidRDefault="00B85719" w:rsidP="00FF024A">
            <w:pPr>
              <w:pStyle w:val="Tabel1tekst"/>
            </w:pPr>
            <w:r>
              <w:t>Dokumendi-mudeli kooskõla</w:t>
            </w:r>
          </w:p>
        </w:tc>
        <w:tc>
          <w:tcPr>
            <w:tcW w:w="2197" w:type="dxa"/>
          </w:tcPr>
          <w:p w14:paraId="1FA5A94E" w14:textId="1E03A98A" w:rsidR="00B85719" w:rsidRPr="00F17064" w:rsidRDefault="00B85719" w:rsidP="00FF024A">
            <w:pPr>
              <w:pStyle w:val="Tabel1tekst"/>
              <w:cnfStyle w:val="000000100000" w:firstRow="0" w:lastRow="0" w:firstColumn="0" w:lastColumn="0" w:oddVBand="0" w:evenVBand="0" w:oddHBand="1" w:evenHBand="0" w:firstRowFirstColumn="0" w:firstRowLastColumn="0" w:lastRowFirstColumn="0" w:lastRowLastColumn="0"/>
            </w:pPr>
            <w:r w:rsidRPr="00B85719">
              <w:t>Joonised, seletuskiri, töömahud ja mudel</w:t>
            </w:r>
          </w:p>
        </w:tc>
        <w:tc>
          <w:tcPr>
            <w:tcW w:w="2197" w:type="dxa"/>
          </w:tcPr>
          <w:p w14:paraId="315CCA29" w14:textId="2DC1C7B4" w:rsidR="00B85719" w:rsidRPr="00F17064" w:rsidRDefault="00B85719" w:rsidP="00FF024A">
            <w:pPr>
              <w:pStyle w:val="Tabel1tekst"/>
              <w:cnfStyle w:val="000000100000" w:firstRow="0" w:lastRow="0" w:firstColumn="0" w:lastColumn="0" w:oddVBand="0" w:evenVBand="0" w:oddHBand="1" w:evenHBand="0" w:firstRowFirstColumn="0" w:firstRowLastColumn="0" w:lastRowFirstColumn="0" w:lastRowLastColumn="0"/>
            </w:pPr>
            <w:r w:rsidRPr="00B85719">
              <w:t>Vahe-esitustel ja lõppesitamisel</w:t>
            </w:r>
          </w:p>
        </w:tc>
        <w:tc>
          <w:tcPr>
            <w:tcW w:w="2197" w:type="dxa"/>
          </w:tcPr>
          <w:p w14:paraId="4FC462E8" w14:textId="16CF9967" w:rsidR="00B85719" w:rsidRPr="00F17064" w:rsidRDefault="00B85719" w:rsidP="00FF024A">
            <w:pPr>
              <w:pStyle w:val="Tabel1tekst"/>
              <w:cnfStyle w:val="000000100000" w:firstRow="0" w:lastRow="0" w:firstColumn="0" w:lastColumn="0" w:oddVBand="0" w:evenVBand="0" w:oddHBand="1" w:evenHBand="0" w:firstRowFirstColumn="0" w:firstRowLastColumn="0" w:lastRowFirstColumn="0" w:lastRowLastColumn="0"/>
            </w:pPr>
            <w:r w:rsidRPr="00B85719">
              <w:t>Kontroll-leht</w:t>
            </w:r>
          </w:p>
        </w:tc>
      </w:tr>
      <w:tr w:rsidR="00B85719" w:rsidRPr="00F17064" w14:paraId="079EFF17" w14:textId="77777777" w:rsidTr="00FF024A">
        <w:tc>
          <w:tcPr>
            <w:cnfStyle w:val="001000000000" w:firstRow="0" w:lastRow="0" w:firstColumn="1" w:lastColumn="0" w:oddVBand="0" w:evenVBand="0" w:oddHBand="0" w:evenHBand="0" w:firstRowFirstColumn="0" w:firstRowLastColumn="0" w:lastRowFirstColumn="0" w:lastRowLastColumn="0"/>
            <w:tcW w:w="2196" w:type="dxa"/>
          </w:tcPr>
          <w:p w14:paraId="48AD4B50" w14:textId="3E04CA52" w:rsidR="00B85719" w:rsidRPr="00F17064" w:rsidRDefault="00B85719" w:rsidP="00FF024A">
            <w:pPr>
              <w:pStyle w:val="Tabel1tekst"/>
            </w:pPr>
            <w:r>
              <w:lastRenderedPageBreak/>
              <w:t>TEET kontroll</w:t>
            </w:r>
          </w:p>
        </w:tc>
        <w:tc>
          <w:tcPr>
            <w:tcW w:w="2197" w:type="dxa"/>
          </w:tcPr>
          <w:p w14:paraId="3B2F1527" w14:textId="34FE0759" w:rsidR="00B85719" w:rsidRPr="00F17064" w:rsidRDefault="00B85719" w:rsidP="00FF024A">
            <w:pPr>
              <w:pStyle w:val="Tabel1tekst"/>
              <w:cnfStyle w:val="000000000000" w:firstRow="0" w:lastRow="0" w:firstColumn="0" w:lastColumn="0" w:oddVBand="0" w:evenVBand="0" w:oddHBand="0" w:evenHBand="0" w:firstRowFirstColumn="0" w:firstRowLastColumn="0" w:lastRowFirstColumn="0" w:lastRowLastColumn="0"/>
            </w:pPr>
            <w:r w:rsidRPr="00B85719">
              <w:t>Failide üleslaadimise ja kaustastruktuuri kontroll TEET keskkonnas</w:t>
            </w:r>
          </w:p>
        </w:tc>
        <w:tc>
          <w:tcPr>
            <w:tcW w:w="2197" w:type="dxa"/>
          </w:tcPr>
          <w:p w14:paraId="184B51E3" w14:textId="3F32BCC5" w:rsidR="00B85719" w:rsidRPr="00F17064" w:rsidRDefault="00B85719" w:rsidP="00FF024A">
            <w:pPr>
              <w:pStyle w:val="Tabel1tekst"/>
              <w:cnfStyle w:val="000000000000" w:firstRow="0" w:lastRow="0" w:firstColumn="0" w:lastColumn="0" w:oddVBand="0" w:evenVBand="0" w:oddHBand="0" w:evenHBand="0" w:firstRowFirstColumn="0" w:firstRowLastColumn="0" w:lastRowFirstColumn="0" w:lastRowLastColumn="0"/>
            </w:pPr>
            <w:r w:rsidRPr="00B85719">
              <w:t>Igal ametlikul esitamisel</w:t>
            </w:r>
          </w:p>
        </w:tc>
        <w:tc>
          <w:tcPr>
            <w:tcW w:w="2197" w:type="dxa"/>
          </w:tcPr>
          <w:p w14:paraId="1C912757" w14:textId="7C1A0B59" w:rsidR="00B85719" w:rsidRPr="00F17064" w:rsidRDefault="00B85719" w:rsidP="00FF024A">
            <w:pPr>
              <w:pStyle w:val="Tabel1tekst"/>
              <w:cnfStyle w:val="000000000000" w:firstRow="0" w:lastRow="0" w:firstColumn="0" w:lastColumn="0" w:oddVBand="0" w:evenVBand="0" w:oddHBand="0" w:evenHBand="0" w:firstRowFirstColumn="0" w:firstRowLastColumn="0" w:lastRowFirstColumn="0" w:lastRowLastColumn="0"/>
            </w:pPr>
            <w:r w:rsidRPr="00B85719">
              <w:t>Esituse kinnitus</w:t>
            </w:r>
          </w:p>
        </w:tc>
      </w:tr>
    </w:tbl>
    <w:p w14:paraId="4CAFE85A" w14:textId="77777777" w:rsidR="00B85719" w:rsidRPr="00B85719" w:rsidRDefault="00B85719" w:rsidP="00B85719">
      <w:r w:rsidRPr="00B85719">
        <w:t>Projekteeritud elementide vaheliste võimalike konfliktide kontroll teostatakse Autodesk Navisworks Manage tarkvara abil. Konfliktanalüüsi kontrollkomplektid ja kontrolltolerantsid määratakse pärast osamudelite ning konstruktsioonide täpsustamist. Kontrolltolerantsid on mõeldud mudelite automaatseks konfliktide kontrolliks ning nende eesmärk on vähendada ebaoluliste konfliktide hulka. Kontrolltolerants ei õigusta tehniliselt vastuolulist lahendust.</w:t>
      </w:r>
    </w:p>
    <w:p w14:paraId="1371AB0D" w14:textId="77777777" w:rsidR="00B85719" w:rsidRPr="00B85719" w:rsidRDefault="00B85719" w:rsidP="00B85719">
      <w:r w:rsidRPr="00B85719">
        <w:t>Arvestades, et tegemist on põhiprojekti etapiga, on kontrollitavate projekteeritud elementide vaheliste lubatud tolerantside ettepanek:</w:t>
      </w:r>
    </w:p>
    <w:p w14:paraId="0ABBC9D9" w14:textId="77777777" w:rsidR="00B85719" w:rsidRPr="00B85719" w:rsidRDefault="00B85719" w:rsidP="00B85719">
      <w:pPr>
        <w:numPr>
          <w:ilvl w:val="0"/>
          <w:numId w:val="39"/>
        </w:numPr>
      </w:pPr>
      <w:r w:rsidRPr="00B85719">
        <w:t>Katendikihtide mudelite omavaheline lõikumine – 10 cm;</w:t>
      </w:r>
    </w:p>
    <w:p w14:paraId="613B3F2E" w14:textId="77777777" w:rsidR="00B85719" w:rsidRPr="00B85719" w:rsidRDefault="00B85719" w:rsidP="00B85719">
      <w:pPr>
        <w:numPr>
          <w:ilvl w:val="0"/>
          <w:numId w:val="39"/>
        </w:numPr>
      </w:pPr>
      <w:r w:rsidRPr="00B85719">
        <w:t>Täitematerjalide mudelite omavaheline lõikumine – 20 cm;</w:t>
      </w:r>
    </w:p>
    <w:p w14:paraId="38F3AE23" w14:textId="77777777" w:rsidR="00B85719" w:rsidRPr="00B85719" w:rsidRDefault="00B85719" w:rsidP="00B85719">
      <w:pPr>
        <w:numPr>
          <w:ilvl w:val="0"/>
          <w:numId w:val="39"/>
        </w:numPr>
      </w:pPr>
      <w:r w:rsidRPr="00B85719">
        <w:t>Kaeve mudeli eri osade omavaheline lõikumine – 20 cm;</w:t>
      </w:r>
    </w:p>
    <w:p w14:paraId="776C5A2A" w14:textId="77777777" w:rsidR="00B85719" w:rsidRPr="00B85719" w:rsidRDefault="00B85719" w:rsidP="00B85719">
      <w:pPr>
        <w:numPr>
          <w:ilvl w:val="0"/>
          <w:numId w:val="39"/>
        </w:numPr>
      </w:pPr>
      <w:r w:rsidRPr="00B85719">
        <w:t>Tee konstruktiivsete kihtide lõikumine rajatistega – 5 cm;</w:t>
      </w:r>
    </w:p>
    <w:p w14:paraId="12CBFB37" w14:textId="77777777" w:rsidR="00B85719" w:rsidRPr="00B85719" w:rsidRDefault="00B85719" w:rsidP="00B85719">
      <w:r w:rsidRPr="00B85719">
        <w:t>Konfliktanalüüsi käigus tuvastatud kontrolltolerantsi ületavate konfliktide korral teavitatakse vastava eriosa projekteerijat, kes kõrvaldab puudused projektlahenduses ja mudelis. Pärast paranduste tegemist teostatakse korduskontroll. Kui mudel vastab käesolevas BIM rakenduskavas sätestatud nõuetele, koostatakse mudelikontrolli raport ning esitatakse see koos mudelitega Tellijale.</w:t>
      </w:r>
    </w:p>
    <w:p w14:paraId="36712D7F" w14:textId="77777777" w:rsidR="00B85719" w:rsidRPr="00B85719" w:rsidRDefault="00B85719" w:rsidP="00B85719">
      <w:r w:rsidRPr="00B85719">
        <w:t>Täitematerjalide 3D soliditest ei lõigata välja poste, vundamente, truupe jms seega ei kontrollita ka nende omavahelisi konflikte.</w:t>
      </w:r>
    </w:p>
    <w:p w14:paraId="42D79035" w14:textId="7AB70C25" w:rsidR="00EB7320" w:rsidRDefault="00EB7320" w:rsidP="00EB7320">
      <w:pPr>
        <w:pStyle w:val="Heading2"/>
      </w:pPr>
      <w:bookmarkStart w:id="56" w:name="_Toc242165374"/>
      <w:r>
        <w:t>Automatiseeritud ja tehisarul põhinevad kontrollid</w:t>
      </w:r>
      <w:bookmarkEnd w:id="56"/>
    </w:p>
    <w:p w14:paraId="5A99C7A6" w14:textId="77777777" w:rsidR="00EB7320" w:rsidRPr="00EB7320" w:rsidRDefault="00EB7320" w:rsidP="00EB7320">
      <w:r>
        <w:t>Mudelite infosisu, atribuutide, klassifikatsiooni, nimetuste ja andmestruktuuri kontrollimisel võib kasutada töövõtja standardiseeritud automatiseeritud ja tehisarul põhinevaid abivahendeid. Neid kasutatakse puuduvate, ebatüüpiliste või vastuoluliste väärtuste tuvastamiseks, mudeliandmete võrdlemiseks tellija nõuete tabelitega ning kontrollvalimi moodustamiseks.</w:t>
      </w:r>
    </w:p>
    <w:p w14:paraId="588D07C4" w14:textId="77777777" w:rsidR="00EB7320" w:rsidRDefault="00EB7320" w:rsidP="00EB7320">
      <w:r>
        <w:t>Automatiseeritud või tehisarul põhineva kontrolli tulemus ei ole iseseisev nõuetele vastavuse kinnitus. Tulemuse vaatab üle mudeli koostaja, BIM koordinaator, vastutav projekteerija või kvaliteedi kontrolli insener vastavalt kontrolli liigile. Lõplik vastutus tehnilise lahenduse ja mudeli õigsuse eest jääb BEP-is määratud vastutavale isikule.</w:t>
      </w:r>
    </w:p>
    <w:p w14:paraId="356FC996" w14:textId="77777777" w:rsidR="00EB7320" w:rsidRDefault="00EB7320" w:rsidP="00EB7320">
      <w:r>
        <w:t>Projekti andmeid töödeldakse ainult töövõtja poolt heaks kiidetud keskkondades. Konfidentsiaalseid projektifaile ei laadita avalikesse või kontrollimata tehisaruteenustesse. Kontrolli tulemused dokumenteeritakse ulatuses, mis võimaldab tuvastatud kõrvalekaldeid kontrollida ja paranduste lahendamist jälgida.</w:t>
      </w:r>
    </w:p>
    <w:p w14:paraId="6F1DDAC4" w14:textId="1E682F61" w:rsidR="00EB7320" w:rsidRDefault="00EB7320" w:rsidP="00EB7320">
      <w:pPr>
        <w:pStyle w:val="Heading2"/>
      </w:pPr>
      <w:bookmarkStart w:id="57" w:name="_Toc242165375"/>
      <w:r>
        <w:lastRenderedPageBreak/>
        <w:t>BCF failide koostamise ja vahetamise kord</w:t>
      </w:r>
      <w:bookmarkEnd w:id="57"/>
    </w:p>
    <w:p w14:paraId="5D1169CA" w14:textId="44CD8316" w:rsidR="00EB7320" w:rsidRPr="00EB7320" w:rsidRDefault="00EB7320" w:rsidP="00EB7320">
      <w:pPr>
        <w:numPr>
          <w:ilvl w:val="0"/>
          <w:numId w:val="34"/>
        </w:numPr>
      </w:pPr>
      <w:r>
        <w:t>Iga teema sisaldab unikaalset tunnust, pealkirja, kirjeldust, asukohta, vaatepunkti, prioriteeti, vastutajat ja tähtaega.</w:t>
      </w:r>
    </w:p>
    <w:p w14:paraId="001456CF" w14:textId="779C6101" w:rsidR="00EB7320" w:rsidRDefault="00EB7320" w:rsidP="00EB7320">
      <w:pPr>
        <w:numPr>
          <w:ilvl w:val="0"/>
          <w:numId w:val="34"/>
        </w:numPr>
      </w:pPr>
      <w:r>
        <w:t>Teema staatused: Avatud, Töös, Kontrollimiseks, Suletud, Tagasi lükatud.</w:t>
      </w:r>
    </w:p>
    <w:p w14:paraId="2752F04F" w14:textId="00FE2D30" w:rsidR="00EB7320" w:rsidRDefault="00EB7320" w:rsidP="00EB7320">
      <w:pPr>
        <w:numPr>
          <w:ilvl w:val="0"/>
          <w:numId w:val="34"/>
        </w:numPr>
      </w:pPr>
      <w:r>
        <w:t>Mudeli versioon ja seotud failid märgitakse teema metainfos.</w:t>
      </w:r>
    </w:p>
    <w:p w14:paraId="33D9C784" w14:textId="2CF688D0" w:rsidR="00EB7320" w:rsidRDefault="00EB7320" w:rsidP="00EB7320">
      <w:pPr>
        <w:numPr>
          <w:ilvl w:val="0"/>
          <w:numId w:val="34"/>
        </w:numPr>
      </w:pPr>
      <w:r>
        <w:t>Teema sulgeb kontrollija pärast paranduse kontrollimist.</w:t>
      </w:r>
    </w:p>
    <w:p w14:paraId="44C7D8A3" w14:textId="0797E1A1" w:rsidR="00EB7320" w:rsidRDefault="00EB7320" w:rsidP="00EB7320">
      <w:pPr>
        <w:numPr>
          <w:ilvl w:val="0"/>
          <w:numId w:val="34"/>
        </w:numPr>
      </w:pPr>
      <w:r>
        <w:t>Kriitilised teemad tõstetakse esile töökoosoleku päevakorras.</w:t>
      </w:r>
    </w:p>
    <w:p w14:paraId="41CEBC35" w14:textId="568147A6" w:rsidR="00EB7320" w:rsidRDefault="00EB7320" w:rsidP="00EB7320">
      <w:pPr>
        <w:numPr>
          <w:ilvl w:val="0"/>
          <w:numId w:val="34"/>
        </w:numPr>
      </w:pPr>
      <w:r>
        <w:t>BCF-i puudumisel kasutatakse samade väljadega märkuste registrit.</w:t>
      </w:r>
    </w:p>
    <w:p w14:paraId="331712AC" w14:textId="77777777" w:rsidR="00EB7320" w:rsidRDefault="00EB7320" w:rsidP="00EB7320">
      <w:r>
        <w:t>Koondmudeli konfliktikontroll viiakse läbi Autodesk Navisworks Manage tarkvaras ning kontrolli tulemusena koostatud BCF märkused sünkroniseeritakse BIMcollab BCF Manageri kaudu meeskonnale lahendamiseks.</w:t>
      </w:r>
    </w:p>
    <w:p w14:paraId="48A950D3" w14:textId="18EC31E8" w:rsidR="00EB7320" w:rsidRDefault="00EB7320" w:rsidP="00EB7320">
      <w:pPr>
        <w:pStyle w:val="Heading2"/>
      </w:pPr>
      <w:bookmarkStart w:id="58" w:name="_Toc242165376"/>
      <w:r>
        <w:t>Tööde mudelis vastuvõtmise protsess</w:t>
      </w:r>
      <w:bookmarkEnd w:id="58"/>
    </w:p>
    <w:p w14:paraId="12DB2C8F" w14:textId="46FD5B8C" w:rsidR="00EB7320" w:rsidRPr="00EB7320" w:rsidRDefault="00EB7320" w:rsidP="00EB7320">
      <w:pPr>
        <w:pStyle w:val="ListParagraph"/>
        <w:numPr>
          <w:ilvl w:val="0"/>
          <w:numId w:val="40"/>
        </w:numPr>
        <w:rPr>
          <w:rFonts w:ascii="Arial" w:hAnsi="Arial"/>
          <w:noProof w:val="0"/>
        </w:rPr>
      </w:pPr>
      <w:r>
        <w:t>Osamudeli koostaja esitab mudeli, kaaskirja ja enesekontrolli lehe.</w:t>
      </w:r>
    </w:p>
    <w:p w14:paraId="7D4933C0" w14:textId="3B29F133" w:rsidR="00EB7320" w:rsidRDefault="00EB7320" w:rsidP="00EB7320">
      <w:pPr>
        <w:pStyle w:val="ListParagraph"/>
        <w:numPr>
          <w:ilvl w:val="0"/>
          <w:numId w:val="40"/>
        </w:numPr>
      </w:pPr>
      <w:r>
        <w:t>Distsipliini eest vastutav isik kontrollib tehnilise lahenduse ja kinnitab mudeli.</w:t>
      </w:r>
    </w:p>
    <w:p w14:paraId="7C5349BA" w14:textId="381EA342" w:rsidR="00EB7320" w:rsidRDefault="00EB7320" w:rsidP="00EB7320">
      <w:pPr>
        <w:pStyle w:val="ListParagraph"/>
        <w:numPr>
          <w:ilvl w:val="0"/>
          <w:numId w:val="40"/>
        </w:numPr>
      </w:pPr>
      <w:r>
        <w:t>BIM koordinaator teeb tehnilise, geomeetria- ja infosisu kontrolli.</w:t>
      </w:r>
    </w:p>
    <w:p w14:paraId="224063E0" w14:textId="674EDF8A" w:rsidR="00EB7320" w:rsidRDefault="00EB7320" w:rsidP="00EB7320">
      <w:pPr>
        <w:pStyle w:val="ListParagraph"/>
        <w:numPr>
          <w:ilvl w:val="0"/>
          <w:numId w:val="40"/>
        </w:numPr>
      </w:pPr>
      <w:r>
        <w:t xml:space="preserve">Kvaliteedi kontrolli insener kontrollib esituse terviklikkust ja dokumenteeritud kontrollide olemasolu. </w:t>
      </w:r>
    </w:p>
    <w:p w14:paraId="1B44533B" w14:textId="11DD2541" w:rsidR="00EB7320" w:rsidRDefault="00EB7320" w:rsidP="00EB7320">
      <w:pPr>
        <w:pStyle w:val="ListParagraph"/>
        <w:numPr>
          <w:ilvl w:val="0"/>
          <w:numId w:val="40"/>
        </w:numPr>
      </w:pPr>
      <w:r>
        <w:t>Puudused tagastatakse vastutajale BCF-i või märkuste registri kaudu.</w:t>
      </w:r>
    </w:p>
    <w:p w14:paraId="2739C385" w14:textId="6687E86B" w:rsidR="00EB7320" w:rsidRDefault="00EB7320" w:rsidP="00EB7320">
      <w:pPr>
        <w:pStyle w:val="ListParagraph"/>
        <w:numPr>
          <w:ilvl w:val="0"/>
          <w:numId w:val="40"/>
        </w:numPr>
      </w:pPr>
      <w:r>
        <w:t>Parandatud mudel läbib korduskontrolli.</w:t>
      </w:r>
    </w:p>
    <w:p w14:paraId="6E0E8AEC" w14:textId="7595CF63" w:rsidR="00EB7320" w:rsidRDefault="00EB7320" w:rsidP="00EB7320">
      <w:pPr>
        <w:pStyle w:val="ListParagraph"/>
        <w:numPr>
          <w:ilvl w:val="0"/>
          <w:numId w:val="40"/>
        </w:numPr>
      </w:pPr>
      <w:r>
        <w:t>Projektijuht kinnitab paketi ametlikuks esitamiseks.</w:t>
      </w:r>
    </w:p>
    <w:p w14:paraId="3EF4761F" w14:textId="1DE2B434" w:rsidR="00EB7320" w:rsidRDefault="00EB7320" w:rsidP="00EB7320">
      <w:pPr>
        <w:pStyle w:val="ListParagraph"/>
        <w:numPr>
          <w:ilvl w:val="0"/>
          <w:numId w:val="40"/>
        </w:numPr>
      </w:pPr>
      <w:r>
        <w:t>Tellija märkused lahendatakse ja vastuvõetud versioon arhiveeritakse.</w:t>
      </w:r>
    </w:p>
    <w:p w14:paraId="7FC15BAD" w14:textId="1270B0EF" w:rsidR="00EB7320" w:rsidRDefault="00EB7320" w:rsidP="00EB7320">
      <w:pPr>
        <w:pStyle w:val="Heading2"/>
      </w:pPr>
      <w:bookmarkStart w:id="59" w:name="_Toc242165377"/>
      <w:r>
        <w:t>Kaaskirjade koostamine</w:t>
      </w:r>
      <w:bookmarkEnd w:id="59"/>
    </w:p>
    <w:p w14:paraId="450D25B1" w14:textId="77777777" w:rsidR="00EB7320" w:rsidRDefault="00EB7320" w:rsidP="00EB7320">
      <w:pPr>
        <w:rPr>
          <w:rFonts w:ascii="Arial" w:hAnsi="Arial"/>
          <w:noProof w:val="0"/>
        </w:rPr>
      </w:pPr>
      <w:r>
        <w:t>Iga mudeli avaldamisega esitatakse kaaskiri vähemalt järgmise infoga:</w:t>
      </w:r>
    </w:p>
    <w:p w14:paraId="246BBEDC" w14:textId="20108B82" w:rsidR="00EB7320" w:rsidRDefault="00EB7320" w:rsidP="00EB7320">
      <w:pPr>
        <w:numPr>
          <w:ilvl w:val="0"/>
          <w:numId w:val="34"/>
        </w:numPr>
      </w:pPr>
      <w:r>
        <w:t>projekti nimi, tähis ja staadium;</w:t>
      </w:r>
    </w:p>
    <w:p w14:paraId="5485C34E" w14:textId="563A1933" w:rsidR="00EB7320" w:rsidRDefault="00EB7320" w:rsidP="00EB7320">
      <w:pPr>
        <w:numPr>
          <w:ilvl w:val="0"/>
          <w:numId w:val="34"/>
        </w:numPr>
      </w:pPr>
      <w:r>
        <w:t>mudeli koostaja ja kontaktandmed;</w:t>
      </w:r>
    </w:p>
    <w:p w14:paraId="2AA268D2" w14:textId="3B1F9126" w:rsidR="00EB7320" w:rsidRDefault="00EB7320" w:rsidP="00EB7320">
      <w:pPr>
        <w:numPr>
          <w:ilvl w:val="0"/>
          <w:numId w:val="34"/>
        </w:numPr>
      </w:pPr>
      <w:r>
        <w:t>mudeli ja kaaskirja avaldamise kuupäev;</w:t>
      </w:r>
    </w:p>
    <w:p w14:paraId="339BFFD4" w14:textId="19E6E8CA" w:rsidR="00EB7320" w:rsidRDefault="00EB7320" w:rsidP="00EB7320">
      <w:pPr>
        <w:numPr>
          <w:ilvl w:val="0"/>
          <w:numId w:val="34"/>
        </w:numPr>
      </w:pPr>
      <w:r>
        <w:t>mudeli sisu ja koondatud osamudelid;</w:t>
      </w:r>
    </w:p>
    <w:p w14:paraId="02B2430F" w14:textId="43D1B6B6" w:rsidR="00EB7320" w:rsidRDefault="00EB7320" w:rsidP="00EB7320">
      <w:pPr>
        <w:numPr>
          <w:ilvl w:val="0"/>
          <w:numId w:val="34"/>
        </w:numPr>
      </w:pPr>
      <w:r>
        <w:t>kasutatud tarkvara ja versioon;</w:t>
      </w:r>
    </w:p>
    <w:p w14:paraId="0BC33E2A" w14:textId="4C251D80" w:rsidR="00EB7320" w:rsidRDefault="00EB7320" w:rsidP="00EB7320">
      <w:pPr>
        <w:numPr>
          <w:ilvl w:val="0"/>
          <w:numId w:val="34"/>
        </w:numPr>
      </w:pPr>
      <w:r>
        <w:t>koordinaat- ja kõrgussüsteem, nullpunkt ja referentspunktid;</w:t>
      </w:r>
    </w:p>
    <w:p w14:paraId="5C348F13" w14:textId="0ACCB905" w:rsidR="00EB7320" w:rsidRDefault="00EB7320" w:rsidP="00EB7320">
      <w:pPr>
        <w:numPr>
          <w:ilvl w:val="0"/>
          <w:numId w:val="34"/>
        </w:numPr>
      </w:pPr>
      <w:r>
        <w:t>BIM koordinaator ja koordineerimistarkvara;</w:t>
      </w:r>
    </w:p>
    <w:p w14:paraId="6761B71D" w14:textId="162B023B" w:rsidR="00EB7320" w:rsidRDefault="00EB7320" w:rsidP="00EB7320">
      <w:pPr>
        <w:numPr>
          <w:ilvl w:val="0"/>
          <w:numId w:val="34"/>
        </w:numPr>
      </w:pPr>
      <w:r>
        <w:lastRenderedPageBreak/>
        <w:t>IFC, klassifikatsiooni, geomeetria ja infosisu erisused;</w:t>
      </w:r>
    </w:p>
    <w:p w14:paraId="2ABAC1AE" w14:textId="499DFD40" w:rsidR="00EB7320" w:rsidRDefault="00EB7320" w:rsidP="00EB7320">
      <w:pPr>
        <w:numPr>
          <w:ilvl w:val="0"/>
          <w:numId w:val="34"/>
        </w:numPr>
      </w:pPr>
      <w:r>
        <w:t>teadaolevad vastuolud ja valmidusaste;</w:t>
      </w:r>
    </w:p>
    <w:p w14:paraId="59A50A80" w14:textId="794547DF" w:rsidR="00EB7320" w:rsidRDefault="00EB7320" w:rsidP="00EB7320">
      <w:pPr>
        <w:numPr>
          <w:ilvl w:val="0"/>
          <w:numId w:val="34"/>
        </w:numPr>
      </w:pPr>
      <w:r>
        <w:t>mudelitevahelise jaotuse ning värvide erisused;</w:t>
      </w:r>
    </w:p>
    <w:p w14:paraId="2B90A59F" w14:textId="338FBA25" w:rsidR="00EB7320" w:rsidRDefault="00EB7320" w:rsidP="00EB7320">
      <w:pPr>
        <w:numPr>
          <w:ilvl w:val="0"/>
          <w:numId w:val="34"/>
        </w:numPr>
      </w:pPr>
      <w:r>
        <w:t>tööosa eest vastutav isik ja kontaktandmed.</w:t>
      </w:r>
    </w:p>
    <w:p w14:paraId="06F878F9" w14:textId="6239B70C" w:rsidR="00EB7320" w:rsidRDefault="00EB7320" w:rsidP="00EB7320">
      <w:pPr>
        <w:pStyle w:val="Heading2"/>
      </w:pPr>
      <w:bookmarkStart w:id="60" w:name="_Toc242165378"/>
      <w:r>
        <w:t>Koostöökeskkond ja TEET</w:t>
      </w:r>
      <w:bookmarkEnd w:id="60"/>
    </w:p>
    <w:p w14:paraId="0B0B5A45" w14:textId="77777777" w:rsidR="00EB7320" w:rsidRPr="00EB7320" w:rsidRDefault="00EB7320" w:rsidP="00EB7320">
      <w:r>
        <w:t>Tee ehitusprojekt ja uuringute tulemused esitatakse Transpordiametile TEET kaudu ning koopiana kokkulepitud andmevahetuslingi kaudu. Tööversioonide ühiskasutuseks kasutatakse SKPK SharePointi või muud projektipõhist koostöökeskkonda.</w:t>
      </w:r>
    </w:p>
    <w:p w14:paraId="4D92B71C" w14:textId="77777777" w:rsidR="00EB7320" w:rsidRDefault="00EB7320" w:rsidP="00EB7320">
      <w:r>
        <w:t>Konkreetne SharePointi aadress, õiguste struktuur ja failide avaldamise kaustad: jagatakse töö käigus.</w:t>
      </w:r>
    </w:p>
    <w:p w14:paraId="6396633B" w14:textId="4FC6DC94" w:rsidR="00EB7320" w:rsidRDefault="00EB7320" w:rsidP="00EB7320">
      <w:pPr>
        <w:pStyle w:val="Heading2"/>
      </w:pPr>
      <w:bookmarkStart w:id="61" w:name="_Toc242165379"/>
      <w:r>
        <w:t>Infoturbe plaan</w:t>
      </w:r>
      <w:bookmarkEnd w:id="61"/>
    </w:p>
    <w:p w14:paraId="0F1AFF70" w14:textId="1D92A5F7" w:rsidR="00EB7320" w:rsidRPr="00EB7320" w:rsidRDefault="00EB7320" w:rsidP="00EB7320">
      <w:pPr>
        <w:numPr>
          <w:ilvl w:val="0"/>
          <w:numId w:val="34"/>
        </w:numPr>
      </w:pPr>
      <w:r>
        <w:t>Projekti failid paiknevad SKPK hallatud serveris ja projektipõhises SharePointis.</w:t>
      </w:r>
    </w:p>
    <w:p w14:paraId="19C6339F" w14:textId="2D4B6C21" w:rsidR="00EB7320" w:rsidRDefault="00EB7320" w:rsidP="00EB7320">
      <w:pPr>
        <w:numPr>
          <w:ilvl w:val="0"/>
          <w:numId w:val="34"/>
        </w:numPr>
      </w:pPr>
      <w:r>
        <w:t>Juurdepääs antakse rollipõhiselt ning eemaldatakse projektimeeskonnast lahkumisel.</w:t>
      </w:r>
    </w:p>
    <w:p w14:paraId="63B71C9F" w14:textId="3A8A455A" w:rsidR="00EB7320" w:rsidRDefault="00EB7320" w:rsidP="00EB7320">
      <w:pPr>
        <w:numPr>
          <w:ilvl w:val="0"/>
          <w:numId w:val="34"/>
        </w:numPr>
      </w:pPr>
      <w:r>
        <w:t>Serveri ja pilveandmete varundamine toimub organisatsiooni infoturbeprotseduuride alusel.</w:t>
      </w:r>
    </w:p>
    <w:p w14:paraId="02D1F301" w14:textId="0B5CDFEC" w:rsidR="00EB7320" w:rsidRDefault="00EB7320" w:rsidP="00EB7320">
      <w:pPr>
        <w:numPr>
          <w:ilvl w:val="0"/>
          <w:numId w:val="34"/>
        </w:numPr>
      </w:pPr>
      <w:r>
        <w:t>Seadmeid kaitsevad tulemüür, pahavaratõrje ja ajakohased turvapaigad</w:t>
      </w:r>
      <w:r w:rsidR="00643A61">
        <w:t>.</w:t>
      </w:r>
    </w:p>
    <w:p w14:paraId="4B642EC6" w14:textId="18BBBCE4" w:rsidR="00EB7320" w:rsidRDefault="00643A61" w:rsidP="00EB7320">
      <w:pPr>
        <w:numPr>
          <w:ilvl w:val="0"/>
          <w:numId w:val="34"/>
        </w:numPr>
      </w:pPr>
      <w:r>
        <w:t>T</w:t>
      </w:r>
      <w:r w:rsidR="00EB7320">
        <w:t>undlikku infot ei edastata avalike või kontrollimata failijagamisteenuste kaudu</w:t>
      </w:r>
      <w:r>
        <w:t>.</w:t>
      </w:r>
    </w:p>
    <w:p w14:paraId="5D6351B9" w14:textId="7BF29727" w:rsidR="00EB7320" w:rsidRDefault="00643A61" w:rsidP="00EB7320">
      <w:pPr>
        <w:numPr>
          <w:ilvl w:val="0"/>
          <w:numId w:val="34"/>
        </w:numPr>
      </w:pPr>
      <w:r>
        <w:t>A</w:t>
      </w:r>
      <w:r w:rsidR="00EB7320">
        <w:t>lltöövõtjate failid laaditakse esimesel võimalusel projekti kontrollitud keskkonda</w:t>
      </w:r>
      <w:r>
        <w:t>.</w:t>
      </w:r>
    </w:p>
    <w:p w14:paraId="46431759" w14:textId="74E636B0" w:rsidR="00EB7320" w:rsidRDefault="00643A61" w:rsidP="00EB7320">
      <w:pPr>
        <w:numPr>
          <w:ilvl w:val="0"/>
          <w:numId w:val="34"/>
        </w:numPr>
      </w:pPr>
      <w:r>
        <w:t>I</w:t>
      </w:r>
      <w:r w:rsidR="00EB7320">
        <w:t>sikuandmeid töödeldakse lepingu ja isikuandmete kaitse nõuete kohaselt</w:t>
      </w:r>
      <w:r>
        <w:t>.</w:t>
      </w:r>
    </w:p>
    <w:p w14:paraId="16E395D0" w14:textId="7EF54A86" w:rsidR="00EB7320" w:rsidRDefault="00643A61" w:rsidP="00EB7320">
      <w:pPr>
        <w:numPr>
          <w:ilvl w:val="0"/>
          <w:numId w:val="34"/>
        </w:numPr>
      </w:pPr>
      <w:r>
        <w:t>T</w:t>
      </w:r>
      <w:r w:rsidR="00EB7320">
        <w:t>urvaintsidendist teavitatakse viivitamata projektijuhti ja organisatsiooni IT-tuge.</w:t>
      </w:r>
    </w:p>
    <w:p w14:paraId="33F7164B" w14:textId="77777777" w:rsidR="00EB7320" w:rsidRDefault="00EB7320" w:rsidP="00EB7320">
      <w:r>
        <w:t>Töövõtja ostab infoturbeteenust OIXIO AS-lt. Projekti faile säilitatakse Töövõtja serveris. Andmed varundatakse igapäevaselt nii kohalikku varukoopiasse kui ka pilvepõhisesse varunduskeskkonda. Server on kaitstud tulemüüriga ning rakendatakse asjakohaseid infoturbemeetmeid.</w:t>
      </w:r>
    </w:p>
    <w:p w14:paraId="58DA220D" w14:textId="70EA4804" w:rsidR="00643A61" w:rsidRDefault="00643A61" w:rsidP="00643A61">
      <w:pPr>
        <w:pStyle w:val="Heading1"/>
        <w:rPr>
          <w:noProof/>
        </w:rPr>
      </w:pPr>
      <w:bookmarkStart w:id="62" w:name="_Toc242165380"/>
      <w:r>
        <w:rPr>
          <w:noProof/>
        </w:rPr>
        <w:lastRenderedPageBreak/>
        <w:t>Lisad ja kontrollvormid</w:t>
      </w:r>
      <w:bookmarkEnd w:id="62"/>
    </w:p>
    <w:p w14:paraId="46D3AAA6" w14:textId="5961D162" w:rsidR="00643A61" w:rsidRDefault="00643A61" w:rsidP="00643A61">
      <w:pPr>
        <w:pStyle w:val="Heading2"/>
      </w:pPr>
      <w:bookmarkStart w:id="63" w:name="_Toc242165381"/>
      <w:r>
        <w:t>Kontroll-leht</w:t>
      </w:r>
      <w:bookmarkEnd w:id="63"/>
    </w:p>
    <w:tbl>
      <w:tblPr>
        <w:tblW w:w="9351" w:type="dxa"/>
        <w:tblCellMar>
          <w:left w:w="70" w:type="dxa"/>
          <w:right w:w="70" w:type="dxa"/>
        </w:tblCellMar>
        <w:tblLook w:val="04A0" w:firstRow="1" w:lastRow="0" w:firstColumn="1" w:lastColumn="0" w:noHBand="0" w:noVBand="1"/>
      </w:tblPr>
      <w:tblGrid>
        <w:gridCol w:w="2240"/>
        <w:gridCol w:w="7111"/>
      </w:tblGrid>
      <w:tr w:rsidR="00643A61" w:rsidRPr="00643A61" w14:paraId="74D0EB3E" w14:textId="77777777" w:rsidTr="00FF024A">
        <w:trPr>
          <w:trHeight w:val="288"/>
        </w:trPr>
        <w:tc>
          <w:tcPr>
            <w:tcW w:w="2240" w:type="dxa"/>
            <w:tcBorders>
              <w:top w:val="single" w:sz="4" w:space="0" w:color="808080"/>
              <w:left w:val="single" w:sz="4" w:space="0" w:color="808080"/>
              <w:bottom w:val="single" w:sz="4" w:space="0" w:color="808080"/>
              <w:right w:val="single" w:sz="4" w:space="0" w:color="808080"/>
            </w:tcBorders>
            <w:noWrap/>
            <w:vAlign w:val="bottom"/>
            <w:hideMark/>
          </w:tcPr>
          <w:p w14:paraId="6C8B8FA3" w14:textId="77777777" w:rsidR="00643A61" w:rsidRPr="00643A61" w:rsidRDefault="00643A61" w:rsidP="00FF024A">
            <w:pPr>
              <w:spacing w:after="0" w:line="240" w:lineRule="auto"/>
              <w:jc w:val="right"/>
              <w:rPr>
                <w:rFonts w:eastAsia="Times New Roman" w:cs="Calibri"/>
                <w:b/>
                <w:bCs/>
                <w:szCs w:val="20"/>
                <w:lang w:eastAsia="et-EE"/>
              </w:rPr>
            </w:pPr>
            <w:r w:rsidRPr="00643A61">
              <w:rPr>
                <w:rFonts w:eastAsia="Times New Roman" w:cs="Calibri"/>
                <w:b/>
                <w:bCs/>
                <w:szCs w:val="20"/>
                <w:lang w:eastAsia="et-EE"/>
              </w:rPr>
              <w:t xml:space="preserve">Projekt: </w:t>
            </w:r>
          </w:p>
        </w:tc>
        <w:tc>
          <w:tcPr>
            <w:tcW w:w="7111" w:type="dxa"/>
            <w:tcBorders>
              <w:top w:val="single" w:sz="4" w:space="0" w:color="808080"/>
              <w:left w:val="nil"/>
              <w:bottom w:val="single" w:sz="4" w:space="0" w:color="808080"/>
              <w:right w:val="single" w:sz="4" w:space="0" w:color="808080"/>
            </w:tcBorders>
            <w:noWrap/>
            <w:vAlign w:val="center"/>
          </w:tcPr>
          <w:p w14:paraId="4112443F" w14:textId="77777777" w:rsidR="00643A61" w:rsidRPr="00643A61" w:rsidRDefault="00643A61" w:rsidP="00FF024A">
            <w:pPr>
              <w:spacing w:after="0" w:line="240" w:lineRule="auto"/>
              <w:rPr>
                <w:rFonts w:eastAsia="Times New Roman" w:cs="Calibri"/>
                <w:szCs w:val="20"/>
                <w:lang w:eastAsia="et-EE"/>
              </w:rPr>
            </w:pPr>
          </w:p>
        </w:tc>
      </w:tr>
      <w:tr w:rsidR="00643A61" w:rsidRPr="00643A61" w14:paraId="3715D042" w14:textId="77777777" w:rsidTr="00FF024A">
        <w:trPr>
          <w:trHeight w:val="456"/>
        </w:trPr>
        <w:tc>
          <w:tcPr>
            <w:tcW w:w="2240" w:type="dxa"/>
            <w:tcBorders>
              <w:top w:val="single" w:sz="4" w:space="0" w:color="808080"/>
              <w:left w:val="single" w:sz="4" w:space="0" w:color="808080"/>
              <w:bottom w:val="single" w:sz="4" w:space="0" w:color="808080"/>
              <w:right w:val="single" w:sz="4" w:space="0" w:color="808080"/>
            </w:tcBorders>
            <w:vAlign w:val="bottom"/>
            <w:hideMark/>
          </w:tcPr>
          <w:p w14:paraId="0DDD98DF" w14:textId="77777777" w:rsidR="00643A61" w:rsidRPr="00643A61" w:rsidRDefault="00643A61" w:rsidP="00FF024A">
            <w:pPr>
              <w:spacing w:after="0" w:line="240" w:lineRule="auto"/>
              <w:jc w:val="right"/>
              <w:rPr>
                <w:rFonts w:eastAsia="Times New Roman" w:cs="Calibri"/>
                <w:b/>
                <w:bCs/>
                <w:szCs w:val="20"/>
                <w:lang w:eastAsia="et-EE"/>
              </w:rPr>
            </w:pPr>
            <w:r w:rsidRPr="00643A61">
              <w:rPr>
                <w:rFonts w:eastAsia="Times New Roman" w:cs="Calibri"/>
                <w:b/>
                <w:bCs/>
                <w:szCs w:val="20"/>
                <w:lang w:eastAsia="et-EE"/>
              </w:rPr>
              <w:t>Projekteerimise</w:t>
            </w:r>
            <w:r w:rsidRPr="00643A61">
              <w:rPr>
                <w:rFonts w:eastAsia="Times New Roman" w:cs="Calibri"/>
                <w:b/>
                <w:bCs/>
                <w:szCs w:val="20"/>
                <w:lang w:eastAsia="et-EE"/>
              </w:rPr>
              <w:br/>
              <w:t>etapp:</w:t>
            </w:r>
          </w:p>
        </w:tc>
        <w:tc>
          <w:tcPr>
            <w:tcW w:w="7111" w:type="dxa"/>
            <w:tcBorders>
              <w:top w:val="single" w:sz="4" w:space="0" w:color="808080"/>
              <w:left w:val="nil"/>
              <w:bottom w:val="single" w:sz="4" w:space="0" w:color="808080"/>
              <w:right w:val="single" w:sz="4" w:space="0" w:color="808080"/>
            </w:tcBorders>
            <w:vAlign w:val="center"/>
          </w:tcPr>
          <w:p w14:paraId="093E537E" w14:textId="77777777" w:rsidR="00643A61" w:rsidRPr="00643A61" w:rsidRDefault="00643A61" w:rsidP="00FF024A">
            <w:pPr>
              <w:spacing w:after="0" w:line="240" w:lineRule="auto"/>
              <w:rPr>
                <w:rFonts w:eastAsia="Times New Roman" w:cs="Calibri"/>
                <w:szCs w:val="20"/>
                <w:lang w:eastAsia="et-EE"/>
              </w:rPr>
            </w:pPr>
          </w:p>
        </w:tc>
      </w:tr>
      <w:tr w:rsidR="00643A61" w:rsidRPr="00643A61" w14:paraId="7E038EFC" w14:textId="77777777" w:rsidTr="00FF024A">
        <w:trPr>
          <w:trHeight w:val="288"/>
        </w:trPr>
        <w:tc>
          <w:tcPr>
            <w:tcW w:w="2240" w:type="dxa"/>
            <w:tcBorders>
              <w:top w:val="single" w:sz="4" w:space="0" w:color="808080"/>
              <w:left w:val="single" w:sz="4" w:space="0" w:color="808080"/>
              <w:bottom w:val="single" w:sz="4" w:space="0" w:color="808080"/>
              <w:right w:val="single" w:sz="4" w:space="0" w:color="808080"/>
            </w:tcBorders>
            <w:noWrap/>
            <w:vAlign w:val="bottom"/>
            <w:hideMark/>
          </w:tcPr>
          <w:p w14:paraId="5AE33264" w14:textId="77777777" w:rsidR="00643A61" w:rsidRPr="00643A61" w:rsidRDefault="00643A61" w:rsidP="00FF024A">
            <w:pPr>
              <w:spacing w:after="0" w:line="240" w:lineRule="auto"/>
              <w:jc w:val="right"/>
              <w:rPr>
                <w:rFonts w:eastAsia="Times New Roman" w:cs="Calibri"/>
                <w:b/>
                <w:bCs/>
                <w:szCs w:val="20"/>
                <w:lang w:eastAsia="et-EE"/>
              </w:rPr>
            </w:pPr>
            <w:r w:rsidRPr="00643A61">
              <w:rPr>
                <w:rFonts w:eastAsia="Times New Roman" w:cs="Calibri"/>
                <w:b/>
                <w:bCs/>
                <w:szCs w:val="20"/>
                <w:lang w:eastAsia="et-EE"/>
              </w:rPr>
              <w:t>Ülevaataja:</w:t>
            </w:r>
          </w:p>
        </w:tc>
        <w:tc>
          <w:tcPr>
            <w:tcW w:w="7111" w:type="dxa"/>
            <w:tcBorders>
              <w:top w:val="single" w:sz="4" w:space="0" w:color="808080"/>
              <w:left w:val="nil"/>
              <w:bottom w:val="single" w:sz="4" w:space="0" w:color="808080"/>
              <w:right w:val="single" w:sz="4" w:space="0" w:color="808080"/>
            </w:tcBorders>
            <w:noWrap/>
            <w:vAlign w:val="center"/>
          </w:tcPr>
          <w:p w14:paraId="59110BEE" w14:textId="77777777" w:rsidR="00643A61" w:rsidRPr="00643A61" w:rsidRDefault="00643A61" w:rsidP="00FF024A">
            <w:pPr>
              <w:spacing w:after="0" w:line="240" w:lineRule="auto"/>
              <w:rPr>
                <w:rFonts w:eastAsia="Times New Roman" w:cs="Calibri"/>
                <w:szCs w:val="20"/>
                <w:lang w:eastAsia="et-EE"/>
              </w:rPr>
            </w:pPr>
          </w:p>
        </w:tc>
      </w:tr>
      <w:tr w:rsidR="00643A61" w:rsidRPr="00643A61" w14:paraId="61D0937A" w14:textId="77777777" w:rsidTr="00FF024A">
        <w:trPr>
          <w:trHeight w:val="288"/>
        </w:trPr>
        <w:tc>
          <w:tcPr>
            <w:tcW w:w="2240" w:type="dxa"/>
            <w:tcBorders>
              <w:top w:val="single" w:sz="4" w:space="0" w:color="808080"/>
              <w:left w:val="single" w:sz="4" w:space="0" w:color="808080"/>
              <w:bottom w:val="single" w:sz="4" w:space="0" w:color="808080"/>
              <w:right w:val="single" w:sz="4" w:space="0" w:color="808080"/>
            </w:tcBorders>
            <w:noWrap/>
            <w:vAlign w:val="bottom"/>
            <w:hideMark/>
          </w:tcPr>
          <w:p w14:paraId="69915E78" w14:textId="77777777" w:rsidR="00643A61" w:rsidRPr="00643A61" w:rsidRDefault="00643A61" w:rsidP="00FF024A">
            <w:pPr>
              <w:spacing w:after="0" w:line="240" w:lineRule="auto"/>
              <w:jc w:val="right"/>
              <w:rPr>
                <w:rFonts w:eastAsia="Times New Roman" w:cs="Calibri"/>
                <w:b/>
                <w:bCs/>
                <w:szCs w:val="20"/>
                <w:lang w:eastAsia="et-EE"/>
              </w:rPr>
            </w:pPr>
            <w:r w:rsidRPr="00643A61">
              <w:rPr>
                <w:rFonts w:eastAsia="Times New Roman" w:cs="Calibri"/>
                <w:b/>
                <w:bCs/>
                <w:szCs w:val="20"/>
                <w:lang w:eastAsia="et-EE"/>
              </w:rPr>
              <w:t>Kuupäev:</w:t>
            </w:r>
          </w:p>
        </w:tc>
        <w:tc>
          <w:tcPr>
            <w:tcW w:w="7111" w:type="dxa"/>
            <w:tcBorders>
              <w:top w:val="single" w:sz="4" w:space="0" w:color="808080"/>
              <w:left w:val="nil"/>
              <w:bottom w:val="single" w:sz="4" w:space="0" w:color="808080"/>
              <w:right w:val="single" w:sz="4" w:space="0" w:color="808080"/>
            </w:tcBorders>
            <w:noWrap/>
            <w:vAlign w:val="center"/>
          </w:tcPr>
          <w:p w14:paraId="08E2046E" w14:textId="77777777" w:rsidR="00643A61" w:rsidRPr="00643A61" w:rsidRDefault="00643A61" w:rsidP="00FF024A">
            <w:pPr>
              <w:spacing w:after="0" w:line="240" w:lineRule="auto"/>
              <w:rPr>
                <w:rFonts w:eastAsia="Times New Roman" w:cs="Calibri"/>
                <w:szCs w:val="20"/>
                <w:lang w:eastAsia="et-EE"/>
              </w:rPr>
            </w:pPr>
          </w:p>
        </w:tc>
      </w:tr>
    </w:tbl>
    <w:p w14:paraId="61A165BF" w14:textId="08D5CCD3" w:rsidR="00EB7320" w:rsidRDefault="00643A61" w:rsidP="00EB7320">
      <w:r>
        <w:t>Sdf</w:t>
      </w:r>
    </w:p>
    <w:tbl>
      <w:tblPr>
        <w:tblW w:w="9351" w:type="dxa"/>
        <w:tblCellMar>
          <w:left w:w="70" w:type="dxa"/>
          <w:right w:w="70" w:type="dxa"/>
        </w:tblCellMar>
        <w:tblLook w:val="04A0" w:firstRow="1" w:lastRow="0" w:firstColumn="1" w:lastColumn="0" w:noHBand="0" w:noVBand="1"/>
      </w:tblPr>
      <w:tblGrid>
        <w:gridCol w:w="700"/>
        <w:gridCol w:w="5620"/>
        <w:gridCol w:w="526"/>
        <w:gridCol w:w="520"/>
        <w:gridCol w:w="520"/>
        <w:gridCol w:w="1465"/>
      </w:tblGrid>
      <w:tr w:rsidR="00643A61" w:rsidRPr="00643A61" w14:paraId="03347F9A" w14:textId="77777777" w:rsidTr="0081528D">
        <w:trPr>
          <w:trHeight w:val="288"/>
        </w:trPr>
        <w:tc>
          <w:tcPr>
            <w:tcW w:w="700" w:type="dxa"/>
            <w:vMerge w:val="restart"/>
            <w:tcBorders>
              <w:top w:val="single" w:sz="4" w:space="0" w:color="808080"/>
              <w:left w:val="single" w:sz="4" w:space="0" w:color="808080"/>
              <w:bottom w:val="single" w:sz="4" w:space="0" w:color="808080"/>
              <w:right w:val="single" w:sz="4" w:space="0" w:color="808080"/>
            </w:tcBorders>
            <w:noWrap/>
            <w:vAlign w:val="center"/>
            <w:hideMark/>
          </w:tcPr>
          <w:p w14:paraId="3BD70659"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Nr</w:t>
            </w:r>
          </w:p>
        </w:tc>
        <w:tc>
          <w:tcPr>
            <w:tcW w:w="5620" w:type="dxa"/>
            <w:vMerge w:val="restart"/>
            <w:tcBorders>
              <w:top w:val="single" w:sz="4" w:space="0" w:color="808080"/>
              <w:left w:val="single" w:sz="4" w:space="0" w:color="808080"/>
              <w:bottom w:val="single" w:sz="4" w:space="0" w:color="808080"/>
              <w:right w:val="single" w:sz="4" w:space="0" w:color="808080"/>
            </w:tcBorders>
            <w:vAlign w:val="center"/>
            <w:hideMark/>
          </w:tcPr>
          <w:p w14:paraId="431B57E1"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Teema</w:t>
            </w:r>
          </w:p>
        </w:tc>
        <w:tc>
          <w:tcPr>
            <w:tcW w:w="526" w:type="dxa"/>
            <w:tcBorders>
              <w:top w:val="single" w:sz="4" w:space="0" w:color="808080"/>
              <w:left w:val="nil"/>
              <w:bottom w:val="single" w:sz="4" w:space="0" w:color="808080"/>
              <w:right w:val="single" w:sz="4" w:space="0" w:color="808080"/>
            </w:tcBorders>
            <w:noWrap/>
            <w:vAlign w:val="center"/>
            <w:hideMark/>
          </w:tcPr>
          <w:p w14:paraId="0B071A86"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JAH</w:t>
            </w:r>
          </w:p>
        </w:tc>
        <w:tc>
          <w:tcPr>
            <w:tcW w:w="520" w:type="dxa"/>
            <w:tcBorders>
              <w:top w:val="single" w:sz="4" w:space="0" w:color="808080"/>
              <w:left w:val="nil"/>
              <w:bottom w:val="single" w:sz="4" w:space="0" w:color="808080"/>
              <w:right w:val="single" w:sz="4" w:space="0" w:color="808080"/>
            </w:tcBorders>
            <w:noWrap/>
            <w:vAlign w:val="center"/>
            <w:hideMark/>
          </w:tcPr>
          <w:p w14:paraId="2A913A9B"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EI</w:t>
            </w:r>
          </w:p>
        </w:tc>
        <w:tc>
          <w:tcPr>
            <w:tcW w:w="520" w:type="dxa"/>
            <w:tcBorders>
              <w:top w:val="single" w:sz="4" w:space="0" w:color="808080"/>
              <w:left w:val="nil"/>
              <w:bottom w:val="single" w:sz="4" w:space="0" w:color="808080"/>
              <w:right w:val="single" w:sz="4" w:space="0" w:color="808080"/>
            </w:tcBorders>
            <w:noWrap/>
            <w:vAlign w:val="center"/>
            <w:hideMark/>
          </w:tcPr>
          <w:p w14:paraId="2082216E"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N/A</w:t>
            </w:r>
          </w:p>
        </w:tc>
        <w:tc>
          <w:tcPr>
            <w:tcW w:w="1465" w:type="dxa"/>
            <w:vMerge w:val="restart"/>
            <w:tcBorders>
              <w:top w:val="single" w:sz="4" w:space="0" w:color="808080"/>
              <w:left w:val="single" w:sz="4" w:space="0" w:color="808080"/>
              <w:bottom w:val="single" w:sz="4" w:space="0" w:color="808080"/>
              <w:right w:val="single" w:sz="4" w:space="0" w:color="808080"/>
            </w:tcBorders>
            <w:vAlign w:val="center"/>
            <w:hideMark/>
          </w:tcPr>
          <w:p w14:paraId="3B4939A0"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Kommentaarid</w:t>
            </w:r>
          </w:p>
        </w:tc>
      </w:tr>
      <w:tr w:rsidR="00643A61" w:rsidRPr="00643A61" w14:paraId="1CF876CE" w14:textId="77777777" w:rsidTr="0081528D">
        <w:trPr>
          <w:trHeight w:val="420"/>
        </w:trPr>
        <w:tc>
          <w:tcPr>
            <w:tcW w:w="700" w:type="dxa"/>
            <w:vMerge/>
            <w:tcBorders>
              <w:top w:val="single" w:sz="4" w:space="0" w:color="808080"/>
              <w:left w:val="single" w:sz="4" w:space="0" w:color="808080"/>
              <w:bottom w:val="single" w:sz="4" w:space="0" w:color="808080"/>
              <w:right w:val="single" w:sz="4" w:space="0" w:color="808080"/>
            </w:tcBorders>
            <w:vAlign w:val="center"/>
            <w:hideMark/>
          </w:tcPr>
          <w:p w14:paraId="100FED92" w14:textId="77777777" w:rsidR="00643A61" w:rsidRPr="00643A61" w:rsidRDefault="00643A61" w:rsidP="00FF024A">
            <w:pPr>
              <w:spacing w:after="0" w:line="240" w:lineRule="auto"/>
              <w:rPr>
                <w:rFonts w:eastAsia="Times New Roman" w:cs="Calibri"/>
                <w:b/>
                <w:bCs/>
                <w:szCs w:val="20"/>
                <w:lang w:eastAsia="et-EE"/>
              </w:rPr>
            </w:pPr>
          </w:p>
        </w:tc>
        <w:tc>
          <w:tcPr>
            <w:tcW w:w="5620" w:type="dxa"/>
            <w:vMerge/>
            <w:tcBorders>
              <w:top w:val="single" w:sz="4" w:space="0" w:color="808080"/>
              <w:left w:val="single" w:sz="4" w:space="0" w:color="808080"/>
              <w:bottom w:val="single" w:sz="4" w:space="0" w:color="808080"/>
              <w:right w:val="single" w:sz="4" w:space="0" w:color="808080"/>
            </w:tcBorders>
            <w:vAlign w:val="center"/>
            <w:hideMark/>
          </w:tcPr>
          <w:p w14:paraId="4E19BD7A" w14:textId="77777777" w:rsidR="00643A61" w:rsidRPr="00643A61" w:rsidRDefault="00643A61" w:rsidP="00FF024A">
            <w:pPr>
              <w:spacing w:after="0" w:line="240" w:lineRule="auto"/>
              <w:rPr>
                <w:rFonts w:eastAsia="Times New Roman" w:cs="Calibri"/>
                <w:b/>
                <w:bCs/>
                <w:szCs w:val="20"/>
                <w:lang w:eastAsia="et-EE"/>
              </w:rPr>
            </w:pPr>
          </w:p>
        </w:tc>
        <w:tc>
          <w:tcPr>
            <w:tcW w:w="1566" w:type="dxa"/>
            <w:gridSpan w:val="3"/>
            <w:tcBorders>
              <w:top w:val="single" w:sz="4" w:space="0" w:color="808080"/>
              <w:left w:val="nil"/>
              <w:bottom w:val="single" w:sz="4" w:space="0" w:color="808080"/>
              <w:right w:val="single" w:sz="4" w:space="0" w:color="808080"/>
            </w:tcBorders>
            <w:vAlign w:val="center"/>
            <w:hideMark/>
          </w:tcPr>
          <w:p w14:paraId="4C86CE15"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Märgi (X)</w:t>
            </w:r>
            <w:r w:rsidRPr="00643A61">
              <w:rPr>
                <w:rFonts w:eastAsia="Times New Roman" w:cs="Calibri"/>
                <w:b/>
                <w:bCs/>
                <w:szCs w:val="20"/>
                <w:lang w:eastAsia="et-EE"/>
              </w:rPr>
              <w:br/>
              <w:t>sobiv</w:t>
            </w:r>
          </w:p>
        </w:tc>
        <w:tc>
          <w:tcPr>
            <w:tcW w:w="1465" w:type="dxa"/>
            <w:vMerge/>
            <w:tcBorders>
              <w:top w:val="single" w:sz="4" w:space="0" w:color="808080"/>
              <w:left w:val="single" w:sz="4" w:space="0" w:color="808080"/>
              <w:bottom w:val="single" w:sz="4" w:space="0" w:color="808080"/>
              <w:right w:val="single" w:sz="4" w:space="0" w:color="808080"/>
            </w:tcBorders>
            <w:vAlign w:val="center"/>
            <w:hideMark/>
          </w:tcPr>
          <w:p w14:paraId="6A9CD085" w14:textId="77777777" w:rsidR="00643A61" w:rsidRPr="00643A61" w:rsidRDefault="00643A61" w:rsidP="00FF024A">
            <w:pPr>
              <w:spacing w:after="0" w:line="240" w:lineRule="auto"/>
              <w:rPr>
                <w:rFonts w:eastAsia="Times New Roman" w:cs="Calibri"/>
                <w:b/>
                <w:bCs/>
                <w:szCs w:val="20"/>
                <w:lang w:eastAsia="et-EE"/>
              </w:rPr>
            </w:pPr>
          </w:p>
        </w:tc>
      </w:tr>
      <w:tr w:rsidR="00643A61" w:rsidRPr="00643A61" w14:paraId="3A13347C" w14:textId="77777777" w:rsidTr="0081528D">
        <w:trPr>
          <w:trHeight w:val="204"/>
        </w:trPr>
        <w:tc>
          <w:tcPr>
            <w:tcW w:w="700" w:type="dxa"/>
            <w:tcBorders>
              <w:top w:val="nil"/>
              <w:left w:val="single" w:sz="4" w:space="0" w:color="808080"/>
              <w:bottom w:val="single" w:sz="4" w:space="0" w:color="808080"/>
              <w:right w:val="single" w:sz="4" w:space="0" w:color="808080"/>
            </w:tcBorders>
            <w:shd w:val="clear" w:color="000000" w:fill="BDD7EE"/>
            <w:noWrap/>
            <w:vAlign w:val="bottom"/>
            <w:hideMark/>
          </w:tcPr>
          <w:p w14:paraId="02F27350"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5620" w:type="dxa"/>
            <w:tcBorders>
              <w:top w:val="single" w:sz="4" w:space="0" w:color="808080"/>
              <w:left w:val="nil"/>
              <w:bottom w:val="single" w:sz="4" w:space="0" w:color="808080"/>
              <w:right w:val="single" w:sz="4" w:space="0" w:color="808080"/>
            </w:tcBorders>
            <w:shd w:val="clear" w:color="000000" w:fill="BDD7EE"/>
            <w:vAlign w:val="bottom"/>
            <w:hideMark/>
          </w:tcPr>
          <w:p w14:paraId="2A3E7990" w14:textId="77777777" w:rsidR="00643A61" w:rsidRPr="00643A61" w:rsidRDefault="00643A61" w:rsidP="00FF024A">
            <w:pPr>
              <w:spacing w:after="0" w:line="240" w:lineRule="auto"/>
              <w:rPr>
                <w:rFonts w:eastAsia="Times New Roman" w:cs="Calibri"/>
                <w:b/>
                <w:bCs/>
                <w:szCs w:val="20"/>
                <w:lang w:eastAsia="et-EE"/>
              </w:rPr>
            </w:pPr>
            <w:r w:rsidRPr="00643A61">
              <w:rPr>
                <w:rFonts w:eastAsia="Times New Roman" w:cs="Calibri"/>
                <w:b/>
                <w:bCs/>
                <w:szCs w:val="20"/>
                <w:lang w:eastAsia="et-EE"/>
              </w:rPr>
              <w:t>SELETUSKIRI</w:t>
            </w:r>
          </w:p>
        </w:tc>
        <w:tc>
          <w:tcPr>
            <w:tcW w:w="526" w:type="dxa"/>
            <w:tcBorders>
              <w:top w:val="nil"/>
              <w:left w:val="nil"/>
              <w:bottom w:val="single" w:sz="4" w:space="0" w:color="808080"/>
              <w:right w:val="single" w:sz="4" w:space="0" w:color="808080"/>
            </w:tcBorders>
            <w:shd w:val="clear" w:color="000000" w:fill="BDD7EE"/>
            <w:noWrap/>
            <w:vAlign w:val="center"/>
            <w:hideMark/>
          </w:tcPr>
          <w:p w14:paraId="39CA5751"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520" w:type="dxa"/>
            <w:tcBorders>
              <w:top w:val="nil"/>
              <w:left w:val="nil"/>
              <w:bottom w:val="single" w:sz="4" w:space="0" w:color="808080"/>
              <w:right w:val="single" w:sz="4" w:space="0" w:color="808080"/>
            </w:tcBorders>
            <w:shd w:val="clear" w:color="000000" w:fill="BDD7EE"/>
            <w:noWrap/>
            <w:vAlign w:val="center"/>
            <w:hideMark/>
          </w:tcPr>
          <w:p w14:paraId="22848C47"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520" w:type="dxa"/>
            <w:tcBorders>
              <w:top w:val="nil"/>
              <w:left w:val="nil"/>
              <w:bottom w:val="single" w:sz="4" w:space="0" w:color="808080"/>
              <w:right w:val="single" w:sz="4" w:space="0" w:color="808080"/>
            </w:tcBorders>
            <w:shd w:val="clear" w:color="000000" w:fill="BDD7EE"/>
            <w:noWrap/>
            <w:vAlign w:val="center"/>
            <w:hideMark/>
          </w:tcPr>
          <w:p w14:paraId="52064F11"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shd w:val="clear" w:color="000000" w:fill="BDD7EE"/>
            <w:vAlign w:val="bottom"/>
            <w:hideMark/>
          </w:tcPr>
          <w:p w14:paraId="57141FC2"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65D6A9E4"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0DD15F2D"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1</w:t>
            </w:r>
          </w:p>
        </w:tc>
        <w:tc>
          <w:tcPr>
            <w:tcW w:w="5620" w:type="dxa"/>
            <w:tcBorders>
              <w:top w:val="single" w:sz="4" w:space="0" w:color="808080"/>
              <w:left w:val="nil"/>
              <w:bottom w:val="single" w:sz="4" w:space="0" w:color="808080"/>
              <w:right w:val="single" w:sz="4" w:space="0" w:color="808080"/>
            </w:tcBorders>
            <w:vAlign w:val="bottom"/>
            <w:hideMark/>
          </w:tcPr>
          <w:p w14:paraId="343D0AEE" w14:textId="77777777" w:rsidR="00643A61" w:rsidRPr="00643A61" w:rsidRDefault="00643A61" w:rsidP="00FF024A">
            <w:pPr>
              <w:spacing w:after="0" w:line="240" w:lineRule="auto"/>
              <w:rPr>
                <w:rFonts w:eastAsia="Times New Roman" w:cs="Calibri"/>
                <w:b/>
                <w:bCs/>
                <w:szCs w:val="20"/>
                <w:lang w:eastAsia="et-EE"/>
              </w:rPr>
            </w:pPr>
            <w:r w:rsidRPr="00643A61">
              <w:rPr>
                <w:rFonts w:eastAsia="Times New Roman" w:cs="Calibri"/>
                <w:b/>
                <w:bCs/>
                <w:szCs w:val="20"/>
                <w:lang w:eastAsia="et-EE"/>
              </w:rPr>
              <w:t>Sissejuhatus</w:t>
            </w:r>
          </w:p>
        </w:tc>
        <w:tc>
          <w:tcPr>
            <w:tcW w:w="526" w:type="dxa"/>
            <w:tcBorders>
              <w:top w:val="nil"/>
              <w:left w:val="nil"/>
              <w:bottom w:val="single" w:sz="4" w:space="0" w:color="808080"/>
              <w:right w:val="single" w:sz="4" w:space="0" w:color="808080"/>
            </w:tcBorders>
            <w:noWrap/>
            <w:vAlign w:val="center"/>
            <w:hideMark/>
          </w:tcPr>
          <w:p w14:paraId="24D90E2D"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520" w:type="dxa"/>
            <w:tcBorders>
              <w:top w:val="nil"/>
              <w:left w:val="nil"/>
              <w:bottom w:val="single" w:sz="4" w:space="0" w:color="808080"/>
              <w:right w:val="single" w:sz="4" w:space="0" w:color="808080"/>
            </w:tcBorders>
            <w:noWrap/>
            <w:vAlign w:val="center"/>
            <w:hideMark/>
          </w:tcPr>
          <w:p w14:paraId="3601934A"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520" w:type="dxa"/>
            <w:tcBorders>
              <w:top w:val="nil"/>
              <w:left w:val="nil"/>
              <w:bottom w:val="single" w:sz="4" w:space="0" w:color="808080"/>
              <w:right w:val="single" w:sz="4" w:space="0" w:color="808080"/>
            </w:tcBorders>
            <w:noWrap/>
            <w:vAlign w:val="center"/>
            <w:hideMark/>
          </w:tcPr>
          <w:p w14:paraId="757C4789"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3BD141D0"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28A112DC"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77408E27"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1.1</w:t>
            </w:r>
          </w:p>
        </w:tc>
        <w:tc>
          <w:tcPr>
            <w:tcW w:w="5620" w:type="dxa"/>
            <w:tcBorders>
              <w:top w:val="single" w:sz="4" w:space="0" w:color="808080"/>
              <w:left w:val="nil"/>
              <w:bottom w:val="single" w:sz="4" w:space="0" w:color="808080"/>
              <w:right w:val="single" w:sz="4" w:space="0" w:color="808080"/>
            </w:tcBorders>
            <w:vAlign w:val="bottom"/>
            <w:hideMark/>
          </w:tcPr>
          <w:p w14:paraId="029A77D1"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xml:space="preserve">Kas seletuskirjas on kajastatud projekti eesmärk ja vajadus? </w:t>
            </w:r>
          </w:p>
        </w:tc>
        <w:tc>
          <w:tcPr>
            <w:tcW w:w="526" w:type="dxa"/>
            <w:tcBorders>
              <w:top w:val="nil"/>
              <w:left w:val="nil"/>
              <w:bottom w:val="single" w:sz="4" w:space="0" w:color="808080"/>
              <w:right w:val="single" w:sz="4" w:space="0" w:color="808080"/>
            </w:tcBorders>
            <w:noWrap/>
            <w:vAlign w:val="center"/>
          </w:tcPr>
          <w:p w14:paraId="7AF333F6"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5F1D568F"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038E95FA"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101C4C20"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5CC81EFF"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465D5458"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1.2</w:t>
            </w:r>
          </w:p>
        </w:tc>
        <w:tc>
          <w:tcPr>
            <w:tcW w:w="5620" w:type="dxa"/>
            <w:tcBorders>
              <w:top w:val="single" w:sz="4" w:space="0" w:color="808080"/>
              <w:left w:val="nil"/>
              <w:bottom w:val="single" w:sz="4" w:space="0" w:color="808080"/>
              <w:right w:val="single" w:sz="4" w:space="0" w:color="808080"/>
            </w:tcBorders>
            <w:vAlign w:val="bottom"/>
            <w:hideMark/>
          </w:tcPr>
          <w:p w14:paraId="05798652"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xml:space="preserve">Kas olemasoleva tee olukord on kirjeldatud adekvaatselt? </w:t>
            </w:r>
          </w:p>
        </w:tc>
        <w:tc>
          <w:tcPr>
            <w:tcW w:w="526" w:type="dxa"/>
            <w:tcBorders>
              <w:top w:val="nil"/>
              <w:left w:val="nil"/>
              <w:bottom w:val="single" w:sz="4" w:space="0" w:color="808080"/>
              <w:right w:val="single" w:sz="4" w:space="0" w:color="808080"/>
            </w:tcBorders>
            <w:noWrap/>
            <w:vAlign w:val="center"/>
          </w:tcPr>
          <w:p w14:paraId="22229CCE"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24E65A56"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3424645E"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732B3CCB"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76E65240"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045A022B"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1.3</w:t>
            </w:r>
          </w:p>
        </w:tc>
        <w:tc>
          <w:tcPr>
            <w:tcW w:w="5620" w:type="dxa"/>
            <w:tcBorders>
              <w:top w:val="single" w:sz="4" w:space="0" w:color="808080"/>
              <w:left w:val="nil"/>
              <w:bottom w:val="single" w:sz="4" w:space="0" w:color="808080"/>
              <w:right w:val="single" w:sz="4" w:space="0" w:color="808080"/>
            </w:tcBorders>
            <w:vAlign w:val="bottom"/>
            <w:hideMark/>
          </w:tcPr>
          <w:p w14:paraId="0C11E3D2"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xml:space="preserve">Kas seletuskiri kirjeldab projekti ulatust/mahtu?  </w:t>
            </w:r>
          </w:p>
        </w:tc>
        <w:tc>
          <w:tcPr>
            <w:tcW w:w="526" w:type="dxa"/>
            <w:tcBorders>
              <w:top w:val="nil"/>
              <w:left w:val="nil"/>
              <w:bottom w:val="single" w:sz="4" w:space="0" w:color="808080"/>
              <w:right w:val="single" w:sz="4" w:space="0" w:color="808080"/>
            </w:tcBorders>
            <w:noWrap/>
            <w:vAlign w:val="center"/>
          </w:tcPr>
          <w:p w14:paraId="255DAB9C"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158D3B9E"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6634DBDC"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14E3815C"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17F8585C"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7CEE6B6A"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5620" w:type="dxa"/>
            <w:tcBorders>
              <w:top w:val="single" w:sz="4" w:space="0" w:color="808080"/>
              <w:left w:val="nil"/>
              <w:bottom w:val="single" w:sz="4" w:space="0" w:color="808080"/>
              <w:right w:val="single" w:sz="4" w:space="0" w:color="808080"/>
            </w:tcBorders>
            <w:vAlign w:val="bottom"/>
            <w:hideMark/>
          </w:tcPr>
          <w:p w14:paraId="619BBF9C"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c>
          <w:tcPr>
            <w:tcW w:w="526" w:type="dxa"/>
            <w:tcBorders>
              <w:top w:val="nil"/>
              <w:left w:val="nil"/>
              <w:bottom w:val="single" w:sz="4" w:space="0" w:color="808080"/>
              <w:right w:val="single" w:sz="4" w:space="0" w:color="808080"/>
            </w:tcBorders>
            <w:noWrap/>
            <w:vAlign w:val="center"/>
          </w:tcPr>
          <w:p w14:paraId="2F12B87D"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7C3C4DB3"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307DD85F"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66E2703A"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6C0B604C"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2D627B7E"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2</w:t>
            </w:r>
          </w:p>
        </w:tc>
        <w:tc>
          <w:tcPr>
            <w:tcW w:w="5620" w:type="dxa"/>
            <w:tcBorders>
              <w:top w:val="single" w:sz="4" w:space="0" w:color="808080"/>
              <w:left w:val="nil"/>
              <w:bottom w:val="single" w:sz="4" w:space="0" w:color="808080"/>
              <w:right w:val="single" w:sz="4" w:space="0" w:color="808080"/>
            </w:tcBorders>
            <w:vAlign w:val="bottom"/>
            <w:hideMark/>
          </w:tcPr>
          <w:p w14:paraId="362861D9" w14:textId="77777777" w:rsidR="00643A61" w:rsidRPr="00643A61" w:rsidRDefault="00643A61" w:rsidP="00FF024A">
            <w:pPr>
              <w:spacing w:after="0" w:line="240" w:lineRule="auto"/>
              <w:rPr>
                <w:rFonts w:eastAsia="Times New Roman" w:cs="Calibri"/>
                <w:b/>
                <w:bCs/>
                <w:szCs w:val="20"/>
                <w:lang w:eastAsia="et-EE"/>
              </w:rPr>
            </w:pPr>
            <w:r w:rsidRPr="00643A61">
              <w:rPr>
                <w:rFonts w:eastAsia="Times New Roman" w:cs="Calibri"/>
                <w:b/>
                <w:bCs/>
                <w:szCs w:val="20"/>
                <w:lang w:eastAsia="et-EE"/>
              </w:rPr>
              <w:t>Liiklusuuring</w:t>
            </w:r>
          </w:p>
        </w:tc>
        <w:tc>
          <w:tcPr>
            <w:tcW w:w="526" w:type="dxa"/>
            <w:tcBorders>
              <w:top w:val="nil"/>
              <w:left w:val="nil"/>
              <w:bottom w:val="single" w:sz="4" w:space="0" w:color="808080"/>
              <w:right w:val="single" w:sz="4" w:space="0" w:color="808080"/>
            </w:tcBorders>
            <w:noWrap/>
            <w:vAlign w:val="center"/>
          </w:tcPr>
          <w:p w14:paraId="463E89D7"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683AC5EF"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31C850F2"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6CD615B3"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03B6AAA8" w14:textId="77777777" w:rsidTr="0081528D">
        <w:trPr>
          <w:trHeight w:val="456"/>
        </w:trPr>
        <w:tc>
          <w:tcPr>
            <w:tcW w:w="700" w:type="dxa"/>
            <w:tcBorders>
              <w:top w:val="nil"/>
              <w:left w:val="single" w:sz="4" w:space="0" w:color="808080"/>
              <w:bottom w:val="single" w:sz="4" w:space="0" w:color="808080"/>
              <w:right w:val="single" w:sz="4" w:space="0" w:color="808080"/>
            </w:tcBorders>
            <w:noWrap/>
            <w:vAlign w:val="bottom"/>
            <w:hideMark/>
          </w:tcPr>
          <w:p w14:paraId="0B7A2F96"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2.1</w:t>
            </w:r>
          </w:p>
        </w:tc>
        <w:tc>
          <w:tcPr>
            <w:tcW w:w="5620" w:type="dxa"/>
            <w:tcBorders>
              <w:top w:val="single" w:sz="4" w:space="0" w:color="808080"/>
              <w:left w:val="nil"/>
              <w:bottom w:val="single" w:sz="4" w:space="0" w:color="808080"/>
              <w:right w:val="single" w:sz="4" w:space="0" w:color="808080"/>
            </w:tcBorders>
            <w:vAlign w:val="bottom"/>
            <w:hideMark/>
          </w:tcPr>
          <w:p w14:paraId="6980373A"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xml:space="preserve">Kas teostatud liikluse analüüs on lõplik ning soovitused ei vaja täiustamist? </w:t>
            </w:r>
          </w:p>
        </w:tc>
        <w:tc>
          <w:tcPr>
            <w:tcW w:w="526" w:type="dxa"/>
            <w:tcBorders>
              <w:top w:val="nil"/>
              <w:left w:val="nil"/>
              <w:bottom w:val="single" w:sz="4" w:space="0" w:color="808080"/>
              <w:right w:val="single" w:sz="4" w:space="0" w:color="808080"/>
            </w:tcBorders>
            <w:noWrap/>
            <w:vAlign w:val="center"/>
          </w:tcPr>
          <w:p w14:paraId="76D38C93"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2CC4E1CF"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18178629"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tcPr>
          <w:p w14:paraId="5982A311" w14:textId="77777777" w:rsidR="00643A61" w:rsidRPr="00643A61" w:rsidRDefault="00643A61" w:rsidP="00FF024A">
            <w:pPr>
              <w:spacing w:after="0" w:line="240" w:lineRule="auto"/>
              <w:rPr>
                <w:rFonts w:eastAsia="Times New Roman" w:cs="Calibri"/>
                <w:szCs w:val="20"/>
                <w:lang w:eastAsia="et-EE"/>
              </w:rPr>
            </w:pPr>
          </w:p>
        </w:tc>
      </w:tr>
      <w:tr w:rsidR="00643A61" w:rsidRPr="00643A61" w14:paraId="05843ABE" w14:textId="77777777" w:rsidTr="0081528D">
        <w:trPr>
          <w:trHeight w:val="504"/>
        </w:trPr>
        <w:tc>
          <w:tcPr>
            <w:tcW w:w="700" w:type="dxa"/>
            <w:tcBorders>
              <w:top w:val="nil"/>
              <w:left w:val="single" w:sz="4" w:space="0" w:color="808080"/>
              <w:bottom w:val="single" w:sz="4" w:space="0" w:color="808080"/>
              <w:right w:val="single" w:sz="4" w:space="0" w:color="808080"/>
            </w:tcBorders>
            <w:noWrap/>
            <w:vAlign w:val="bottom"/>
            <w:hideMark/>
          </w:tcPr>
          <w:p w14:paraId="11BD9C97"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2.2</w:t>
            </w:r>
          </w:p>
        </w:tc>
        <w:tc>
          <w:tcPr>
            <w:tcW w:w="5620" w:type="dxa"/>
            <w:tcBorders>
              <w:top w:val="single" w:sz="4" w:space="0" w:color="808080"/>
              <w:left w:val="nil"/>
              <w:bottom w:val="single" w:sz="4" w:space="0" w:color="808080"/>
              <w:right w:val="single" w:sz="4" w:space="0" w:color="808080"/>
            </w:tcBorders>
            <w:vAlign w:val="bottom"/>
            <w:hideMark/>
          </w:tcPr>
          <w:p w14:paraId="322D111E"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xml:space="preserve">Kas seletuskirjas on olemas läbilaskvuse ja teenindustasemete arvutused? </w:t>
            </w:r>
          </w:p>
        </w:tc>
        <w:tc>
          <w:tcPr>
            <w:tcW w:w="526" w:type="dxa"/>
            <w:tcBorders>
              <w:top w:val="nil"/>
              <w:left w:val="nil"/>
              <w:bottom w:val="single" w:sz="4" w:space="0" w:color="808080"/>
              <w:right w:val="single" w:sz="4" w:space="0" w:color="808080"/>
            </w:tcBorders>
            <w:noWrap/>
            <w:vAlign w:val="center"/>
          </w:tcPr>
          <w:p w14:paraId="05F67196"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5A70381F"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1E25D2AF"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tcPr>
          <w:p w14:paraId="2C1039C0" w14:textId="77777777" w:rsidR="00643A61" w:rsidRPr="00643A61" w:rsidRDefault="00643A61" w:rsidP="00FF024A">
            <w:pPr>
              <w:spacing w:after="0" w:line="240" w:lineRule="auto"/>
              <w:rPr>
                <w:rFonts w:eastAsia="Times New Roman" w:cs="Calibri"/>
                <w:szCs w:val="20"/>
                <w:lang w:eastAsia="et-EE"/>
              </w:rPr>
            </w:pPr>
          </w:p>
        </w:tc>
      </w:tr>
      <w:tr w:rsidR="00643A61" w:rsidRPr="00643A61" w14:paraId="76488C44" w14:textId="77777777" w:rsidTr="0081528D">
        <w:trPr>
          <w:trHeight w:val="279"/>
        </w:trPr>
        <w:tc>
          <w:tcPr>
            <w:tcW w:w="700" w:type="dxa"/>
            <w:tcBorders>
              <w:top w:val="nil"/>
              <w:left w:val="single" w:sz="4" w:space="0" w:color="808080"/>
              <w:bottom w:val="single" w:sz="4" w:space="0" w:color="808080"/>
              <w:right w:val="single" w:sz="4" w:space="0" w:color="808080"/>
            </w:tcBorders>
            <w:noWrap/>
            <w:vAlign w:val="bottom"/>
            <w:hideMark/>
          </w:tcPr>
          <w:p w14:paraId="3CCE4325"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2.3</w:t>
            </w:r>
          </w:p>
        </w:tc>
        <w:tc>
          <w:tcPr>
            <w:tcW w:w="5620" w:type="dxa"/>
            <w:tcBorders>
              <w:top w:val="single" w:sz="4" w:space="0" w:color="808080"/>
              <w:left w:val="nil"/>
              <w:bottom w:val="single" w:sz="4" w:space="0" w:color="808080"/>
              <w:right w:val="single" w:sz="4" w:space="0" w:color="808080"/>
            </w:tcBorders>
            <w:vAlign w:val="bottom"/>
            <w:hideMark/>
          </w:tcPr>
          <w:p w14:paraId="4FF2BE27"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xml:space="preserve">Kas seletuskirjas on olemas informatsioon projektkiiruse kohta? </w:t>
            </w:r>
          </w:p>
        </w:tc>
        <w:tc>
          <w:tcPr>
            <w:tcW w:w="526" w:type="dxa"/>
            <w:tcBorders>
              <w:top w:val="nil"/>
              <w:left w:val="nil"/>
              <w:bottom w:val="single" w:sz="4" w:space="0" w:color="808080"/>
              <w:right w:val="single" w:sz="4" w:space="0" w:color="808080"/>
            </w:tcBorders>
            <w:noWrap/>
            <w:vAlign w:val="center"/>
          </w:tcPr>
          <w:p w14:paraId="2E75C499"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7703E0AB"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6ACEFE13"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tcPr>
          <w:p w14:paraId="21F605C8" w14:textId="77777777" w:rsidR="00643A61" w:rsidRPr="00643A61" w:rsidRDefault="00643A61" w:rsidP="00FF024A">
            <w:pPr>
              <w:spacing w:after="0" w:line="240" w:lineRule="auto"/>
              <w:rPr>
                <w:rFonts w:eastAsia="Times New Roman" w:cs="Calibri"/>
                <w:szCs w:val="20"/>
                <w:lang w:eastAsia="et-EE"/>
              </w:rPr>
            </w:pPr>
          </w:p>
        </w:tc>
      </w:tr>
      <w:tr w:rsidR="00643A61" w:rsidRPr="00643A61" w14:paraId="29DE61AA" w14:textId="77777777" w:rsidTr="0081528D">
        <w:trPr>
          <w:trHeight w:val="270"/>
        </w:trPr>
        <w:tc>
          <w:tcPr>
            <w:tcW w:w="700" w:type="dxa"/>
            <w:tcBorders>
              <w:top w:val="nil"/>
              <w:left w:val="single" w:sz="4" w:space="0" w:color="808080"/>
              <w:bottom w:val="single" w:sz="4" w:space="0" w:color="808080"/>
              <w:right w:val="single" w:sz="4" w:space="0" w:color="808080"/>
            </w:tcBorders>
            <w:noWrap/>
            <w:vAlign w:val="bottom"/>
            <w:hideMark/>
          </w:tcPr>
          <w:p w14:paraId="5839F8E6"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2.4</w:t>
            </w:r>
          </w:p>
        </w:tc>
        <w:tc>
          <w:tcPr>
            <w:tcW w:w="5620" w:type="dxa"/>
            <w:tcBorders>
              <w:top w:val="single" w:sz="4" w:space="0" w:color="808080"/>
              <w:left w:val="nil"/>
              <w:bottom w:val="single" w:sz="4" w:space="0" w:color="808080"/>
              <w:right w:val="single" w:sz="4" w:space="0" w:color="808080"/>
            </w:tcBorders>
            <w:vAlign w:val="bottom"/>
            <w:hideMark/>
          </w:tcPr>
          <w:p w14:paraId="430E747C"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xml:space="preserve">Kas seletuskirjas on antud katendi projekteerimiseks vajalik info? </w:t>
            </w:r>
          </w:p>
        </w:tc>
        <w:tc>
          <w:tcPr>
            <w:tcW w:w="526" w:type="dxa"/>
            <w:tcBorders>
              <w:top w:val="nil"/>
              <w:left w:val="nil"/>
              <w:bottom w:val="single" w:sz="4" w:space="0" w:color="808080"/>
              <w:right w:val="single" w:sz="4" w:space="0" w:color="808080"/>
            </w:tcBorders>
            <w:noWrap/>
            <w:vAlign w:val="center"/>
          </w:tcPr>
          <w:p w14:paraId="1C97863A"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7C0515FD"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6A299094"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tcPr>
          <w:p w14:paraId="579C7FC4" w14:textId="77777777" w:rsidR="00643A61" w:rsidRPr="00643A61" w:rsidRDefault="00643A61" w:rsidP="00FF024A">
            <w:pPr>
              <w:spacing w:after="0" w:line="240" w:lineRule="auto"/>
              <w:rPr>
                <w:rFonts w:eastAsia="Times New Roman" w:cs="Calibri"/>
                <w:szCs w:val="20"/>
                <w:lang w:eastAsia="et-EE"/>
              </w:rPr>
            </w:pPr>
          </w:p>
        </w:tc>
      </w:tr>
      <w:tr w:rsidR="00643A61" w:rsidRPr="00643A61" w14:paraId="2DACC88B"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535579F8"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5620" w:type="dxa"/>
            <w:tcBorders>
              <w:top w:val="single" w:sz="4" w:space="0" w:color="808080"/>
              <w:left w:val="nil"/>
              <w:bottom w:val="single" w:sz="4" w:space="0" w:color="808080"/>
              <w:right w:val="single" w:sz="4" w:space="0" w:color="808080"/>
            </w:tcBorders>
            <w:vAlign w:val="bottom"/>
            <w:hideMark/>
          </w:tcPr>
          <w:p w14:paraId="1134F650"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c>
          <w:tcPr>
            <w:tcW w:w="526" w:type="dxa"/>
            <w:tcBorders>
              <w:top w:val="nil"/>
              <w:left w:val="nil"/>
              <w:bottom w:val="single" w:sz="4" w:space="0" w:color="808080"/>
              <w:right w:val="single" w:sz="4" w:space="0" w:color="808080"/>
            </w:tcBorders>
            <w:noWrap/>
            <w:vAlign w:val="center"/>
          </w:tcPr>
          <w:p w14:paraId="37DA1F06"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45E4F95A"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7C3ED92B"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tcPr>
          <w:p w14:paraId="121E40E8" w14:textId="77777777" w:rsidR="00643A61" w:rsidRPr="00643A61" w:rsidRDefault="00643A61" w:rsidP="00FF024A">
            <w:pPr>
              <w:spacing w:after="0" w:line="240" w:lineRule="auto"/>
              <w:rPr>
                <w:rFonts w:eastAsia="Times New Roman" w:cs="Calibri"/>
                <w:szCs w:val="20"/>
                <w:lang w:eastAsia="et-EE"/>
              </w:rPr>
            </w:pPr>
          </w:p>
        </w:tc>
      </w:tr>
      <w:tr w:rsidR="00643A61" w:rsidRPr="00643A61" w14:paraId="06876D2C"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5896422E"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3</w:t>
            </w:r>
          </w:p>
        </w:tc>
        <w:tc>
          <w:tcPr>
            <w:tcW w:w="5620" w:type="dxa"/>
            <w:tcBorders>
              <w:top w:val="single" w:sz="4" w:space="0" w:color="808080"/>
              <w:left w:val="nil"/>
              <w:bottom w:val="single" w:sz="4" w:space="0" w:color="808080"/>
              <w:right w:val="single" w:sz="4" w:space="0" w:color="808080"/>
            </w:tcBorders>
            <w:vAlign w:val="bottom"/>
            <w:hideMark/>
          </w:tcPr>
          <w:p w14:paraId="1775B5B5" w14:textId="77777777" w:rsidR="00643A61" w:rsidRPr="00643A61" w:rsidRDefault="00643A61" w:rsidP="00FF024A">
            <w:pPr>
              <w:spacing w:after="0" w:line="240" w:lineRule="auto"/>
              <w:rPr>
                <w:rFonts w:eastAsia="Times New Roman" w:cs="Calibri"/>
                <w:b/>
                <w:bCs/>
                <w:szCs w:val="20"/>
                <w:lang w:eastAsia="et-EE"/>
              </w:rPr>
            </w:pPr>
            <w:r w:rsidRPr="00643A61">
              <w:rPr>
                <w:rFonts w:eastAsia="Times New Roman" w:cs="Calibri"/>
                <w:b/>
                <w:bCs/>
                <w:szCs w:val="20"/>
                <w:lang w:eastAsia="et-EE"/>
              </w:rPr>
              <w:t>Liiklusohutus</w:t>
            </w:r>
          </w:p>
        </w:tc>
        <w:tc>
          <w:tcPr>
            <w:tcW w:w="526" w:type="dxa"/>
            <w:tcBorders>
              <w:top w:val="nil"/>
              <w:left w:val="nil"/>
              <w:bottom w:val="single" w:sz="4" w:space="0" w:color="808080"/>
              <w:right w:val="single" w:sz="4" w:space="0" w:color="808080"/>
            </w:tcBorders>
            <w:noWrap/>
            <w:vAlign w:val="center"/>
          </w:tcPr>
          <w:p w14:paraId="19C88FD0"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3E41D4BC"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7E8B16A5"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tcPr>
          <w:p w14:paraId="38F0BCCA" w14:textId="77777777" w:rsidR="00643A61" w:rsidRPr="00643A61" w:rsidRDefault="00643A61" w:rsidP="00FF024A">
            <w:pPr>
              <w:spacing w:after="0" w:line="240" w:lineRule="auto"/>
              <w:rPr>
                <w:rFonts w:eastAsia="Times New Roman" w:cs="Calibri"/>
                <w:szCs w:val="20"/>
                <w:lang w:eastAsia="et-EE"/>
              </w:rPr>
            </w:pPr>
          </w:p>
        </w:tc>
      </w:tr>
      <w:tr w:rsidR="00643A61" w:rsidRPr="00643A61" w14:paraId="0A3A2016"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1473F805"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3.1</w:t>
            </w:r>
          </w:p>
        </w:tc>
        <w:tc>
          <w:tcPr>
            <w:tcW w:w="5620" w:type="dxa"/>
            <w:tcBorders>
              <w:top w:val="single" w:sz="4" w:space="0" w:color="808080"/>
              <w:left w:val="nil"/>
              <w:bottom w:val="single" w:sz="4" w:space="0" w:color="808080"/>
              <w:right w:val="single" w:sz="4" w:space="0" w:color="808080"/>
            </w:tcBorders>
            <w:vAlign w:val="bottom"/>
            <w:hideMark/>
          </w:tcPr>
          <w:p w14:paraId="3FFE92C9"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Kas liiklusohutuse auditi otsustega on arvestatud?</w:t>
            </w:r>
          </w:p>
        </w:tc>
        <w:tc>
          <w:tcPr>
            <w:tcW w:w="526" w:type="dxa"/>
            <w:tcBorders>
              <w:top w:val="nil"/>
              <w:left w:val="nil"/>
              <w:bottom w:val="single" w:sz="4" w:space="0" w:color="808080"/>
              <w:right w:val="single" w:sz="4" w:space="0" w:color="808080"/>
            </w:tcBorders>
            <w:noWrap/>
            <w:vAlign w:val="center"/>
          </w:tcPr>
          <w:p w14:paraId="245200FD"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78FCA6D3"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0F98E058"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tcPr>
          <w:p w14:paraId="76E354D3" w14:textId="77777777" w:rsidR="00643A61" w:rsidRPr="00643A61" w:rsidRDefault="00643A61" w:rsidP="00FF024A">
            <w:pPr>
              <w:spacing w:after="0" w:line="240" w:lineRule="auto"/>
              <w:rPr>
                <w:rFonts w:eastAsia="Times New Roman" w:cs="Calibri"/>
                <w:szCs w:val="20"/>
                <w:lang w:eastAsia="et-EE"/>
              </w:rPr>
            </w:pPr>
          </w:p>
        </w:tc>
      </w:tr>
      <w:tr w:rsidR="00643A61" w:rsidRPr="00643A61" w14:paraId="4C1DCF43"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72EDA22A"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3.2</w:t>
            </w:r>
          </w:p>
        </w:tc>
        <w:tc>
          <w:tcPr>
            <w:tcW w:w="5620" w:type="dxa"/>
            <w:tcBorders>
              <w:top w:val="single" w:sz="4" w:space="0" w:color="808080"/>
              <w:left w:val="nil"/>
              <w:bottom w:val="single" w:sz="4" w:space="0" w:color="808080"/>
              <w:right w:val="single" w:sz="4" w:space="0" w:color="808080"/>
            </w:tcBorders>
            <w:vAlign w:val="bottom"/>
            <w:hideMark/>
          </w:tcPr>
          <w:p w14:paraId="21730B9D"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xml:space="preserve">Kas on koostatud liiklusõnnetuste analüüs?  </w:t>
            </w:r>
          </w:p>
        </w:tc>
        <w:tc>
          <w:tcPr>
            <w:tcW w:w="526" w:type="dxa"/>
            <w:tcBorders>
              <w:top w:val="nil"/>
              <w:left w:val="nil"/>
              <w:bottom w:val="single" w:sz="4" w:space="0" w:color="808080"/>
              <w:right w:val="single" w:sz="4" w:space="0" w:color="808080"/>
            </w:tcBorders>
            <w:noWrap/>
            <w:vAlign w:val="center"/>
          </w:tcPr>
          <w:p w14:paraId="55913E4E"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40101FFC"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45A7E4BB"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tcPr>
          <w:p w14:paraId="54FEC023" w14:textId="77777777" w:rsidR="00643A61" w:rsidRPr="00643A61" w:rsidRDefault="00643A61" w:rsidP="00FF024A">
            <w:pPr>
              <w:spacing w:after="0" w:line="240" w:lineRule="auto"/>
              <w:rPr>
                <w:rFonts w:eastAsia="Times New Roman" w:cs="Calibri"/>
                <w:szCs w:val="20"/>
                <w:lang w:eastAsia="et-EE"/>
              </w:rPr>
            </w:pPr>
          </w:p>
        </w:tc>
      </w:tr>
      <w:tr w:rsidR="00643A61" w:rsidRPr="00643A61" w14:paraId="779F00A9"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2EA5214C"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5620" w:type="dxa"/>
            <w:tcBorders>
              <w:top w:val="single" w:sz="4" w:space="0" w:color="808080"/>
              <w:left w:val="nil"/>
              <w:bottom w:val="single" w:sz="4" w:space="0" w:color="808080"/>
              <w:right w:val="single" w:sz="4" w:space="0" w:color="808080"/>
            </w:tcBorders>
            <w:vAlign w:val="bottom"/>
            <w:hideMark/>
          </w:tcPr>
          <w:p w14:paraId="0FFB1FED"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c>
          <w:tcPr>
            <w:tcW w:w="526" w:type="dxa"/>
            <w:tcBorders>
              <w:top w:val="nil"/>
              <w:left w:val="nil"/>
              <w:bottom w:val="single" w:sz="4" w:space="0" w:color="808080"/>
              <w:right w:val="single" w:sz="4" w:space="0" w:color="808080"/>
            </w:tcBorders>
            <w:noWrap/>
            <w:vAlign w:val="center"/>
          </w:tcPr>
          <w:p w14:paraId="30048D3B"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39AAEADF"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6D015011"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66697AF5"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6EF0E8EC"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29E956AC"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4</w:t>
            </w:r>
          </w:p>
        </w:tc>
        <w:tc>
          <w:tcPr>
            <w:tcW w:w="5620" w:type="dxa"/>
            <w:tcBorders>
              <w:top w:val="single" w:sz="4" w:space="0" w:color="808080"/>
              <w:left w:val="nil"/>
              <w:bottom w:val="single" w:sz="4" w:space="0" w:color="808080"/>
              <w:right w:val="single" w:sz="4" w:space="0" w:color="808080"/>
            </w:tcBorders>
            <w:vAlign w:val="bottom"/>
            <w:hideMark/>
          </w:tcPr>
          <w:p w14:paraId="77AEC0F3" w14:textId="77777777" w:rsidR="00643A61" w:rsidRPr="00643A61" w:rsidRDefault="00643A61" w:rsidP="00FF024A">
            <w:pPr>
              <w:spacing w:after="0" w:line="240" w:lineRule="auto"/>
              <w:rPr>
                <w:rFonts w:eastAsia="Times New Roman" w:cs="Calibri"/>
                <w:b/>
                <w:bCs/>
                <w:szCs w:val="20"/>
                <w:lang w:eastAsia="et-EE"/>
              </w:rPr>
            </w:pPr>
            <w:r w:rsidRPr="00643A61">
              <w:rPr>
                <w:rFonts w:eastAsia="Times New Roman" w:cs="Calibri"/>
                <w:b/>
                <w:bCs/>
                <w:szCs w:val="20"/>
                <w:lang w:eastAsia="et-EE"/>
              </w:rPr>
              <w:t>Topograafiline mõõdistamine</w:t>
            </w:r>
          </w:p>
        </w:tc>
        <w:tc>
          <w:tcPr>
            <w:tcW w:w="526" w:type="dxa"/>
            <w:tcBorders>
              <w:top w:val="nil"/>
              <w:left w:val="nil"/>
              <w:bottom w:val="single" w:sz="4" w:space="0" w:color="808080"/>
              <w:right w:val="single" w:sz="4" w:space="0" w:color="808080"/>
            </w:tcBorders>
            <w:noWrap/>
            <w:vAlign w:val="center"/>
          </w:tcPr>
          <w:p w14:paraId="062D1A86"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0B5F3E0E"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5FDC5B7A"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23AE4099"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497A748B"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2B24A08B"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4.1</w:t>
            </w:r>
          </w:p>
        </w:tc>
        <w:tc>
          <w:tcPr>
            <w:tcW w:w="5620" w:type="dxa"/>
            <w:tcBorders>
              <w:top w:val="single" w:sz="4" w:space="0" w:color="808080"/>
              <w:left w:val="nil"/>
              <w:bottom w:val="single" w:sz="4" w:space="0" w:color="808080"/>
              <w:right w:val="single" w:sz="4" w:space="0" w:color="808080"/>
            </w:tcBorders>
            <w:vAlign w:val="bottom"/>
            <w:hideMark/>
          </w:tcPr>
          <w:p w14:paraId="372FC33F"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Kas on valminud topograafilise mõõdistamise aruanne?</w:t>
            </w:r>
          </w:p>
        </w:tc>
        <w:tc>
          <w:tcPr>
            <w:tcW w:w="526" w:type="dxa"/>
            <w:tcBorders>
              <w:top w:val="nil"/>
              <w:left w:val="nil"/>
              <w:bottom w:val="single" w:sz="4" w:space="0" w:color="808080"/>
              <w:right w:val="single" w:sz="4" w:space="0" w:color="808080"/>
            </w:tcBorders>
            <w:noWrap/>
            <w:vAlign w:val="center"/>
          </w:tcPr>
          <w:p w14:paraId="3E621E0E"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5527D494"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74131544"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1B23DA4D"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44AA94FB"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79D5D7A7"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lastRenderedPageBreak/>
              <w:t> </w:t>
            </w:r>
          </w:p>
        </w:tc>
        <w:tc>
          <w:tcPr>
            <w:tcW w:w="5620" w:type="dxa"/>
            <w:tcBorders>
              <w:top w:val="single" w:sz="4" w:space="0" w:color="808080"/>
              <w:left w:val="nil"/>
              <w:bottom w:val="single" w:sz="4" w:space="0" w:color="808080"/>
              <w:right w:val="single" w:sz="4" w:space="0" w:color="808080"/>
            </w:tcBorders>
            <w:vAlign w:val="bottom"/>
            <w:hideMark/>
          </w:tcPr>
          <w:p w14:paraId="1BBF15BC"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c>
          <w:tcPr>
            <w:tcW w:w="526" w:type="dxa"/>
            <w:tcBorders>
              <w:top w:val="nil"/>
              <w:left w:val="nil"/>
              <w:bottom w:val="single" w:sz="4" w:space="0" w:color="808080"/>
              <w:right w:val="single" w:sz="4" w:space="0" w:color="808080"/>
            </w:tcBorders>
            <w:noWrap/>
            <w:vAlign w:val="center"/>
          </w:tcPr>
          <w:p w14:paraId="0CB18EB6"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12BCA58D"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6A27C5FF"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12E3B52F"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504C56FB"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5F2230E8"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5</w:t>
            </w:r>
          </w:p>
        </w:tc>
        <w:tc>
          <w:tcPr>
            <w:tcW w:w="5620" w:type="dxa"/>
            <w:tcBorders>
              <w:top w:val="single" w:sz="4" w:space="0" w:color="808080"/>
              <w:left w:val="nil"/>
              <w:bottom w:val="single" w:sz="4" w:space="0" w:color="808080"/>
              <w:right w:val="single" w:sz="4" w:space="0" w:color="808080"/>
            </w:tcBorders>
            <w:vAlign w:val="bottom"/>
            <w:hideMark/>
          </w:tcPr>
          <w:p w14:paraId="3DBB1850" w14:textId="77777777" w:rsidR="00643A61" w:rsidRPr="00643A61" w:rsidRDefault="00643A61" w:rsidP="00643A61">
            <w:pPr>
              <w:spacing w:after="0" w:line="240" w:lineRule="auto"/>
              <w:jc w:val="left"/>
              <w:rPr>
                <w:rFonts w:eastAsia="Times New Roman" w:cs="Calibri"/>
                <w:b/>
                <w:bCs/>
                <w:szCs w:val="20"/>
                <w:lang w:eastAsia="et-EE"/>
              </w:rPr>
            </w:pPr>
            <w:r w:rsidRPr="00643A61">
              <w:rPr>
                <w:rFonts w:eastAsia="Times New Roman" w:cs="Calibri"/>
                <w:b/>
                <w:bCs/>
                <w:szCs w:val="20"/>
                <w:lang w:eastAsia="et-EE"/>
              </w:rPr>
              <w:t>Geotehnilised uurimused</w:t>
            </w:r>
          </w:p>
        </w:tc>
        <w:tc>
          <w:tcPr>
            <w:tcW w:w="526" w:type="dxa"/>
            <w:tcBorders>
              <w:top w:val="nil"/>
              <w:left w:val="nil"/>
              <w:bottom w:val="single" w:sz="4" w:space="0" w:color="808080"/>
              <w:right w:val="single" w:sz="4" w:space="0" w:color="808080"/>
            </w:tcBorders>
            <w:noWrap/>
            <w:vAlign w:val="center"/>
          </w:tcPr>
          <w:p w14:paraId="4DA07B58"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20A8C759"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05F455C9"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098BB932"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521507EE" w14:textId="77777777" w:rsidTr="0081528D">
        <w:trPr>
          <w:trHeight w:val="387"/>
        </w:trPr>
        <w:tc>
          <w:tcPr>
            <w:tcW w:w="700" w:type="dxa"/>
            <w:tcBorders>
              <w:top w:val="nil"/>
              <w:left w:val="single" w:sz="4" w:space="0" w:color="808080"/>
              <w:bottom w:val="single" w:sz="4" w:space="0" w:color="808080"/>
              <w:right w:val="single" w:sz="4" w:space="0" w:color="808080"/>
            </w:tcBorders>
            <w:noWrap/>
            <w:vAlign w:val="bottom"/>
            <w:hideMark/>
          </w:tcPr>
          <w:p w14:paraId="1BB1AE48"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5.1</w:t>
            </w:r>
          </w:p>
        </w:tc>
        <w:tc>
          <w:tcPr>
            <w:tcW w:w="5620" w:type="dxa"/>
            <w:tcBorders>
              <w:top w:val="single" w:sz="4" w:space="0" w:color="808080"/>
              <w:left w:val="nil"/>
              <w:bottom w:val="single" w:sz="4" w:space="0" w:color="808080"/>
              <w:right w:val="single" w:sz="4" w:space="0" w:color="808080"/>
            </w:tcBorders>
            <w:vAlign w:val="bottom"/>
            <w:hideMark/>
          </w:tcPr>
          <w:p w14:paraId="0A77C47F"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xml:space="preserve">Kas geoloogilised uuringud on teostatud projekteeritavate teede ja rajatiste ulatuses? </w:t>
            </w:r>
          </w:p>
        </w:tc>
        <w:tc>
          <w:tcPr>
            <w:tcW w:w="526" w:type="dxa"/>
            <w:tcBorders>
              <w:top w:val="nil"/>
              <w:left w:val="nil"/>
              <w:bottom w:val="single" w:sz="4" w:space="0" w:color="808080"/>
              <w:right w:val="single" w:sz="4" w:space="0" w:color="808080"/>
            </w:tcBorders>
            <w:noWrap/>
            <w:vAlign w:val="center"/>
          </w:tcPr>
          <w:p w14:paraId="2FB9E26D"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09304279"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1B72CB64"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1DF16DFB"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5245CE18" w14:textId="77777777" w:rsidTr="0081528D">
        <w:trPr>
          <w:trHeight w:val="408"/>
        </w:trPr>
        <w:tc>
          <w:tcPr>
            <w:tcW w:w="700" w:type="dxa"/>
            <w:tcBorders>
              <w:top w:val="nil"/>
              <w:left w:val="single" w:sz="4" w:space="0" w:color="808080"/>
              <w:bottom w:val="single" w:sz="4" w:space="0" w:color="808080"/>
              <w:right w:val="single" w:sz="4" w:space="0" w:color="808080"/>
            </w:tcBorders>
            <w:noWrap/>
            <w:vAlign w:val="bottom"/>
            <w:hideMark/>
          </w:tcPr>
          <w:p w14:paraId="0BDE15D2"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5.2</w:t>
            </w:r>
          </w:p>
        </w:tc>
        <w:tc>
          <w:tcPr>
            <w:tcW w:w="5620" w:type="dxa"/>
            <w:tcBorders>
              <w:top w:val="single" w:sz="4" w:space="0" w:color="808080"/>
              <w:left w:val="nil"/>
              <w:bottom w:val="single" w:sz="4" w:space="0" w:color="808080"/>
              <w:right w:val="single" w:sz="4" w:space="0" w:color="808080"/>
            </w:tcBorders>
            <w:vAlign w:val="bottom"/>
            <w:hideMark/>
          </w:tcPr>
          <w:p w14:paraId="61F7E364"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xml:space="preserve">Kas on antud kirjeldused nii aluspinnase, kivimite kui ka põhjaveetaseme kohta? </w:t>
            </w:r>
          </w:p>
        </w:tc>
        <w:tc>
          <w:tcPr>
            <w:tcW w:w="526" w:type="dxa"/>
            <w:tcBorders>
              <w:top w:val="nil"/>
              <w:left w:val="nil"/>
              <w:bottom w:val="single" w:sz="4" w:space="0" w:color="808080"/>
              <w:right w:val="single" w:sz="4" w:space="0" w:color="808080"/>
            </w:tcBorders>
            <w:noWrap/>
            <w:vAlign w:val="center"/>
          </w:tcPr>
          <w:p w14:paraId="7DDB65D1"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64DDF1BE"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318FF8BD"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7B464804"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05B8D1EB"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5B00464F"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5.3</w:t>
            </w:r>
          </w:p>
        </w:tc>
        <w:tc>
          <w:tcPr>
            <w:tcW w:w="5620" w:type="dxa"/>
            <w:tcBorders>
              <w:top w:val="single" w:sz="4" w:space="0" w:color="808080"/>
              <w:left w:val="nil"/>
              <w:bottom w:val="single" w:sz="4" w:space="0" w:color="808080"/>
              <w:right w:val="single" w:sz="4" w:space="0" w:color="808080"/>
            </w:tcBorders>
            <w:vAlign w:val="bottom"/>
            <w:hideMark/>
          </w:tcPr>
          <w:p w14:paraId="34962B80"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xml:space="preserve">Kas on antud uuringute plaan ja aluspinnase profiil?  </w:t>
            </w:r>
          </w:p>
        </w:tc>
        <w:tc>
          <w:tcPr>
            <w:tcW w:w="526" w:type="dxa"/>
            <w:tcBorders>
              <w:top w:val="nil"/>
              <w:left w:val="nil"/>
              <w:bottom w:val="single" w:sz="4" w:space="0" w:color="808080"/>
              <w:right w:val="single" w:sz="4" w:space="0" w:color="808080"/>
            </w:tcBorders>
            <w:noWrap/>
            <w:vAlign w:val="center"/>
          </w:tcPr>
          <w:p w14:paraId="000FAF6F"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74C9F84F"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0347D761"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761E5BE8"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65571AF7"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1E59C784"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5620" w:type="dxa"/>
            <w:tcBorders>
              <w:top w:val="single" w:sz="4" w:space="0" w:color="808080"/>
              <w:left w:val="nil"/>
              <w:bottom w:val="single" w:sz="4" w:space="0" w:color="808080"/>
              <w:right w:val="single" w:sz="4" w:space="0" w:color="808080"/>
            </w:tcBorders>
            <w:vAlign w:val="bottom"/>
            <w:hideMark/>
          </w:tcPr>
          <w:p w14:paraId="7547CDB2"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w:t>
            </w:r>
          </w:p>
        </w:tc>
        <w:tc>
          <w:tcPr>
            <w:tcW w:w="526" w:type="dxa"/>
            <w:tcBorders>
              <w:top w:val="nil"/>
              <w:left w:val="nil"/>
              <w:bottom w:val="single" w:sz="4" w:space="0" w:color="808080"/>
              <w:right w:val="single" w:sz="4" w:space="0" w:color="808080"/>
            </w:tcBorders>
            <w:noWrap/>
            <w:vAlign w:val="center"/>
          </w:tcPr>
          <w:p w14:paraId="5EAB0F16"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636EAEB5"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28314F4A"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06BB9531"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581BAF24"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59B26F56"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6</w:t>
            </w:r>
          </w:p>
        </w:tc>
        <w:tc>
          <w:tcPr>
            <w:tcW w:w="5620" w:type="dxa"/>
            <w:tcBorders>
              <w:top w:val="single" w:sz="4" w:space="0" w:color="808080"/>
              <w:left w:val="nil"/>
              <w:bottom w:val="single" w:sz="4" w:space="0" w:color="808080"/>
              <w:right w:val="single" w:sz="4" w:space="0" w:color="808080"/>
            </w:tcBorders>
            <w:vAlign w:val="bottom"/>
            <w:hideMark/>
          </w:tcPr>
          <w:p w14:paraId="2D662EE1" w14:textId="77777777" w:rsidR="00643A61" w:rsidRPr="00643A61" w:rsidRDefault="00643A61" w:rsidP="00643A61">
            <w:pPr>
              <w:spacing w:after="0" w:line="240" w:lineRule="auto"/>
              <w:jc w:val="left"/>
              <w:rPr>
                <w:rFonts w:eastAsia="Times New Roman" w:cs="Calibri"/>
                <w:b/>
                <w:bCs/>
                <w:szCs w:val="20"/>
                <w:lang w:eastAsia="et-EE"/>
              </w:rPr>
            </w:pPr>
            <w:r w:rsidRPr="00643A61">
              <w:rPr>
                <w:rFonts w:eastAsia="Times New Roman" w:cs="Calibri"/>
                <w:b/>
                <w:bCs/>
                <w:szCs w:val="20"/>
                <w:lang w:eastAsia="et-EE"/>
              </w:rPr>
              <w:t>Katendi konstruktsioon</w:t>
            </w:r>
          </w:p>
        </w:tc>
        <w:tc>
          <w:tcPr>
            <w:tcW w:w="526" w:type="dxa"/>
            <w:tcBorders>
              <w:top w:val="nil"/>
              <w:left w:val="nil"/>
              <w:bottom w:val="single" w:sz="4" w:space="0" w:color="808080"/>
              <w:right w:val="single" w:sz="4" w:space="0" w:color="808080"/>
            </w:tcBorders>
            <w:noWrap/>
            <w:vAlign w:val="center"/>
          </w:tcPr>
          <w:p w14:paraId="44213226"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488DAF6D"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7E8FB758"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6A79A77F"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4FA5A8AA" w14:textId="77777777" w:rsidTr="0081528D">
        <w:trPr>
          <w:trHeight w:val="432"/>
        </w:trPr>
        <w:tc>
          <w:tcPr>
            <w:tcW w:w="700" w:type="dxa"/>
            <w:tcBorders>
              <w:top w:val="nil"/>
              <w:left w:val="single" w:sz="4" w:space="0" w:color="808080"/>
              <w:bottom w:val="single" w:sz="4" w:space="0" w:color="808080"/>
              <w:right w:val="single" w:sz="4" w:space="0" w:color="808080"/>
            </w:tcBorders>
            <w:noWrap/>
            <w:vAlign w:val="bottom"/>
            <w:hideMark/>
          </w:tcPr>
          <w:p w14:paraId="391AE985"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6.1</w:t>
            </w:r>
          </w:p>
        </w:tc>
        <w:tc>
          <w:tcPr>
            <w:tcW w:w="5620" w:type="dxa"/>
            <w:tcBorders>
              <w:top w:val="single" w:sz="4" w:space="0" w:color="808080"/>
              <w:left w:val="nil"/>
              <w:bottom w:val="single" w:sz="4" w:space="0" w:color="808080"/>
              <w:right w:val="single" w:sz="4" w:space="0" w:color="808080"/>
            </w:tcBorders>
            <w:vAlign w:val="bottom"/>
            <w:hideMark/>
          </w:tcPr>
          <w:p w14:paraId="587D6D4E"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xml:space="preserve">Kas katendikonstruktsiooni arvutustel ning väljatöötamisel kasutati kehtivat arvutusprogrammi (KAP)?  </w:t>
            </w:r>
          </w:p>
        </w:tc>
        <w:tc>
          <w:tcPr>
            <w:tcW w:w="526" w:type="dxa"/>
            <w:tcBorders>
              <w:top w:val="nil"/>
              <w:left w:val="nil"/>
              <w:bottom w:val="single" w:sz="4" w:space="0" w:color="808080"/>
              <w:right w:val="single" w:sz="4" w:space="0" w:color="808080"/>
            </w:tcBorders>
            <w:noWrap/>
            <w:vAlign w:val="center"/>
          </w:tcPr>
          <w:p w14:paraId="5ED728F1"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7F4A9D0F"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6C783DC9"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5BE7333E"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75FB07B1"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2144651D"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5620" w:type="dxa"/>
            <w:tcBorders>
              <w:top w:val="single" w:sz="4" w:space="0" w:color="808080"/>
              <w:left w:val="nil"/>
              <w:bottom w:val="single" w:sz="4" w:space="0" w:color="808080"/>
              <w:right w:val="single" w:sz="4" w:space="0" w:color="808080"/>
            </w:tcBorders>
            <w:vAlign w:val="bottom"/>
            <w:hideMark/>
          </w:tcPr>
          <w:p w14:paraId="57E7DDD4"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w:t>
            </w:r>
          </w:p>
        </w:tc>
        <w:tc>
          <w:tcPr>
            <w:tcW w:w="526" w:type="dxa"/>
            <w:tcBorders>
              <w:top w:val="nil"/>
              <w:left w:val="nil"/>
              <w:bottom w:val="single" w:sz="4" w:space="0" w:color="808080"/>
              <w:right w:val="single" w:sz="4" w:space="0" w:color="808080"/>
            </w:tcBorders>
            <w:noWrap/>
            <w:vAlign w:val="center"/>
          </w:tcPr>
          <w:p w14:paraId="7535F51D"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32095757"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2B687D8C"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62A52EA3"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21C12912"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3A630165"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7</w:t>
            </w:r>
          </w:p>
        </w:tc>
        <w:tc>
          <w:tcPr>
            <w:tcW w:w="5620" w:type="dxa"/>
            <w:tcBorders>
              <w:top w:val="single" w:sz="4" w:space="0" w:color="808080"/>
              <w:left w:val="nil"/>
              <w:bottom w:val="single" w:sz="4" w:space="0" w:color="808080"/>
              <w:right w:val="single" w:sz="4" w:space="0" w:color="808080"/>
            </w:tcBorders>
            <w:vAlign w:val="bottom"/>
            <w:hideMark/>
          </w:tcPr>
          <w:p w14:paraId="03394F58" w14:textId="77777777" w:rsidR="00643A61" w:rsidRPr="00643A61" w:rsidRDefault="00643A61" w:rsidP="00643A61">
            <w:pPr>
              <w:spacing w:after="0" w:line="240" w:lineRule="auto"/>
              <w:jc w:val="left"/>
              <w:rPr>
                <w:rFonts w:eastAsia="Times New Roman" w:cs="Calibri"/>
                <w:b/>
                <w:bCs/>
                <w:szCs w:val="20"/>
                <w:lang w:eastAsia="et-EE"/>
              </w:rPr>
            </w:pPr>
            <w:r w:rsidRPr="00643A61">
              <w:rPr>
                <w:rFonts w:eastAsia="Times New Roman" w:cs="Calibri"/>
                <w:b/>
                <w:bCs/>
                <w:szCs w:val="20"/>
                <w:lang w:eastAsia="et-EE"/>
              </w:rPr>
              <w:t>Rajatiste projekteerimine</w:t>
            </w:r>
          </w:p>
        </w:tc>
        <w:tc>
          <w:tcPr>
            <w:tcW w:w="526" w:type="dxa"/>
            <w:tcBorders>
              <w:top w:val="nil"/>
              <w:left w:val="nil"/>
              <w:bottom w:val="single" w:sz="4" w:space="0" w:color="808080"/>
              <w:right w:val="single" w:sz="4" w:space="0" w:color="808080"/>
            </w:tcBorders>
            <w:noWrap/>
            <w:vAlign w:val="center"/>
          </w:tcPr>
          <w:p w14:paraId="48A599AB"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1404FF88"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1ECBB6AF"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082C2CD9"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17D726D4" w14:textId="77777777" w:rsidTr="0081528D">
        <w:trPr>
          <w:trHeight w:val="251"/>
        </w:trPr>
        <w:tc>
          <w:tcPr>
            <w:tcW w:w="700" w:type="dxa"/>
            <w:tcBorders>
              <w:top w:val="nil"/>
              <w:left w:val="single" w:sz="4" w:space="0" w:color="808080"/>
              <w:bottom w:val="single" w:sz="4" w:space="0" w:color="808080"/>
              <w:right w:val="single" w:sz="4" w:space="0" w:color="808080"/>
            </w:tcBorders>
            <w:noWrap/>
            <w:vAlign w:val="bottom"/>
            <w:hideMark/>
          </w:tcPr>
          <w:p w14:paraId="0A515FC6"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7.1</w:t>
            </w:r>
          </w:p>
        </w:tc>
        <w:tc>
          <w:tcPr>
            <w:tcW w:w="5620" w:type="dxa"/>
            <w:tcBorders>
              <w:top w:val="single" w:sz="4" w:space="0" w:color="808080"/>
              <w:left w:val="nil"/>
              <w:bottom w:val="single" w:sz="4" w:space="0" w:color="808080"/>
              <w:right w:val="single" w:sz="4" w:space="0" w:color="808080"/>
            </w:tcBorders>
            <w:vAlign w:val="bottom"/>
            <w:hideMark/>
          </w:tcPr>
          <w:p w14:paraId="6ED3E64D"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xml:space="preserve">Kas olemasolevate rajatiste ülevaatus on tehtud? </w:t>
            </w:r>
          </w:p>
        </w:tc>
        <w:tc>
          <w:tcPr>
            <w:tcW w:w="526" w:type="dxa"/>
            <w:tcBorders>
              <w:top w:val="nil"/>
              <w:left w:val="nil"/>
              <w:bottom w:val="single" w:sz="4" w:space="0" w:color="808080"/>
              <w:right w:val="single" w:sz="4" w:space="0" w:color="808080"/>
            </w:tcBorders>
            <w:noWrap/>
            <w:vAlign w:val="center"/>
          </w:tcPr>
          <w:p w14:paraId="5236FABA"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223D9AFF"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306FF1EB"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51A09093"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3715E030"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33F95B2C"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7.2</w:t>
            </w:r>
          </w:p>
        </w:tc>
        <w:tc>
          <w:tcPr>
            <w:tcW w:w="5620" w:type="dxa"/>
            <w:tcBorders>
              <w:top w:val="single" w:sz="4" w:space="0" w:color="808080"/>
              <w:left w:val="nil"/>
              <w:bottom w:val="single" w:sz="4" w:space="0" w:color="808080"/>
              <w:right w:val="single" w:sz="4" w:space="0" w:color="808080"/>
            </w:tcBorders>
            <w:vAlign w:val="bottom"/>
            <w:hideMark/>
          </w:tcPr>
          <w:p w14:paraId="002B7DC1"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Kas konstruktsioonide arvutused ja vastavuses kehtivate nõuetega?</w:t>
            </w:r>
          </w:p>
        </w:tc>
        <w:tc>
          <w:tcPr>
            <w:tcW w:w="526" w:type="dxa"/>
            <w:tcBorders>
              <w:top w:val="nil"/>
              <w:left w:val="nil"/>
              <w:bottom w:val="single" w:sz="4" w:space="0" w:color="808080"/>
              <w:right w:val="single" w:sz="4" w:space="0" w:color="808080"/>
            </w:tcBorders>
            <w:noWrap/>
            <w:vAlign w:val="center"/>
          </w:tcPr>
          <w:p w14:paraId="1F8415A1"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293E8407"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5E5BCDCB"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02F2C901"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044EED08"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5D466D73"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5620" w:type="dxa"/>
            <w:tcBorders>
              <w:top w:val="single" w:sz="4" w:space="0" w:color="808080"/>
              <w:left w:val="nil"/>
              <w:bottom w:val="single" w:sz="4" w:space="0" w:color="808080"/>
              <w:right w:val="single" w:sz="4" w:space="0" w:color="808080"/>
            </w:tcBorders>
            <w:vAlign w:val="bottom"/>
            <w:hideMark/>
          </w:tcPr>
          <w:p w14:paraId="71E1C7B7"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w:t>
            </w:r>
          </w:p>
        </w:tc>
        <w:tc>
          <w:tcPr>
            <w:tcW w:w="526" w:type="dxa"/>
            <w:tcBorders>
              <w:top w:val="nil"/>
              <w:left w:val="nil"/>
              <w:bottom w:val="single" w:sz="4" w:space="0" w:color="808080"/>
              <w:right w:val="single" w:sz="4" w:space="0" w:color="808080"/>
            </w:tcBorders>
            <w:noWrap/>
            <w:vAlign w:val="center"/>
          </w:tcPr>
          <w:p w14:paraId="7DB7A9BE"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09F7DE61"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051AE890"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74588E10"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14520D79"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62E81110"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8</w:t>
            </w:r>
          </w:p>
        </w:tc>
        <w:tc>
          <w:tcPr>
            <w:tcW w:w="5620" w:type="dxa"/>
            <w:tcBorders>
              <w:top w:val="single" w:sz="4" w:space="0" w:color="808080"/>
              <w:left w:val="nil"/>
              <w:bottom w:val="single" w:sz="4" w:space="0" w:color="808080"/>
              <w:right w:val="single" w:sz="4" w:space="0" w:color="808080"/>
            </w:tcBorders>
            <w:vAlign w:val="bottom"/>
            <w:hideMark/>
          </w:tcPr>
          <w:p w14:paraId="7BE385C0" w14:textId="77777777" w:rsidR="00643A61" w:rsidRPr="00643A61" w:rsidRDefault="00643A61" w:rsidP="00643A61">
            <w:pPr>
              <w:spacing w:after="0" w:line="240" w:lineRule="auto"/>
              <w:jc w:val="left"/>
              <w:rPr>
                <w:rFonts w:eastAsia="Times New Roman" w:cs="Calibri"/>
                <w:b/>
                <w:bCs/>
                <w:szCs w:val="20"/>
                <w:lang w:eastAsia="et-EE"/>
              </w:rPr>
            </w:pPr>
            <w:r w:rsidRPr="00643A61">
              <w:rPr>
                <w:rFonts w:eastAsia="Times New Roman" w:cs="Calibri"/>
                <w:b/>
                <w:bCs/>
                <w:szCs w:val="20"/>
                <w:lang w:eastAsia="et-EE"/>
              </w:rPr>
              <w:t xml:space="preserve">Hüdroloogiline olukord ja drenaaži projekteerimine  </w:t>
            </w:r>
          </w:p>
        </w:tc>
        <w:tc>
          <w:tcPr>
            <w:tcW w:w="526" w:type="dxa"/>
            <w:tcBorders>
              <w:top w:val="nil"/>
              <w:left w:val="nil"/>
              <w:bottom w:val="single" w:sz="4" w:space="0" w:color="808080"/>
              <w:right w:val="single" w:sz="4" w:space="0" w:color="808080"/>
            </w:tcBorders>
            <w:noWrap/>
            <w:vAlign w:val="center"/>
          </w:tcPr>
          <w:p w14:paraId="628F0904"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2459B872"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2105A6A9"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70D7728A"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3D7744EC" w14:textId="77777777" w:rsidTr="0081528D">
        <w:trPr>
          <w:trHeight w:val="408"/>
        </w:trPr>
        <w:tc>
          <w:tcPr>
            <w:tcW w:w="700" w:type="dxa"/>
            <w:tcBorders>
              <w:top w:val="nil"/>
              <w:left w:val="single" w:sz="4" w:space="0" w:color="808080"/>
              <w:bottom w:val="single" w:sz="4" w:space="0" w:color="808080"/>
              <w:right w:val="single" w:sz="4" w:space="0" w:color="808080"/>
            </w:tcBorders>
            <w:noWrap/>
            <w:vAlign w:val="bottom"/>
            <w:hideMark/>
          </w:tcPr>
          <w:p w14:paraId="2ADB9FD1"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8.1</w:t>
            </w:r>
          </w:p>
        </w:tc>
        <w:tc>
          <w:tcPr>
            <w:tcW w:w="5620" w:type="dxa"/>
            <w:tcBorders>
              <w:top w:val="single" w:sz="4" w:space="0" w:color="808080"/>
              <w:left w:val="nil"/>
              <w:bottom w:val="single" w:sz="4" w:space="0" w:color="808080"/>
              <w:right w:val="single" w:sz="4" w:space="0" w:color="808080"/>
            </w:tcBorders>
            <w:vAlign w:val="bottom"/>
            <w:hideMark/>
          </w:tcPr>
          <w:p w14:paraId="468EEBFE"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Kas drenaaži projekteerimisel on aluseks võetud vastavad uuringud, arvutused ja projekteerimise tarkvarad?</w:t>
            </w:r>
          </w:p>
        </w:tc>
        <w:tc>
          <w:tcPr>
            <w:tcW w:w="526" w:type="dxa"/>
            <w:tcBorders>
              <w:top w:val="nil"/>
              <w:left w:val="nil"/>
              <w:bottom w:val="single" w:sz="4" w:space="0" w:color="808080"/>
              <w:right w:val="single" w:sz="4" w:space="0" w:color="808080"/>
            </w:tcBorders>
            <w:noWrap/>
            <w:vAlign w:val="center"/>
          </w:tcPr>
          <w:p w14:paraId="74004BA8"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4A636ACF"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63056DED"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tcPr>
          <w:p w14:paraId="6256F80F" w14:textId="77777777" w:rsidR="00643A61" w:rsidRPr="00643A61" w:rsidRDefault="00643A61" w:rsidP="00FF024A">
            <w:pPr>
              <w:spacing w:after="0" w:line="240" w:lineRule="auto"/>
              <w:rPr>
                <w:rFonts w:eastAsia="Times New Roman" w:cs="Calibri"/>
                <w:szCs w:val="20"/>
                <w:lang w:eastAsia="et-EE"/>
              </w:rPr>
            </w:pPr>
          </w:p>
        </w:tc>
      </w:tr>
      <w:tr w:rsidR="00643A61" w:rsidRPr="00643A61" w14:paraId="7DF80853"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239BD3AC"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8.2</w:t>
            </w:r>
          </w:p>
        </w:tc>
        <w:tc>
          <w:tcPr>
            <w:tcW w:w="5620" w:type="dxa"/>
            <w:tcBorders>
              <w:top w:val="single" w:sz="4" w:space="0" w:color="808080"/>
              <w:left w:val="nil"/>
              <w:bottom w:val="single" w:sz="4" w:space="0" w:color="808080"/>
              <w:right w:val="single" w:sz="4" w:space="0" w:color="808080"/>
            </w:tcBorders>
            <w:vAlign w:val="bottom"/>
            <w:hideMark/>
          </w:tcPr>
          <w:p w14:paraId="2C144155"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Kas seletuskirjas on kirjeldatud erosiooni tõkestamise võimalusi?</w:t>
            </w:r>
          </w:p>
        </w:tc>
        <w:tc>
          <w:tcPr>
            <w:tcW w:w="526" w:type="dxa"/>
            <w:tcBorders>
              <w:top w:val="nil"/>
              <w:left w:val="nil"/>
              <w:bottom w:val="single" w:sz="4" w:space="0" w:color="808080"/>
              <w:right w:val="single" w:sz="4" w:space="0" w:color="808080"/>
            </w:tcBorders>
            <w:noWrap/>
            <w:vAlign w:val="center"/>
          </w:tcPr>
          <w:p w14:paraId="201B172C"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4A54BCCA"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2FDB6800"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0F31A0F1"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3BDFF2DE"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2F6462FF"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5620" w:type="dxa"/>
            <w:tcBorders>
              <w:top w:val="single" w:sz="4" w:space="0" w:color="808080"/>
              <w:left w:val="nil"/>
              <w:bottom w:val="single" w:sz="4" w:space="0" w:color="808080"/>
              <w:right w:val="single" w:sz="4" w:space="0" w:color="808080"/>
            </w:tcBorders>
            <w:vAlign w:val="bottom"/>
            <w:hideMark/>
          </w:tcPr>
          <w:p w14:paraId="39369A71"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w:t>
            </w:r>
          </w:p>
        </w:tc>
        <w:tc>
          <w:tcPr>
            <w:tcW w:w="526" w:type="dxa"/>
            <w:tcBorders>
              <w:top w:val="nil"/>
              <w:left w:val="nil"/>
              <w:bottom w:val="single" w:sz="4" w:space="0" w:color="808080"/>
              <w:right w:val="single" w:sz="4" w:space="0" w:color="808080"/>
            </w:tcBorders>
            <w:noWrap/>
            <w:vAlign w:val="center"/>
          </w:tcPr>
          <w:p w14:paraId="7ECFB7AA"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01C5F411"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2230D4AB"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465B6935"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1BAA45AF"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1974F59C"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9</w:t>
            </w:r>
          </w:p>
        </w:tc>
        <w:tc>
          <w:tcPr>
            <w:tcW w:w="5620" w:type="dxa"/>
            <w:tcBorders>
              <w:top w:val="single" w:sz="4" w:space="0" w:color="808080"/>
              <w:left w:val="nil"/>
              <w:bottom w:val="single" w:sz="4" w:space="0" w:color="808080"/>
              <w:right w:val="single" w:sz="4" w:space="0" w:color="808080"/>
            </w:tcBorders>
            <w:vAlign w:val="bottom"/>
            <w:hideMark/>
          </w:tcPr>
          <w:p w14:paraId="36FF15AC" w14:textId="77777777" w:rsidR="00643A61" w:rsidRPr="00643A61" w:rsidRDefault="00643A61" w:rsidP="00643A61">
            <w:pPr>
              <w:spacing w:after="0" w:line="240" w:lineRule="auto"/>
              <w:jc w:val="left"/>
              <w:rPr>
                <w:rFonts w:eastAsia="Times New Roman" w:cs="Calibri"/>
                <w:b/>
                <w:bCs/>
                <w:szCs w:val="20"/>
                <w:lang w:eastAsia="et-EE"/>
              </w:rPr>
            </w:pPr>
            <w:r w:rsidRPr="00643A61">
              <w:rPr>
                <w:rFonts w:eastAsia="Times New Roman" w:cs="Calibri"/>
                <w:b/>
                <w:bCs/>
                <w:szCs w:val="20"/>
                <w:lang w:eastAsia="et-EE"/>
              </w:rPr>
              <w:t>Teede projekteerimine</w:t>
            </w:r>
          </w:p>
        </w:tc>
        <w:tc>
          <w:tcPr>
            <w:tcW w:w="526" w:type="dxa"/>
            <w:tcBorders>
              <w:top w:val="nil"/>
              <w:left w:val="nil"/>
              <w:bottom w:val="single" w:sz="4" w:space="0" w:color="808080"/>
              <w:right w:val="single" w:sz="4" w:space="0" w:color="808080"/>
            </w:tcBorders>
            <w:noWrap/>
            <w:vAlign w:val="center"/>
          </w:tcPr>
          <w:p w14:paraId="72EF4392"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60001AF1"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7F1686C2"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1E3CC04E"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66407614" w14:textId="77777777" w:rsidTr="0081528D">
        <w:trPr>
          <w:trHeight w:val="204"/>
        </w:trPr>
        <w:tc>
          <w:tcPr>
            <w:tcW w:w="700" w:type="dxa"/>
            <w:tcBorders>
              <w:top w:val="nil"/>
              <w:left w:val="single" w:sz="4" w:space="0" w:color="808080"/>
              <w:bottom w:val="single" w:sz="4" w:space="0" w:color="808080"/>
              <w:right w:val="single" w:sz="4" w:space="0" w:color="808080"/>
            </w:tcBorders>
            <w:noWrap/>
            <w:vAlign w:val="bottom"/>
            <w:hideMark/>
          </w:tcPr>
          <w:p w14:paraId="6E3FF9C7" w14:textId="77777777" w:rsidR="00643A61" w:rsidRPr="00643A61" w:rsidRDefault="00643A61" w:rsidP="00FF024A">
            <w:pPr>
              <w:spacing w:after="0" w:line="240" w:lineRule="auto"/>
              <w:jc w:val="center"/>
              <w:rPr>
                <w:rFonts w:eastAsia="Times New Roman" w:cs="Calibri"/>
                <w:b/>
                <w:bCs/>
                <w:szCs w:val="20"/>
                <w:lang w:eastAsia="et-EE"/>
              </w:rPr>
            </w:pPr>
            <w:r w:rsidRPr="00643A61">
              <w:rPr>
                <w:rFonts w:eastAsia="Times New Roman" w:cs="Calibri"/>
                <w:b/>
                <w:bCs/>
                <w:szCs w:val="20"/>
                <w:lang w:eastAsia="et-EE"/>
              </w:rPr>
              <w:t>9.1</w:t>
            </w:r>
          </w:p>
        </w:tc>
        <w:tc>
          <w:tcPr>
            <w:tcW w:w="5620" w:type="dxa"/>
            <w:tcBorders>
              <w:top w:val="single" w:sz="4" w:space="0" w:color="808080"/>
              <w:left w:val="nil"/>
              <w:bottom w:val="single" w:sz="4" w:space="0" w:color="808080"/>
              <w:right w:val="single" w:sz="4" w:space="0" w:color="808080"/>
            </w:tcBorders>
            <w:vAlign w:val="bottom"/>
            <w:hideMark/>
          </w:tcPr>
          <w:p w14:paraId="275E31C5" w14:textId="77777777" w:rsidR="00643A61" w:rsidRPr="00643A61" w:rsidRDefault="00643A61" w:rsidP="00643A61">
            <w:pPr>
              <w:spacing w:after="0" w:line="240" w:lineRule="auto"/>
              <w:jc w:val="left"/>
              <w:rPr>
                <w:rFonts w:eastAsia="Times New Roman" w:cs="Calibri"/>
                <w:b/>
                <w:bCs/>
                <w:szCs w:val="20"/>
                <w:lang w:eastAsia="et-EE"/>
              </w:rPr>
            </w:pPr>
            <w:r w:rsidRPr="00643A61">
              <w:rPr>
                <w:rFonts w:eastAsia="Times New Roman" w:cs="Calibri"/>
                <w:b/>
                <w:bCs/>
                <w:szCs w:val="20"/>
                <w:lang w:eastAsia="et-EE"/>
              </w:rPr>
              <w:t>Projekteerimise normid</w:t>
            </w:r>
          </w:p>
        </w:tc>
        <w:tc>
          <w:tcPr>
            <w:tcW w:w="526" w:type="dxa"/>
            <w:tcBorders>
              <w:top w:val="nil"/>
              <w:left w:val="nil"/>
              <w:bottom w:val="single" w:sz="4" w:space="0" w:color="808080"/>
              <w:right w:val="single" w:sz="4" w:space="0" w:color="808080"/>
            </w:tcBorders>
            <w:noWrap/>
            <w:vAlign w:val="center"/>
          </w:tcPr>
          <w:p w14:paraId="63A80A63"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40A35E2B"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5660682B"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4B891D93"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r w:rsidR="00643A61" w:rsidRPr="00643A61" w14:paraId="7EAEC06A" w14:textId="77777777" w:rsidTr="0081528D">
        <w:trPr>
          <w:trHeight w:val="420"/>
        </w:trPr>
        <w:tc>
          <w:tcPr>
            <w:tcW w:w="700" w:type="dxa"/>
            <w:tcBorders>
              <w:top w:val="nil"/>
              <w:left w:val="single" w:sz="4" w:space="0" w:color="808080"/>
              <w:bottom w:val="single" w:sz="4" w:space="0" w:color="808080"/>
              <w:right w:val="single" w:sz="4" w:space="0" w:color="808080"/>
            </w:tcBorders>
            <w:noWrap/>
            <w:vAlign w:val="bottom"/>
            <w:hideMark/>
          </w:tcPr>
          <w:p w14:paraId="51FEC9C3"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9.1.1</w:t>
            </w:r>
          </w:p>
        </w:tc>
        <w:tc>
          <w:tcPr>
            <w:tcW w:w="5620" w:type="dxa"/>
            <w:tcBorders>
              <w:top w:val="single" w:sz="4" w:space="0" w:color="808080"/>
              <w:left w:val="nil"/>
              <w:bottom w:val="single" w:sz="4" w:space="0" w:color="808080"/>
              <w:right w:val="single" w:sz="4" w:space="0" w:color="808080"/>
            </w:tcBorders>
            <w:vAlign w:val="bottom"/>
            <w:hideMark/>
          </w:tcPr>
          <w:p w14:paraId="368F1847" w14:textId="77777777" w:rsidR="00643A61" w:rsidRPr="00643A61" w:rsidRDefault="00643A61" w:rsidP="00643A61">
            <w:pPr>
              <w:spacing w:after="0" w:line="240" w:lineRule="auto"/>
              <w:jc w:val="left"/>
              <w:rPr>
                <w:rFonts w:eastAsia="Times New Roman" w:cs="Calibri"/>
                <w:szCs w:val="20"/>
                <w:lang w:eastAsia="et-EE"/>
              </w:rPr>
            </w:pPr>
            <w:r w:rsidRPr="00643A61">
              <w:rPr>
                <w:rFonts w:eastAsia="Times New Roman" w:cs="Calibri"/>
                <w:szCs w:val="20"/>
                <w:lang w:eastAsia="et-EE"/>
              </w:rPr>
              <w:t xml:space="preserve">Kas projekteerimise aluseks olevad normdokumendid on kirja pandud ning kas nende nõuded on kooskõlas projekteerimise nõuetega? </w:t>
            </w:r>
          </w:p>
        </w:tc>
        <w:tc>
          <w:tcPr>
            <w:tcW w:w="526" w:type="dxa"/>
            <w:tcBorders>
              <w:top w:val="nil"/>
              <w:left w:val="nil"/>
              <w:bottom w:val="single" w:sz="4" w:space="0" w:color="808080"/>
              <w:right w:val="single" w:sz="4" w:space="0" w:color="808080"/>
            </w:tcBorders>
            <w:noWrap/>
            <w:vAlign w:val="center"/>
          </w:tcPr>
          <w:p w14:paraId="2AA33EDA"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tcPr>
          <w:p w14:paraId="53AEE99E" w14:textId="77777777" w:rsidR="00643A61" w:rsidRPr="00643A61" w:rsidRDefault="00643A61" w:rsidP="00FF024A">
            <w:pPr>
              <w:spacing w:after="0" w:line="240" w:lineRule="auto"/>
              <w:jc w:val="center"/>
              <w:rPr>
                <w:rFonts w:eastAsia="Times New Roman" w:cs="Calibri"/>
                <w:szCs w:val="20"/>
                <w:lang w:eastAsia="et-EE"/>
              </w:rPr>
            </w:pPr>
          </w:p>
        </w:tc>
        <w:tc>
          <w:tcPr>
            <w:tcW w:w="520" w:type="dxa"/>
            <w:tcBorders>
              <w:top w:val="nil"/>
              <w:left w:val="nil"/>
              <w:bottom w:val="single" w:sz="4" w:space="0" w:color="808080"/>
              <w:right w:val="single" w:sz="4" w:space="0" w:color="808080"/>
            </w:tcBorders>
            <w:noWrap/>
            <w:vAlign w:val="center"/>
            <w:hideMark/>
          </w:tcPr>
          <w:p w14:paraId="7845239E" w14:textId="77777777" w:rsidR="00643A61" w:rsidRPr="00643A61" w:rsidRDefault="00643A61" w:rsidP="00FF024A">
            <w:pPr>
              <w:spacing w:after="0" w:line="240" w:lineRule="auto"/>
              <w:jc w:val="center"/>
              <w:rPr>
                <w:rFonts w:eastAsia="Times New Roman" w:cs="Calibri"/>
                <w:szCs w:val="20"/>
                <w:lang w:eastAsia="et-EE"/>
              </w:rPr>
            </w:pPr>
            <w:r w:rsidRPr="00643A61">
              <w:rPr>
                <w:rFonts w:eastAsia="Times New Roman" w:cs="Calibri"/>
                <w:szCs w:val="20"/>
                <w:lang w:eastAsia="et-EE"/>
              </w:rPr>
              <w:t> </w:t>
            </w:r>
          </w:p>
        </w:tc>
        <w:tc>
          <w:tcPr>
            <w:tcW w:w="1465" w:type="dxa"/>
            <w:tcBorders>
              <w:top w:val="nil"/>
              <w:left w:val="nil"/>
              <w:bottom w:val="single" w:sz="4" w:space="0" w:color="808080"/>
              <w:right w:val="single" w:sz="4" w:space="0" w:color="808080"/>
            </w:tcBorders>
            <w:vAlign w:val="bottom"/>
            <w:hideMark/>
          </w:tcPr>
          <w:p w14:paraId="0F7460B5" w14:textId="77777777" w:rsidR="00643A61" w:rsidRPr="00643A61" w:rsidRDefault="00643A61" w:rsidP="00FF024A">
            <w:pPr>
              <w:spacing w:after="0" w:line="240" w:lineRule="auto"/>
              <w:rPr>
                <w:rFonts w:eastAsia="Times New Roman" w:cs="Calibri"/>
                <w:szCs w:val="20"/>
                <w:lang w:eastAsia="et-EE"/>
              </w:rPr>
            </w:pPr>
            <w:r w:rsidRPr="00643A61">
              <w:rPr>
                <w:rFonts w:eastAsia="Times New Roman" w:cs="Calibri"/>
                <w:szCs w:val="20"/>
                <w:lang w:eastAsia="et-EE"/>
              </w:rPr>
              <w:t> </w:t>
            </w:r>
          </w:p>
        </w:tc>
      </w:tr>
    </w:tbl>
    <w:p w14:paraId="4DC4442C" w14:textId="08FB3F08" w:rsidR="0081528D" w:rsidRDefault="0081528D" w:rsidP="0081528D">
      <w:pPr>
        <w:pStyle w:val="Heading2"/>
      </w:pPr>
      <w:bookmarkStart w:id="64" w:name="_Toc242165382"/>
      <w:r>
        <w:t>Otsuste ja märkuste register</w:t>
      </w:r>
      <w:bookmarkEnd w:id="64"/>
    </w:p>
    <w:tbl>
      <w:tblPr>
        <w:tblStyle w:val="SKPKTabel1"/>
        <w:tblW w:w="0" w:type="auto"/>
        <w:tblLook w:val="04A0" w:firstRow="1" w:lastRow="0" w:firstColumn="1" w:lastColumn="0" w:noHBand="0" w:noVBand="1"/>
      </w:tblPr>
      <w:tblGrid>
        <w:gridCol w:w="632"/>
        <w:gridCol w:w="1353"/>
        <w:gridCol w:w="2326"/>
        <w:gridCol w:w="1354"/>
        <w:gridCol w:w="1561"/>
        <w:gridCol w:w="1561"/>
      </w:tblGrid>
      <w:tr w:rsidR="0081528D" w:rsidRPr="00F17064" w14:paraId="08A74CD8" w14:textId="77777777" w:rsidTr="008152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2" w:type="dxa"/>
          </w:tcPr>
          <w:p w14:paraId="542C865D" w14:textId="33EC3BEA" w:rsidR="0081528D" w:rsidRPr="00F17064" w:rsidRDefault="0081528D" w:rsidP="00FF024A">
            <w:pPr>
              <w:pStyle w:val="Tabel1esiridaTekst"/>
              <w:rPr>
                <w:noProof/>
                <w:lang w:val="et-EE"/>
              </w:rPr>
            </w:pPr>
            <w:r>
              <w:rPr>
                <w:noProof/>
                <w:lang w:val="et-EE"/>
              </w:rPr>
              <w:t>ID</w:t>
            </w:r>
          </w:p>
        </w:tc>
        <w:tc>
          <w:tcPr>
            <w:tcW w:w="1353" w:type="dxa"/>
          </w:tcPr>
          <w:p w14:paraId="4B2B6FE8" w14:textId="7669E145" w:rsidR="0081528D" w:rsidRPr="00F17064" w:rsidRDefault="0081528D"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Kuupäev</w:t>
            </w:r>
          </w:p>
        </w:tc>
        <w:tc>
          <w:tcPr>
            <w:tcW w:w="2326" w:type="dxa"/>
          </w:tcPr>
          <w:p w14:paraId="7C5AD20A" w14:textId="14A55A0B" w:rsidR="0081528D" w:rsidRPr="00F17064" w:rsidRDefault="0081528D"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Teema / otsus</w:t>
            </w:r>
          </w:p>
        </w:tc>
        <w:tc>
          <w:tcPr>
            <w:tcW w:w="1354" w:type="dxa"/>
          </w:tcPr>
          <w:p w14:paraId="326B3013" w14:textId="627D22BF" w:rsidR="0081528D" w:rsidRPr="00F17064" w:rsidRDefault="0081528D"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Vastutaja</w:t>
            </w:r>
          </w:p>
        </w:tc>
        <w:tc>
          <w:tcPr>
            <w:tcW w:w="1561" w:type="dxa"/>
          </w:tcPr>
          <w:p w14:paraId="5C70F41E" w14:textId="15C892D6" w:rsidR="0081528D" w:rsidRPr="00F17064" w:rsidRDefault="0081528D"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Tähtaeg</w:t>
            </w:r>
          </w:p>
        </w:tc>
        <w:tc>
          <w:tcPr>
            <w:tcW w:w="1561" w:type="dxa"/>
          </w:tcPr>
          <w:p w14:paraId="7451FEC2" w14:textId="6948052D" w:rsidR="0081528D" w:rsidRPr="00F17064" w:rsidRDefault="0081528D" w:rsidP="00FF024A">
            <w:pPr>
              <w:pStyle w:val="Tabel1esiridaTekst"/>
              <w:cnfStyle w:val="100000000000" w:firstRow="1" w:lastRow="0" w:firstColumn="0" w:lastColumn="0" w:oddVBand="0" w:evenVBand="0" w:oddHBand="0" w:evenHBand="0" w:firstRowFirstColumn="0" w:firstRowLastColumn="0" w:lastRowFirstColumn="0" w:lastRowLastColumn="0"/>
              <w:rPr>
                <w:noProof/>
                <w:lang w:val="et-EE"/>
              </w:rPr>
            </w:pPr>
            <w:r>
              <w:rPr>
                <w:noProof/>
                <w:lang w:val="et-EE"/>
              </w:rPr>
              <w:t>Staatus</w:t>
            </w:r>
          </w:p>
        </w:tc>
      </w:tr>
      <w:tr w:rsidR="0081528D" w:rsidRPr="00F17064" w14:paraId="1130623F" w14:textId="77777777" w:rsidTr="00815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2" w:type="dxa"/>
          </w:tcPr>
          <w:p w14:paraId="153BB165" w14:textId="26BB0178" w:rsidR="0081528D" w:rsidRPr="00F17064" w:rsidRDefault="0081528D" w:rsidP="00FF024A">
            <w:pPr>
              <w:pStyle w:val="Tabel1tekst"/>
            </w:pPr>
          </w:p>
        </w:tc>
        <w:tc>
          <w:tcPr>
            <w:tcW w:w="1353" w:type="dxa"/>
          </w:tcPr>
          <w:p w14:paraId="2E1128A3" w14:textId="512F82D5" w:rsidR="0081528D" w:rsidRPr="00F17064" w:rsidRDefault="0081528D" w:rsidP="00FF024A">
            <w:pPr>
              <w:pStyle w:val="Tabel1tekst"/>
              <w:cnfStyle w:val="000000100000" w:firstRow="0" w:lastRow="0" w:firstColumn="0" w:lastColumn="0" w:oddVBand="0" w:evenVBand="0" w:oddHBand="1" w:evenHBand="0" w:firstRowFirstColumn="0" w:firstRowLastColumn="0" w:lastRowFirstColumn="0" w:lastRowLastColumn="0"/>
            </w:pPr>
          </w:p>
        </w:tc>
        <w:tc>
          <w:tcPr>
            <w:tcW w:w="2326" w:type="dxa"/>
          </w:tcPr>
          <w:p w14:paraId="76503524" w14:textId="77777777" w:rsidR="0081528D" w:rsidRPr="00F17064" w:rsidRDefault="0081528D" w:rsidP="00FF024A">
            <w:pPr>
              <w:pStyle w:val="Tabel1tekst"/>
              <w:cnfStyle w:val="000000100000" w:firstRow="0" w:lastRow="0" w:firstColumn="0" w:lastColumn="0" w:oddVBand="0" w:evenVBand="0" w:oddHBand="1" w:evenHBand="0" w:firstRowFirstColumn="0" w:firstRowLastColumn="0" w:lastRowFirstColumn="0" w:lastRowLastColumn="0"/>
            </w:pPr>
          </w:p>
        </w:tc>
        <w:tc>
          <w:tcPr>
            <w:tcW w:w="1354" w:type="dxa"/>
          </w:tcPr>
          <w:p w14:paraId="4BED4FB0" w14:textId="77777777" w:rsidR="0081528D" w:rsidRPr="00F17064" w:rsidRDefault="0081528D" w:rsidP="00FF024A">
            <w:pPr>
              <w:pStyle w:val="Tabel1tekst"/>
              <w:cnfStyle w:val="000000100000" w:firstRow="0" w:lastRow="0" w:firstColumn="0" w:lastColumn="0" w:oddVBand="0" w:evenVBand="0" w:oddHBand="1" w:evenHBand="0" w:firstRowFirstColumn="0" w:firstRowLastColumn="0" w:lastRowFirstColumn="0" w:lastRowLastColumn="0"/>
            </w:pPr>
          </w:p>
        </w:tc>
        <w:tc>
          <w:tcPr>
            <w:tcW w:w="1561" w:type="dxa"/>
          </w:tcPr>
          <w:p w14:paraId="6350D0DA" w14:textId="3412D2D8" w:rsidR="0081528D" w:rsidRPr="00F17064" w:rsidRDefault="0081528D" w:rsidP="00FF024A">
            <w:pPr>
              <w:pStyle w:val="Tabel1tekst"/>
              <w:cnfStyle w:val="000000100000" w:firstRow="0" w:lastRow="0" w:firstColumn="0" w:lastColumn="0" w:oddVBand="0" w:evenVBand="0" w:oddHBand="1" w:evenHBand="0" w:firstRowFirstColumn="0" w:firstRowLastColumn="0" w:lastRowFirstColumn="0" w:lastRowLastColumn="0"/>
            </w:pPr>
          </w:p>
        </w:tc>
        <w:tc>
          <w:tcPr>
            <w:tcW w:w="1561" w:type="dxa"/>
          </w:tcPr>
          <w:p w14:paraId="2E691AA8" w14:textId="368F573F" w:rsidR="0081528D" w:rsidRPr="00F17064" w:rsidRDefault="0081528D" w:rsidP="00FF024A">
            <w:pPr>
              <w:pStyle w:val="Tabel1tekst"/>
              <w:cnfStyle w:val="000000100000" w:firstRow="0" w:lastRow="0" w:firstColumn="0" w:lastColumn="0" w:oddVBand="0" w:evenVBand="0" w:oddHBand="1" w:evenHBand="0" w:firstRowFirstColumn="0" w:firstRowLastColumn="0" w:lastRowFirstColumn="0" w:lastRowLastColumn="0"/>
            </w:pPr>
          </w:p>
        </w:tc>
      </w:tr>
      <w:tr w:rsidR="0081528D" w:rsidRPr="00F17064" w14:paraId="3DEEB1B6" w14:textId="77777777" w:rsidTr="0081528D">
        <w:tc>
          <w:tcPr>
            <w:cnfStyle w:val="001000000000" w:firstRow="0" w:lastRow="0" w:firstColumn="1" w:lastColumn="0" w:oddVBand="0" w:evenVBand="0" w:oddHBand="0" w:evenHBand="0" w:firstRowFirstColumn="0" w:firstRowLastColumn="0" w:lastRowFirstColumn="0" w:lastRowLastColumn="0"/>
            <w:tcW w:w="632" w:type="dxa"/>
          </w:tcPr>
          <w:p w14:paraId="0835BBBE" w14:textId="058A505C" w:rsidR="0081528D" w:rsidRPr="00F17064" w:rsidRDefault="0081528D" w:rsidP="00FF024A">
            <w:pPr>
              <w:pStyle w:val="Tabel1tekst"/>
            </w:pPr>
          </w:p>
        </w:tc>
        <w:tc>
          <w:tcPr>
            <w:tcW w:w="1353" w:type="dxa"/>
          </w:tcPr>
          <w:p w14:paraId="10702BFD" w14:textId="0D515DDB" w:rsidR="0081528D" w:rsidRPr="00F17064" w:rsidRDefault="0081528D" w:rsidP="00FF024A">
            <w:pPr>
              <w:pStyle w:val="Tabel1tekst"/>
              <w:cnfStyle w:val="000000000000" w:firstRow="0" w:lastRow="0" w:firstColumn="0" w:lastColumn="0" w:oddVBand="0" w:evenVBand="0" w:oddHBand="0" w:evenHBand="0" w:firstRowFirstColumn="0" w:firstRowLastColumn="0" w:lastRowFirstColumn="0" w:lastRowLastColumn="0"/>
            </w:pPr>
          </w:p>
        </w:tc>
        <w:tc>
          <w:tcPr>
            <w:tcW w:w="2326" w:type="dxa"/>
          </w:tcPr>
          <w:p w14:paraId="52C50B24" w14:textId="77777777" w:rsidR="0081528D" w:rsidRPr="00F17064" w:rsidRDefault="0081528D" w:rsidP="00FF024A">
            <w:pPr>
              <w:pStyle w:val="Tabel1tekst"/>
              <w:cnfStyle w:val="000000000000" w:firstRow="0" w:lastRow="0" w:firstColumn="0" w:lastColumn="0" w:oddVBand="0" w:evenVBand="0" w:oddHBand="0" w:evenHBand="0" w:firstRowFirstColumn="0" w:firstRowLastColumn="0" w:lastRowFirstColumn="0" w:lastRowLastColumn="0"/>
            </w:pPr>
          </w:p>
        </w:tc>
        <w:tc>
          <w:tcPr>
            <w:tcW w:w="1354" w:type="dxa"/>
          </w:tcPr>
          <w:p w14:paraId="0D35B814" w14:textId="77777777" w:rsidR="0081528D" w:rsidRPr="00F17064" w:rsidRDefault="0081528D" w:rsidP="00FF024A">
            <w:pPr>
              <w:pStyle w:val="Tabel1tekst"/>
              <w:cnfStyle w:val="000000000000" w:firstRow="0" w:lastRow="0" w:firstColumn="0" w:lastColumn="0" w:oddVBand="0" w:evenVBand="0" w:oddHBand="0" w:evenHBand="0" w:firstRowFirstColumn="0" w:firstRowLastColumn="0" w:lastRowFirstColumn="0" w:lastRowLastColumn="0"/>
            </w:pPr>
          </w:p>
        </w:tc>
        <w:tc>
          <w:tcPr>
            <w:tcW w:w="1561" w:type="dxa"/>
          </w:tcPr>
          <w:p w14:paraId="3A5432B9" w14:textId="3C1BB090" w:rsidR="0081528D" w:rsidRPr="00F17064" w:rsidRDefault="0081528D" w:rsidP="00FF024A">
            <w:pPr>
              <w:pStyle w:val="Tabel1tekst"/>
              <w:cnfStyle w:val="000000000000" w:firstRow="0" w:lastRow="0" w:firstColumn="0" w:lastColumn="0" w:oddVBand="0" w:evenVBand="0" w:oddHBand="0" w:evenHBand="0" w:firstRowFirstColumn="0" w:firstRowLastColumn="0" w:lastRowFirstColumn="0" w:lastRowLastColumn="0"/>
            </w:pPr>
          </w:p>
        </w:tc>
        <w:tc>
          <w:tcPr>
            <w:tcW w:w="1561" w:type="dxa"/>
          </w:tcPr>
          <w:p w14:paraId="4B2AA452" w14:textId="6F341522" w:rsidR="0081528D" w:rsidRPr="00F17064" w:rsidRDefault="0081528D" w:rsidP="00FF024A">
            <w:pPr>
              <w:pStyle w:val="Tabel1tekst"/>
              <w:cnfStyle w:val="000000000000" w:firstRow="0" w:lastRow="0" w:firstColumn="0" w:lastColumn="0" w:oddVBand="0" w:evenVBand="0" w:oddHBand="0" w:evenHBand="0" w:firstRowFirstColumn="0" w:firstRowLastColumn="0" w:lastRowFirstColumn="0" w:lastRowLastColumn="0"/>
            </w:pPr>
          </w:p>
        </w:tc>
      </w:tr>
    </w:tbl>
    <w:p w14:paraId="04F32DD2" w14:textId="77777777" w:rsidR="00643A61" w:rsidRPr="00EB7320" w:rsidRDefault="00643A61" w:rsidP="00EB7320"/>
    <w:sectPr w:rsidR="00643A61" w:rsidRPr="00EB7320" w:rsidSect="00410DB8">
      <w:headerReference w:type="default" r:id="rId23"/>
      <w:footerReference w:type="default" r:id="rId24"/>
      <w:pgSz w:w="11906" w:h="16838"/>
      <w:pgMar w:top="2268" w:right="1418" w:bottom="1418" w:left="1701" w:header="1021" w:footer="6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73C1F" w14:textId="77777777" w:rsidR="00A43559" w:rsidRPr="00F17064" w:rsidRDefault="00A43559" w:rsidP="00D93095">
      <w:pPr>
        <w:spacing w:after="0" w:line="240" w:lineRule="auto"/>
      </w:pPr>
      <w:r w:rsidRPr="00F17064">
        <w:separator/>
      </w:r>
    </w:p>
  </w:endnote>
  <w:endnote w:type="continuationSeparator" w:id="0">
    <w:p w14:paraId="09452F15" w14:textId="77777777" w:rsidR="00A43559" w:rsidRPr="00F17064" w:rsidRDefault="00A43559" w:rsidP="00D93095">
      <w:pPr>
        <w:spacing w:after="0" w:line="240" w:lineRule="auto"/>
      </w:pPr>
      <w:r w:rsidRPr="00F170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4E900D3-AE6E-4A2B-9DDC-A71B6E2DA238}"/>
    <w:embedBold r:id="rId2" w:fontKey="{196E0166-CFD5-494B-9A87-5AC789367969}"/>
    <w:embedItalic r:id="rId3" w:fontKey="{88A1BDBC-46EA-4542-BC90-782775952408}"/>
  </w:font>
  <w:font w:name="Courier New">
    <w:panose1 w:val="02070309020205020404"/>
    <w:charset w:val="BA"/>
    <w:family w:val="modern"/>
    <w:pitch w:val="fixed"/>
    <w:sig w:usb0="E0002EFF" w:usb1="C0007843" w:usb2="00000009" w:usb3="00000000" w:csb0="000001FF" w:csb1="00000000"/>
    <w:embedRegular r:id="rId4" w:fontKey="{F160121F-C8EF-4BC4-B166-3675A1EB17FE}"/>
  </w:font>
  <w:font w:name="Wingdings">
    <w:panose1 w:val="05000000000000000000"/>
    <w:charset w:val="02"/>
    <w:family w:val="auto"/>
    <w:pitch w:val="variable"/>
    <w:sig w:usb0="00000000" w:usb1="10000000" w:usb2="00000000" w:usb3="00000000" w:csb0="80000000" w:csb1="00000000"/>
    <w:embedRegular r:id="rId5" w:fontKey="{4F5BAC58-660E-47E7-A2BC-A3EF34E74EA4}"/>
  </w:font>
  <w:font w:name="Symbol">
    <w:panose1 w:val="05050102010706020507"/>
    <w:charset w:val="02"/>
    <w:family w:val="roman"/>
    <w:pitch w:val="variable"/>
    <w:sig w:usb0="00000000" w:usb1="10000000" w:usb2="00000000" w:usb3="00000000" w:csb0="80000000" w:csb1="00000000"/>
    <w:embedRegular r:id="rId6" w:fontKey="{CCBF0B10-D219-40ED-BCC3-F448075E3614}"/>
  </w:font>
  <w:font w:name="Roboto">
    <w:panose1 w:val="02000000000000000000"/>
    <w:charset w:val="00"/>
    <w:family w:val="auto"/>
    <w:pitch w:val="variable"/>
    <w:sig w:usb0="E0000AFF" w:usb1="5000217F" w:usb2="00000021" w:usb3="00000000" w:csb0="0000019F" w:csb1="00000000"/>
    <w:embedRegular r:id="rId7" w:fontKey="{9580F820-B48C-4257-B66C-C6CFB6A538C0}"/>
    <w:embedBold r:id="rId8" w:fontKey="{3258A2C7-0A7A-4800-B15A-A43C27E61C62}"/>
    <w:embedItalic r:id="rId9" w:fontKey="{27E7C080-CDED-4096-8A47-0B82E7CE49EE}"/>
  </w:font>
  <w:font w:name="Aptos">
    <w:charset w:val="00"/>
    <w:family w:val="swiss"/>
    <w:pitch w:val="variable"/>
    <w:sig w:usb0="20000287" w:usb1="00000003" w:usb2="00000000" w:usb3="00000000" w:csb0="0000019F" w:csb1="00000000"/>
    <w:embedRegular r:id="rId10" w:fontKey="{8A9D62D8-B225-4D81-8D2F-81968D7C7344}"/>
    <w:embedBold r:id="rId11" w:fontKey="{B8A43E72-0BAB-4D3F-B0DF-A92EC873D15D}"/>
    <w:embedItalic r:id="rId12" w:fontKey="{9E82817E-34D5-409E-8226-3BF54D7A7DE2}"/>
  </w:font>
  <w:font w:name="Poppins SemiBold">
    <w:panose1 w:val="00000700000000000000"/>
    <w:charset w:val="BA"/>
    <w:family w:val="auto"/>
    <w:pitch w:val="variable"/>
    <w:sig w:usb0="00008007" w:usb1="00000000" w:usb2="00000000" w:usb3="00000000" w:csb0="00000093" w:csb1="00000000"/>
    <w:embedRegular r:id="rId13" w:fontKey="{0C8571AE-A947-451F-9D38-46B3F7F8FAC5}"/>
    <w:embedBold r:id="rId14" w:fontKey="{A66E4DD7-3063-449E-AFB1-1E5B2F7092B2}"/>
  </w:font>
  <w:font w:name="Poppins">
    <w:panose1 w:val="00000500000000000000"/>
    <w:charset w:val="BA"/>
    <w:family w:val="auto"/>
    <w:pitch w:val="variable"/>
    <w:sig w:usb0="00008007" w:usb1="00000000" w:usb2="00000000" w:usb3="00000000" w:csb0="00000093" w:csb1="00000000"/>
    <w:embedRegular r:id="rId15" w:fontKey="{94547926-5D52-4137-846F-F9FCAACBB370}"/>
    <w:embedBold r:id="rId16" w:fontKey="{F27DF133-CB37-4A25-B38A-0CC64D82CA64}"/>
  </w:font>
  <w:font w:name="Poppins Medium">
    <w:panose1 w:val="00000600000000000000"/>
    <w:charset w:val="BA"/>
    <w:family w:val="auto"/>
    <w:pitch w:val="variable"/>
    <w:sig w:usb0="00008007" w:usb1="00000000" w:usb2="00000000" w:usb3="00000000" w:csb0="00000093" w:csb1="00000000"/>
    <w:embedRegular r:id="rId17" w:fontKey="{C470A67D-6B5C-4279-8474-835E734D86B9}"/>
    <w:embedBold r:id="rId18" w:fontKey="{C6C8C9E8-B7B4-49A4-9BF8-0B51BA20B767}"/>
  </w:font>
  <w:font w:name="Aptos Display">
    <w:charset w:val="00"/>
    <w:family w:val="swiss"/>
    <w:pitch w:val="variable"/>
    <w:sig w:usb0="20000287" w:usb1="00000003" w:usb2="00000000" w:usb3="00000000" w:csb0="0000019F" w:csb1="00000000"/>
    <w:embedRegular r:id="rId19" w:fontKey="{01868804-2FCF-41F3-9783-8C52D18D3A1C}"/>
  </w:font>
  <w:font w:name="Open Sans">
    <w:charset w:val="00"/>
    <w:family w:val="swiss"/>
    <w:pitch w:val="variable"/>
    <w:sig w:usb0="E00002EF" w:usb1="4000205B" w:usb2="00000028" w:usb3="00000000" w:csb0="0000019F" w:csb1="00000000"/>
    <w:embedRegular r:id="rId20" w:fontKey="{8331442B-D45A-4CAE-B2C0-C6AF7F5265DC}"/>
    <w:embedBold r:id="rId21" w:fontKey="{4D1EE682-C7AE-452D-AC10-D7BEE93572EA}"/>
  </w:font>
  <w:font w:name="Inter 18pt 18pt">
    <w:altName w:val="Calibri"/>
    <w:charset w:val="00"/>
    <w:family w:val="auto"/>
    <w:pitch w:val="variable"/>
    <w:sig w:usb0="E00002FF" w:usb1="1200A1FF" w:usb2="00000000" w:usb3="00000000" w:csb0="0000019F" w:csb1="00000000"/>
  </w:font>
  <w:font w:name="Times New Roman (Body CS)">
    <w:altName w:val="Times New Roman"/>
    <w:charset w:val="00"/>
    <w:family w:val="roman"/>
    <w:pitch w:val="default"/>
  </w:font>
  <w:font w:name="Lato">
    <w:charset w:val="00"/>
    <w:family w:val="swiss"/>
    <w:pitch w:val="variable"/>
    <w:sig w:usb0="E10002FF" w:usb1="5000ECFF" w:usb2="00000021" w:usb3="00000000" w:csb0="0000019F" w:csb1="00000000"/>
    <w:embedRegular r:id="rId22" w:fontKey="{076308FB-3BEE-41A6-9766-6D78D4AD26CF}"/>
  </w:font>
  <w:font w:name="Verdana">
    <w:panose1 w:val="020B0604030504040204"/>
    <w:charset w:val="BA"/>
    <w:family w:val="swiss"/>
    <w:pitch w:val="variable"/>
    <w:sig w:usb0="A00006FF" w:usb1="4000205B" w:usb2="00000010" w:usb3="00000000" w:csb0="0000019F" w:csb1="00000000"/>
    <w:embedRegular r:id="rId23" w:fontKey="{2AEC9129-9245-4824-B25E-CC031459AE7D}"/>
    <w:embedBold r:id="rId24" w:fontKey="{4EEEC22B-B4DE-415F-9119-C0DF9E0A0E03}"/>
    <w:embedItalic r:id="rId25" w:fontKey="{D124CFF7-6E99-47FB-8FE9-C7FE1E41BFF1}"/>
  </w:font>
  <w:font w:name="Arial">
    <w:panose1 w:val="020B0604020202020204"/>
    <w:charset w:val="00"/>
    <w:family w:val="swiss"/>
    <w:pitch w:val="variable"/>
    <w:sig w:usb0="E0002EFF" w:usb1="C000785B" w:usb2="00000009" w:usb3="00000000" w:csb0="000001FF" w:csb1="00000000"/>
    <w:embedRegular r:id="rId26" w:fontKey="{F86CA76F-4CBC-4852-AF80-83212E70C83D}"/>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embedRegular r:id="rId27" w:fontKey="{85A8BDED-DEBB-4FB3-82E1-846CB6AA064F}"/>
    <w:embedBold r:id="rId28" w:fontKey="{113EB80B-9FBE-4375-B94C-1F22B0042595}"/>
  </w:font>
  <w:font w:name="Segoe UI">
    <w:panose1 w:val="020B0502040204020203"/>
    <w:charset w:val="00"/>
    <w:family w:val="swiss"/>
    <w:pitch w:val="variable"/>
    <w:sig w:usb0="E4002EFF" w:usb1="C000E47F" w:usb2="00000009" w:usb3="00000000" w:csb0="000001FF" w:csb1="00000000"/>
    <w:embedRegular r:id="rId29" w:fontKey="{ACD0AC3B-A5BD-4E4E-B5AA-36C0F37082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6"/>
      <w:gridCol w:w="2733"/>
      <w:gridCol w:w="2748"/>
    </w:tblGrid>
    <w:tr w:rsidR="008E29E6" w14:paraId="66494392" w14:textId="77777777" w:rsidTr="008E29E6">
      <w:tc>
        <w:tcPr>
          <w:tcW w:w="2925" w:type="dxa"/>
        </w:tcPr>
        <w:p w14:paraId="313CD9DA" w14:textId="60FD94D0" w:rsidR="008E29E6" w:rsidRDefault="008E29E6" w:rsidP="008E29E6">
          <w:pPr>
            <w:pStyle w:val="Footer"/>
            <w:jc w:val="left"/>
          </w:pPr>
          <w:r w:rsidRPr="00CF5960">
            <w:drawing>
              <wp:anchor distT="0" distB="0" distL="114300" distR="114300" simplePos="0" relativeHeight="251659264" behindDoc="1" locked="0" layoutInCell="1" allowOverlap="1" wp14:anchorId="391B902E" wp14:editId="28CB4FC3">
                <wp:simplePos x="0" y="0"/>
                <wp:positionH relativeFrom="margin">
                  <wp:posOffset>-25400</wp:posOffset>
                </wp:positionH>
                <wp:positionV relativeFrom="paragraph">
                  <wp:posOffset>241935</wp:posOffset>
                </wp:positionV>
                <wp:extent cx="1955800" cy="247015"/>
                <wp:effectExtent l="0" t="0" r="6350" b="635"/>
                <wp:wrapTight wrapText="bothSides">
                  <wp:wrapPolygon edited="0">
                    <wp:start x="9468" y="0"/>
                    <wp:lineTo x="0" y="1666"/>
                    <wp:lineTo x="0" y="18324"/>
                    <wp:lineTo x="9468" y="19990"/>
                    <wp:lineTo x="13044" y="19990"/>
                    <wp:lineTo x="21460" y="18324"/>
                    <wp:lineTo x="21460" y="1666"/>
                    <wp:lineTo x="13044" y="0"/>
                    <wp:lineTo x="9468" y="0"/>
                  </wp:wrapPolygon>
                </wp:wrapTight>
                <wp:docPr id="829809010" name="Picture 1"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1518" name="Picture 1" descr="A yellow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55800" cy="247015"/>
                        </a:xfrm>
                        <a:prstGeom prst="rect">
                          <a:avLst/>
                        </a:prstGeom>
                      </pic:spPr>
                    </pic:pic>
                  </a:graphicData>
                </a:graphic>
                <wp14:sizeRelH relativeFrom="page">
                  <wp14:pctWidth>0</wp14:pctWidth>
                </wp14:sizeRelH>
                <wp14:sizeRelV relativeFrom="page">
                  <wp14:pctHeight>0</wp14:pctHeight>
                </wp14:sizeRelV>
              </wp:anchor>
            </w:drawing>
          </w:r>
        </w:p>
      </w:tc>
      <w:tc>
        <w:tcPr>
          <w:tcW w:w="2926" w:type="dxa"/>
        </w:tcPr>
        <w:p w14:paraId="067E4A87" w14:textId="77777777" w:rsidR="008E29E6" w:rsidRDefault="008E29E6">
          <w:pPr>
            <w:pStyle w:val="Footer"/>
          </w:pPr>
        </w:p>
      </w:tc>
      <w:tc>
        <w:tcPr>
          <w:tcW w:w="2926" w:type="dxa"/>
          <w:vAlign w:val="bottom"/>
        </w:tcPr>
        <w:p w14:paraId="35FDD7B6" w14:textId="75DA136D" w:rsidR="008E29E6" w:rsidRDefault="008E29E6" w:rsidP="008E29E6">
          <w:pPr>
            <w:pStyle w:val="Footer"/>
            <w:jc w:val="right"/>
          </w:pPr>
          <w:r w:rsidRPr="008A06D7">
            <w:rPr>
              <w:color w:val="000C8C" w:themeColor="accent2"/>
              <w:szCs w:val="20"/>
            </w:rPr>
            <w:fldChar w:fldCharType="begin"/>
          </w:r>
          <w:r w:rsidRPr="008A06D7">
            <w:rPr>
              <w:color w:val="000C8C" w:themeColor="accent2"/>
              <w:szCs w:val="20"/>
            </w:rPr>
            <w:instrText xml:space="preserve"> PAGE </w:instrText>
          </w:r>
          <w:r w:rsidRPr="008A06D7">
            <w:rPr>
              <w:color w:val="000C8C" w:themeColor="accent2"/>
              <w:szCs w:val="20"/>
            </w:rPr>
            <w:fldChar w:fldCharType="separate"/>
          </w:r>
          <w:r>
            <w:rPr>
              <w:color w:val="000C8C" w:themeColor="accent2"/>
              <w:szCs w:val="20"/>
            </w:rPr>
            <w:t>4</w:t>
          </w:r>
          <w:r w:rsidRPr="008A06D7">
            <w:rPr>
              <w:color w:val="000C8C" w:themeColor="accent2"/>
              <w:szCs w:val="20"/>
            </w:rPr>
            <w:fldChar w:fldCharType="end"/>
          </w:r>
          <w:r w:rsidRPr="008A06D7">
            <w:rPr>
              <w:color w:val="000C8C" w:themeColor="accent2"/>
              <w:szCs w:val="20"/>
            </w:rPr>
            <w:t xml:space="preserve"> / </w:t>
          </w:r>
          <w:r w:rsidRPr="008A06D7">
            <w:rPr>
              <w:color w:val="000C8C" w:themeColor="accent2"/>
              <w:szCs w:val="20"/>
            </w:rPr>
            <w:fldChar w:fldCharType="begin"/>
          </w:r>
          <w:r w:rsidRPr="008A06D7">
            <w:rPr>
              <w:color w:val="000C8C" w:themeColor="accent2"/>
              <w:szCs w:val="20"/>
            </w:rPr>
            <w:instrText xml:space="preserve"> NUMPAGES  </w:instrText>
          </w:r>
          <w:r w:rsidRPr="008A06D7">
            <w:rPr>
              <w:color w:val="000C8C" w:themeColor="accent2"/>
              <w:szCs w:val="20"/>
            </w:rPr>
            <w:fldChar w:fldCharType="separate"/>
          </w:r>
          <w:r>
            <w:rPr>
              <w:color w:val="000C8C" w:themeColor="accent2"/>
              <w:szCs w:val="20"/>
            </w:rPr>
            <w:t>11</w:t>
          </w:r>
          <w:r w:rsidRPr="008A06D7">
            <w:rPr>
              <w:color w:val="000C8C" w:themeColor="accent2"/>
              <w:szCs w:val="20"/>
            </w:rPr>
            <w:fldChar w:fldCharType="end"/>
          </w:r>
        </w:p>
      </w:tc>
    </w:tr>
  </w:tbl>
  <w:p w14:paraId="62FDE255" w14:textId="63CD95ED" w:rsidR="008E29E6" w:rsidRDefault="008E29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95498" w14:textId="77777777" w:rsidR="00A43559" w:rsidRPr="00F17064" w:rsidRDefault="00A43559" w:rsidP="003C1E73">
      <w:pPr>
        <w:spacing w:line="240" w:lineRule="auto"/>
        <w:rPr>
          <w:color w:val="000C8C" w:themeColor="accent2"/>
        </w:rPr>
      </w:pPr>
      <w:r w:rsidRPr="00F17064">
        <w:rPr>
          <w:color w:val="000C8C" w:themeColor="accent2"/>
        </w:rPr>
        <w:separator/>
      </w:r>
    </w:p>
  </w:footnote>
  <w:footnote w:type="continuationSeparator" w:id="0">
    <w:p w14:paraId="7927F84A" w14:textId="77777777" w:rsidR="00A43559" w:rsidRPr="00F17064" w:rsidRDefault="00A43559" w:rsidP="00D93095">
      <w:pPr>
        <w:spacing w:after="0" w:line="240" w:lineRule="auto"/>
      </w:pPr>
      <w:r w:rsidRPr="00F170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F3E18" w14:textId="10BE1A19" w:rsidR="00600C50" w:rsidRPr="00600C50" w:rsidRDefault="00600C50" w:rsidP="00600C50">
    <w:pPr>
      <w:pStyle w:val="Header"/>
      <w:rPr>
        <w:rFonts w:cs="Open Sans"/>
        <w:noProof w:val="0"/>
      </w:rPr>
    </w:pPr>
    <w:r w:rsidRPr="00600C50">
      <w:rPr>
        <w:rFonts w:cs="Open Sans"/>
        <w:noProof w:val="0"/>
      </w:rPr>
      <w:t>Riigitee 4 Tallinna-Pärnu-Ikla tee (E67) km 42,0-62,2 Kernu-</w:t>
    </w:r>
    <w:r w:rsidRPr="00600C50">
      <w:rPr>
        <w:rFonts w:cs="Open Sans"/>
        <w:noProof w:val="0"/>
      </w:rPr>
      <w:t>Päädeva lõigu põhiprojekt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DDF"/>
    <w:multiLevelType w:val="hybridMultilevel"/>
    <w:tmpl w:val="E3D870B0"/>
    <w:lvl w:ilvl="0" w:tplc="658E5D96">
      <w:start w:val="1"/>
      <w:numFmt w:val="decimal"/>
      <w:pStyle w:val="ListJoonised"/>
      <w:lvlText w:val="Tabel  %1."/>
      <w:lvlJc w:val="left"/>
      <w:pPr>
        <w:ind w:left="5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7F0342"/>
    <w:multiLevelType w:val="hybridMultilevel"/>
    <w:tmpl w:val="7820D8E8"/>
    <w:lvl w:ilvl="0" w:tplc="E0BADE44">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9EF3D30"/>
    <w:multiLevelType w:val="multilevel"/>
    <w:tmpl w:val="4EFA30D6"/>
    <w:styleLink w:val="CurrentList13"/>
    <w:lvl w:ilvl="0">
      <w:start w:val="1"/>
      <w:numFmt w:val="decimal"/>
      <w:lvlText w:val="Joonised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B42EE0"/>
    <w:multiLevelType w:val="hybridMultilevel"/>
    <w:tmpl w:val="1F2C439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 w15:restartNumberingAfterBreak="0">
    <w:nsid w:val="11E2465A"/>
    <w:multiLevelType w:val="multilevel"/>
    <w:tmpl w:val="A15E2B10"/>
    <w:styleLink w:val="CurrentList11"/>
    <w:lvl w:ilvl="0">
      <w:start w:val="1"/>
      <w:numFmt w:val="decimal"/>
      <w:lvlText w:val="Lisad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9D3C23"/>
    <w:multiLevelType w:val="hybridMultilevel"/>
    <w:tmpl w:val="20CA4358"/>
    <w:lvl w:ilvl="0" w:tplc="E5DE01AA">
      <w:start w:val="1"/>
      <w:numFmt w:val="decimal"/>
      <w:lvlText w:val="%1."/>
      <w:lvlJc w:val="left"/>
      <w:pPr>
        <w:ind w:left="502" w:hanging="360"/>
      </w:pPr>
      <w:rPr>
        <w:rFonts w:ascii="Roboto" w:hAnsi="Roboto" w:hint="default"/>
        <w:b/>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6" w15:restartNumberingAfterBreak="0">
    <w:nsid w:val="14C62214"/>
    <w:multiLevelType w:val="hybridMultilevel"/>
    <w:tmpl w:val="BDCCB93E"/>
    <w:lvl w:ilvl="0" w:tplc="57DAC8BE">
      <w:start w:val="1"/>
      <w:numFmt w:val="decimal"/>
      <w:lvlText w:val="%1."/>
      <w:lvlJc w:val="left"/>
      <w:pPr>
        <w:ind w:left="502" w:hanging="360"/>
      </w:pPr>
      <w:rPr>
        <w:rFonts w:ascii="Roboto" w:hAnsi="Roboto" w:hint="default"/>
        <w:b/>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7" w15:restartNumberingAfterBreak="0">
    <w:nsid w:val="16E57C9C"/>
    <w:multiLevelType w:val="hybridMultilevel"/>
    <w:tmpl w:val="3E8012E0"/>
    <w:lvl w:ilvl="0" w:tplc="5E8A356E">
      <w:start w:val="1"/>
      <w:numFmt w:val="bullet"/>
      <w:pStyle w:val="Bluebullet"/>
      <w:lvlText w:val=""/>
      <w:lvlJc w:val="left"/>
      <w:pPr>
        <w:ind w:left="720" w:hanging="360"/>
      </w:pPr>
      <w:rPr>
        <w:rFonts w:ascii="Symbol" w:hAnsi="Symbol" w:hint="default"/>
        <w:color w:val="000C8C"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AD219CE"/>
    <w:multiLevelType w:val="hybridMultilevel"/>
    <w:tmpl w:val="4434DC0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9" w15:restartNumberingAfterBreak="0">
    <w:nsid w:val="1FA702A9"/>
    <w:multiLevelType w:val="multilevel"/>
    <w:tmpl w:val="662C1B92"/>
    <w:styleLink w:val="CurrentList7"/>
    <w:lvl w:ilvl="0">
      <w:start w:val="1"/>
      <w:numFmt w:val="decimal"/>
      <w:lvlText w:val="Joonis %1."/>
      <w:lvlJc w:val="left"/>
      <w:pPr>
        <w:ind w:left="720" w:hanging="36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4724B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0A46DD"/>
    <w:multiLevelType w:val="hybridMultilevel"/>
    <w:tmpl w:val="F0E6319C"/>
    <w:lvl w:ilvl="0" w:tplc="15B65192">
      <w:start w:val="1"/>
      <w:numFmt w:val="decimal"/>
      <w:pStyle w:val="Listprojektikoosseis"/>
      <w:lvlText w:val="Kaust  %1."/>
      <w:lvlJc w:val="left"/>
      <w:pPr>
        <w:ind w:left="51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944867"/>
    <w:multiLevelType w:val="multilevel"/>
    <w:tmpl w:val="CB227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E16746"/>
    <w:multiLevelType w:val="hybridMultilevel"/>
    <w:tmpl w:val="4784E8FA"/>
    <w:lvl w:ilvl="0" w:tplc="A7781426">
      <w:start w:val="1"/>
      <w:numFmt w:val="decimal"/>
      <w:pStyle w:val="ListParagraph"/>
      <w:lvlText w:val="Lisad  %1."/>
      <w:lvlJc w:val="left"/>
      <w:pPr>
        <w:ind w:left="5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155AF9"/>
    <w:multiLevelType w:val="multilevel"/>
    <w:tmpl w:val="A51EDD7E"/>
    <w:styleLink w:val="CurrentList4"/>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A4E49E2"/>
    <w:multiLevelType w:val="multilevel"/>
    <w:tmpl w:val="D8BE7D5A"/>
    <w:styleLink w:val="CurrentList9"/>
    <w:lvl w:ilvl="0">
      <w:start w:val="1"/>
      <w:numFmt w:val="decimal"/>
      <w:lvlText w:val="Lisad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AB25312"/>
    <w:multiLevelType w:val="multilevel"/>
    <w:tmpl w:val="79369D3E"/>
    <w:lvl w:ilvl="0">
      <w:start w:val="1"/>
      <w:numFmt w:val="decimal"/>
      <w:pStyle w:val="Heading1"/>
      <w:lvlText w:val="%1."/>
      <w:lvlJc w:val="left"/>
      <w:pPr>
        <w:ind w:left="454" w:hanging="454"/>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15:restartNumberingAfterBreak="0">
    <w:nsid w:val="4E97476C"/>
    <w:multiLevelType w:val="multilevel"/>
    <w:tmpl w:val="043A5ECC"/>
    <w:styleLink w:val="CurrentList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EB1222A"/>
    <w:multiLevelType w:val="multilevel"/>
    <w:tmpl w:val="9BD002E0"/>
    <w:styleLink w:val="CurrentList8"/>
    <w:lvl w:ilvl="0">
      <w:start w:val="1"/>
      <w:numFmt w:val="decimal"/>
      <w:lvlText w:val="Lisad %1."/>
      <w:lvlJc w:val="left"/>
      <w:pPr>
        <w:ind w:left="624"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338531E"/>
    <w:multiLevelType w:val="multilevel"/>
    <w:tmpl w:val="F0E6319C"/>
    <w:lvl w:ilvl="0">
      <w:start w:val="1"/>
      <w:numFmt w:val="decimal"/>
      <w:lvlText w:val="Kaust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5043099"/>
    <w:multiLevelType w:val="hybridMultilevel"/>
    <w:tmpl w:val="14C89428"/>
    <w:lvl w:ilvl="0" w:tplc="0425000F">
      <w:start w:val="1"/>
      <w:numFmt w:val="decimal"/>
      <w:lvlText w:val="%1."/>
      <w:lvlJc w:val="left"/>
      <w:pPr>
        <w:ind w:left="862" w:hanging="360"/>
      </w:p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21" w15:restartNumberingAfterBreak="0">
    <w:nsid w:val="55D16F5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6012D2A"/>
    <w:multiLevelType w:val="multilevel"/>
    <w:tmpl w:val="3A0895A2"/>
    <w:lvl w:ilvl="0">
      <w:start w:val="1"/>
      <w:numFmt w:val="decimal"/>
      <w:pStyle w:val="Normal-TOCHeading"/>
      <w:lvlText w:val="%1."/>
      <w:lvlJc w:val="left"/>
      <w:pPr>
        <w:ind w:left="454" w:hanging="454"/>
      </w:pPr>
      <w:rPr>
        <w:rFonts w:hint="default"/>
      </w:rPr>
    </w:lvl>
    <w:lvl w:ilvl="1">
      <w:start w:val="1"/>
      <w:numFmt w:val="decimal"/>
      <w:lvlText w:val="%2.%1."/>
      <w:lvlJc w:val="left"/>
      <w:pPr>
        <w:ind w:left="576" w:hanging="576"/>
      </w:pPr>
      <w:rPr>
        <w:rFonts w:hint="default"/>
      </w:rPr>
    </w:lvl>
    <w:lvl w:ilvl="2">
      <w:start w:val="1"/>
      <w:numFmt w:val="decimal"/>
      <w:lvlText w:val="%3.%1.%2."/>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5D415F20"/>
    <w:multiLevelType w:val="hybridMultilevel"/>
    <w:tmpl w:val="445E3A90"/>
    <w:lvl w:ilvl="0" w:tplc="0425000F">
      <w:start w:val="1"/>
      <w:numFmt w:val="decimal"/>
      <w:lvlText w:val="%1."/>
      <w:lvlJc w:val="left"/>
      <w:pPr>
        <w:ind w:left="862" w:hanging="360"/>
      </w:p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24" w15:restartNumberingAfterBreak="0">
    <w:nsid w:val="60894333"/>
    <w:multiLevelType w:val="multilevel"/>
    <w:tmpl w:val="78B668FE"/>
    <w:styleLink w:val="CurrentList3"/>
    <w:lvl w:ilvl="0">
      <w:start w:val="1"/>
      <w:numFmt w:val="decimal"/>
      <w:lvlText w:val="%1"/>
      <w:lvlJc w:val="left"/>
      <w:pPr>
        <w:ind w:left="510" w:hanging="51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24D6C60"/>
    <w:multiLevelType w:val="multilevel"/>
    <w:tmpl w:val="027A6884"/>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69065FF3"/>
    <w:multiLevelType w:val="hybridMultilevel"/>
    <w:tmpl w:val="81E0F1E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7" w15:restartNumberingAfterBreak="0">
    <w:nsid w:val="7263173F"/>
    <w:multiLevelType w:val="multilevel"/>
    <w:tmpl w:val="B964B810"/>
    <w:styleLink w:val="CurrentList12"/>
    <w:lvl w:ilvl="0">
      <w:start w:val="1"/>
      <w:numFmt w:val="decimal"/>
      <w:lvlText w:val="Projekt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5493670"/>
    <w:multiLevelType w:val="multilevel"/>
    <w:tmpl w:val="13201A70"/>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7F3739C"/>
    <w:multiLevelType w:val="multilevel"/>
    <w:tmpl w:val="5D7CCEDA"/>
    <w:styleLink w:val="CurrentList10"/>
    <w:lvl w:ilvl="0">
      <w:start w:val="1"/>
      <w:numFmt w:val="decimal"/>
      <w:lvlText w:val="Lisad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AAD0595"/>
    <w:multiLevelType w:val="multilevel"/>
    <w:tmpl w:val="F0E6319C"/>
    <w:lvl w:ilvl="0">
      <w:start w:val="1"/>
      <w:numFmt w:val="decimal"/>
      <w:lvlText w:val="Kaust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C7C0013"/>
    <w:multiLevelType w:val="hybridMultilevel"/>
    <w:tmpl w:val="179646AA"/>
    <w:lvl w:ilvl="0" w:tplc="B1EAFC66">
      <w:start w:val="1"/>
      <w:numFmt w:val="decimal"/>
      <w:pStyle w:val="Listtabelid"/>
      <w:lvlText w:val="Joonis %1."/>
      <w:lvlJc w:val="left"/>
      <w:pPr>
        <w:ind w:left="890" w:hanging="360"/>
      </w:pPr>
      <w:rPr>
        <w:rFonts w:hint="default"/>
      </w:rPr>
    </w:lvl>
    <w:lvl w:ilvl="1" w:tplc="04250019" w:tentative="1">
      <w:start w:val="1"/>
      <w:numFmt w:val="lowerLetter"/>
      <w:lvlText w:val="%2."/>
      <w:lvlJc w:val="left"/>
      <w:pPr>
        <w:ind w:left="1610" w:hanging="360"/>
      </w:pPr>
    </w:lvl>
    <w:lvl w:ilvl="2" w:tplc="0425001B" w:tentative="1">
      <w:start w:val="1"/>
      <w:numFmt w:val="lowerRoman"/>
      <w:lvlText w:val="%3."/>
      <w:lvlJc w:val="right"/>
      <w:pPr>
        <w:ind w:left="2330" w:hanging="180"/>
      </w:pPr>
    </w:lvl>
    <w:lvl w:ilvl="3" w:tplc="0425000F" w:tentative="1">
      <w:start w:val="1"/>
      <w:numFmt w:val="decimal"/>
      <w:lvlText w:val="%4."/>
      <w:lvlJc w:val="left"/>
      <w:pPr>
        <w:ind w:left="3050" w:hanging="360"/>
      </w:pPr>
    </w:lvl>
    <w:lvl w:ilvl="4" w:tplc="04250019" w:tentative="1">
      <w:start w:val="1"/>
      <w:numFmt w:val="lowerLetter"/>
      <w:lvlText w:val="%5."/>
      <w:lvlJc w:val="left"/>
      <w:pPr>
        <w:ind w:left="3770" w:hanging="360"/>
      </w:pPr>
    </w:lvl>
    <w:lvl w:ilvl="5" w:tplc="0425001B" w:tentative="1">
      <w:start w:val="1"/>
      <w:numFmt w:val="lowerRoman"/>
      <w:lvlText w:val="%6."/>
      <w:lvlJc w:val="right"/>
      <w:pPr>
        <w:ind w:left="4490" w:hanging="180"/>
      </w:pPr>
    </w:lvl>
    <w:lvl w:ilvl="6" w:tplc="0425000F" w:tentative="1">
      <w:start w:val="1"/>
      <w:numFmt w:val="decimal"/>
      <w:lvlText w:val="%7."/>
      <w:lvlJc w:val="left"/>
      <w:pPr>
        <w:ind w:left="5210" w:hanging="360"/>
      </w:pPr>
    </w:lvl>
    <w:lvl w:ilvl="7" w:tplc="04250019" w:tentative="1">
      <w:start w:val="1"/>
      <w:numFmt w:val="lowerLetter"/>
      <w:lvlText w:val="%8."/>
      <w:lvlJc w:val="left"/>
      <w:pPr>
        <w:ind w:left="5930" w:hanging="360"/>
      </w:pPr>
    </w:lvl>
    <w:lvl w:ilvl="8" w:tplc="0425001B" w:tentative="1">
      <w:start w:val="1"/>
      <w:numFmt w:val="lowerRoman"/>
      <w:lvlText w:val="%9."/>
      <w:lvlJc w:val="right"/>
      <w:pPr>
        <w:ind w:left="6650" w:hanging="180"/>
      </w:pPr>
    </w:lvl>
  </w:abstractNum>
  <w:abstractNum w:abstractNumId="32" w15:restartNumberingAfterBreak="0">
    <w:nsid w:val="7FD42B2F"/>
    <w:multiLevelType w:val="hybridMultilevel"/>
    <w:tmpl w:val="D71249B0"/>
    <w:lvl w:ilvl="0" w:tplc="0425000F">
      <w:start w:val="1"/>
      <w:numFmt w:val="decimal"/>
      <w:lvlText w:val="%1."/>
      <w:lvlJc w:val="left"/>
      <w:pPr>
        <w:ind w:left="862" w:hanging="360"/>
      </w:p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num w:numId="1" w16cid:durableId="1940990767">
    <w:abstractNumId w:val="21"/>
  </w:num>
  <w:num w:numId="2" w16cid:durableId="1543857287">
    <w:abstractNumId w:val="25"/>
  </w:num>
  <w:num w:numId="3" w16cid:durableId="1258174594">
    <w:abstractNumId w:val="24"/>
  </w:num>
  <w:num w:numId="4" w16cid:durableId="1041981534">
    <w:abstractNumId w:val="14"/>
  </w:num>
  <w:num w:numId="5" w16cid:durableId="1031614736">
    <w:abstractNumId w:val="17"/>
  </w:num>
  <w:num w:numId="6" w16cid:durableId="27606112">
    <w:abstractNumId w:val="28"/>
  </w:num>
  <w:num w:numId="7" w16cid:durableId="1376193633">
    <w:abstractNumId w:val="10"/>
  </w:num>
  <w:num w:numId="8" w16cid:durableId="1384719980">
    <w:abstractNumId w:val="13"/>
  </w:num>
  <w:num w:numId="9" w16cid:durableId="810945332">
    <w:abstractNumId w:val="9"/>
  </w:num>
  <w:num w:numId="10" w16cid:durableId="1795951292">
    <w:abstractNumId w:val="18"/>
  </w:num>
  <w:num w:numId="11" w16cid:durableId="937063991">
    <w:abstractNumId w:val="15"/>
  </w:num>
  <w:num w:numId="12" w16cid:durableId="82462497">
    <w:abstractNumId w:val="29"/>
  </w:num>
  <w:num w:numId="13" w16cid:durableId="1066563411">
    <w:abstractNumId w:val="4"/>
  </w:num>
  <w:num w:numId="14" w16cid:durableId="1342852595">
    <w:abstractNumId w:val="11"/>
  </w:num>
  <w:num w:numId="15" w16cid:durableId="292713386">
    <w:abstractNumId w:val="27"/>
  </w:num>
  <w:num w:numId="16" w16cid:durableId="295186754">
    <w:abstractNumId w:val="2"/>
  </w:num>
  <w:num w:numId="17" w16cid:durableId="1884516114">
    <w:abstractNumId w:val="16"/>
  </w:num>
  <w:num w:numId="18" w16cid:durableId="1236474112">
    <w:abstractNumId w:val="22"/>
  </w:num>
  <w:num w:numId="19" w16cid:durableId="685523331">
    <w:abstractNumId w:val="0"/>
  </w:num>
  <w:num w:numId="20" w16cid:durableId="1819611592">
    <w:abstractNumId w:val="16"/>
  </w:num>
  <w:num w:numId="21" w16cid:durableId="748963691">
    <w:abstractNumId w:val="7"/>
  </w:num>
  <w:num w:numId="22" w16cid:durableId="1614171219">
    <w:abstractNumId w:val="13"/>
    <w:lvlOverride w:ilvl="0">
      <w:startOverride w:val="1"/>
    </w:lvlOverride>
  </w:num>
  <w:num w:numId="23" w16cid:durableId="1145977209">
    <w:abstractNumId w:val="19"/>
  </w:num>
  <w:num w:numId="24" w16cid:durableId="471337149">
    <w:abstractNumId w:val="30"/>
  </w:num>
  <w:num w:numId="25" w16cid:durableId="1259367664">
    <w:abstractNumId w:val="31"/>
  </w:num>
  <w:num w:numId="26" w16cid:durableId="1223903292">
    <w:abstractNumId w:val="7"/>
  </w:num>
  <w:num w:numId="27" w16cid:durableId="1780485568">
    <w:abstractNumId w:val="7"/>
  </w:num>
  <w:num w:numId="28" w16cid:durableId="1847403677">
    <w:abstractNumId w:val="20"/>
  </w:num>
  <w:num w:numId="29" w16cid:durableId="1813330603">
    <w:abstractNumId w:val="7"/>
  </w:num>
  <w:num w:numId="30" w16cid:durableId="111871356">
    <w:abstractNumId w:val="7"/>
  </w:num>
  <w:num w:numId="31" w16cid:durableId="2068524427">
    <w:abstractNumId w:val="7"/>
  </w:num>
  <w:num w:numId="32" w16cid:durableId="1425690580">
    <w:abstractNumId w:val="7"/>
  </w:num>
  <w:num w:numId="33" w16cid:durableId="767237820">
    <w:abstractNumId w:val="12"/>
  </w:num>
  <w:num w:numId="34" w16cid:durableId="759067145">
    <w:abstractNumId w:val="3"/>
  </w:num>
  <w:num w:numId="35" w16cid:durableId="1696346458">
    <w:abstractNumId w:val="26"/>
  </w:num>
  <w:num w:numId="36" w16cid:durableId="2134328671">
    <w:abstractNumId w:val="3"/>
  </w:num>
  <w:num w:numId="37" w16cid:durableId="934631825">
    <w:abstractNumId w:val="23"/>
  </w:num>
  <w:num w:numId="38" w16cid:durableId="1054083283">
    <w:abstractNumId w:val="6"/>
  </w:num>
  <w:num w:numId="39" w16cid:durableId="1181511655">
    <w:abstractNumId w:val="8"/>
  </w:num>
  <w:num w:numId="40" w16cid:durableId="1216703268">
    <w:abstractNumId w:val="32"/>
  </w:num>
  <w:num w:numId="41" w16cid:durableId="461309624">
    <w:abstractNumId w:val="5"/>
  </w:num>
  <w:num w:numId="42" w16cid:durableId="602998036">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embedTrueTypeFonts/>
  <w:embedSystemFonts/>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870"/>
    <w:rsid w:val="000000C0"/>
    <w:rsid w:val="000129E7"/>
    <w:rsid w:val="00017E78"/>
    <w:rsid w:val="00017FC5"/>
    <w:rsid w:val="00024A27"/>
    <w:rsid w:val="000313F6"/>
    <w:rsid w:val="000316FB"/>
    <w:rsid w:val="00043468"/>
    <w:rsid w:val="00047967"/>
    <w:rsid w:val="00085045"/>
    <w:rsid w:val="0009132A"/>
    <w:rsid w:val="00094818"/>
    <w:rsid w:val="000A0C1E"/>
    <w:rsid w:val="000C4191"/>
    <w:rsid w:val="000C4704"/>
    <w:rsid w:val="000E389D"/>
    <w:rsid w:val="000F25BB"/>
    <w:rsid w:val="000F2B9A"/>
    <w:rsid w:val="00112C2E"/>
    <w:rsid w:val="00115178"/>
    <w:rsid w:val="00117D92"/>
    <w:rsid w:val="00133C04"/>
    <w:rsid w:val="00134689"/>
    <w:rsid w:val="0014412C"/>
    <w:rsid w:val="00146ED0"/>
    <w:rsid w:val="001548C4"/>
    <w:rsid w:val="00160D4B"/>
    <w:rsid w:val="00163C60"/>
    <w:rsid w:val="00171457"/>
    <w:rsid w:val="00171495"/>
    <w:rsid w:val="00173D6E"/>
    <w:rsid w:val="001A0E8C"/>
    <w:rsid w:val="001C5F7E"/>
    <w:rsid w:val="001E17DF"/>
    <w:rsid w:val="001F001B"/>
    <w:rsid w:val="001F2A32"/>
    <w:rsid w:val="0020037B"/>
    <w:rsid w:val="00201328"/>
    <w:rsid w:val="00205020"/>
    <w:rsid w:val="00206319"/>
    <w:rsid w:val="002070C3"/>
    <w:rsid w:val="00221E1F"/>
    <w:rsid w:val="002237A6"/>
    <w:rsid w:val="00225621"/>
    <w:rsid w:val="002262C9"/>
    <w:rsid w:val="00230086"/>
    <w:rsid w:val="002337C1"/>
    <w:rsid w:val="00254FD4"/>
    <w:rsid w:val="002569DA"/>
    <w:rsid w:val="00262222"/>
    <w:rsid w:val="0026592E"/>
    <w:rsid w:val="00283CA9"/>
    <w:rsid w:val="002A3F43"/>
    <w:rsid w:val="002B1C43"/>
    <w:rsid w:val="002B417E"/>
    <w:rsid w:val="002B49A3"/>
    <w:rsid w:val="002C0F59"/>
    <w:rsid w:val="002C0F91"/>
    <w:rsid w:val="002E34FB"/>
    <w:rsid w:val="002E6C40"/>
    <w:rsid w:val="003010E2"/>
    <w:rsid w:val="00303097"/>
    <w:rsid w:val="00303B1A"/>
    <w:rsid w:val="00304929"/>
    <w:rsid w:val="0030688F"/>
    <w:rsid w:val="003079FA"/>
    <w:rsid w:val="003121BB"/>
    <w:rsid w:val="00325605"/>
    <w:rsid w:val="00335730"/>
    <w:rsid w:val="00337C90"/>
    <w:rsid w:val="00341C8C"/>
    <w:rsid w:val="00352BEC"/>
    <w:rsid w:val="00365961"/>
    <w:rsid w:val="00373073"/>
    <w:rsid w:val="00374B87"/>
    <w:rsid w:val="0038021A"/>
    <w:rsid w:val="003843CA"/>
    <w:rsid w:val="003931CA"/>
    <w:rsid w:val="003A33E2"/>
    <w:rsid w:val="003A5F90"/>
    <w:rsid w:val="003B0A3B"/>
    <w:rsid w:val="003B0ABF"/>
    <w:rsid w:val="003B2EA8"/>
    <w:rsid w:val="003B40A1"/>
    <w:rsid w:val="003C0F6C"/>
    <w:rsid w:val="003C1687"/>
    <w:rsid w:val="003C1E73"/>
    <w:rsid w:val="003C4B93"/>
    <w:rsid w:val="003E44CF"/>
    <w:rsid w:val="003E6081"/>
    <w:rsid w:val="003F5FAE"/>
    <w:rsid w:val="003F6182"/>
    <w:rsid w:val="003F6B07"/>
    <w:rsid w:val="003F7E87"/>
    <w:rsid w:val="0040023D"/>
    <w:rsid w:val="00401778"/>
    <w:rsid w:val="0040424F"/>
    <w:rsid w:val="00410DB8"/>
    <w:rsid w:val="0042661B"/>
    <w:rsid w:val="004356B4"/>
    <w:rsid w:val="00442CD0"/>
    <w:rsid w:val="00443DD9"/>
    <w:rsid w:val="004600D4"/>
    <w:rsid w:val="00460986"/>
    <w:rsid w:val="004618C6"/>
    <w:rsid w:val="00464A99"/>
    <w:rsid w:val="0046582E"/>
    <w:rsid w:val="004909A8"/>
    <w:rsid w:val="004C54BD"/>
    <w:rsid w:val="004D4201"/>
    <w:rsid w:val="004D4AA2"/>
    <w:rsid w:val="004D501D"/>
    <w:rsid w:val="004D6461"/>
    <w:rsid w:val="004E1397"/>
    <w:rsid w:val="004E3810"/>
    <w:rsid w:val="004F79B5"/>
    <w:rsid w:val="00504FAA"/>
    <w:rsid w:val="00526309"/>
    <w:rsid w:val="00540C58"/>
    <w:rsid w:val="00540CDC"/>
    <w:rsid w:val="00545D45"/>
    <w:rsid w:val="00570AE8"/>
    <w:rsid w:val="00572B86"/>
    <w:rsid w:val="005773FC"/>
    <w:rsid w:val="00580F40"/>
    <w:rsid w:val="0058733C"/>
    <w:rsid w:val="005913D2"/>
    <w:rsid w:val="005C323E"/>
    <w:rsid w:val="005F6CDD"/>
    <w:rsid w:val="0060082E"/>
    <w:rsid w:val="00600C50"/>
    <w:rsid w:val="00613D71"/>
    <w:rsid w:val="006172F0"/>
    <w:rsid w:val="00617A55"/>
    <w:rsid w:val="00624BC8"/>
    <w:rsid w:val="00643A61"/>
    <w:rsid w:val="00643BBF"/>
    <w:rsid w:val="0064714B"/>
    <w:rsid w:val="0067083B"/>
    <w:rsid w:val="00675434"/>
    <w:rsid w:val="006816EC"/>
    <w:rsid w:val="006847B9"/>
    <w:rsid w:val="00692F59"/>
    <w:rsid w:val="00694958"/>
    <w:rsid w:val="00695434"/>
    <w:rsid w:val="006A6424"/>
    <w:rsid w:val="006C1BA8"/>
    <w:rsid w:val="006C3314"/>
    <w:rsid w:val="006E1EA5"/>
    <w:rsid w:val="006F5097"/>
    <w:rsid w:val="00700620"/>
    <w:rsid w:val="00702479"/>
    <w:rsid w:val="00703C29"/>
    <w:rsid w:val="007044F1"/>
    <w:rsid w:val="00704D72"/>
    <w:rsid w:val="00706173"/>
    <w:rsid w:val="007062B6"/>
    <w:rsid w:val="0072670C"/>
    <w:rsid w:val="007273D3"/>
    <w:rsid w:val="00730218"/>
    <w:rsid w:val="00732AFD"/>
    <w:rsid w:val="00753131"/>
    <w:rsid w:val="00767F24"/>
    <w:rsid w:val="00771E96"/>
    <w:rsid w:val="00774263"/>
    <w:rsid w:val="00780887"/>
    <w:rsid w:val="007815B8"/>
    <w:rsid w:val="00787EA6"/>
    <w:rsid w:val="00795ED5"/>
    <w:rsid w:val="007A25D7"/>
    <w:rsid w:val="007A2D3E"/>
    <w:rsid w:val="007B0F03"/>
    <w:rsid w:val="007B4279"/>
    <w:rsid w:val="007C1757"/>
    <w:rsid w:val="007C44F3"/>
    <w:rsid w:val="007D1E1A"/>
    <w:rsid w:val="007E5C2A"/>
    <w:rsid w:val="007E74B4"/>
    <w:rsid w:val="007F4048"/>
    <w:rsid w:val="00801AED"/>
    <w:rsid w:val="008071A4"/>
    <w:rsid w:val="0081528D"/>
    <w:rsid w:val="00820C2A"/>
    <w:rsid w:val="00825C06"/>
    <w:rsid w:val="0084120C"/>
    <w:rsid w:val="00845DAA"/>
    <w:rsid w:val="00845F71"/>
    <w:rsid w:val="008509BC"/>
    <w:rsid w:val="00851690"/>
    <w:rsid w:val="0086225C"/>
    <w:rsid w:val="00876580"/>
    <w:rsid w:val="00885BF3"/>
    <w:rsid w:val="00887DA0"/>
    <w:rsid w:val="0089223B"/>
    <w:rsid w:val="008A06D7"/>
    <w:rsid w:val="008A2973"/>
    <w:rsid w:val="008A3E85"/>
    <w:rsid w:val="008A47E1"/>
    <w:rsid w:val="008A641E"/>
    <w:rsid w:val="008B7398"/>
    <w:rsid w:val="008C1E82"/>
    <w:rsid w:val="008D703F"/>
    <w:rsid w:val="008E29E6"/>
    <w:rsid w:val="0092651A"/>
    <w:rsid w:val="00927162"/>
    <w:rsid w:val="009369AB"/>
    <w:rsid w:val="00944870"/>
    <w:rsid w:val="00945F26"/>
    <w:rsid w:val="00951148"/>
    <w:rsid w:val="009511B7"/>
    <w:rsid w:val="00952350"/>
    <w:rsid w:val="00956A44"/>
    <w:rsid w:val="009577F4"/>
    <w:rsid w:val="00961FDC"/>
    <w:rsid w:val="0097784B"/>
    <w:rsid w:val="00985060"/>
    <w:rsid w:val="00993FDD"/>
    <w:rsid w:val="00996BB0"/>
    <w:rsid w:val="009A66A3"/>
    <w:rsid w:val="009B2B29"/>
    <w:rsid w:val="009B44CC"/>
    <w:rsid w:val="009B6A42"/>
    <w:rsid w:val="009D0D81"/>
    <w:rsid w:val="009D1067"/>
    <w:rsid w:val="009E0B46"/>
    <w:rsid w:val="009E4D18"/>
    <w:rsid w:val="009F4A2A"/>
    <w:rsid w:val="00A00D94"/>
    <w:rsid w:val="00A14495"/>
    <w:rsid w:val="00A22387"/>
    <w:rsid w:val="00A307D5"/>
    <w:rsid w:val="00A308CE"/>
    <w:rsid w:val="00A32F59"/>
    <w:rsid w:val="00A3637B"/>
    <w:rsid w:val="00A43511"/>
    <w:rsid w:val="00A43559"/>
    <w:rsid w:val="00A464B3"/>
    <w:rsid w:val="00A55BFC"/>
    <w:rsid w:val="00A62DC9"/>
    <w:rsid w:val="00A70A82"/>
    <w:rsid w:val="00A77DC5"/>
    <w:rsid w:val="00A8175A"/>
    <w:rsid w:val="00A8711B"/>
    <w:rsid w:val="00A92CA2"/>
    <w:rsid w:val="00A969D0"/>
    <w:rsid w:val="00AD1877"/>
    <w:rsid w:val="00AD280C"/>
    <w:rsid w:val="00AD78F3"/>
    <w:rsid w:val="00AE146D"/>
    <w:rsid w:val="00B07332"/>
    <w:rsid w:val="00B07535"/>
    <w:rsid w:val="00B13E4F"/>
    <w:rsid w:val="00B24F88"/>
    <w:rsid w:val="00B325AD"/>
    <w:rsid w:val="00B34AE4"/>
    <w:rsid w:val="00B3542E"/>
    <w:rsid w:val="00B50BD5"/>
    <w:rsid w:val="00B54A1C"/>
    <w:rsid w:val="00B5667E"/>
    <w:rsid w:val="00B60E78"/>
    <w:rsid w:val="00B7285B"/>
    <w:rsid w:val="00B75BF4"/>
    <w:rsid w:val="00B77029"/>
    <w:rsid w:val="00B81827"/>
    <w:rsid w:val="00B85719"/>
    <w:rsid w:val="00B96DFA"/>
    <w:rsid w:val="00BA5DE8"/>
    <w:rsid w:val="00BB2B81"/>
    <w:rsid w:val="00BD1DF3"/>
    <w:rsid w:val="00BE3E8F"/>
    <w:rsid w:val="00C0078D"/>
    <w:rsid w:val="00C011B4"/>
    <w:rsid w:val="00C35EC1"/>
    <w:rsid w:val="00C54C64"/>
    <w:rsid w:val="00C5769C"/>
    <w:rsid w:val="00C62E3A"/>
    <w:rsid w:val="00C6492D"/>
    <w:rsid w:val="00C70EC5"/>
    <w:rsid w:val="00C759BF"/>
    <w:rsid w:val="00C87A44"/>
    <w:rsid w:val="00C91B7A"/>
    <w:rsid w:val="00CA40A9"/>
    <w:rsid w:val="00CA6C03"/>
    <w:rsid w:val="00CB30A9"/>
    <w:rsid w:val="00CB752B"/>
    <w:rsid w:val="00CB7BDF"/>
    <w:rsid w:val="00CE3B01"/>
    <w:rsid w:val="00CF3BD2"/>
    <w:rsid w:val="00CF5960"/>
    <w:rsid w:val="00D00BE2"/>
    <w:rsid w:val="00D1736F"/>
    <w:rsid w:val="00D17C9E"/>
    <w:rsid w:val="00D17EDB"/>
    <w:rsid w:val="00D26EAB"/>
    <w:rsid w:val="00D349B2"/>
    <w:rsid w:val="00D371CC"/>
    <w:rsid w:val="00D37F47"/>
    <w:rsid w:val="00D4287A"/>
    <w:rsid w:val="00D93095"/>
    <w:rsid w:val="00DB21E6"/>
    <w:rsid w:val="00DB39BD"/>
    <w:rsid w:val="00DB6D41"/>
    <w:rsid w:val="00DB779E"/>
    <w:rsid w:val="00DC0CFC"/>
    <w:rsid w:val="00DC6138"/>
    <w:rsid w:val="00DC7295"/>
    <w:rsid w:val="00DE0F6A"/>
    <w:rsid w:val="00DE127D"/>
    <w:rsid w:val="00DE1A89"/>
    <w:rsid w:val="00DE7638"/>
    <w:rsid w:val="00E0741F"/>
    <w:rsid w:val="00E17CBD"/>
    <w:rsid w:val="00E23462"/>
    <w:rsid w:val="00E2407B"/>
    <w:rsid w:val="00E26C26"/>
    <w:rsid w:val="00E309DB"/>
    <w:rsid w:val="00E3227F"/>
    <w:rsid w:val="00E44CEA"/>
    <w:rsid w:val="00E47796"/>
    <w:rsid w:val="00E51C1D"/>
    <w:rsid w:val="00E863C1"/>
    <w:rsid w:val="00E91738"/>
    <w:rsid w:val="00E92677"/>
    <w:rsid w:val="00E967B6"/>
    <w:rsid w:val="00EA5622"/>
    <w:rsid w:val="00EB7320"/>
    <w:rsid w:val="00EC38F1"/>
    <w:rsid w:val="00EC6BC7"/>
    <w:rsid w:val="00EC7163"/>
    <w:rsid w:val="00EC7A69"/>
    <w:rsid w:val="00ED242F"/>
    <w:rsid w:val="00ED2B5D"/>
    <w:rsid w:val="00EE0D15"/>
    <w:rsid w:val="00EE5372"/>
    <w:rsid w:val="00EF3A75"/>
    <w:rsid w:val="00F06381"/>
    <w:rsid w:val="00F17064"/>
    <w:rsid w:val="00F208F4"/>
    <w:rsid w:val="00F220B1"/>
    <w:rsid w:val="00F2221B"/>
    <w:rsid w:val="00F23E22"/>
    <w:rsid w:val="00F2587B"/>
    <w:rsid w:val="00F2643E"/>
    <w:rsid w:val="00F3237B"/>
    <w:rsid w:val="00F427CC"/>
    <w:rsid w:val="00F45BC3"/>
    <w:rsid w:val="00F51978"/>
    <w:rsid w:val="00F623E6"/>
    <w:rsid w:val="00F62576"/>
    <w:rsid w:val="00F82CC2"/>
    <w:rsid w:val="00F83EAD"/>
    <w:rsid w:val="00F848FF"/>
    <w:rsid w:val="00F96156"/>
    <w:rsid w:val="00FB150C"/>
    <w:rsid w:val="00FB25B7"/>
    <w:rsid w:val="00FB306C"/>
    <w:rsid w:val="00FB56AA"/>
    <w:rsid w:val="00FB7FC2"/>
    <w:rsid w:val="00FD7144"/>
    <w:rsid w:val="00FD73C7"/>
    <w:rsid w:val="00FE13E7"/>
    <w:rsid w:val="00FF353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5605F"/>
  <w15:chartTrackingRefBased/>
  <w15:docId w15:val="{0EDBD7AA-B941-47C9-8F6D-9046350B6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2"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B86"/>
    <w:pPr>
      <w:autoSpaceDE w:val="0"/>
      <w:autoSpaceDN w:val="0"/>
      <w:adjustRightInd w:val="0"/>
      <w:spacing w:before="120" w:after="120" w:line="276" w:lineRule="auto"/>
      <w:jc w:val="both"/>
    </w:pPr>
    <w:rPr>
      <w:rFonts w:ascii="Roboto" w:hAnsi="Roboto"/>
      <w:noProof/>
      <w:sz w:val="20"/>
    </w:rPr>
  </w:style>
  <w:style w:type="paragraph" w:styleId="Heading1">
    <w:name w:val="heading 1"/>
    <w:next w:val="Normal"/>
    <w:link w:val="Heading1Char"/>
    <w:uiPriority w:val="9"/>
    <w:qFormat/>
    <w:rsid w:val="009E0B46"/>
    <w:pPr>
      <w:keepNext/>
      <w:pageBreakBefore/>
      <w:numPr>
        <w:numId w:val="20"/>
      </w:numPr>
      <w:spacing w:before="600" w:after="360" w:line="240" w:lineRule="auto"/>
      <w:outlineLvl w:val="0"/>
    </w:pPr>
    <w:rPr>
      <w:rFonts w:ascii="Poppins SemiBold" w:hAnsi="Poppins SemiBold" w:cs="Poppins"/>
      <w:color w:val="000C8D"/>
      <w:spacing w:val="-4"/>
      <w:kern w:val="0"/>
      <w:sz w:val="40"/>
      <w:szCs w:val="40"/>
    </w:rPr>
  </w:style>
  <w:style w:type="paragraph" w:styleId="Heading2">
    <w:name w:val="heading 2"/>
    <w:next w:val="Normal"/>
    <w:link w:val="Heading2Char"/>
    <w:uiPriority w:val="9"/>
    <w:unhideWhenUsed/>
    <w:qFormat/>
    <w:rsid w:val="007C1757"/>
    <w:pPr>
      <w:keepNext/>
      <w:numPr>
        <w:ilvl w:val="1"/>
        <w:numId w:val="20"/>
      </w:numPr>
      <w:spacing w:before="480" w:after="240" w:line="240" w:lineRule="auto"/>
      <w:outlineLvl w:val="1"/>
    </w:pPr>
    <w:rPr>
      <w:rFonts w:ascii="Poppins Medium" w:hAnsi="Poppins Medium" w:cs="Poppins"/>
      <w:bCs/>
      <w:noProof/>
      <w:color w:val="000C8D"/>
      <w:kern w:val="0"/>
      <w:sz w:val="28"/>
      <w:szCs w:val="32"/>
    </w:rPr>
  </w:style>
  <w:style w:type="paragraph" w:styleId="Heading3">
    <w:name w:val="heading 3"/>
    <w:next w:val="Normal"/>
    <w:link w:val="Heading3Char"/>
    <w:uiPriority w:val="9"/>
    <w:unhideWhenUsed/>
    <w:qFormat/>
    <w:rsid w:val="007C1757"/>
    <w:pPr>
      <w:keepNext/>
      <w:numPr>
        <w:ilvl w:val="2"/>
        <w:numId w:val="17"/>
      </w:numPr>
      <w:spacing w:before="480" w:after="240" w:line="240" w:lineRule="auto"/>
      <w:ind w:left="680" w:hanging="680"/>
      <w:outlineLvl w:val="2"/>
    </w:pPr>
    <w:rPr>
      <w:rFonts w:ascii="Roboto" w:hAnsi="Roboto" w:cs="Poppins"/>
      <w:bCs/>
      <w:noProof/>
      <w:color w:val="000C8D"/>
      <w:kern w:val="0"/>
      <w:szCs w:val="22"/>
    </w:rPr>
  </w:style>
  <w:style w:type="paragraph" w:styleId="Heading4">
    <w:name w:val="heading 4"/>
    <w:basedOn w:val="Normal"/>
    <w:next w:val="Normal"/>
    <w:link w:val="Heading4Char"/>
    <w:uiPriority w:val="9"/>
    <w:unhideWhenUsed/>
    <w:qFormat/>
    <w:rsid w:val="007C1757"/>
    <w:pPr>
      <w:keepNext/>
      <w:keepLines/>
      <w:numPr>
        <w:ilvl w:val="3"/>
        <w:numId w:val="20"/>
      </w:numPr>
      <w:spacing w:before="480" w:after="240"/>
      <w:outlineLvl w:val="3"/>
    </w:pPr>
    <w:rPr>
      <w:rFonts w:eastAsiaTheme="majorEastAsia" w:cstheme="majorBidi"/>
      <w:iCs/>
      <w:color w:val="000C8C" w:themeColor="accent2"/>
    </w:rPr>
  </w:style>
  <w:style w:type="paragraph" w:styleId="Heading5">
    <w:name w:val="heading 5"/>
    <w:basedOn w:val="Normal"/>
    <w:next w:val="Normal"/>
    <w:link w:val="Heading5Char"/>
    <w:uiPriority w:val="9"/>
    <w:unhideWhenUsed/>
    <w:rsid w:val="007C1757"/>
    <w:pPr>
      <w:keepNext/>
      <w:keepLines/>
      <w:numPr>
        <w:ilvl w:val="4"/>
        <w:numId w:val="20"/>
      </w:numPr>
      <w:spacing w:before="80" w:after="40"/>
      <w:outlineLvl w:val="4"/>
    </w:pPr>
    <w:rPr>
      <w:rFonts w:eastAsiaTheme="majorEastAsia" w:cstheme="majorBidi"/>
      <w:color w:val="000C8C" w:themeColor="accent2"/>
    </w:rPr>
  </w:style>
  <w:style w:type="paragraph" w:styleId="Heading6">
    <w:name w:val="heading 6"/>
    <w:basedOn w:val="Normal"/>
    <w:next w:val="Normal"/>
    <w:link w:val="Heading6Char"/>
    <w:uiPriority w:val="9"/>
    <w:unhideWhenUsed/>
    <w:rsid w:val="007C1757"/>
    <w:pPr>
      <w:keepNext/>
      <w:keepLines/>
      <w:numPr>
        <w:ilvl w:val="5"/>
        <w:numId w:val="20"/>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rsid w:val="007C1757"/>
    <w:pPr>
      <w:keepNext/>
      <w:keepLines/>
      <w:numPr>
        <w:ilvl w:val="6"/>
        <w:numId w:val="20"/>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1757"/>
    <w:pPr>
      <w:keepNext/>
      <w:keepLines/>
      <w:numPr>
        <w:ilvl w:val="7"/>
        <w:numId w:val="20"/>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1757"/>
    <w:pPr>
      <w:keepNext/>
      <w:keepLines/>
      <w:numPr>
        <w:ilvl w:val="8"/>
        <w:numId w:val="20"/>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B46"/>
    <w:rPr>
      <w:rFonts w:ascii="Poppins SemiBold" w:hAnsi="Poppins SemiBold" w:cs="Poppins"/>
      <w:color w:val="000C8D"/>
      <w:spacing w:val="-4"/>
      <w:kern w:val="0"/>
      <w:sz w:val="40"/>
      <w:szCs w:val="40"/>
    </w:rPr>
  </w:style>
  <w:style w:type="character" w:customStyle="1" w:styleId="Heading2Char">
    <w:name w:val="Heading 2 Char"/>
    <w:basedOn w:val="DefaultParagraphFont"/>
    <w:link w:val="Heading2"/>
    <w:uiPriority w:val="9"/>
    <w:rsid w:val="007C1757"/>
    <w:rPr>
      <w:rFonts w:ascii="Poppins Medium" w:hAnsi="Poppins Medium" w:cs="Poppins"/>
      <w:bCs/>
      <w:noProof/>
      <w:color w:val="000C8D"/>
      <w:kern w:val="0"/>
      <w:sz w:val="28"/>
      <w:szCs w:val="32"/>
    </w:rPr>
  </w:style>
  <w:style w:type="character" w:customStyle="1" w:styleId="Heading3Char">
    <w:name w:val="Heading 3 Char"/>
    <w:basedOn w:val="DefaultParagraphFont"/>
    <w:link w:val="Heading3"/>
    <w:uiPriority w:val="9"/>
    <w:rsid w:val="007C1757"/>
    <w:rPr>
      <w:rFonts w:ascii="Roboto" w:hAnsi="Roboto" w:cs="Poppins"/>
      <w:bCs/>
      <w:noProof/>
      <w:color w:val="000C8D"/>
      <w:kern w:val="0"/>
      <w:szCs w:val="22"/>
    </w:rPr>
  </w:style>
  <w:style w:type="character" w:customStyle="1" w:styleId="Heading5Char">
    <w:name w:val="Heading 5 Char"/>
    <w:basedOn w:val="DefaultParagraphFont"/>
    <w:link w:val="Heading5"/>
    <w:uiPriority w:val="9"/>
    <w:rsid w:val="000316FB"/>
    <w:rPr>
      <w:rFonts w:ascii="Roboto" w:eastAsiaTheme="majorEastAsia" w:hAnsi="Roboto" w:cstheme="majorBidi"/>
      <w:color w:val="000C8C" w:themeColor="accent2"/>
      <w:sz w:val="20"/>
    </w:rPr>
  </w:style>
  <w:style w:type="character" w:customStyle="1" w:styleId="Heading6Char">
    <w:name w:val="Heading 6 Char"/>
    <w:basedOn w:val="DefaultParagraphFont"/>
    <w:link w:val="Heading6"/>
    <w:uiPriority w:val="9"/>
    <w:rsid w:val="00952350"/>
    <w:rPr>
      <w:rFonts w:ascii="Roboto" w:eastAsiaTheme="majorEastAsia" w:hAnsi="Roboto" w:cstheme="majorBidi"/>
      <w:i/>
      <w:iCs/>
      <w:color w:val="595959" w:themeColor="text1" w:themeTint="A6"/>
      <w:sz w:val="20"/>
    </w:rPr>
  </w:style>
  <w:style w:type="character" w:customStyle="1" w:styleId="Heading7Char">
    <w:name w:val="Heading 7 Char"/>
    <w:basedOn w:val="DefaultParagraphFont"/>
    <w:link w:val="Heading7"/>
    <w:uiPriority w:val="9"/>
    <w:semiHidden/>
    <w:rsid w:val="00952350"/>
    <w:rPr>
      <w:rFonts w:ascii="Roboto" w:eastAsiaTheme="majorEastAsia" w:hAnsi="Roboto" w:cstheme="majorBidi"/>
      <w:color w:val="595959" w:themeColor="text1" w:themeTint="A6"/>
      <w:sz w:val="20"/>
    </w:rPr>
  </w:style>
  <w:style w:type="character" w:customStyle="1" w:styleId="Heading8Char">
    <w:name w:val="Heading 8 Char"/>
    <w:basedOn w:val="DefaultParagraphFont"/>
    <w:link w:val="Heading8"/>
    <w:uiPriority w:val="9"/>
    <w:semiHidden/>
    <w:rsid w:val="00952350"/>
    <w:rPr>
      <w:rFonts w:ascii="Roboto" w:eastAsiaTheme="majorEastAsia" w:hAnsi="Roboto" w:cstheme="majorBidi"/>
      <w:i/>
      <w:iCs/>
      <w:color w:val="272727" w:themeColor="text1" w:themeTint="D8"/>
      <w:sz w:val="20"/>
    </w:rPr>
  </w:style>
  <w:style w:type="character" w:customStyle="1" w:styleId="Heading9Char">
    <w:name w:val="Heading 9 Char"/>
    <w:basedOn w:val="DefaultParagraphFont"/>
    <w:link w:val="Heading9"/>
    <w:uiPriority w:val="9"/>
    <w:semiHidden/>
    <w:rsid w:val="00952350"/>
    <w:rPr>
      <w:rFonts w:ascii="Roboto" w:eastAsiaTheme="majorEastAsia" w:hAnsi="Roboto" w:cstheme="majorBidi"/>
      <w:color w:val="272727" w:themeColor="text1" w:themeTint="D8"/>
      <w:sz w:val="20"/>
    </w:rPr>
  </w:style>
  <w:style w:type="paragraph" w:styleId="Caption">
    <w:name w:val="caption"/>
    <w:next w:val="NoSpacing"/>
    <w:uiPriority w:val="35"/>
    <w:unhideWhenUsed/>
    <w:qFormat/>
    <w:rsid w:val="009E0B46"/>
    <w:pPr>
      <w:spacing w:before="240" w:after="120" w:line="240" w:lineRule="auto"/>
    </w:pPr>
    <w:rPr>
      <w:rFonts w:ascii="Roboto" w:hAnsi="Roboto" w:cs="Poppins"/>
      <w:bCs/>
      <w:color w:val="000A8C"/>
      <w:kern w:val="0"/>
      <w:sz w:val="20"/>
    </w:rPr>
  </w:style>
  <w:style w:type="character" w:styleId="Emphasis">
    <w:name w:val="Emphasis"/>
    <w:aliases w:val="esikas"/>
    <w:uiPriority w:val="20"/>
    <w:rsid w:val="00952350"/>
    <w:rPr>
      <w:rFonts w:ascii="Poppins" w:hAnsi="Poppins"/>
      <w:b w:val="0"/>
      <w:i w:val="0"/>
      <w:sz w:val="24"/>
      <w:lang w:val="sv-SE"/>
    </w:rPr>
  </w:style>
  <w:style w:type="paragraph" w:styleId="NoSpacing">
    <w:name w:val="No Spacing"/>
    <w:aliases w:val="highlight box"/>
    <w:link w:val="NoSpacingChar"/>
    <w:uiPriority w:val="1"/>
    <w:qFormat/>
    <w:rsid w:val="009E0B46"/>
    <w:pPr>
      <w:autoSpaceDE w:val="0"/>
      <w:autoSpaceDN w:val="0"/>
      <w:adjustRightInd w:val="0"/>
      <w:spacing w:after="0" w:line="240" w:lineRule="auto"/>
      <w:jc w:val="both"/>
    </w:pPr>
    <w:rPr>
      <w:rFonts w:ascii="Roboto" w:hAnsi="Roboto" w:cs="Poppins"/>
      <w:kern w:val="0"/>
      <w:sz w:val="20"/>
      <w:lang w:val="en-US"/>
    </w:rPr>
  </w:style>
  <w:style w:type="paragraph" w:styleId="ListParagraph">
    <w:name w:val="List Paragraph"/>
    <w:aliases w:val="List_Lisad,SP-List Paragraph,Normal bullet 2,Bullet list,List Paragraph1,başlık,Normal Text,Primary bullet,Bullet1,B1,Rebel Bullet,Párrafo de lista1,References,Bullets,List Paragraph (numbered (a)),List_Paragraph,Multilevel para_II,Liste123"/>
    <w:basedOn w:val="Normal"/>
    <w:link w:val="ListParagraphChar"/>
    <w:uiPriority w:val="34"/>
    <w:qFormat/>
    <w:rsid w:val="00401778"/>
    <w:pPr>
      <w:numPr>
        <w:numId w:val="8"/>
      </w:numPr>
      <w:spacing w:before="60" w:after="60"/>
    </w:pPr>
  </w:style>
  <w:style w:type="paragraph" w:styleId="Quote">
    <w:name w:val="Quote"/>
    <w:aliases w:val="esika pealkiri"/>
    <w:basedOn w:val="Normal"/>
    <w:next w:val="Normal"/>
    <w:link w:val="QuoteChar"/>
    <w:uiPriority w:val="29"/>
    <w:rsid w:val="00952350"/>
    <w:pPr>
      <w:spacing w:line="900" w:lineRule="exact"/>
      <w:ind w:right="1140"/>
      <w:jc w:val="left"/>
    </w:pPr>
    <w:rPr>
      <w:rFonts w:ascii="Poppins Medium" w:hAnsi="Poppins Medium" w:cs="Poppins Medium"/>
      <w:b/>
      <w:bCs/>
      <w:sz w:val="74"/>
      <w:szCs w:val="74"/>
    </w:rPr>
  </w:style>
  <w:style w:type="character" w:customStyle="1" w:styleId="QuoteChar">
    <w:name w:val="Quote Char"/>
    <w:aliases w:val="esika pealkiri Char"/>
    <w:basedOn w:val="DefaultParagraphFont"/>
    <w:link w:val="Quote"/>
    <w:uiPriority w:val="29"/>
    <w:rsid w:val="00952350"/>
    <w:rPr>
      <w:rFonts w:ascii="Poppins Medium" w:hAnsi="Poppins Medium" w:cs="Poppins Medium"/>
      <w:b/>
      <w:bCs/>
      <w:color w:val="000C8D"/>
      <w:kern w:val="0"/>
      <w:sz w:val="74"/>
      <w:szCs w:val="74"/>
      <w:lang w:val="et-EE"/>
    </w:rPr>
  </w:style>
  <w:style w:type="paragraph" w:styleId="IntenseQuote">
    <w:name w:val="Intense Quote"/>
    <w:aliases w:val="esika alapealkiri"/>
    <w:basedOn w:val="Normal"/>
    <w:next w:val="Normal"/>
    <w:link w:val="IntenseQuoteChar"/>
    <w:uiPriority w:val="30"/>
    <w:rsid w:val="00952350"/>
    <w:rPr>
      <w:sz w:val="28"/>
      <w:szCs w:val="28"/>
    </w:rPr>
  </w:style>
  <w:style w:type="character" w:customStyle="1" w:styleId="IntenseQuoteChar">
    <w:name w:val="Intense Quote Char"/>
    <w:aliases w:val="esika alapealkiri Char"/>
    <w:basedOn w:val="DefaultParagraphFont"/>
    <w:link w:val="IntenseQuote"/>
    <w:uiPriority w:val="30"/>
    <w:rsid w:val="00952350"/>
    <w:rPr>
      <w:rFonts w:ascii="Poppins" w:hAnsi="Poppins" w:cs="Poppins"/>
      <w:color w:val="000C8D"/>
      <w:kern w:val="0"/>
      <w:sz w:val="28"/>
      <w:szCs w:val="28"/>
    </w:rPr>
  </w:style>
  <w:style w:type="paragraph" w:styleId="TOCHeading">
    <w:name w:val="TOC Heading"/>
    <w:basedOn w:val="Heading1"/>
    <w:next w:val="Normal"/>
    <w:uiPriority w:val="39"/>
    <w:unhideWhenUsed/>
    <w:rsid w:val="00952350"/>
    <w:pPr>
      <w:keepLines/>
      <w:spacing w:after="0" w:line="276" w:lineRule="auto"/>
      <w:ind w:left="709"/>
      <w:outlineLvl w:val="9"/>
    </w:pPr>
    <w:rPr>
      <w:rFonts w:asciiTheme="majorHAnsi" w:eastAsiaTheme="majorEastAsia" w:hAnsiTheme="majorHAnsi" w:cstheme="majorBidi"/>
      <w:color w:val="000000" w:themeColor="accent1" w:themeShade="BF"/>
      <w:sz w:val="28"/>
      <w:szCs w:val="28"/>
      <w:lang w:val="en-US"/>
      <w14:ligatures w14:val="none"/>
    </w:rPr>
  </w:style>
  <w:style w:type="character" w:customStyle="1" w:styleId="Heading4Char">
    <w:name w:val="Heading 4 Char"/>
    <w:basedOn w:val="DefaultParagraphFont"/>
    <w:link w:val="Heading4"/>
    <w:uiPriority w:val="9"/>
    <w:rsid w:val="007273D3"/>
    <w:rPr>
      <w:rFonts w:ascii="Roboto" w:eastAsiaTheme="majorEastAsia" w:hAnsi="Roboto" w:cstheme="majorBidi"/>
      <w:iCs/>
      <w:color w:val="000C8C" w:themeColor="accent2"/>
      <w:sz w:val="20"/>
    </w:rPr>
  </w:style>
  <w:style w:type="paragraph" w:styleId="Title">
    <w:name w:val="Title"/>
    <w:basedOn w:val="Normal"/>
    <w:next w:val="Normal"/>
    <w:link w:val="TitleChar"/>
    <w:uiPriority w:val="10"/>
    <w:rsid w:val="00B325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5A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rsid w:val="00B325A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5AD"/>
    <w:rPr>
      <w:rFonts w:eastAsiaTheme="majorEastAsia" w:cstheme="majorBidi"/>
      <w:color w:val="595959" w:themeColor="text1" w:themeTint="A6"/>
      <w:spacing w:val="15"/>
      <w:kern w:val="0"/>
      <w:sz w:val="28"/>
      <w:szCs w:val="28"/>
      <w:lang w:val="en-GB"/>
    </w:rPr>
  </w:style>
  <w:style w:type="character" w:styleId="IntenseEmphasis">
    <w:name w:val="Intense Emphasis"/>
    <w:basedOn w:val="DefaultParagraphFont"/>
    <w:uiPriority w:val="21"/>
    <w:rsid w:val="00B325AD"/>
    <w:rPr>
      <w:i/>
      <w:iCs/>
      <w:color w:val="000000" w:themeColor="accent1" w:themeShade="BF"/>
    </w:rPr>
  </w:style>
  <w:style w:type="character" w:styleId="IntenseReference">
    <w:name w:val="Intense Reference"/>
    <w:basedOn w:val="DefaultParagraphFont"/>
    <w:uiPriority w:val="32"/>
    <w:rsid w:val="00B325AD"/>
    <w:rPr>
      <w:b/>
      <w:bCs/>
      <w:smallCaps/>
      <w:color w:val="000000" w:themeColor="accent1" w:themeShade="BF"/>
      <w:spacing w:val="5"/>
    </w:rPr>
  </w:style>
  <w:style w:type="paragraph" w:styleId="Header">
    <w:name w:val="header"/>
    <w:basedOn w:val="Normal"/>
    <w:link w:val="HeaderChar"/>
    <w:autoRedefine/>
    <w:uiPriority w:val="99"/>
    <w:unhideWhenUsed/>
    <w:qFormat/>
    <w:rsid w:val="002A3F43"/>
    <w:pPr>
      <w:pBdr>
        <w:bottom w:val="single" w:sz="4" w:space="12" w:color="000C8C" w:themeColor="accent2"/>
      </w:pBdr>
      <w:tabs>
        <w:tab w:val="center" w:pos="4513"/>
        <w:tab w:val="right" w:pos="9026"/>
      </w:tabs>
      <w:spacing w:after="480"/>
      <w:jc w:val="right"/>
    </w:pPr>
    <w:rPr>
      <w:sz w:val="18"/>
    </w:rPr>
  </w:style>
  <w:style w:type="character" w:customStyle="1" w:styleId="HeaderChar">
    <w:name w:val="Header Char"/>
    <w:basedOn w:val="DefaultParagraphFont"/>
    <w:link w:val="Header"/>
    <w:uiPriority w:val="99"/>
    <w:rsid w:val="002A3F43"/>
    <w:rPr>
      <w:rFonts w:ascii="Open Sans" w:hAnsi="Open Sans" w:cs="Poppins"/>
      <w:color w:val="000000" w:themeColor="accent1"/>
      <w:kern w:val="0"/>
      <w:sz w:val="18"/>
      <w:lang w:val="en-GB"/>
    </w:rPr>
  </w:style>
  <w:style w:type="paragraph" w:styleId="Footer">
    <w:name w:val="footer"/>
    <w:basedOn w:val="Normal"/>
    <w:link w:val="FooterChar"/>
    <w:uiPriority w:val="99"/>
    <w:unhideWhenUsed/>
    <w:rsid w:val="00D93095"/>
    <w:pPr>
      <w:tabs>
        <w:tab w:val="center" w:pos="4513"/>
        <w:tab w:val="right" w:pos="9026"/>
      </w:tabs>
      <w:spacing w:after="0"/>
    </w:pPr>
  </w:style>
  <w:style w:type="character" w:customStyle="1" w:styleId="FooterChar">
    <w:name w:val="Footer Char"/>
    <w:basedOn w:val="DefaultParagraphFont"/>
    <w:link w:val="Footer"/>
    <w:uiPriority w:val="99"/>
    <w:rsid w:val="00D93095"/>
    <w:rPr>
      <w:rFonts w:ascii="Poppins" w:hAnsi="Poppins" w:cs="Poppins"/>
      <w:color w:val="000C8D"/>
      <w:kern w:val="0"/>
      <w:lang w:val="en-GB"/>
    </w:rPr>
  </w:style>
  <w:style w:type="paragraph" w:styleId="FootnoteText">
    <w:name w:val="footnote text"/>
    <w:basedOn w:val="Normal"/>
    <w:link w:val="FootnoteTextChar"/>
    <w:uiPriority w:val="99"/>
    <w:unhideWhenUsed/>
    <w:qFormat/>
    <w:rsid w:val="009E0B46"/>
    <w:pPr>
      <w:spacing w:before="0" w:after="0"/>
      <w:jc w:val="left"/>
    </w:pPr>
    <w:rPr>
      <w:rFonts w:cs="Poppins"/>
      <w:color w:val="000000" w:themeColor="text1"/>
      <w:kern w:val="0"/>
      <w:sz w:val="16"/>
      <w:szCs w:val="20"/>
      <w:lang w:val="en-GB"/>
    </w:rPr>
  </w:style>
  <w:style w:type="character" w:customStyle="1" w:styleId="FootnoteTextChar">
    <w:name w:val="Footnote Text Char"/>
    <w:basedOn w:val="DefaultParagraphFont"/>
    <w:link w:val="FootnoteText"/>
    <w:uiPriority w:val="99"/>
    <w:rsid w:val="009E0B46"/>
    <w:rPr>
      <w:rFonts w:ascii="Roboto" w:hAnsi="Roboto" w:cs="Poppins"/>
      <w:color w:val="000000" w:themeColor="text1"/>
      <w:kern w:val="0"/>
      <w:sz w:val="16"/>
      <w:szCs w:val="20"/>
      <w:lang w:val="en-GB"/>
    </w:rPr>
  </w:style>
  <w:style w:type="character" w:styleId="FootnoteReference">
    <w:name w:val="footnote reference"/>
    <w:basedOn w:val="DefaultParagraphFont"/>
    <w:uiPriority w:val="99"/>
    <w:semiHidden/>
    <w:unhideWhenUsed/>
    <w:rsid w:val="003E6081"/>
    <w:rPr>
      <w:vertAlign w:val="superscript"/>
    </w:rPr>
  </w:style>
  <w:style w:type="character" w:styleId="PageNumber">
    <w:name w:val="page number"/>
    <w:basedOn w:val="DefaultParagraphFont"/>
    <w:uiPriority w:val="99"/>
    <w:unhideWhenUsed/>
    <w:qFormat/>
    <w:rsid w:val="00F23E22"/>
    <w:rPr>
      <w:rFonts w:ascii="Inter 18pt 18pt" w:hAnsi="Inter 18pt 18pt"/>
      <w:color w:val="000C8C" w:themeColor="accent2"/>
      <w:sz w:val="20"/>
    </w:rPr>
  </w:style>
  <w:style w:type="table" w:customStyle="1" w:styleId="SKPKTabel1">
    <w:name w:val="SKPK_Tabel_1"/>
    <w:basedOn w:val="GridTable4-Accent6"/>
    <w:uiPriority w:val="99"/>
    <w:rsid w:val="00221E1F"/>
    <w:pPr>
      <w:keepLines/>
      <w:spacing w:before="120" w:after="120" w:line="264" w:lineRule="auto"/>
      <w:ind w:left="57" w:right="170"/>
    </w:pPr>
    <w:rPr>
      <w:rFonts w:ascii="Roboto" w:hAnsi="Roboto" w:cs="Times New Roman (Body CS)"/>
      <w:color w:val="000000" w:themeColor="accent1"/>
      <w:kern w:val="0"/>
      <w:sz w:val="18"/>
      <w:szCs w:val="20"/>
      <w:lang w:eastAsia="et-EE"/>
      <w14:ligatures w14:val="none"/>
    </w:rPr>
    <w:tblPr>
      <w:jc w:val="center"/>
      <w:tblBorders>
        <w:top w:val="none" w:sz="0" w:space="0" w:color="auto"/>
        <w:left w:val="none" w:sz="0" w:space="0" w:color="auto"/>
        <w:bottom w:val="none" w:sz="0" w:space="0" w:color="auto"/>
        <w:right w:val="none" w:sz="0" w:space="0" w:color="auto"/>
        <w:insideH w:val="none" w:sz="0" w:space="0" w:color="auto"/>
        <w:insideV w:val="single" w:sz="4" w:space="0" w:color="FFC857" w:themeColor="accent4"/>
      </w:tblBorders>
    </w:tblPr>
    <w:trPr>
      <w:jc w:val="center"/>
    </w:trPr>
    <w:tcPr>
      <w:shd w:val="clear" w:color="auto" w:fill="auto"/>
      <w:vAlign w:val="center"/>
    </w:tcPr>
    <w:tblStylePr w:type="firstRow">
      <w:pPr>
        <w:wordWrap/>
        <w:spacing w:beforeLines="0" w:before="120" w:beforeAutospacing="0" w:afterLines="0" w:after="120" w:afterAutospacing="0" w:line="264" w:lineRule="auto"/>
        <w:ind w:leftChars="0" w:left="57" w:rightChars="0" w:right="170"/>
        <w:contextualSpacing w:val="0"/>
        <w:mirrorIndents w:val="0"/>
        <w:jc w:val="center"/>
      </w:pPr>
      <w:rPr>
        <w:rFonts w:ascii="Roboto" w:hAnsi="Roboto"/>
        <w:b/>
        <w:bCs/>
        <w:i w:val="0"/>
        <w:color w:val="FFFFFF" w:themeColor="background1"/>
        <w:sz w:val="18"/>
        <w:u w:val="none"/>
      </w:rPr>
      <w:tblPr/>
      <w:tcPr>
        <w:tcBorders>
          <w:top w:val="nil"/>
          <w:left w:val="nil"/>
          <w:bottom w:val="nil"/>
          <w:right w:val="nil"/>
          <w:insideH w:val="nil"/>
          <w:insideV w:val="nil"/>
          <w:tl2br w:val="nil"/>
          <w:tr2bl w:val="nil"/>
        </w:tcBorders>
        <w:shd w:val="clear" w:color="auto" w:fill="000B8C"/>
      </w:tcPr>
    </w:tblStylePr>
    <w:tblStylePr w:type="lastRow">
      <w:pPr>
        <w:wordWrap/>
        <w:spacing w:beforeLines="0" w:before="120" w:beforeAutospacing="0" w:afterLines="0" w:after="120" w:afterAutospacing="0" w:line="264" w:lineRule="auto"/>
        <w:ind w:leftChars="0" w:left="57" w:rightChars="0" w:right="170"/>
        <w:contextualSpacing w:val="0"/>
        <w:mirrorIndents w:val="0"/>
        <w:jc w:val="left"/>
      </w:pPr>
      <w:rPr>
        <w:rFonts w:ascii="Open Sans" w:hAnsi="Open Sans"/>
        <w:b/>
        <w:bCs/>
        <w:sz w:val="18"/>
      </w:rPr>
      <w:tblPr/>
      <w:tcPr>
        <w:tcBorders>
          <w:top w:val="double" w:sz="4" w:space="0" w:color="87BBA7" w:themeColor="accent6"/>
        </w:tcBorders>
      </w:tcPr>
    </w:tblStylePr>
    <w:tblStylePr w:type="firstCol">
      <w:pPr>
        <w:wordWrap/>
        <w:spacing w:beforeLines="0" w:before="120" w:beforeAutospacing="0" w:afterLines="0" w:after="120" w:afterAutospacing="0" w:line="264" w:lineRule="auto"/>
        <w:ind w:leftChars="0" w:left="57" w:rightChars="0" w:right="170"/>
        <w:contextualSpacing w:val="0"/>
        <w:jc w:val="left"/>
      </w:pPr>
      <w:rPr>
        <w:rFonts w:ascii="Open Sans" w:hAnsi="Open Sans"/>
        <w:b w:val="0"/>
        <w:bCs/>
        <w:color w:val="000000"/>
      </w:rPr>
    </w:tblStylePr>
    <w:tblStylePr w:type="lastCol">
      <w:pPr>
        <w:jc w:val="left"/>
      </w:pPr>
      <w:rPr>
        <w:rFonts w:ascii="Open Sans" w:hAnsi="Open Sans"/>
        <w:b/>
        <w:bCs/>
      </w:rPr>
    </w:tblStylePr>
    <w:tblStylePr w:type="band1Vert">
      <w:tblPr/>
      <w:tcPr>
        <w:tcBorders>
          <w:top w:val="nil"/>
          <w:left w:val="nil"/>
          <w:bottom w:val="nil"/>
          <w:right w:val="nil"/>
          <w:insideV w:val="nil"/>
        </w:tcBorders>
        <w:shd w:val="clear" w:color="auto" w:fill="auto"/>
      </w:tcPr>
    </w:tblStylePr>
    <w:tblStylePr w:type="band2Vert">
      <w:pPr>
        <w:wordWrap/>
        <w:spacing w:beforeLines="0" w:before="120" w:beforeAutospacing="0" w:afterLines="0" w:after="120" w:afterAutospacing="0" w:line="264" w:lineRule="auto"/>
        <w:ind w:leftChars="0" w:left="57" w:rightChars="0" w:right="170"/>
        <w:contextualSpacing w:val="0"/>
        <w:jc w:val="left"/>
      </w:pPr>
      <w:rPr>
        <w:rFonts w:ascii="Open Sans" w:hAnsi="Open Sans"/>
      </w:rPr>
    </w:tblStylePr>
    <w:tblStylePr w:type="band1Horz">
      <w:pPr>
        <w:jc w:val="left"/>
      </w:pPr>
      <w:rPr>
        <w:rFonts w:ascii="Open Sans" w:hAnsi="Open Sans"/>
        <w:sz w:val="18"/>
      </w:rPr>
      <w:tblPr/>
      <w:tcPr>
        <w:shd w:val="clear" w:color="auto" w:fill="FAF5E9"/>
      </w:tcPr>
    </w:tblStylePr>
  </w:style>
  <w:style w:type="table" w:styleId="GridTable4-Accent6">
    <w:name w:val="Grid Table 4 Accent 6"/>
    <w:basedOn w:val="TableNormal"/>
    <w:uiPriority w:val="49"/>
    <w:rsid w:val="000A0C1E"/>
    <w:pPr>
      <w:spacing w:after="0" w:line="240" w:lineRule="auto"/>
    </w:pPr>
    <w:tblPr>
      <w:tblStyleRowBandSize w:val="1"/>
      <w:tblStyleColBandSize w:val="1"/>
      <w:tblBorders>
        <w:top w:val="single" w:sz="4" w:space="0" w:color="B6D6CA" w:themeColor="accent6" w:themeTint="99"/>
        <w:left w:val="single" w:sz="4" w:space="0" w:color="B6D6CA" w:themeColor="accent6" w:themeTint="99"/>
        <w:bottom w:val="single" w:sz="4" w:space="0" w:color="B6D6CA" w:themeColor="accent6" w:themeTint="99"/>
        <w:right w:val="single" w:sz="4" w:space="0" w:color="B6D6CA" w:themeColor="accent6" w:themeTint="99"/>
        <w:insideH w:val="single" w:sz="4" w:space="0" w:color="B6D6CA" w:themeColor="accent6" w:themeTint="99"/>
        <w:insideV w:val="single" w:sz="4" w:space="0" w:color="B6D6CA" w:themeColor="accent6" w:themeTint="99"/>
      </w:tblBorders>
    </w:tblPr>
    <w:tblStylePr w:type="firstRow">
      <w:rPr>
        <w:b/>
        <w:bCs/>
        <w:color w:val="FFFFFF" w:themeColor="background1"/>
      </w:rPr>
      <w:tblPr/>
      <w:tcPr>
        <w:tcBorders>
          <w:top w:val="single" w:sz="4" w:space="0" w:color="87BBA7" w:themeColor="accent6"/>
          <w:left w:val="single" w:sz="4" w:space="0" w:color="87BBA7" w:themeColor="accent6"/>
          <w:bottom w:val="single" w:sz="4" w:space="0" w:color="87BBA7" w:themeColor="accent6"/>
          <w:right w:val="single" w:sz="4" w:space="0" w:color="87BBA7" w:themeColor="accent6"/>
          <w:insideH w:val="nil"/>
          <w:insideV w:val="nil"/>
        </w:tcBorders>
        <w:shd w:val="clear" w:color="auto" w:fill="87BBA7" w:themeFill="accent6"/>
      </w:tcPr>
    </w:tblStylePr>
    <w:tblStylePr w:type="lastRow">
      <w:rPr>
        <w:b/>
        <w:bCs/>
      </w:rPr>
      <w:tblPr/>
      <w:tcPr>
        <w:tcBorders>
          <w:top w:val="double" w:sz="4" w:space="0" w:color="87BBA7" w:themeColor="accent6"/>
        </w:tcBorders>
      </w:tcPr>
    </w:tblStylePr>
    <w:tblStylePr w:type="firstCol">
      <w:rPr>
        <w:b/>
        <w:bCs/>
      </w:rPr>
    </w:tblStylePr>
    <w:tblStylePr w:type="lastCol">
      <w:rPr>
        <w:b/>
        <w:bCs/>
      </w:rPr>
    </w:tblStylePr>
    <w:tblStylePr w:type="band1Vert">
      <w:tblPr/>
      <w:tcPr>
        <w:shd w:val="clear" w:color="auto" w:fill="E6F1ED" w:themeFill="accent6" w:themeFillTint="33"/>
      </w:tcPr>
    </w:tblStylePr>
    <w:tblStylePr w:type="band1Horz">
      <w:tblPr/>
      <w:tcPr>
        <w:shd w:val="clear" w:color="auto" w:fill="E6F1ED" w:themeFill="accent6" w:themeFillTint="33"/>
      </w:tcPr>
    </w:tblStylePr>
  </w:style>
  <w:style w:type="table" w:styleId="TableGrid">
    <w:name w:val="Table Grid"/>
    <w:aliases w:val="Dariaus_ lent"/>
    <w:basedOn w:val="TableNormal"/>
    <w:uiPriority w:val="59"/>
    <w:rsid w:val="00926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1">
    <w:name w:val="Tabel_1"/>
    <w:basedOn w:val="TableNormal"/>
    <w:uiPriority w:val="99"/>
    <w:rsid w:val="0092651A"/>
    <w:pPr>
      <w:spacing w:after="0" w:line="240" w:lineRule="auto"/>
    </w:pPr>
    <w:rPr>
      <w:rFonts w:ascii="Lato" w:hAnsi="Lato"/>
    </w:rPr>
    <w:tblPr/>
  </w:style>
  <w:style w:type="table" w:customStyle="1" w:styleId="Style1">
    <w:name w:val="Style1"/>
    <w:basedOn w:val="TableNormal"/>
    <w:uiPriority w:val="99"/>
    <w:rsid w:val="0092651A"/>
    <w:pPr>
      <w:spacing w:after="0" w:line="240" w:lineRule="auto"/>
    </w:pPr>
    <w:tblPr/>
    <w:tcPr>
      <w:vAlign w:val="center"/>
    </w:tcPr>
  </w:style>
  <w:style w:type="table" w:customStyle="1" w:styleId="Style2">
    <w:name w:val="Style2"/>
    <w:basedOn w:val="TableNormal"/>
    <w:uiPriority w:val="99"/>
    <w:rsid w:val="002070C3"/>
    <w:pPr>
      <w:spacing w:after="0" w:line="240" w:lineRule="auto"/>
    </w:pPr>
    <w:tblPr/>
  </w:style>
  <w:style w:type="table" w:customStyle="1" w:styleId="Style3">
    <w:name w:val="Style3"/>
    <w:basedOn w:val="TableNormal"/>
    <w:uiPriority w:val="99"/>
    <w:rsid w:val="009D0D81"/>
    <w:pPr>
      <w:spacing w:after="0" w:line="240" w:lineRule="auto"/>
    </w:pPr>
    <w:tblPr>
      <w:tblStyleRowBandSize w:val="1"/>
      <w:tblStyleColBandSize w:val="1"/>
    </w:tblPr>
    <w:tblStylePr w:type="firstRow">
      <w:rPr>
        <w:rFonts w:ascii="Lato" w:hAnsi="Lato"/>
        <w:color w:val="E8E8E8" w:themeColor="background2"/>
        <w:sz w:val="20"/>
      </w:rPr>
      <w:tblPr/>
      <w:tcPr>
        <w:shd w:val="clear" w:color="auto" w:fill="002060"/>
      </w:tcPr>
    </w:tblStylePr>
  </w:style>
  <w:style w:type="paragraph" w:customStyle="1" w:styleId="Footnote">
    <w:name w:val="Footnote"/>
    <w:basedOn w:val="Footer"/>
    <w:rsid w:val="0086225C"/>
    <w:pPr>
      <w:spacing w:before="360"/>
    </w:pPr>
    <w:rPr>
      <w:color w:val="000C8D"/>
      <w:sz w:val="18"/>
      <w:szCs w:val="18"/>
    </w:rPr>
  </w:style>
  <w:style w:type="paragraph" w:customStyle="1" w:styleId="Style4">
    <w:name w:val="Style4"/>
    <w:basedOn w:val="Footnote"/>
    <w:rsid w:val="009D0D81"/>
  </w:style>
  <w:style w:type="paragraph" w:customStyle="1" w:styleId="Footnote1">
    <w:name w:val="Footnote_1"/>
    <w:basedOn w:val="FootnoteText"/>
    <w:link w:val="Footnote1Char"/>
    <w:rsid w:val="009D0D81"/>
  </w:style>
  <w:style w:type="character" w:customStyle="1" w:styleId="Footnote1Char">
    <w:name w:val="Footnote_1 Char"/>
    <w:basedOn w:val="FootnoteTextChar"/>
    <w:link w:val="Footnote1"/>
    <w:rsid w:val="009D0D81"/>
    <w:rPr>
      <w:rFonts w:ascii="Lato" w:hAnsi="Lato" w:cs="Poppins"/>
      <w:color w:val="000C8C" w:themeColor="accent2"/>
      <w:kern w:val="0"/>
      <w:sz w:val="16"/>
      <w:szCs w:val="20"/>
      <w:lang w:val="en-GB"/>
    </w:rPr>
  </w:style>
  <w:style w:type="paragraph" w:styleId="TOC1">
    <w:name w:val="toc 1"/>
    <w:basedOn w:val="Normal"/>
    <w:next w:val="Normal"/>
    <w:autoRedefine/>
    <w:uiPriority w:val="39"/>
    <w:unhideWhenUsed/>
    <w:rsid w:val="00BD1DF3"/>
    <w:pPr>
      <w:tabs>
        <w:tab w:val="right" w:leader="dot" w:pos="9923"/>
      </w:tabs>
      <w:spacing w:before="160" w:after="80" w:line="240" w:lineRule="auto"/>
      <w:ind w:left="340" w:hanging="340"/>
      <w:jc w:val="left"/>
    </w:pPr>
    <w:rPr>
      <w:b/>
      <w:smallCaps/>
      <w:sz w:val="22"/>
    </w:rPr>
  </w:style>
  <w:style w:type="paragraph" w:styleId="TOC2">
    <w:name w:val="toc 2"/>
    <w:basedOn w:val="Normal"/>
    <w:next w:val="Normal"/>
    <w:uiPriority w:val="39"/>
    <w:unhideWhenUsed/>
    <w:rsid w:val="00BD1DF3"/>
    <w:pPr>
      <w:tabs>
        <w:tab w:val="right" w:leader="dot" w:pos="1588"/>
        <w:tab w:val="right" w:leader="dot" w:pos="9923"/>
      </w:tabs>
      <w:spacing w:before="60" w:after="0" w:line="240" w:lineRule="auto"/>
      <w:ind w:left="794" w:hanging="454"/>
      <w:jc w:val="left"/>
    </w:pPr>
    <w:rPr>
      <w:sz w:val="18"/>
    </w:rPr>
  </w:style>
  <w:style w:type="paragraph" w:styleId="TOC3">
    <w:name w:val="toc 3"/>
    <w:basedOn w:val="Normal"/>
    <w:next w:val="Normal"/>
    <w:uiPriority w:val="39"/>
    <w:unhideWhenUsed/>
    <w:rsid w:val="00FB306C"/>
    <w:pPr>
      <w:tabs>
        <w:tab w:val="right" w:leader="dot" w:pos="9923"/>
      </w:tabs>
      <w:snapToGrid w:val="0"/>
      <w:spacing w:before="60" w:after="0" w:line="264" w:lineRule="auto"/>
      <w:ind w:left="1587" w:hanging="510"/>
      <w:contextualSpacing/>
    </w:pPr>
    <w:rPr>
      <w:sz w:val="17"/>
    </w:rPr>
  </w:style>
  <w:style w:type="character" w:styleId="Hyperlink">
    <w:name w:val="Hyperlink"/>
    <w:basedOn w:val="DefaultParagraphFont"/>
    <w:uiPriority w:val="99"/>
    <w:unhideWhenUsed/>
    <w:rsid w:val="00117D92"/>
    <w:rPr>
      <w:rFonts w:ascii="Roboto" w:hAnsi="Roboto"/>
      <w:color w:val="000C8C" w:themeColor="accent2"/>
      <w:sz w:val="16"/>
      <w:u w:val="single"/>
    </w:rPr>
  </w:style>
  <w:style w:type="table" w:customStyle="1" w:styleId="SKPK">
    <w:name w:val="SKPK"/>
    <w:basedOn w:val="TableNormal"/>
    <w:uiPriority w:val="99"/>
    <w:rsid w:val="009369AB"/>
    <w:pPr>
      <w:spacing w:after="0" w:line="240" w:lineRule="auto"/>
    </w:pPr>
    <w:rPr>
      <w:rFonts w:ascii="Open Sans" w:hAnsi="Open Sans"/>
      <w:color w:val="000000"/>
      <w:sz w:val="20"/>
    </w:rPr>
    <w:tblPr/>
    <w:tcPr>
      <w:vAlign w:val="center"/>
    </w:tcPr>
    <w:tblStylePr w:type="firstRow">
      <w:rPr>
        <w:rFonts w:ascii="Open Sans" w:hAnsi="Open Sans"/>
        <w:color w:val="FFFFFF" w:themeColor="background1"/>
        <w:sz w:val="20"/>
      </w:rPr>
    </w:tblStylePr>
  </w:style>
  <w:style w:type="paragraph" w:customStyle="1" w:styleId="Tabel">
    <w:name w:val="Tabel"/>
    <w:basedOn w:val="Normal"/>
    <w:link w:val="TabelChar"/>
    <w:rsid w:val="00956A44"/>
    <w:pPr>
      <w:keepLines/>
      <w:ind w:left="57" w:right="170"/>
      <w:jc w:val="left"/>
    </w:pPr>
    <w:rPr>
      <w:sz w:val="18"/>
      <w:szCs w:val="20"/>
      <w:lang w:eastAsia="et-EE"/>
      <w14:ligatures w14:val="none"/>
    </w:rPr>
  </w:style>
  <w:style w:type="character" w:customStyle="1" w:styleId="TabelChar">
    <w:name w:val="Tabel Char"/>
    <w:basedOn w:val="DefaultParagraphFont"/>
    <w:link w:val="Tabel"/>
    <w:rsid w:val="00956A44"/>
    <w:rPr>
      <w:rFonts w:ascii="Open Sans" w:hAnsi="Open Sans" w:cs="Poppins"/>
      <w:noProof/>
      <w:color w:val="000000" w:themeColor="accent1"/>
      <w:kern w:val="0"/>
      <w:sz w:val="18"/>
      <w:szCs w:val="20"/>
      <w:lang w:val="en-GB" w:eastAsia="et-EE"/>
      <w14:ligatures w14:val="none"/>
    </w:rPr>
  </w:style>
  <w:style w:type="paragraph" w:customStyle="1" w:styleId="Aruandepealkiri">
    <w:name w:val="Aruande pealkiri"/>
    <w:basedOn w:val="Quote"/>
    <w:link w:val="AruandepealkiriChar"/>
    <w:qFormat/>
    <w:rsid w:val="004D4201"/>
    <w:pPr>
      <w:spacing w:line="1000" w:lineRule="exact"/>
    </w:pPr>
    <w:rPr>
      <w:rFonts w:ascii="Poppins SemiBold" w:hAnsi="Poppins SemiBold" w:cs="Poppins"/>
      <w:b w:val="0"/>
      <w:color w:val="FFFFFF" w:themeColor="background1"/>
      <w:sz w:val="80"/>
      <w:szCs w:val="96"/>
    </w:rPr>
  </w:style>
  <w:style w:type="character" w:customStyle="1" w:styleId="AruandepealkiriChar">
    <w:name w:val="Aruande pealkiri Char"/>
    <w:basedOn w:val="QuoteChar"/>
    <w:link w:val="Aruandepealkiri"/>
    <w:rsid w:val="004D4201"/>
    <w:rPr>
      <w:rFonts w:ascii="Poppins SemiBold" w:hAnsi="Poppins SemiBold" w:cs="Poppins"/>
      <w:b w:val="0"/>
      <w:bCs/>
      <w:color w:val="FFFFFF" w:themeColor="background1"/>
      <w:kern w:val="0"/>
      <w:sz w:val="80"/>
      <w:szCs w:val="96"/>
      <w:lang w:val="et-EE"/>
    </w:rPr>
  </w:style>
  <w:style w:type="paragraph" w:customStyle="1" w:styleId="Normal-TOCHeading">
    <w:name w:val="Normal - TOC Heading"/>
    <w:basedOn w:val="Normal"/>
    <w:next w:val="Normal"/>
    <w:uiPriority w:val="2"/>
    <w:rsid w:val="00B81827"/>
    <w:pPr>
      <w:numPr>
        <w:numId w:val="18"/>
      </w:numPr>
      <w:autoSpaceDE/>
      <w:autoSpaceDN/>
      <w:adjustRightInd/>
      <w:spacing w:before="60" w:after="60" w:line="280" w:lineRule="atLeast"/>
    </w:pPr>
    <w:rPr>
      <w:rFonts w:ascii="Verdana" w:eastAsia="Times New Roman" w:hAnsi="Verdana" w:cs="Times New Roman"/>
      <w:b/>
      <w:caps/>
      <w:color w:val="009DE0"/>
      <w:sz w:val="22"/>
      <w:lang w:eastAsia="da-DK"/>
      <w14:ligatures w14:val="none"/>
    </w:rPr>
  </w:style>
  <w:style w:type="paragraph" w:customStyle="1" w:styleId="Normal-SupplementsTOC2">
    <w:name w:val="Normal - Supplements TOC2"/>
    <w:basedOn w:val="Normal"/>
    <w:uiPriority w:val="2"/>
    <w:rsid w:val="00B81827"/>
    <w:pPr>
      <w:autoSpaceDE/>
      <w:autoSpaceDN/>
      <w:adjustRightInd/>
    </w:pPr>
    <w:rPr>
      <w:rFonts w:ascii="Verdana" w:eastAsia="Times New Roman" w:hAnsi="Verdana" w:cs="Times New Roman"/>
      <w:sz w:val="18"/>
      <w:lang w:eastAsia="da-DK"/>
      <w14:ligatures w14:val="none"/>
    </w:rPr>
  </w:style>
  <w:style w:type="character" w:customStyle="1" w:styleId="ListParagraphChar">
    <w:name w:val="List Paragraph Char"/>
    <w:aliases w:val="List_Lisad Char,SP-List Paragraph Char,Normal bullet 2 Char,Bullet list Char,List Paragraph1 Char,başlık Char,Normal Text Char,Primary bullet Char,Bullet1 Char,B1 Char,Rebel Bullet Char,Párrafo de lista1 Char,References Char"/>
    <w:link w:val="ListParagraph"/>
    <w:uiPriority w:val="34"/>
    <w:qFormat/>
    <w:locked/>
    <w:rsid w:val="00876580"/>
    <w:rPr>
      <w:rFonts w:ascii="Roboto" w:hAnsi="Roboto"/>
      <w:sz w:val="20"/>
    </w:rPr>
  </w:style>
  <w:style w:type="character" w:styleId="Strong">
    <w:name w:val="Strong"/>
    <w:aliases w:val="SP-Strong"/>
    <w:basedOn w:val="DefaultParagraphFont"/>
    <w:uiPriority w:val="22"/>
    <w:unhideWhenUsed/>
    <w:rsid w:val="00B81827"/>
    <w:rPr>
      <w:b/>
      <w:bCs/>
    </w:rPr>
  </w:style>
  <w:style w:type="paragraph" w:customStyle="1" w:styleId="Normal-RevisionData">
    <w:name w:val="Normal - Revision Data"/>
    <w:basedOn w:val="Normal"/>
    <w:uiPriority w:val="2"/>
    <w:rsid w:val="00B81827"/>
    <w:pPr>
      <w:autoSpaceDE/>
      <w:autoSpaceDN/>
      <w:adjustRightInd/>
    </w:pPr>
    <w:rPr>
      <w:rFonts w:ascii="Verdana" w:eastAsia="Times New Roman" w:hAnsi="Verdana" w:cs="Times New Roman"/>
      <w:sz w:val="16"/>
      <w:lang w:eastAsia="da-DK"/>
      <w14:ligatures w14:val="none"/>
    </w:rPr>
  </w:style>
  <w:style w:type="paragraph" w:customStyle="1" w:styleId="Normal-RevisionDataText">
    <w:name w:val="Normal - Revision Data Text"/>
    <w:basedOn w:val="Normal"/>
    <w:uiPriority w:val="2"/>
    <w:rsid w:val="00B81827"/>
    <w:pPr>
      <w:autoSpaceDE/>
      <w:autoSpaceDN/>
      <w:adjustRightInd/>
    </w:pPr>
    <w:rPr>
      <w:rFonts w:ascii="Verdana" w:eastAsia="Times New Roman" w:hAnsi="Verdana" w:cs="Times New Roman"/>
      <w:b/>
      <w:sz w:val="18"/>
      <w:lang w:eastAsia="da-DK"/>
      <w14:ligatures w14:val="none"/>
    </w:rPr>
  </w:style>
  <w:style w:type="numbering" w:customStyle="1" w:styleId="CurrentList1">
    <w:name w:val="Current List1"/>
    <w:uiPriority w:val="99"/>
    <w:rsid w:val="0060082E"/>
    <w:pPr>
      <w:numPr>
        <w:numId w:val="1"/>
      </w:numPr>
    </w:pPr>
  </w:style>
  <w:style w:type="paragraph" w:customStyle="1" w:styleId="Lisad">
    <w:name w:val="Lisad"/>
    <w:aliases w:val="Joonised"/>
    <w:qFormat/>
    <w:rsid w:val="007C1757"/>
    <w:rPr>
      <w:rFonts w:ascii="Poppins SemiBold" w:hAnsi="Poppins SemiBold" w:cs="Poppins"/>
      <w:color w:val="000C8C" w:themeColor="accent2"/>
      <w:kern w:val="0"/>
      <w:sz w:val="28"/>
      <w:szCs w:val="20"/>
      <w:lang w:val="en-GB"/>
    </w:rPr>
  </w:style>
  <w:style w:type="paragraph" w:styleId="ListContinue5">
    <w:name w:val="List Continue 5"/>
    <w:basedOn w:val="Normal"/>
    <w:uiPriority w:val="2"/>
    <w:semiHidden/>
    <w:rsid w:val="00B24F88"/>
    <w:pPr>
      <w:autoSpaceDE/>
      <w:autoSpaceDN/>
      <w:adjustRightInd/>
      <w:ind w:left="1415"/>
    </w:pPr>
    <w:rPr>
      <w:rFonts w:ascii="Verdana" w:eastAsia="Times New Roman" w:hAnsi="Verdana" w:cs="Times New Roman"/>
      <w:sz w:val="18"/>
      <w:lang w:eastAsia="da-DK"/>
      <w14:ligatures w14:val="none"/>
    </w:rPr>
  </w:style>
  <w:style w:type="numbering" w:customStyle="1" w:styleId="CurrentList2">
    <w:name w:val="Current List2"/>
    <w:uiPriority w:val="99"/>
    <w:rsid w:val="00352BEC"/>
    <w:pPr>
      <w:numPr>
        <w:numId w:val="2"/>
      </w:numPr>
    </w:pPr>
  </w:style>
  <w:style w:type="numbering" w:customStyle="1" w:styleId="CurrentList3">
    <w:name w:val="Current List3"/>
    <w:uiPriority w:val="99"/>
    <w:rsid w:val="00352BEC"/>
    <w:pPr>
      <w:numPr>
        <w:numId w:val="3"/>
      </w:numPr>
    </w:pPr>
  </w:style>
  <w:style w:type="numbering" w:customStyle="1" w:styleId="CurrentList4">
    <w:name w:val="Current List4"/>
    <w:uiPriority w:val="99"/>
    <w:rsid w:val="00460986"/>
    <w:pPr>
      <w:numPr>
        <w:numId w:val="4"/>
      </w:numPr>
    </w:pPr>
  </w:style>
  <w:style w:type="numbering" w:customStyle="1" w:styleId="CurrentList5">
    <w:name w:val="Current List5"/>
    <w:uiPriority w:val="99"/>
    <w:rsid w:val="00460986"/>
    <w:pPr>
      <w:numPr>
        <w:numId w:val="5"/>
      </w:numPr>
    </w:pPr>
  </w:style>
  <w:style w:type="numbering" w:styleId="111111">
    <w:name w:val="Outline List 2"/>
    <w:basedOn w:val="NoList"/>
    <w:uiPriority w:val="99"/>
    <w:semiHidden/>
    <w:unhideWhenUsed/>
    <w:rsid w:val="00460986"/>
    <w:pPr>
      <w:numPr>
        <w:numId w:val="6"/>
      </w:numPr>
    </w:pPr>
  </w:style>
  <w:style w:type="numbering" w:customStyle="1" w:styleId="CurrentList6">
    <w:name w:val="Current List6"/>
    <w:uiPriority w:val="99"/>
    <w:rsid w:val="00460986"/>
    <w:pPr>
      <w:numPr>
        <w:numId w:val="7"/>
      </w:numPr>
    </w:pPr>
  </w:style>
  <w:style w:type="numbering" w:customStyle="1" w:styleId="CurrentList7">
    <w:name w:val="Current List7"/>
    <w:uiPriority w:val="99"/>
    <w:rsid w:val="003C0F6C"/>
    <w:pPr>
      <w:numPr>
        <w:numId w:val="9"/>
      </w:numPr>
    </w:pPr>
  </w:style>
  <w:style w:type="numbering" w:customStyle="1" w:styleId="CurrentList8">
    <w:name w:val="Current List8"/>
    <w:uiPriority w:val="99"/>
    <w:rsid w:val="00985060"/>
    <w:pPr>
      <w:numPr>
        <w:numId w:val="10"/>
      </w:numPr>
    </w:pPr>
  </w:style>
  <w:style w:type="numbering" w:customStyle="1" w:styleId="CurrentList9">
    <w:name w:val="Current List9"/>
    <w:uiPriority w:val="99"/>
    <w:rsid w:val="00985060"/>
    <w:pPr>
      <w:numPr>
        <w:numId w:val="11"/>
      </w:numPr>
    </w:pPr>
  </w:style>
  <w:style w:type="paragraph" w:customStyle="1" w:styleId="ListJoonised">
    <w:name w:val="List_Joonised"/>
    <w:basedOn w:val="ListParagraph"/>
    <w:link w:val="ListJoonisedChar"/>
    <w:qFormat/>
    <w:rsid w:val="00401778"/>
    <w:pPr>
      <w:numPr>
        <w:numId w:val="19"/>
      </w:numPr>
    </w:pPr>
  </w:style>
  <w:style w:type="numbering" w:customStyle="1" w:styleId="CurrentList10">
    <w:name w:val="Current List10"/>
    <w:uiPriority w:val="99"/>
    <w:rsid w:val="00985060"/>
    <w:pPr>
      <w:numPr>
        <w:numId w:val="12"/>
      </w:numPr>
    </w:pPr>
  </w:style>
  <w:style w:type="paragraph" w:customStyle="1" w:styleId="Listprojektikoosseis">
    <w:name w:val="List_projekti koosseis"/>
    <w:basedOn w:val="ListParagraph"/>
    <w:qFormat/>
    <w:rsid w:val="003843CA"/>
    <w:pPr>
      <w:numPr>
        <w:numId w:val="14"/>
      </w:numPr>
    </w:pPr>
  </w:style>
  <w:style w:type="numbering" w:customStyle="1" w:styleId="CurrentList11">
    <w:name w:val="Current List11"/>
    <w:uiPriority w:val="99"/>
    <w:rsid w:val="00985060"/>
    <w:pPr>
      <w:numPr>
        <w:numId w:val="13"/>
      </w:numPr>
    </w:pPr>
  </w:style>
  <w:style w:type="numbering" w:customStyle="1" w:styleId="CurrentList12">
    <w:name w:val="Current List12"/>
    <w:uiPriority w:val="99"/>
    <w:rsid w:val="00985060"/>
    <w:pPr>
      <w:numPr>
        <w:numId w:val="15"/>
      </w:numPr>
    </w:pPr>
  </w:style>
  <w:style w:type="numbering" w:customStyle="1" w:styleId="CurrentList13">
    <w:name w:val="Current List13"/>
    <w:uiPriority w:val="99"/>
    <w:rsid w:val="00985060"/>
    <w:pPr>
      <w:numPr>
        <w:numId w:val="16"/>
      </w:numPr>
    </w:pPr>
  </w:style>
  <w:style w:type="paragraph" w:styleId="TOC4">
    <w:name w:val="toc 4"/>
    <w:basedOn w:val="Normal"/>
    <w:next w:val="Normal"/>
    <w:uiPriority w:val="39"/>
    <w:unhideWhenUsed/>
    <w:rsid w:val="00F208F4"/>
    <w:pPr>
      <w:tabs>
        <w:tab w:val="left" w:pos="1920"/>
        <w:tab w:val="left" w:pos="2181"/>
        <w:tab w:val="right" w:leader="dot" w:pos="8777"/>
      </w:tabs>
      <w:spacing w:before="60" w:after="0" w:line="240" w:lineRule="auto"/>
      <w:ind w:left="2382" w:hanging="624"/>
      <w:contextualSpacing/>
      <w:jc w:val="left"/>
    </w:pPr>
    <w:rPr>
      <w:i/>
      <w:sz w:val="17"/>
    </w:rPr>
  </w:style>
  <w:style w:type="table" w:styleId="GridTable5Dark-Accent2">
    <w:name w:val="Grid Table 5 Dark Accent 2"/>
    <w:basedOn w:val="TableNormal"/>
    <w:uiPriority w:val="50"/>
    <w:rsid w:val="00C007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BB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C8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C8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C8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C8C" w:themeFill="accent2"/>
      </w:tcPr>
    </w:tblStylePr>
    <w:tblStylePr w:type="band1Vert">
      <w:tblPr/>
      <w:tcPr>
        <w:shd w:val="clear" w:color="auto" w:fill="6B77FF" w:themeFill="accent2" w:themeFillTint="66"/>
      </w:tcPr>
    </w:tblStylePr>
    <w:tblStylePr w:type="band1Horz">
      <w:tblPr/>
      <w:tcPr>
        <w:shd w:val="clear" w:color="auto" w:fill="6B77FF" w:themeFill="accent2" w:themeFillTint="66"/>
      </w:tcPr>
    </w:tblStylePr>
  </w:style>
  <w:style w:type="table" w:styleId="GridTable5Dark-Accent4">
    <w:name w:val="Grid Table 5 Dark Accent 4"/>
    <w:basedOn w:val="TableNormal"/>
    <w:uiPriority w:val="50"/>
    <w:rsid w:val="00C007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3DD" w:themeFill="accent4" w:themeFillTint="33"/>
      <w:vAlign w:val="center"/>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85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85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85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857" w:themeFill="accent4"/>
      </w:tcPr>
    </w:tblStylePr>
    <w:tblStylePr w:type="band1Vert">
      <w:tblPr/>
      <w:tcPr>
        <w:shd w:val="clear" w:color="auto" w:fill="FFE8BB" w:themeFill="accent4" w:themeFillTint="66"/>
      </w:tcPr>
    </w:tblStylePr>
    <w:tblStylePr w:type="band1Horz">
      <w:tblPr/>
      <w:tcPr>
        <w:shd w:val="clear" w:color="auto" w:fill="FFE8BB" w:themeFill="accent4" w:themeFillTint="66"/>
      </w:tcPr>
    </w:tblStylePr>
  </w:style>
  <w:style w:type="table" w:customStyle="1" w:styleId="SKPKtabel10">
    <w:name w:val="SKPK_tabel_1"/>
    <w:basedOn w:val="TableNormal"/>
    <w:uiPriority w:val="99"/>
    <w:rsid w:val="00D4287A"/>
    <w:pPr>
      <w:spacing w:after="0" w:line="240" w:lineRule="auto"/>
    </w:pPr>
    <w:rPr>
      <w:rFonts w:ascii="Roboto" w:hAnsi="Roboto"/>
      <w:sz w:val="18"/>
    </w:rPr>
    <w:tblPr/>
    <w:tcPr>
      <w:vAlign w:val="center"/>
    </w:tcPr>
    <w:tblStylePr w:type="firstRow">
      <w:rPr>
        <w:rFonts w:ascii="Roboto" w:hAnsi="Roboto"/>
        <w:b/>
        <w:color w:val="000C8C" w:themeColor="accent2"/>
        <w:sz w:val="20"/>
      </w:rPr>
    </w:tblStylePr>
  </w:style>
  <w:style w:type="paragraph" w:customStyle="1" w:styleId="Tabel1tekst">
    <w:name w:val="Tabel 1 tekst"/>
    <w:basedOn w:val="Normal"/>
    <w:link w:val="Tabel1tekstChar"/>
    <w:qFormat/>
    <w:rsid w:val="006C3314"/>
    <w:pPr>
      <w:keepLines/>
      <w:ind w:left="57" w:right="170"/>
      <w:jc w:val="left"/>
    </w:pPr>
    <w:rPr>
      <w:rFonts w:cs="Times New Roman (Body CS)"/>
      <w:color w:val="000000" w:themeColor="accent1"/>
      <w:kern w:val="0"/>
      <w:sz w:val="18"/>
      <w:szCs w:val="18"/>
      <w:lang w:eastAsia="et-EE"/>
      <w14:ligatures w14:val="none"/>
    </w:rPr>
  </w:style>
  <w:style w:type="character" w:customStyle="1" w:styleId="Tabel1tekstChar">
    <w:name w:val="Tabel 1 tekst Char"/>
    <w:basedOn w:val="DefaultParagraphFont"/>
    <w:link w:val="Tabel1tekst"/>
    <w:rsid w:val="006C3314"/>
    <w:rPr>
      <w:rFonts w:ascii="Roboto" w:hAnsi="Roboto" w:cs="Times New Roman (Body CS)"/>
      <w:color w:val="000000" w:themeColor="accent1"/>
      <w:kern w:val="0"/>
      <w:sz w:val="18"/>
      <w:szCs w:val="18"/>
      <w:lang w:eastAsia="et-EE"/>
      <w14:ligatures w14:val="none"/>
    </w:rPr>
  </w:style>
  <w:style w:type="paragraph" w:customStyle="1" w:styleId="Tabel1esiridaTekst">
    <w:name w:val="Tabel 1 esirida Tekst"/>
    <w:basedOn w:val="NoSpacing"/>
    <w:link w:val="Tabel1esiridaTekstChar"/>
    <w:qFormat/>
    <w:rsid w:val="006C3314"/>
    <w:pPr>
      <w:keepLines/>
      <w:spacing w:before="120" w:after="120"/>
      <w:ind w:left="57" w:right="170"/>
      <w:jc w:val="left"/>
    </w:pPr>
    <w:rPr>
      <w:bCs/>
      <w:color w:val="FFFFFF" w:themeColor="background1"/>
      <w:szCs w:val="20"/>
      <w:lang w:val="en-GB" w:eastAsia="et-EE"/>
      <w14:ligatures w14:val="none"/>
    </w:rPr>
  </w:style>
  <w:style w:type="character" w:customStyle="1" w:styleId="NoSpacingChar">
    <w:name w:val="No Spacing Char"/>
    <w:aliases w:val="highlight box Char"/>
    <w:basedOn w:val="DefaultParagraphFont"/>
    <w:link w:val="NoSpacing"/>
    <w:uiPriority w:val="1"/>
    <w:rsid w:val="009E0B46"/>
    <w:rPr>
      <w:rFonts w:ascii="Roboto" w:hAnsi="Roboto" w:cs="Poppins"/>
      <w:kern w:val="0"/>
      <w:sz w:val="20"/>
      <w:lang w:val="en-US"/>
    </w:rPr>
  </w:style>
  <w:style w:type="character" w:customStyle="1" w:styleId="Tabel1esiridaTekstChar">
    <w:name w:val="Tabel 1 esirida Tekst Char"/>
    <w:basedOn w:val="NoSpacingChar"/>
    <w:link w:val="Tabel1esiridaTekst"/>
    <w:rsid w:val="006C3314"/>
    <w:rPr>
      <w:rFonts w:ascii="Roboto" w:hAnsi="Roboto" w:cs="Poppins"/>
      <w:bCs/>
      <w:color w:val="FFFFFF" w:themeColor="background1"/>
      <w:kern w:val="0"/>
      <w:sz w:val="20"/>
      <w:szCs w:val="20"/>
      <w:lang w:val="en-GB" w:eastAsia="et-EE"/>
      <w14:ligatures w14:val="none"/>
    </w:rPr>
  </w:style>
  <w:style w:type="table" w:styleId="GridTable1Light-Accent4">
    <w:name w:val="Grid Table 1 Light Accent 4"/>
    <w:aliases w:val="SKPK- Tabel 2"/>
    <w:basedOn w:val="TableNormal"/>
    <w:uiPriority w:val="46"/>
    <w:rsid w:val="00303097"/>
    <w:pPr>
      <w:spacing w:before="120" w:after="120" w:line="240" w:lineRule="auto"/>
    </w:pPr>
    <w:rPr>
      <w:rFonts w:ascii="Roboto" w:hAnsi="Roboto"/>
      <w:color w:val="000B8C"/>
      <w:sz w:val="20"/>
    </w:rPr>
    <w:tblPr>
      <w:tblStyleRowBandSize w:val="1"/>
      <w:tblStyleColBandSize w:val="1"/>
      <w:tblBorders>
        <w:top w:val="single" w:sz="24" w:space="0" w:color="000B8C"/>
        <w:bottom w:val="single" w:sz="4" w:space="0" w:color="FFC857"/>
        <w:insideH w:val="single" w:sz="4" w:space="0" w:color="FFC857"/>
      </w:tblBorders>
      <w:tblCellMar>
        <w:left w:w="0" w:type="dxa"/>
        <w:right w:w="0" w:type="dxa"/>
      </w:tblCellMar>
    </w:tblPr>
    <w:tcPr>
      <w:vAlign w:val="center"/>
    </w:tcPr>
    <w:tblStylePr w:type="firstRow">
      <w:rPr>
        <w:rFonts w:ascii="Roboto" w:hAnsi="Roboto"/>
        <w:b w:val="0"/>
        <w:bCs/>
        <w:sz w:val="20"/>
      </w:rPr>
      <w:tblPr/>
      <w:tcPr>
        <w:tcBorders>
          <w:top w:val="nil"/>
          <w:left w:val="nil"/>
          <w:bottom w:val="single" w:sz="18" w:space="0" w:color="000B8C"/>
          <w:right w:val="nil"/>
          <w:insideV w:val="nil"/>
        </w:tcBorders>
      </w:tcPr>
    </w:tblStylePr>
    <w:tblStylePr w:type="lastRow">
      <w:rPr>
        <w:b/>
        <w:bCs/>
      </w:rPr>
      <w:tblPr/>
      <w:tcPr>
        <w:tcBorders>
          <w:top w:val="double" w:sz="2" w:space="0" w:color="FFDD9A" w:themeColor="accent4" w:themeTint="99"/>
        </w:tcBorders>
      </w:tcPr>
    </w:tblStylePr>
    <w:tblStylePr w:type="firstCol">
      <w:rPr>
        <w:b/>
        <w:bCs/>
      </w:rPr>
    </w:tblStylePr>
    <w:tblStylePr w:type="lastCol">
      <w:rPr>
        <w:b/>
        <w:bCs/>
      </w:rPr>
    </w:tblStylePr>
  </w:style>
  <w:style w:type="paragraph" w:customStyle="1" w:styleId="Tabel2-Tekst">
    <w:name w:val="Tabel 2 - Tekst"/>
    <w:basedOn w:val="NoSpacing"/>
    <w:link w:val="Tabel2-TekstChar"/>
    <w:qFormat/>
    <w:rsid w:val="003931CA"/>
    <w:pPr>
      <w:spacing w:before="120" w:after="120" w:line="264" w:lineRule="auto"/>
      <w:jc w:val="left"/>
    </w:pPr>
    <w:rPr>
      <w:color w:val="000B8C"/>
      <w:sz w:val="18"/>
      <w:lang w:val="en-GB"/>
    </w:rPr>
  </w:style>
  <w:style w:type="character" w:customStyle="1" w:styleId="Tabel2-TekstChar">
    <w:name w:val="Tabel 2 - Tekst Char"/>
    <w:basedOn w:val="NoSpacingChar"/>
    <w:link w:val="Tabel2-Tekst"/>
    <w:rsid w:val="003931CA"/>
    <w:rPr>
      <w:rFonts w:ascii="Roboto" w:hAnsi="Roboto" w:cs="Poppins"/>
      <w:color w:val="000B8C"/>
      <w:kern w:val="0"/>
      <w:sz w:val="18"/>
      <w:lang w:val="en-GB"/>
    </w:rPr>
  </w:style>
  <w:style w:type="paragraph" w:customStyle="1" w:styleId="Tabel2-Esireatekst">
    <w:name w:val="Tabel 2 - Esirea tekst"/>
    <w:basedOn w:val="Tabel2-Tekst"/>
    <w:link w:val="Tabel2-EsireatekstChar"/>
    <w:qFormat/>
    <w:rsid w:val="00303097"/>
    <w:rPr>
      <w:b/>
    </w:rPr>
  </w:style>
  <w:style w:type="character" w:customStyle="1" w:styleId="Tabel2-EsireatekstChar">
    <w:name w:val="Tabel 2 - Esirea tekst Char"/>
    <w:basedOn w:val="Tabel2-TekstChar"/>
    <w:link w:val="Tabel2-Esireatekst"/>
    <w:rsid w:val="00303097"/>
    <w:rPr>
      <w:rFonts w:ascii="Roboto" w:hAnsi="Roboto" w:cs="Poppins"/>
      <w:b/>
      <w:color w:val="000B8C"/>
      <w:kern w:val="0"/>
      <w:sz w:val="20"/>
      <w:lang w:val="en-GB"/>
    </w:rPr>
  </w:style>
  <w:style w:type="character" w:styleId="UnresolvedMention">
    <w:name w:val="Unresolved Mention"/>
    <w:basedOn w:val="DefaultParagraphFont"/>
    <w:uiPriority w:val="99"/>
    <w:semiHidden/>
    <w:unhideWhenUsed/>
    <w:rsid w:val="00117D92"/>
    <w:rPr>
      <w:color w:val="605E5C"/>
      <w:shd w:val="clear" w:color="auto" w:fill="E1DFDD"/>
    </w:rPr>
  </w:style>
  <w:style w:type="paragraph" w:customStyle="1" w:styleId="Bluebullet">
    <w:name w:val="Blue bullet"/>
    <w:basedOn w:val="ListParagraph"/>
    <w:link w:val="BluebulletChar"/>
    <w:qFormat/>
    <w:rsid w:val="004600D4"/>
    <w:pPr>
      <w:numPr>
        <w:numId w:val="21"/>
      </w:numPr>
      <w:spacing w:before="120" w:after="120"/>
      <w:jc w:val="left"/>
    </w:pPr>
  </w:style>
  <w:style w:type="character" w:customStyle="1" w:styleId="BluebulletChar">
    <w:name w:val="Blue bullet Char"/>
    <w:basedOn w:val="ListParagraphChar"/>
    <w:link w:val="Bluebullet"/>
    <w:rsid w:val="004600D4"/>
    <w:rPr>
      <w:rFonts w:ascii="Roboto" w:hAnsi="Roboto"/>
      <w:noProof/>
      <w:sz w:val="20"/>
    </w:rPr>
  </w:style>
  <w:style w:type="character" w:styleId="PlaceholderText">
    <w:name w:val="Placeholder Text"/>
    <w:basedOn w:val="DefaultParagraphFont"/>
    <w:uiPriority w:val="99"/>
    <w:semiHidden/>
    <w:rsid w:val="00442CD0"/>
    <w:rPr>
      <w:color w:val="666666"/>
    </w:rPr>
  </w:style>
  <w:style w:type="paragraph" w:customStyle="1" w:styleId="Alapealkiri">
    <w:name w:val="Alapealkiri"/>
    <w:basedOn w:val="Aruandepealkiri"/>
    <w:link w:val="AlapealkiriChar"/>
    <w:qFormat/>
    <w:rsid w:val="004D4201"/>
    <w:pPr>
      <w:spacing w:before="240" w:line="240" w:lineRule="auto"/>
    </w:pPr>
    <w:rPr>
      <w:bCs w:val="0"/>
      <w:sz w:val="40"/>
      <w:szCs w:val="40"/>
    </w:rPr>
  </w:style>
  <w:style w:type="character" w:customStyle="1" w:styleId="AlapealkiriChar">
    <w:name w:val="Alapealkiri Char"/>
    <w:basedOn w:val="AruandepealkiriChar"/>
    <w:link w:val="Alapealkiri"/>
    <w:rsid w:val="004D4201"/>
    <w:rPr>
      <w:rFonts w:ascii="Poppins SemiBold" w:hAnsi="Poppins SemiBold" w:cs="Poppins"/>
      <w:b w:val="0"/>
      <w:bCs w:val="0"/>
      <w:color w:val="FFFFFF" w:themeColor="background1"/>
      <w:kern w:val="0"/>
      <w:sz w:val="40"/>
      <w:szCs w:val="40"/>
      <w:lang w:val="et-EE"/>
    </w:rPr>
  </w:style>
  <w:style w:type="paragraph" w:customStyle="1" w:styleId="Listtabelid">
    <w:name w:val="List tabelid"/>
    <w:link w:val="ListtabelidChar"/>
    <w:qFormat/>
    <w:rsid w:val="00876580"/>
    <w:pPr>
      <w:numPr>
        <w:numId w:val="25"/>
      </w:numPr>
      <w:spacing w:before="60" w:after="60" w:line="276" w:lineRule="auto"/>
      <w:ind w:left="527" w:hanging="357"/>
    </w:pPr>
    <w:rPr>
      <w:rFonts w:ascii="Roboto" w:hAnsi="Roboto"/>
      <w:noProof/>
      <w:sz w:val="20"/>
    </w:rPr>
  </w:style>
  <w:style w:type="character" w:customStyle="1" w:styleId="ListJoonisedChar">
    <w:name w:val="List_Joonised Char"/>
    <w:basedOn w:val="ListParagraphChar"/>
    <w:link w:val="ListJoonised"/>
    <w:rsid w:val="00401778"/>
    <w:rPr>
      <w:rFonts w:ascii="Roboto" w:hAnsi="Roboto"/>
      <w:sz w:val="20"/>
    </w:rPr>
  </w:style>
  <w:style w:type="character" w:customStyle="1" w:styleId="ListtabelidChar">
    <w:name w:val="List tabelid Char"/>
    <w:basedOn w:val="ListJoonisedChar"/>
    <w:link w:val="Listtabelid"/>
    <w:rsid w:val="00876580"/>
    <w:rPr>
      <w:rFonts w:ascii="Roboto" w:hAnsi="Roboto"/>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ndrus@selektor.ee" TargetMode="External"/><Relationship Id="rId18" Type="http://schemas.openxmlformats.org/officeDocument/2006/relationships/image" Target="media/image5.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mailto:leivi@reaalprojekt.ee"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uule.kaal@ercc.e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margo.mardin@skpk.ee" TargetMode="External"/><Relationship Id="rId23" Type="http://schemas.openxmlformats.org/officeDocument/2006/relationships/header" Target="header1.xml"/><Relationship Id="rId10" Type="http://schemas.openxmlformats.org/officeDocument/2006/relationships/hyperlink" Target="https://ec.europa.eu/environment/gpp/pdf/toolkit/roads/ET.pdf"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aksim.dolinin@skpk.ee" TargetMode="External"/><Relationship Id="rId22" Type="http://schemas.openxmlformats.org/officeDocument/2006/relationships/image" Target="media/image9.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J:\juhtimine\Infosysteem\Dokumendiplangid_ja_naidised\SKPK%20uued%20vormid\UUED%20P6HJAD%20JA%20DOKUMENDID_2026\SKPK%20aruande%20TEMPLATE\SKPK_TEMPLATE_2026-09-09.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A8117AF9A347A4953E0FD14692F875"/>
        <w:category>
          <w:name w:val="General"/>
          <w:gallery w:val="placeholder"/>
        </w:category>
        <w:types>
          <w:type w:val="bbPlcHdr"/>
        </w:types>
        <w:behaviors>
          <w:behavior w:val="content"/>
        </w:behaviors>
        <w:guid w:val="{2ECB94C0-EEF7-40B8-A55D-41EC131DB71E}"/>
      </w:docPartPr>
      <w:docPartBody>
        <w:p w:rsidR="00F319AE" w:rsidRDefault="00F319AE">
          <w:pPr>
            <w:pStyle w:val="98A8117AF9A347A4953E0FD14692F875"/>
          </w:pPr>
          <w:r w:rsidRPr="009F5798">
            <w:rPr>
              <w:rStyle w:val="PlaceholderText"/>
            </w:rPr>
            <w:t>Click or tap to enter a date.</w:t>
          </w:r>
        </w:p>
      </w:docPartBody>
    </w:docPart>
    <w:docPart>
      <w:docPartPr>
        <w:name w:val="46AAD330B13140F08CDE29F6DD99F14D"/>
        <w:category>
          <w:name w:val="General"/>
          <w:gallery w:val="placeholder"/>
        </w:category>
        <w:types>
          <w:type w:val="bbPlcHdr"/>
        </w:types>
        <w:behaviors>
          <w:behavior w:val="content"/>
        </w:behaviors>
        <w:guid w:val="{0DE9C64F-EBB3-4487-9FA3-5D7558843158}"/>
      </w:docPartPr>
      <w:docPartBody>
        <w:p w:rsidR="00F319AE" w:rsidRDefault="00007C37" w:rsidP="00007C37">
          <w:pPr>
            <w:pStyle w:val="46AAD330B13140F08CDE29F6DD99F14D"/>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Poppins SemiBold">
    <w:panose1 w:val="00000700000000000000"/>
    <w:charset w:val="BA"/>
    <w:family w:val="auto"/>
    <w:pitch w:val="variable"/>
    <w:sig w:usb0="00008007" w:usb1="00000000" w:usb2="00000000" w:usb3="00000000" w:csb0="00000093" w:csb1="00000000"/>
  </w:font>
  <w:font w:name="Poppins">
    <w:panose1 w:val="00000500000000000000"/>
    <w:charset w:val="BA"/>
    <w:family w:val="auto"/>
    <w:pitch w:val="variable"/>
    <w:sig w:usb0="00008007" w:usb1="00000000" w:usb2="00000000" w:usb3="00000000" w:csb0="00000093" w:csb1="00000000"/>
  </w:font>
  <w:font w:name="Poppins Medium">
    <w:panose1 w:val="00000600000000000000"/>
    <w:charset w:val="BA"/>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Inter 18pt 18pt">
    <w:altName w:val="Calibri"/>
    <w:charset w:val="00"/>
    <w:family w:val="auto"/>
    <w:pitch w:val="variable"/>
    <w:sig w:usb0="E00002FF" w:usb1="1200A1FF" w:usb2="00000000" w:usb3="00000000" w:csb0="0000019F" w:csb1="00000000"/>
  </w:font>
  <w:font w:name="Times New Roman (Body CS)">
    <w:altName w:val="Times New Roman"/>
    <w:charset w:val="00"/>
    <w:family w:val="roman"/>
    <w:pitch w:val="default"/>
  </w:font>
  <w:font w:name="Lato">
    <w:charset w:val="00"/>
    <w:family w:val="swiss"/>
    <w:pitch w:val="variable"/>
    <w:sig w:usb0="E10002FF" w:usb1="5000ECFF" w:usb2="00000021" w:usb3="00000000" w:csb0="000001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C37"/>
    <w:rsid w:val="00007C37"/>
    <w:rsid w:val="00241B8A"/>
    <w:rsid w:val="0026592E"/>
    <w:rsid w:val="009F12C6"/>
    <w:rsid w:val="00A555AE"/>
    <w:rsid w:val="00B50BD5"/>
    <w:rsid w:val="00BB2B81"/>
    <w:rsid w:val="00DA4AAC"/>
    <w:rsid w:val="00F319AE"/>
    <w:rsid w:val="00FC555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1B8A"/>
  </w:style>
  <w:style w:type="paragraph" w:customStyle="1" w:styleId="98A8117AF9A347A4953E0FD14692F875">
    <w:name w:val="98A8117AF9A347A4953E0FD14692F875"/>
  </w:style>
  <w:style w:type="paragraph" w:customStyle="1" w:styleId="46AAD330B13140F08CDE29F6DD99F14D">
    <w:name w:val="46AAD330B13140F08CDE29F6DD99F14D"/>
    <w:rsid w:val="00007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KPK">
      <a:dk1>
        <a:sysClr val="windowText" lastClr="000000"/>
      </a:dk1>
      <a:lt1>
        <a:sysClr val="window" lastClr="FFFFFF"/>
      </a:lt1>
      <a:dk2>
        <a:srgbClr val="0E2841"/>
      </a:dk2>
      <a:lt2>
        <a:srgbClr val="E8E8E8"/>
      </a:lt2>
      <a:accent1>
        <a:srgbClr val="000000"/>
      </a:accent1>
      <a:accent2>
        <a:srgbClr val="000C8C"/>
      </a:accent2>
      <a:accent3>
        <a:srgbClr val="279AF1"/>
      </a:accent3>
      <a:accent4>
        <a:srgbClr val="FFC857"/>
      </a:accent4>
      <a:accent5>
        <a:srgbClr val="FFDF64"/>
      </a:accent5>
      <a:accent6>
        <a:srgbClr val="87BBA7"/>
      </a:accent6>
      <a:hlink>
        <a:srgbClr val="FFFFFF"/>
      </a:hlink>
      <a:folHlink>
        <a:srgbClr val="000C8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258C7-8317-D044-A848-CC0148BAF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SKPK_TEMPLATE_2026-09-09</Template>
  <TotalTime>24</TotalTime>
  <Pages>27</Pages>
  <Words>5032</Words>
  <Characters>29189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Triin Kaal</dc:creator>
  <cp:keywords/>
  <dc:description/>
  <cp:lastModifiedBy>Peeter Škepast</cp:lastModifiedBy>
  <cp:revision>12</cp:revision>
  <cp:lastPrinted>2026-04-10T08:52:00Z</cp:lastPrinted>
  <dcterms:created xsi:type="dcterms:W3CDTF">2026-10-05T05:04:00Z</dcterms:created>
  <dcterms:modified xsi:type="dcterms:W3CDTF">2026-10-06T04:51:00Z</dcterms:modified>
</cp:coreProperties>
</file>