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13394096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5647C" w:rsidRPr="0056157B" w14:paraId="5D0B55A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AC39A83" w14:textId="4A6D026D" w:rsidR="0065647C" w:rsidRPr="0056157B" w:rsidRDefault="0065647C" w:rsidP="00634DC7">
                <w:pPr>
                  <w:pStyle w:val="TBNormalTechnicalBlock"/>
                </w:pPr>
              </w:p>
            </w:tc>
          </w:tr>
          <w:tr w:rsidR="0065647C" w:rsidRPr="0056157B" w14:paraId="590EFE7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6E2AFA2" w14:textId="77777777" w:rsidR="0065647C" w:rsidRPr="0056157B" w:rsidRDefault="0065647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42AC567" wp14:editId="37E3E97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1788EE7" w14:textId="77777777" w:rsidR="0065647C" w:rsidRPr="0056157B" w:rsidRDefault="0065647C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65647C" w:rsidRPr="00B84B6D" w14:paraId="46F7F71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F453788" w14:textId="77777777" w:rsidR="0065647C" w:rsidRPr="0056157B" w:rsidRDefault="0065647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D703281" w14:textId="77777777" w:rsidR="0065647C" w:rsidRPr="0056157B" w:rsidRDefault="0065647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44E2707" w14:textId="77777777" w:rsidR="0065647C" w:rsidRPr="0056157B" w:rsidRDefault="0065647C" w:rsidP="00233A0E">
                <w:pPr>
                  <w:pStyle w:val="TBNormalTechnicalBlock"/>
                  <w:rPr>
                    <w:b/>
                  </w:rPr>
                </w:pPr>
              </w:p>
              <w:p w14:paraId="653BF8CE" w14:textId="77777777" w:rsidR="0065647C" w:rsidRDefault="0065647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30 October 2026</w:t>
                </w:r>
              </w:p>
              <w:p w14:paraId="48C4D8B1" w14:textId="77777777" w:rsidR="0065647C" w:rsidRPr="0019440B" w:rsidRDefault="0065647C" w:rsidP="00233A0E">
                <w:pPr>
                  <w:pStyle w:val="TBNormalTechnicalBlock"/>
                </w:pPr>
              </w:p>
              <w:p w14:paraId="42B9E0AF" w14:textId="77777777" w:rsidR="0065647C" w:rsidRDefault="0065647C" w:rsidP="00233A0E">
                <w:pPr>
                  <w:pStyle w:val="TBNormalTechnicalBlock"/>
                </w:pPr>
                <w:r>
                  <w:t>CM 4686</w:t>
                </w:r>
                <w:r w:rsidRPr="0056157B">
                  <w:t>/</w:t>
                </w:r>
                <w:r>
                  <w:t>26</w:t>
                </w:r>
              </w:p>
              <w:p w14:paraId="6FED6001" w14:textId="77777777" w:rsidR="0065647C" w:rsidRDefault="0065647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088FCAE" w14:textId="77777777" w:rsidR="0065647C" w:rsidRDefault="0065647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22524B7F" w14:textId="77777777" w:rsidR="0065647C" w:rsidRPr="007C5B64" w:rsidRDefault="0065647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A270807" w14:textId="77777777" w:rsidR="0065647C" w:rsidRPr="009E0BE9" w:rsidRDefault="0065647C" w:rsidP="00CD4D38">
                <w:pPr>
                  <w:pStyle w:val="TBDistrbMarkers"/>
                </w:pPr>
                <w:r>
                  <w:t>PARLNAT</w:t>
                </w:r>
              </w:p>
              <w:p w14:paraId="566BBF0F" w14:textId="77777777" w:rsidR="0065647C" w:rsidRPr="009E0BE9" w:rsidRDefault="0065647C" w:rsidP="00233A0E">
                <w:pPr>
                  <w:pStyle w:val="TBNormalTechnicalBlock"/>
                </w:pPr>
              </w:p>
              <w:p w14:paraId="7E8D81C1" w14:textId="77777777" w:rsidR="0065647C" w:rsidRPr="009E0BE9" w:rsidRDefault="0065647C" w:rsidP="00233A0E">
                <w:pPr>
                  <w:pStyle w:val="TBNormalTechnicalBlock"/>
                </w:pPr>
              </w:p>
              <w:p w14:paraId="15B7CB1E" w14:textId="77777777" w:rsidR="0065647C" w:rsidRPr="009E0BE9" w:rsidRDefault="0065647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5647C" w:rsidRPr="00ED0749" w14:paraId="269DEE1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1CE37B8" w14:textId="77777777" w:rsidR="0065647C" w:rsidRPr="00ED0749" w:rsidRDefault="0065647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F3C60F0" w14:textId="77777777" w:rsidR="0065647C" w:rsidRPr="00ED0749" w:rsidRDefault="0065647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A5FC1E2" w14:textId="77777777" w:rsidR="0065647C" w:rsidRPr="00ED0749" w:rsidRDefault="0065647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3C4C7C6" w14:textId="77777777" w:rsidR="0065647C" w:rsidRPr="00ED0749" w:rsidRDefault="0065647C" w:rsidP="00DF1147">
          <w:pPr>
            <w:pStyle w:val="TBEntRefer"/>
            <w:rPr>
              <w:sz w:val="2"/>
              <w:szCs w:val="2"/>
            </w:rPr>
          </w:pPr>
        </w:p>
        <w:p w14:paraId="7F30A65B" w14:textId="77777777" w:rsidR="0065647C" w:rsidRPr="00DD01AC" w:rsidRDefault="0065647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5647C" w:rsidRPr="00133225" w14:paraId="0996CA70" w14:textId="77777777" w:rsidTr="001E5BC3">
            <w:trPr>
              <w:jc w:val="center"/>
            </w:trPr>
            <w:tc>
              <w:tcPr>
                <w:tcW w:w="9645" w:type="dxa"/>
              </w:tcPr>
              <w:p w14:paraId="086AF071" w14:textId="77777777" w:rsidR="0065647C" w:rsidRPr="00C4351E" w:rsidRDefault="0065647C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65647C" w:rsidRPr="007D53AD" w14:paraId="66B1D7AD" w14:textId="77777777" w:rsidTr="001E5BC3">
            <w:trPr>
              <w:jc w:val="center"/>
            </w:trPr>
            <w:tc>
              <w:tcPr>
                <w:tcW w:w="9645" w:type="dxa"/>
              </w:tcPr>
              <w:p w14:paraId="78E0E4AE" w14:textId="77777777" w:rsidR="0065647C" w:rsidRPr="007D53AD" w:rsidRDefault="0065647C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65647C" w:rsidRPr="007D53AD" w14:paraId="13B283EF" w14:textId="77777777" w:rsidTr="001E5BC3">
            <w:trPr>
              <w:jc w:val="center"/>
            </w:trPr>
            <w:tc>
              <w:tcPr>
                <w:tcW w:w="9645" w:type="dxa"/>
              </w:tcPr>
              <w:p w14:paraId="4FABFA6A" w14:textId="77777777" w:rsidR="0065647C" w:rsidRPr="006368AC" w:rsidRDefault="0065647C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65647C" w:rsidRPr="007D53AD" w14:paraId="314986F4" w14:textId="77777777" w:rsidTr="001E5BC3">
            <w:trPr>
              <w:jc w:val="center"/>
            </w:trPr>
            <w:tc>
              <w:tcPr>
                <w:tcW w:w="9645" w:type="dxa"/>
              </w:tcPr>
              <w:p w14:paraId="427C2FFB" w14:textId="77777777" w:rsidR="0065647C" w:rsidRPr="006368AC" w:rsidRDefault="0065647C" w:rsidP="008639D3">
                <w:pPr>
                  <w:pStyle w:val="TBTableText"/>
                </w:pPr>
                <w:r>
                  <w:t>16 November 2026 (08:30)</w:t>
                </w:r>
              </w:p>
            </w:tc>
          </w:tr>
        </w:tbl>
        <w:p w14:paraId="6CCAFF27" w14:textId="77777777" w:rsidR="0065647C" w:rsidRPr="008C6FD6" w:rsidRDefault="0011120F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086D7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5612FC71" w:rsidR="00BD729D" w:rsidRDefault="00086D77" w:rsidP="00CB73C2">
            <w:pPr>
              <w:rPr>
                <w:lang w:val="en-US"/>
              </w:rPr>
            </w:pPr>
            <w:r>
              <w:rPr>
                <w:lang w:val="en-US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1F2385F1" w14:textId="77777777" w:rsidTr="00086D7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EADFF6" w14:textId="4A615A1B" w:rsidR="00086D77" w:rsidRPr="00BD1E83" w:rsidRDefault="00086D77" w:rsidP="00086D77">
            <w:pPr>
              <w:rPr>
                <w:szCs w:val="24"/>
              </w:rPr>
            </w:pPr>
            <w:r w:rsidRPr="00BD1E83">
              <w:rPr>
                <w:szCs w:val="24"/>
              </w:rPr>
              <w:t>Russia’s war of aggression against Ukraine</w:t>
            </w:r>
            <w:r w:rsidR="005D1724">
              <w:rPr>
                <w:szCs w:val="24"/>
              </w:rPr>
              <w:t xml:space="preserve"> with a focus on</w:t>
            </w:r>
            <w:r>
              <w:rPr>
                <w:szCs w:val="24"/>
              </w:rPr>
              <w:t xml:space="preserve"> strengthening Ukraine ahead of winter</w:t>
            </w:r>
            <w:r>
              <w:rPr>
                <w:rStyle w:val="FootnoteReference"/>
                <w:szCs w:val="24"/>
              </w:rPr>
              <w:footnoteReference w:id="1"/>
            </w:r>
          </w:p>
          <w:p w14:paraId="3A4FDE9D" w14:textId="679EC897" w:rsidR="00BD729D" w:rsidRDefault="00086D77" w:rsidP="00086D77">
            <w:pPr>
              <w:rPr>
                <w:lang w:val="en-US"/>
              </w:rPr>
            </w:pPr>
            <w:r w:rsidRPr="00BD1E83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086D77" w14:paraId="2FE9DEC3" w14:textId="77777777" w:rsidTr="00086D7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C2118A" w14:textId="1B1F77AE" w:rsidR="00086D77" w:rsidRPr="00BD1E83" w:rsidRDefault="00086D77" w:rsidP="00086D77">
            <w:pPr>
              <w:rPr>
                <w:szCs w:val="24"/>
              </w:rPr>
            </w:pPr>
            <w:r w:rsidRPr="00BD1E83">
              <w:rPr>
                <w:szCs w:val="24"/>
              </w:rPr>
              <w:t>Situation in the Middle East</w:t>
            </w:r>
            <w:r w:rsidR="005D1724">
              <w:rPr>
                <w:szCs w:val="24"/>
              </w:rPr>
              <w:t xml:space="preserve"> with a focus on </w:t>
            </w:r>
            <w:r>
              <w:rPr>
                <w:szCs w:val="24"/>
              </w:rPr>
              <w:t>Syria</w:t>
            </w:r>
          </w:p>
          <w:p w14:paraId="05C59E51" w14:textId="0F27D5F2" w:rsidR="00086D77" w:rsidRPr="00BD1E83" w:rsidRDefault="00086D77" w:rsidP="00086D77">
            <w:pPr>
              <w:rPr>
                <w:szCs w:val="24"/>
              </w:rPr>
            </w:pPr>
            <w:r w:rsidRPr="00BD1E83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573FFA" w14:textId="77777777" w:rsidR="00086D77" w:rsidRDefault="00086D7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3E1649" w14:textId="77777777" w:rsidR="00086D77" w:rsidRDefault="00086D77" w:rsidP="00CB73C2">
            <w:pPr>
              <w:rPr>
                <w:lang w:val="en-US"/>
              </w:rPr>
            </w:pPr>
          </w:p>
        </w:tc>
      </w:tr>
      <w:tr w:rsidR="00BD729D" w14:paraId="4B16BAEB" w14:textId="77777777" w:rsidTr="00086D7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F7395">
      <w:pPr>
        <w:pStyle w:val="Jardin"/>
        <w:pageBreakBefore/>
      </w:pPr>
      <w:r>
        <w:lastRenderedPageBreak/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2202BF">
      <w:pPr>
        <w:keepNext/>
        <w:spacing w:before="120" w:after="120"/>
        <w:rPr>
          <w:rFonts w:asciiTheme="majorBidi" w:hAnsiTheme="majorBidi" w:cstheme="majorBidi"/>
          <w:b/>
          <w:bCs/>
          <w:szCs w:val="24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1CE455DA" w14:textId="77777777" w:rsidR="00086D77" w:rsidRPr="000D10E2" w:rsidRDefault="00086D77" w:rsidP="0065647C">
      <w:pPr>
        <w:keepNext/>
        <w:spacing w:before="120" w:after="120"/>
        <w:rPr>
          <w:bCs/>
        </w:rPr>
      </w:pPr>
      <w:r w:rsidRPr="002D1AA8">
        <w:rPr>
          <w:bCs/>
        </w:rPr>
        <w:t xml:space="preserve">Second </w:t>
      </w:r>
      <w:r>
        <w:rPr>
          <w:bCs/>
        </w:rPr>
        <w:t>m</w:t>
      </w:r>
      <w:r w:rsidRPr="002D1AA8">
        <w:rPr>
          <w:bCs/>
        </w:rPr>
        <w:t xml:space="preserve">inisterial </w:t>
      </w:r>
      <w:r>
        <w:rPr>
          <w:bCs/>
        </w:rPr>
        <w:t>m</w:t>
      </w:r>
      <w:r w:rsidRPr="002D1AA8">
        <w:rPr>
          <w:bCs/>
        </w:rPr>
        <w:t xml:space="preserve">eeting on </w:t>
      </w:r>
      <w:r>
        <w:rPr>
          <w:bCs/>
        </w:rPr>
        <w:t>c</w:t>
      </w:r>
      <w:r w:rsidRPr="002D1AA8">
        <w:rPr>
          <w:bCs/>
        </w:rPr>
        <w:t>ross-</w:t>
      </w:r>
      <w:r>
        <w:rPr>
          <w:bCs/>
        </w:rPr>
        <w:t>r</w:t>
      </w:r>
      <w:r w:rsidRPr="002D1AA8">
        <w:rPr>
          <w:bCs/>
        </w:rPr>
        <w:t xml:space="preserve">egional </w:t>
      </w:r>
      <w:r>
        <w:rPr>
          <w:bCs/>
        </w:rPr>
        <w:t>s</w:t>
      </w:r>
      <w:r w:rsidRPr="002D1AA8">
        <w:rPr>
          <w:bCs/>
        </w:rPr>
        <w:t xml:space="preserve">ecurity and </w:t>
      </w:r>
      <w:r>
        <w:rPr>
          <w:bCs/>
        </w:rPr>
        <w:t>c</w:t>
      </w:r>
      <w:r w:rsidRPr="002D1AA8">
        <w:rPr>
          <w:bCs/>
        </w:rPr>
        <w:t>onnectivity</w:t>
      </w:r>
    </w:p>
    <w:p w14:paraId="1E2B6770" w14:textId="77777777" w:rsidR="001B060D" w:rsidRPr="001455E6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6564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935A3" w14:textId="77777777" w:rsidR="0011120F" w:rsidRDefault="0011120F" w:rsidP="00B5488B">
      <w:r>
        <w:separator/>
      </w:r>
    </w:p>
  </w:endnote>
  <w:endnote w:type="continuationSeparator" w:id="0">
    <w:p w14:paraId="77ECF9BE" w14:textId="77777777" w:rsidR="0011120F" w:rsidRDefault="0011120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40B6" w14:textId="77777777" w:rsidR="00216D6E" w:rsidRDefault="00216D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5647C" w:rsidRPr="00D94637" w14:paraId="47736499" w14:textId="77777777" w:rsidTr="0065647C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4C2BCD64" w14:textId="77777777" w:rsidR="0065647C" w:rsidRPr="00D94637" w:rsidRDefault="0065647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65647C" w:rsidRPr="00B310DC" w14:paraId="4DB8930E" w14:textId="77777777" w:rsidTr="0065647C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30E7114F" w14:textId="7EE0FBD4" w:rsidR="0065647C" w:rsidRPr="00AD7BF2" w:rsidRDefault="0065647C" w:rsidP="004F54B2">
          <w:pPr>
            <w:pStyle w:val="FooterText"/>
          </w:pPr>
          <w:r>
            <w:t>CM 4686/26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2B8FC15E" w14:textId="77777777" w:rsidR="0065647C" w:rsidRPr="00AD7BF2" w:rsidRDefault="0065647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44F9F96E" w14:textId="77777777" w:rsidR="0065647C" w:rsidRPr="002511D8" w:rsidRDefault="0065647C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4E2D956" w14:textId="29924D88" w:rsidR="0065647C" w:rsidRPr="00B310DC" w:rsidRDefault="0065647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5647C" w:rsidRPr="00D94637" w14:paraId="28FA043B" w14:textId="77777777" w:rsidTr="0065647C">
      <w:trPr>
        <w:jc w:val="center"/>
      </w:trPr>
      <w:tc>
        <w:tcPr>
          <w:tcW w:w="1774" w:type="pct"/>
        </w:tcPr>
        <w:p w14:paraId="3CEE5F9F" w14:textId="648893C6" w:rsidR="0065647C" w:rsidRPr="00AD7BF2" w:rsidRDefault="0065647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1FD720F1" w14:textId="4092950E" w:rsidR="0065647C" w:rsidRPr="00AD7BF2" w:rsidRDefault="0065647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1B1790A6" w14:textId="45E210A2" w:rsidR="0065647C" w:rsidRPr="00D94637" w:rsidRDefault="0065647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7214F4A3" w14:textId="473F7795" w:rsidR="0065647C" w:rsidRPr="00695BAF" w:rsidRDefault="0065647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65647C" w:rsidRDefault="001B060D" w:rsidP="0065647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5647C" w:rsidRPr="00D94637" w14:paraId="4564FD75" w14:textId="77777777" w:rsidTr="0065647C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6866A8C2" w14:textId="77777777" w:rsidR="0065647C" w:rsidRPr="00D94637" w:rsidRDefault="0065647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65647C" w:rsidRPr="00B310DC" w14:paraId="60078294" w14:textId="77777777" w:rsidTr="0065647C">
      <w:trPr>
        <w:jc w:val="center"/>
      </w:trPr>
      <w:tc>
        <w:tcPr>
          <w:tcW w:w="2501" w:type="pct"/>
          <w:tcMar>
            <w:top w:w="0" w:type="dxa"/>
          </w:tcMar>
        </w:tcPr>
        <w:p w14:paraId="4E5C4952" w14:textId="7F3D8C38" w:rsidR="0065647C" w:rsidRPr="00AD7BF2" w:rsidRDefault="0065647C" w:rsidP="00965E25">
          <w:pPr>
            <w:pStyle w:val="FooterText"/>
          </w:pPr>
          <w:r>
            <w:t>CM 4686/26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4575A422" w14:textId="77777777" w:rsidR="0065647C" w:rsidRPr="00AD7BF2" w:rsidRDefault="0065647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4D2681EB" w14:textId="77777777" w:rsidR="0065647C" w:rsidRPr="002511D8" w:rsidRDefault="0065647C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952FED8" w14:textId="4353E26F" w:rsidR="0065647C" w:rsidRPr="00B310DC" w:rsidRDefault="0065647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5647C" w:rsidRPr="00D94637" w14:paraId="5D742A3A" w14:textId="77777777" w:rsidTr="0065647C">
      <w:trPr>
        <w:jc w:val="center"/>
      </w:trPr>
      <w:tc>
        <w:tcPr>
          <w:tcW w:w="3230" w:type="pct"/>
          <w:gridSpan w:val="3"/>
        </w:tcPr>
        <w:p w14:paraId="1B294701" w14:textId="224DBA2D" w:rsidR="0065647C" w:rsidRPr="00E37908" w:rsidRDefault="0065647C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19959FAC" w14:textId="1A93F74B" w:rsidR="0065647C" w:rsidRPr="00D94637" w:rsidRDefault="0065647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1C1B46B4" w14:textId="192FA4A4" w:rsidR="0065647C" w:rsidRPr="00695BAF" w:rsidRDefault="0065647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65647C" w:rsidRDefault="001B060D" w:rsidP="0065647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7A5F1" w14:textId="77777777" w:rsidR="0011120F" w:rsidRDefault="0011120F" w:rsidP="00B5488B">
      <w:r>
        <w:separator/>
      </w:r>
    </w:p>
  </w:footnote>
  <w:footnote w:type="continuationSeparator" w:id="0">
    <w:p w14:paraId="11D9D4E6" w14:textId="77777777" w:rsidR="0011120F" w:rsidRDefault="0011120F" w:rsidP="00B5488B">
      <w:r>
        <w:continuationSeparator/>
      </w:r>
    </w:p>
  </w:footnote>
  <w:footnote w:id="1">
    <w:p w14:paraId="552BC31E" w14:textId="2C2D567C" w:rsidR="00086D77" w:rsidRDefault="00086D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6E10" w14:textId="77777777" w:rsidR="00216D6E" w:rsidRDefault="00216D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05ED8F1" w:rsidR="001B060D" w:rsidRPr="0065647C" w:rsidRDefault="0065647C" w:rsidP="0065647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A0FA313" w:rsidR="001B060D" w:rsidRPr="0065647C" w:rsidRDefault="0065647C" w:rsidP="0065647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BEA5957"/>
    <w:multiLevelType w:val="hybridMultilevel"/>
    <w:tmpl w:val="C910F6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19824914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5.1&quot; technicalblockguid=&quot;464455581925068105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10-30&lt;/text&gt;_x000d__x000a_  &lt;/metadata&gt;_x000d__x000a_  &lt;metadata key=&quot;md_Prefix&quot;&gt;_x000d__x000a_    &lt;text&gt;CM&lt;/text&gt;_x000d__x000a_  &lt;/metadata&gt;_x000d__x000a_  &lt;metadata key=&quot;md_DocumentNumber&quot;&gt;_x000d__x000a_    &lt;text&gt;468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20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11-16T08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1f6208e095d14249e0e5b6b4920226f84dc13a40e3aa37b9b2a9f210e098cd7"/>
  </w:docVars>
  <w:rsids>
    <w:rsidRoot w:val="001B060D"/>
    <w:rsid w:val="000414BD"/>
    <w:rsid w:val="00086D77"/>
    <w:rsid w:val="000E2267"/>
    <w:rsid w:val="0011120F"/>
    <w:rsid w:val="001208A4"/>
    <w:rsid w:val="001455E6"/>
    <w:rsid w:val="001665F8"/>
    <w:rsid w:val="00171BB4"/>
    <w:rsid w:val="001861AF"/>
    <w:rsid w:val="001A31F7"/>
    <w:rsid w:val="001B060D"/>
    <w:rsid w:val="00216D6E"/>
    <w:rsid w:val="002202BF"/>
    <w:rsid w:val="002B7630"/>
    <w:rsid w:val="002C1C25"/>
    <w:rsid w:val="00314178"/>
    <w:rsid w:val="00326C08"/>
    <w:rsid w:val="00334F95"/>
    <w:rsid w:val="00350C40"/>
    <w:rsid w:val="003D040A"/>
    <w:rsid w:val="003E7BB8"/>
    <w:rsid w:val="004024B2"/>
    <w:rsid w:val="00440931"/>
    <w:rsid w:val="00442CAD"/>
    <w:rsid w:val="0049133D"/>
    <w:rsid w:val="004C60B7"/>
    <w:rsid w:val="00546854"/>
    <w:rsid w:val="005A5570"/>
    <w:rsid w:val="005C3952"/>
    <w:rsid w:val="005D1724"/>
    <w:rsid w:val="006213F4"/>
    <w:rsid w:val="0065647C"/>
    <w:rsid w:val="006A0129"/>
    <w:rsid w:val="006D2414"/>
    <w:rsid w:val="007010AE"/>
    <w:rsid w:val="00723B34"/>
    <w:rsid w:val="00741DC3"/>
    <w:rsid w:val="00745D84"/>
    <w:rsid w:val="007666EC"/>
    <w:rsid w:val="00772954"/>
    <w:rsid w:val="00786B8C"/>
    <w:rsid w:val="007E00E1"/>
    <w:rsid w:val="008146F9"/>
    <w:rsid w:val="00826E45"/>
    <w:rsid w:val="00883B3B"/>
    <w:rsid w:val="009860AE"/>
    <w:rsid w:val="009930AF"/>
    <w:rsid w:val="009E57DE"/>
    <w:rsid w:val="00A31007"/>
    <w:rsid w:val="00AC3DCF"/>
    <w:rsid w:val="00B5488B"/>
    <w:rsid w:val="00BC0BB4"/>
    <w:rsid w:val="00BC3EC8"/>
    <w:rsid w:val="00BD729D"/>
    <w:rsid w:val="00BF7395"/>
    <w:rsid w:val="00C02778"/>
    <w:rsid w:val="00C24D81"/>
    <w:rsid w:val="00CC013E"/>
    <w:rsid w:val="00D64B12"/>
    <w:rsid w:val="00D95441"/>
    <w:rsid w:val="00DB0576"/>
    <w:rsid w:val="00DF7902"/>
    <w:rsid w:val="00E469D8"/>
    <w:rsid w:val="00E73994"/>
    <w:rsid w:val="00E8251D"/>
    <w:rsid w:val="00EA1D05"/>
    <w:rsid w:val="00EB740D"/>
    <w:rsid w:val="00EE3B78"/>
    <w:rsid w:val="00EE58DE"/>
    <w:rsid w:val="00F12D3F"/>
    <w:rsid w:val="00F56C57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3B2E2D85-6BEB-4F62-99F1-B431BDB5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5647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5647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5647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5647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5647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5647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5647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5647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5647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5647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5647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5647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20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2C7D7-B4AB-4711-BA14-4803E4401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148</Words>
  <Characters>830</Characters>
  <Application>Microsoft Office Word</Application>
  <DocSecurity>0</DocSecurity>
  <Lines>69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JUHLIN-DANNFELT Axel</cp:lastModifiedBy>
  <cp:revision>3</cp:revision>
  <dcterms:created xsi:type="dcterms:W3CDTF">2026-10-30T11:30:00Z</dcterms:created>
  <dcterms:modified xsi:type="dcterms:W3CDTF">2026-10-30T11:30:00Z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4.15.1, Build 20260928</vt:lpwstr>
  </property>
  <property fmtid="{D5CDD505-2E9C-101B-9397-08002B2CF9AE}" pid="3" name="Meeting Number">
    <vt:lpwstr>4208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2026-10-30T11:30:07Z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