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A42D" w14:textId="77777777" w:rsidR="00301AF4" w:rsidRDefault="00301AF4" w:rsidP="00301AF4">
      <w:pPr>
        <w:spacing w:before="240" w:after="0" w:line="360" w:lineRule="auto"/>
        <w:rPr>
          <w:rFonts w:ascii="Times New Roman" w:hAnsi="Times New Roman" w:cs="Times New Roman"/>
          <w:sz w:val="24"/>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111"/>
      </w:tblGrid>
      <w:tr w:rsidR="00301AF4" w14:paraId="5E85A1EB" w14:textId="77777777" w:rsidTr="00301AF4">
        <w:tc>
          <w:tcPr>
            <w:tcW w:w="5778" w:type="dxa"/>
          </w:tcPr>
          <w:p w14:paraId="719A12A2" w14:textId="77777777" w:rsidR="00301AF4" w:rsidRDefault="00301AF4" w:rsidP="0038418E">
            <w:pPr>
              <w:rPr>
                <w:rFonts w:ascii="Times New Roman" w:hAnsi="Times New Roman" w:cs="Times New Roman"/>
                <w:sz w:val="24"/>
              </w:rPr>
            </w:pPr>
          </w:p>
        </w:tc>
        <w:tc>
          <w:tcPr>
            <w:tcW w:w="4111" w:type="dxa"/>
          </w:tcPr>
          <w:p w14:paraId="3EC9CB36" w14:textId="77777777" w:rsidR="00301AF4" w:rsidRDefault="00301AF4" w:rsidP="0038418E">
            <w:pPr>
              <w:rPr>
                <w:rFonts w:ascii="Times New Roman" w:hAnsi="Times New Roman" w:cs="Times New Roman"/>
                <w:sz w:val="24"/>
              </w:rPr>
            </w:pPr>
          </w:p>
        </w:tc>
      </w:tr>
      <w:tr w:rsidR="00301AF4" w14:paraId="0D3F4E8D" w14:textId="77777777" w:rsidTr="00301AF4">
        <w:sdt>
          <w:sdtPr>
            <w:rPr>
              <w:rFonts w:ascii="Times New Roman" w:hAnsi="Times New Roman" w:cs="Times New Roman"/>
              <w:sz w:val="24"/>
            </w:rPr>
            <w:alias w:val="Adressaadi nimi"/>
            <w:tag w:val="DMS_Addressee"/>
            <w:id w:val="1359089052"/>
            <w:placeholder>
              <w:docPart w:val="3D75E6C931004F37A32C1A5C0606775B"/>
            </w:placeholde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Addressee[1]" w:storeItemID="{F88B6233-4465-4518-9E48-D20D351A31C8}"/>
            <w:text/>
          </w:sdtPr>
          <w:sdtEndPr/>
          <w:sdtContent>
            <w:tc>
              <w:tcPr>
                <w:tcW w:w="5778" w:type="dxa"/>
              </w:tcPr>
              <w:p w14:paraId="47A1A344" w14:textId="10CC893A" w:rsidR="00301AF4" w:rsidRDefault="00A3651F" w:rsidP="00F85896">
                <w:pPr>
                  <w:rPr>
                    <w:rFonts w:ascii="Times New Roman" w:hAnsi="Times New Roman" w:cs="Times New Roman"/>
                    <w:sz w:val="24"/>
                  </w:rPr>
                </w:pPr>
                <w:r>
                  <w:rPr>
                    <w:rFonts w:ascii="Times New Roman" w:hAnsi="Times New Roman" w:cs="Times New Roman"/>
                    <w:sz w:val="24"/>
                  </w:rPr>
                  <w:t>Sotsiaalministeerium</w:t>
                </w:r>
              </w:p>
            </w:tc>
          </w:sdtContent>
        </w:sdt>
        <w:tc>
          <w:tcPr>
            <w:tcW w:w="4111" w:type="dxa"/>
          </w:tcPr>
          <w:p w14:paraId="1F013AF3" w14:textId="66E46A95" w:rsidR="00301AF4" w:rsidRDefault="00301AF4" w:rsidP="00301AF4">
            <w:pPr>
              <w:tabs>
                <w:tab w:val="left" w:pos="5387"/>
              </w:tabs>
              <w:ind w:left="34" w:hanging="34"/>
              <w:rPr>
                <w:rFonts w:ascii="Times New Roman" w:hAnsi="Times New Roman" w:cs="Times New Roman"/>
                <w:sz w:val="24"/>
              </w:rPr>
            </w:pPr>
          </w:p>
        </w:tc>
      </w:tr>
      <w:tr w:rsidR="00301AF4" w14:paraId="294FB5B5" w14:textId="77777777" w:rsidTr="00301AF4">
        <w:sdt>
          <w:sdtPr>
            <w:rPr>
              <w:rFonts w:ascii="Times New Roman" w:hAnsi="Times New Roman" w:cs="Times New Roman"/>
              <w:sz w:val="24"/>
            </w:rPr>
            <w:alias w:val="Adressaadi postiaadress"/>
            <w:tag w:val="DMS_AddresseeAddress"/>
            <w:id w:val="-1310015904"/>
            <w:placeholder>
              <w:docPart w:val="5383BE35F70E4994BDD25C944E5C5002"/>
            </w:placeholde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AddresseeAddress[1]" w:storeItemID="{F88B6233-4465-4518-9E48-D20D351A31C8}"/>
            <w:text/>
          </w:sdtPr>
          <w:sdtEndPr/>
          <w:sdtContent>
            <w:tc>
              <w:tcPr>
                <w:tcW w:w="5778" w:type="dxa"/>
              </w:tcPr>
              <w:p w14:paraId="50B53BA2" w14:textId="38403B52" w:rsidR="00301AF4" w:rsidRDefault="00A3651F" w:rsidP="00301AF4">
                <w:pPr>
                  <w:rPr>
                    <w:rFonts w:ascii="Times New Roman" w:hAnsi="Times New Roman" w:cs="Times New Roman"/>
                    <w:sz w:val="24"/>
                  </w:rPr>
                </w:pPr>
                <w:r>
                  <w:rPr>
                    <w:rFonts w:ascii="Times New Roman" w:hAnsi="Times New Roman" w:cs="Times New Roman"/>
                    <w:sz w:val="24"/>
                  </w:rPr>
                  <w:t>Suur-Ameerika 1</w:t>
                </w:r>
              </w:p>
            </w:tc>
          </w:sdtContent>
        </w:sdt>
        <w:tc>
          <w:tcPr>
            <w:tcW w:w="4111" w:type="dxa"/>
          </w:tcPr>
          <w:p w14:paraId="53BD8978" w14:textId="77777777" w:rsidR="00301AF4" w:rsidRDefault="00301AF4" w:rsidP="00301AF4">
            <w:pPr>
              <w:ind w:left="34" w:hanging="34"/>
              <w:rPr>
                <w:rFonts w:ascii="Times New Roman" w:hAnsi="Times New Roman" w:cs="Times New Roman"/>
                <w:sz w:val="24"/>
              </w:rPr>
            </w:pPr>
          </w:p>
        </w:tc>
      </w:tr>
      <w:tr w:rsidR="00301AF4" w14:paraId="036101A7" w14:textId="77777777" w:rsidTr="00301AF4">
        <w:tc>
          <w:tcPr>
            <w:tcW w:w="5778" w:type="dxa"/>
          </w:tcPr>
          <w:p w14:paraId="71FAB6EB" w14:textId="567518E5" w:rsidR="00301AF4" w:rsidRDefault="00625A93" w:rsidP="00301AF4">
            <w:pPr>
              <w:tabs>
                <w:tab w:val="left" w:pos="5387"/>
              </w:tabs>
              <w:rPr>
                <w:rFonts w:ascii="Times New Roman" w:hAnsi="Times New Roman" w:cs="Times New Roman"/>
                <w:sz w:val="24"/>
              </w:rPr>
            </w:pPr>
            <w:sdt>
              <w:sdtPr>
                <w:rPr>
                  <w:rFonts w:ascii="Times New Roman" w:hAnsi="Times New Roman" w:cs="Times New Roman"/>
                  <w:sz w:val="24"/>
                </w:rPr>
                <w:alias w:val="Adressaadi postiindeks"/>
                <w:tag w:val="DMS_AddresseeZip"/>
                <w:id w:val="-1339311003"/>
                <w:placeholder>
                  <w:docPart w:val="FF10FE9C37634218BA262BD6988FF7F7"/>
                </w:placeholde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AddresseeZip[1]" w:storeItemID="{F88B6233-4465-4518-9E48-D20D351A31C8}"/>
                <w:text/>
              </w:sdtPr>
              <w:sdtEndPr/>
              <w:sdtContent>
                <w:r w:rsidR="00A3651F">
                  <w:rPr>
                    <w:rFonts w:ascii="Times New Roman" w:hAnsi="Times New Roman" w:cs="Times New Roman"/>
                    <w:sz w:val="24"/>
                  </w:rPr>
                  <w:t>10122</w:t>
                </w:r>
              </w:sdtContent>
            </w:sdt>
            <w:r w:rsidR="00350910">
              <w:rPr>
                <w:rFonts w:ascii="Times New Roman" w:hAnsi="Times New Roman" w:cs="Times New Roman"/>
                <w:sz w:val="24"/>
              </w:rPr>
              <w:t xml:space="preserve"> </w:t>
            </w:r>
            <w:sdt>
              <w:sdtPr>
                <w:rPr>
                  <w:rFonts w:ascii="Times New Roman" w:hAnsi="Times New Roman" w:cs="Times New Roman"/>
                  <w:sz w:val="24"/>
                </w:rPr>
                <w:alias w:val="Adressaadi linn"/>
                <w:tag w:val="DMS_AddresseeCity"/>
                <w:id w:val="1932771933"/>
                <w:placeholder>
                  <w:docPart w:val="2934F21D44484B16AFE0E6F535CE7344"/>
                </w:placeholde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AddresseeCity[1]" w:storeItemID="{F88B6233-4465-4518-9E48-D20D351A31C8}"/>
                <w:text/>
              </w:sdtPr>
              <w:sdtEndPr/>
              <w:sdtContent>
                <w:r w:rsidR="00A3651F">
                  <w:rPr>
                    <w:rFonts w:ascii="Times New Roman" w:hAnsi="Times New Roman" w:cs="Times New Roman"/>
                    <w:sz w:val="24"/>
                  </w:rPr>
                  <w:t>TALLINN</w:t>
                </w:r>
              </w:sdtContent>
            </w:sdt>
          </w:p>
        </w:tc>
        <w:tc>
          <w:tcPr>
            <w:tcW w:w="4111" w:type="dxa"/>
          </w:tcPr>
          <w:p w14:paraId="3A48513A" w14:textId="3D6A92D8" w:rsidR="00301AF4" w:rsidRDefault="00301AF4" w:rsidP="00301AF4">
            <w:pPr>
              <w:tabs>
                <w:tab w:val="left" w:pos="5387"/>
              </w:tabs>
              <w:ind w:left="34" w:hanging="34"/>
              <w:rPr>
                <w:rFonts w:ascii="Times New Roman" w:hAnsi="Times New Roman" w:cs="Times New Roman"/>
                <w:sz w:val="24"/>
              </w:rPr>
            </w:pPr>
            <w:r>
              <w:rPr>
                <w:rFonts w:ascii="Times New Roman" w:hAnsi="Times New Roman" w:cs="Times New Roman"/>
                <w:sz w:val="24"/>
              </w:rPr>
              <w:t xml:space="preserve">Meie </w:t>
            </w:r>
            <w:sdt>
              <w:sdtPr>
                <w:rPr>
                  <w:rFonts w:ascii="Times New Roman" w:hAnsi="Times New Roman" w:cs="Times New Roman"/>
                  <w:sz w:val="24"/>
                </w:rPr>
                <w:alias w:val="Registreerimise kuupäev"/>
                <w:tag w:val="DMS_RegistrationDate"/>
                <w:id w:val="-1756662775"/>
                <w:placeholder>
                  <w:docPart w:val="4A9B8F01F82D405B96A2A710AAC2E086"/>
                </w:placeholder>
                <w:showingPlcHd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RegistrationDate[1]" w:storeItemID="{F88B6233-4465-4518-9E48-D20D351A31C8}"/>
                <w:date>
                  <w:dateFormat w:val="dd.MM.yyyy"/>
                  <w:lid w:val="et-EE"/>
                  <w:storeMappedDataAs w:val="dateTime"/>
                  <w:calendar w:val="gregorian"/>
                </w:date>
              </w:sdtPr>
              <w:sdtEndPr/>
              <w:sdtContent>
                <w:r w:rsidR="00350910" w:rsidRPr="00CA41AF">
                  <w:rPr>
                    <w:rStyle w:val="PlaceholderText"/>
                  </w:rPr>
                  <w:t>[Registreerimise kuupäev]</w:t>
                </w:r>
              </w:sdtContent>
            </w:sdt>
            <w:r>
              <w:rPr>
                <w:rFonts w:ascii="Times New Roman" w:hAnsi="Times New Roman" w:cs="Times New Roman"/>
                <w:sz w:val="24"/>
              </w:rPr>
              <w:t xml:space="preserve"> nr </w:t>
            </w:r>
            <w:sdt>
              <w:sdtPr>
                <w:rPr>
                  <w:rFonts w:ascii="Times New Roman" w:hAnsi="Times New Roman" w:cs="Times New Roman"/>
                  <w:sz w:val="24"/>
                </w:rPr>
                <w:alias w:val="Reg. nr"/>
                <w:tag w:val="DMS_RegNr"/>
                <w:id w:val="1500932681"/>
                <w:placeholder>
                  <w:docPart w:val="CCE1FBCBA87F424A97CC04FB7BFCEBDC"/>
                </w:placeholder>
                <w:showingPlcHd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RegNr[1]" w:storeItemID="{F88B6233-4465-4518-9E48-D20D351A31C8}"/>
                <w:text/>
              </w:sdtPr>
              <w:sdtEndPr/>
              <w:sdtContent>
                <w:r w:rsidR="00350910" w:rsidRPr="00CA41AF">
                  <w:rPr>
                    <w:rStyle w:val="PlaceholderText"/>
                  </w:rPr>
                  <w:t>[Reg. nr]</w:t>
                </w:r>
              </w:sdtContent>
            </w:sdt>
          </w:p>
        </w:tc>
      </w:tr>
    </w:tbl>
    <w:p w14:paraId="3B892681" w14:textId="77777777" w:rsidR="00301AF4" w:rsidRDefault="00301AF4" w:rsidP="00317022">
      <w:pPr>
        <w:spacing w:after="0"/>
        <w:rPr>
          <w:rFonts w:ascii="Times New Roman" w:hAnsi="Times New Roman" w:cs="Times New Roman"/>
          <w:sz w:val="24"/>
        </w:rPr>
      </w:pPr>
    </w:p>
    <w:p w14:paraId="1796FD9B" w14:textId="77777777" w:rsidR="004A3CFD" w:rsidRDefault="004A3CFD" w:rsidP="00DD1BB1">
      <w:pPr>
        <w:spacing w:before="60" w:after="0"/>
        <w:jc w:val="both"/>
        <w:rPr>
          <w:rFonts w:ascii="Times New Roman" w:hAnsi="Times New Roman" w:cs="Times New Roman"/>
          <w:sz w:val="24"/>
        </w:rPr>
      </w:pPr>
    </w:p>
    <w:sdt>
      <w:sdtPr>
        <w:rPr>
          <w:rFonts w:ascii="Times New Roman" w:hAnsi="Times New Roman" w:cs="Times New Roman"/>
          <w:sz w:val="24"/>
        </w:rPr>
        <w:alias w:val="Title"/>
        <w:tag w:val=""/>
        <w:id w:val="-1890096283"/>
        <w:placeholder>
          <w:docPart w:val="2D8B6EA303BA4AA6A94B920F1BB6F655"/>
        </w:placeholder>
        <w:dataBinding w:prefixMappings="xmlns:ns0='http://purl.org/dc/elements/1.1/' xmlns:ns1='http://schemas.openxmlformats.org/package/2006/metadata/core-properties' " w:xpath="/ns1:coreProperties[1]/ns0:title[1]" w:storeItemID="{6C3C8BC8-F283-45AE-878A-BAB7291924A1}"/>
        <w:text/>
      </w:sdtPr>
      <w:sdtEndPr/>
      <w:sdtContent>
        <w:p w14:paraId="168BD583" w14:textId="0FBE2B49" w:rsidR="004A3CFD" w:rsidRDefault="00A3651F" w:rsidP="00DD1BB1">
          <w:pPr>
            <w:spacing w:before="60" w:after="0"/>
            <w:jc w:val="both"/>
            <w:rPr>
              <w:rFonts w:ascii="Times New Roman" w:hAnsi="Times New Roman" w:cs="Times New Roman"/>
              <w:sz w:val="24"/>
            </w:rPr>
          </w:pPr>
          <w:r>
            <w:rPr>
              <w:rFonts w:ascii="Times New Roman" w:hAnsi="Times New Roman" w:cs="Times New Roman"/>
              <w:sz w:val="24"/>
            </w:rPr>
            <w:t>Selgitustaotlus</w:t>
          </w:r>
        </w:p>
      </w:sdtContent>
    </w:sdt>
    <w:p w14:paraId="0D8AD0E5" w14:textId="77777777" w:rsidR="004A3CFD" w:rsidRDefault="004A3CFD" w:rsidP="00DD1BB1">
      <w:pPr>
        <w:spacing w:before="60" w:after="0"/>
        <w:jc w:val="both"/>
        <w:rPr>
          <w:rFonts w:ascii="Times New Roman" w:hAnsi="Times New Roman" w:cs="Times New Roman"/>
          <w:sz w:val="24"/>
        </w:rPr>
      </w:pPr>
    </w:p>
    <w:p w14:paraId="28AF8917" w14:textId="77777777" w:rsidR="00A3651F" w:rsidRPr="00565859" w:rsidRDefault="00A3651F" w:rsidP="00A3651F">
      <w:pPr>
        <w:spacing w:after="0" w:line="278" w:lineRule="auto"/>
        <w:rPr>
          <w:rFonts w:cstheme="minorHAnsi"/>
          <w:sz w:val="24"/>
          <w:szCs w:val="24"/>
        </w:rPr>
      </w:pPr>
      <w:r w:rsidRPr="00565859">
        <w:rPr>
          <w:rFonts w:cstheme="minorHAnsi"/>
          <w:sz w:val="24"/>
          <w:szCs w:val="24"/>
        </w:rPr>
        <w:t> </w:t>
      </w:r>
    </w:p>
    <w:p w14:paraId="712B0DF8" w14:textId="77777777" w:rsidR="00A3651F" w:rsidRPr="00A3651F" w:rsidRDefault="00A3651F" w:rsidP="00A3651F">
      <w:pPr>
        <w:spacing w:after="0" w:line="278" w:lineRule="auto"/>
        <w:rPr>
          <w:rFonts w:ascii="Times New Roman" w:hAnsi="Times New Roman" w:cs="Times New Roman"/>
          <w:sz w:val="24"/>
          <w:szCs w:val="24"/>
          <w:lang w:val="en-US"/>
        </w:rPr>
      </w:pPr>
      <w:r w:rsidRPr="00A3651F">
        <w:rPr>
          <w:rFonts w:ascii="Times New Roman" w:hAnsi="Times New Roman" w:cs="Times New Roman"/>
          <w:sz w:val="24"/>
          <w:szCs w:val="24"/>
        </w:rPr>
        <w:t xml:space="preserve">SA Tallinna Lastehaigla (edaspidi </w:t>
      </w:r>
      <w:r w:rsidRPr="00A3651F">
        <w:rPr>
          <w:rFonts w:ascii="Times New Roman" w:hAnsi="Times New Roman" w:cs="Times New Roman"/>
          <w:b/>
          <w:bCs/>
          <w:sz w:val="24"/>
          <w:szCs w:val="24"/>
        </w:rPr>
        <w:t>Lastehaigla</w:t>
      </w:r>
      <w:r w:rsidRPr="00A3651F">
        <w:rPr>
          <w:rFonts w:ascii="Times New Roman" w:hAnsi="Times New Roman" w:cs="Times New Roman"/>
          <w:sz w:val="24"/>
          <w:szCs w:val="24"/>
        </w:rPr>
        <w:t xml:space="preserve">) palub Sotsiaalministeeriumi abi tõlgendamaks määruse ’Tervishoiuteenuse osutamisel osalevad isikud ja tervise infosüsteemile juurdepääsu ulatus’ (edapidi </w:t>
      </w:r>
      <w:r w:rsidRPr="00A3651F">
        <w:rPr>
          <w:rFonts w:ascii="Times New Roman" w:hAnsi="Times New Roman" w:cs="Times New Roman"/>
          <w:b/>
          <w:bCs/>
          <w:sz w:val="24"/>
          <w:szCs w:val="24"/>
        </w:rPr>
        <w:t>määrus</w:t>
      </w:r>
      <w:r w:rsidRPr="00A3651F">
        <w:rPr>
          <w:rFonts w:ascii="Times New Roman" w:hAnsi="Times New Roman" w:cs="Times New Roman"/>
          <w:sz w:val="24"/>
          <w:szCs w:val="24"/>
        </w:rPr>
        <w:t>) § 2 lg 1 punkti 5.</w:t>
      </w:r>
    </w:p>
    <w:p w14:paraId="1BC3E266" w14:textId="77777777" w:rsidR="00A3651F" w:rsidRPr="00A3651F" w:rsidRDefault="00A3651F" w:rsidP="00A3651F">
      <w:pPr>
        <w:spacing w:after="0" w:line="278" w:lineRule="auto"/>
        <w:rPr>
          <w:rFonts w:ascii="Times New Roman" w:hAnsi="Times New Roman" w:cs="Times New Roman"/>
          <w:sz w:val="24"/>
          <w:szCs w:val="24"/>
        </w:rPr>
      </w:pPr>
    </w:p>
    <w:p w14:paraId="44D12DE8" w14:textId="77777777" w:rsidR="00A3651F" w:rsidRPr="00A3651F" w:rsidRDefault="00A3651F" w:rsidP="00A3651F">
      <w:pPr>
        <w:spacing w:after="0" w:line="278" w:lineRule="auto"/>
        <w:rPr>
          <w:rFonts w:ascii="Times New Roman" w:hAnsi="Times New Roman" w:cs="Times New Roman"/>
          <w:sz w:val="24"/>
          <w:szCs w:val="24"/>
          <w:lang w:val="en-US"/>
        </w:rPr>
      </w:pPr>
      <w:r w:rsidRPr="00A3651F">
        <w:rPr>
          <w:rFonts w:ascii="Times New Roman" w:hAnsi="Times New Roman" w:cs="Times New Roman"/>
          <w:sz w:val="24"/>
          <w:szCs w:val="24"/>
        </w:rPr>
        <w:t xml:space="preserve">Määruse § 2 lg 1 p 5 sätestab, et kutse omandamise eesmärgil võib tervishoiuteenuse osutamisel osaleda õeõppe </w:t>
      </w:r>
      <w:r w:rsidRPr="00A3651F">
        <w:rPr>
          <w:rFonts w:ascii="Times New Roman" w:hAnsi="Times New Roman" w:cs="Times New Roman"/>
          <w:b/>
          <w:bCs/>
          <w:sz w:val="24"/>
          <w:szCs w:val="24"/>
        </w:rPr>
        <w:t>üliõpilane</w:t>
      </w:r>
      <w:r w:rsidRPr="00A3651F">
        <w:rPr>
          <w:rFonts w:ascii="Times New Roman" w:hAnsi="Times New Roman" w:cs="Times New Roman"/>
          <w:sz w:val="24"/>
          <w:szCs w:val="24"/>
        </w:rPr>
        <w:t xml:space="preserve">, </w:t>
      </w:r>
      <w:r w:rsidRPr="00A3651F">
        <w:rPr>
          <w:rFonts w:ascii="Times New Roman" w:hAnsi="Times New Roman" w:cs="Times New Roman"/>
          <w:b/>
          <w:bCs/>
          <w:sz w:val="24"/>
          <w:szCs w:val="24"/>
        </w:rPr>
        <w:t>kes on läbinud õppekavas olevad II kursuse kohustuslikud ained</w:t>
      </w:r>
      <w:r w:rsidRPr="00A3651F">
        <w:rPr>
          <w:rFonts w:ascii="Times New Roman" w:hAnsi="Times New Roman" w:cs="Times New Roman"/>
          <w:sz w:val="24"/>
          <w:szCs w:val="24"/>
        </w:rPr>
        <w:t>, õe või ämmaemanda juhendamisel ja vastutusel</w:t>
      </w:r>
      <w:r w:rsidRPr="00A3651F">
        <w:rPr>
          <w:rFonts w:ascii="Times New Roman" w:hAnsi="Times New Roman" w:cs="Times New Roman"/>
          <w:sz w:val="24"/>
          <w:szCs w:val="24"/>
          <w:lang w:val="en-US"/>
        </w:rPr>
        <w:t>.</w:t>
      </w:r>
    </w:p>
    <w:p w14:paraId="27DB08BB" w14:textId="77777777" w:rsidR="00A3651F" w:rsidRPr="00A3651F" w:rsidRDefault="00A3651F" w:rsidP="00A3651F">
      <w:pPr>
        <w:spacing w:after="0" w:line="278" w:lineRule="auto"/>
        <w:rPr>
          <w:rFonts w:ascii="Times New Roman" w:hAnsi="Times New Roman" w:cs="Times New Roman"/>
          <w:sz w:val="24"/>
          <w:szCs w:val="24"/>
        </w:rPr>
      </w:pPr>
    </w:p>
    <w:p w14:paraId="18EAB38B" w14:textId="77777777" w:rsidR="00A3651F" w:rsidRPr="00A3651F" w:rsidRDefault="00A3651F" w:rsidP="00A3651F">
      <w:pPr>
        <w:spacing w:after="0" w:line="278" w:lineRule="auto"/>
        <w:rPr>
          <w:rFonts w:ascii="Times New Roman" w:hAnsi="Times New Roman" w:cs="Times New Roman"/>
          <w:sz w:val="24"/>
          <w:szCs w:val="24"/>
        </w:rPr>
      </w:pPr>
      <w:r w:rsidRPr="00A3651F">
        <w:rPr>
          <w:rFonts w:ascii="Times New Roman" w:hAnsi="Times New Roman" w:cs="Times New Roman"/>
          <w:sz w:val="24"/>
          <w:szCs w:val="24"/>
        </w:rPr>
        <w:t>Küsimus on tõusetunud eksternõppes õppivate õppurite osas, kes ei ole üliõpilase staatuses ning kellele ei laiene üliõpilase õigused.  </w:t>
      </w:r>
    </w:p>
    <w:p w14:paraId="7EF6AB84" w14:textId="77777777" w:rsidR="00A3651F" w:rsidRPr="00A3651F" w:rsidRDefault="00A3651F" w:rsidP="00A3651F">
      <w:pPr>
        <w:spacing w:after="0" w:line="278" w:lineRule="auto"/>
        <w:rPr>
          <w:rFonts w:ascii="Times New Roman" w:hAnsi="Times New Roman" w:cs="Times New Roman"/>
          <w:sz w:val="24"/>
          <w:szCs w:val="24"/>
        </w:rPr>
      </w:pPr>
    </w:p>
    <w:p w14:paraId="581EE6DB" w14:textId="77777777" w:rsidR="00A3651F" w:rsidRPr="00A3651F" w:rsidRDefault="00A3651F" w:rsidP="00A3651F">
      <w:pPr>
        <w:spacing w:after="0" w:line="278" w:lineRule="auto"/>
        <w:rPr>
          <w:rFonts w:ascii="Times New Roman" w:hAnsi="Times New Roman" w:cs="Times New Roman"/>
          <w:sz w:val="24"/>
          <w:szCs w:val="24"/>
        </w:rPr>
      </w:pPr>
      <w:r w:rsidRPr="00A3651F">
        <w:rPr>
          <w:rFonts w:ascii="Times New Roman" w:hAnsi="Times New Roman" w:cs="Times New Roman"/>
          <w:sz w:val="24"/>
          <w:szCs w:val="24"/>
        </w:rPr>
        <w:t>Lastehaigla mõistab, et formaaljuriidiliselt ei ole ekstern üliõpilase staatuses, kuid kas juhul eksternõppes õppiv õppur on faktiliselt läbinud õeõppe õppekavas olevad II kursuse kohustuslikud ained, siis kas  eksternõppes õppiv õppur tohib abiõena töötada määruse § 2 lg 1 p 5 tähenduses?</w:t>
      </w:r>
    </w:p>
    <w:p w14:paraId="140A8F54" w14:textId="77777777" w:rsidR="00967050" w:rsidRDefault="00967050" w:rsidP="00DD1BB1">
      <w:pPr>
        <w:spacing w:before="60" w:after="0"/>
        <w:jc w:val="both"/>
        <w:rPr>
          <w:rFonts w:ascii="Times New Roman" w:hAnsi="Times New Roman" w:cs="Times New Roman"/>
          <w:sz w:val="24"/>
        </w:rPr>
      </w:pPr>
    </w:p>
    <w:p w14:paraId="74293712" w14:textId="77777777" w:rsidR="004A3CFD" w:rsidRDefault="004A3CFD" w:rsidP="00DD1BB1">
      <w:pPr>
        <w:spacing w:before="60" w:after="0"/>
        <w:jc w:val="both"/>
        <w:rPr>
          <w:rFonts w:ascii="Times New Roman" w:hAnsi="Times New Roman" w:cs="Times New Roman"/>
          <w:sz w:val="24"/>
        </w:rPr>
      </w:pPr>
      <w:r>
        <w:rPr>
          <w:rFonts w:ascii="Times New Roman" w:hAnsi="Times New Roman" w:cs="Times New Roman"/>
          <w:sz w:val="24"/>
        </w:rPr>
        <w:t>Lugupidamisega</w:t>
      </w:r>
    </w:p>
    <w:p w14:paraId="6C329829" w14:textId="77777777" w:rsidR="004A3CFD" w:rsidRDefault="004A3CFD" w:rsidP="00DD1BB1">
      <w:pPr>
        <w:spacing w:before="60" w:after="0"/>
        <w:jc w:val="both"/>
        <w:rPr>
          <w:rFonts w:ascii="Times New Roman" w:hAnsi="Times New Roman" w:cs="Times New Roman"/>
          <w:sz w:val="24"/>
        </w:rPr>
      </w:pPr>
    </w:p>
    <w:p w14:paraId="7B71FC7C" w14:textId="77777777" w:rsidR="00DB1C1E" w:rsidRDefault="00DB1C1E" w:rsidP="00317022">
      <w:pPr>
        <w:spacing w:after="0"/>
        <w:jc w:val="both"/>
        <w:rPr>
          <w:rFonts w:ascii="Times New Roman" w:hAnsi="Times New Roman" w:cs="Times New Roman"/>
          <w:sz w:val="24"/>
        </w:rPr>
      </w:pPr>
    </w:p>
    <w:p w14:paraId="5EF01FC0" w14:textId="3815CA40" w:rsidR="00DB1C1E" w:rsidRDefault="00807B53" w:rsidP="00807B53">
      <w:pPr>
        <w:tabs>
          <w:tab w:val="left" w:pos="7785"/>
        </w:tabs>
        <w:spacing w:after="0"/>
        <w:jc w:val="both"/>
        <w:rPr>
          <w:rFonts w:ascii="Times New Roman" w:hAnsi="Times New Roman" w:cs="Times New Roman"/>
          <w:sz w:val="24"/>
        </w:rPr>
      </w:pPr>
      <w:r>
        <w:rPr>
          <w:rFonts w:ascii="Times New Roman" w:hAnsi="Times New Roman" w:cs="Times New Roman"/>
          <w:sz w:val="24"/>
        </w:rPr>
        <w:tab/>
      </w:r>
    </w:p>
    <w:p w14:paraId="3CFEE895" w14:textId="77777777" w:rsidR="00DB1C1E" w:rsidRDefault="00DB1C1E" w:rsidP="00317022">
      <w:pPr>
        <w:spacing w:after="0"/>
        <w:jc w:val="both"/>
        <w:rPr>
          <w:rFonts w:ascii="Times New Roman" w:hAnsi="Times New Roman" w:cs="Times New Roman"/>
          <w:sz w:val="24"/>
        </w:rPr>
      </w:pPr>
      <w:r>
        <w:rPr>
          <w:rFonts w:ascii="Times New Roman" w:hAnsi="Times New Roman" w:cs="Times New Roman"/>
          <w:sz w:val="24"/>
        </w:rPr>
        <w:t>(allkirjastatud digitaalselt)</w:t>
      </w:r>
    </w:p>
    <w:sdt>
      <w:sdtPr>
        <w:rPr>
          <w:rFonts w:ascii="Times New Roman" w:hAnsi="Times New Roman" w:cs="Times New Roman"/>
          <w:sz w:val="24"/>
        </w:rPr>
        <w:alias w:val="Allkirjastajad mallil"/>
        <w:tag w:val="DMS_SignersText0"/>
        <w:id w:val="1511410778"/>
        <w:placeholder>
          <w:docPart w:val="5E2B804DB0F3448CBCA3F55F6608BF3B"/>
        </w:placeholder>
        <w:dataBinding w:prefixMappings="xmlns:ns0='http://schemas.microsoft.com/office/2006/metadata/properties' xmlns:ns1='http://www.w3.org/2001/XMLSchema-instance' xmlns:ns2='http://schemas.microsoft.com/office/infopath/2007/PartnerControls' xmlns:ns3='0548f2de-10ba-4e4c-ae96-2f0ac93f9408' " w:xpath="/ns0:properties[1]/documentManagement[1]/ns3:DMS_SignersText[1]" w:storeItemID="{F88B6233-4465-4518-9E48-D20D351A31C8}"/>
        <w:text w:multiLine="1"/>
      </w:sdtPr>
      <w:sdtEndPr/>
      <w:sdtContent>
        <w:p w14:paraId="1A2D822F" w14:textId="014AE0ED" w:rsidR="004A3CFD" w:rsidRDefault="00A3651F" w:rsidP="00317022">
          <w:pPr>
            <w:spacing w:after="0"/>
            <w:jc w:val="both"/>
            <w:rPr>
              <w:rFonts w:ascii="Times New Roman" w:hAnsi="Times New Roman" w:cs="Times New Roman"/>
              <w:sz w:val="24"/>
            </w:rPr>
          </w:pPr>
          <w:r>
            <w:rPr>
              <w:rFonts w:ascii="Times New Roman" w:hAnsi="Times New Roman" w:cs="Times New Roman"/>
              <w:sz w:val="24"/>
            </w:rPr>
            <w:t>Liisa Saamot - Lastehaigla</w:t>
          </w:r>
        </w:p>
      </w:sdtContent>
    </w:sdt>
    <w:p w14:paraId="5EE807AF" w14:textId="4B6ABFEA" w:rsidR="004A3CFD" w:rsidRPr="00301AF4" w:rsidRDefault="00A3651F" w:rsidP="00D05A98">
      <w:pPr>
        <w:pStyle w:val="style1"/>
      </w:pPr>
      <w:r>
        <w:t>jurist</w:t>
      </w:r>
    </w:p>
    <w:p w14:paraId="067BB0C6" w14:textId="77777777" w:rsidR="004A3CFD" w:rsidRDefault="004A3CFD" w:rsidP="00DD1BB1">
      <w:pPr>
        <w:spacing w:before="60" w:after="0"/>
        <w:jc w:val="both"/>
        <w:rPr>
          <w:rFonts w:ascii="Times New Roman" w:hAnsi="Times New Roman" w:cs="Times New Roman"/>
          <w:sz w:val="24"/>
        </w:rPr>
      </w:pPr>
    </w:p>
    <w:p w14:paraId="722B66B7" w14:textId="77777777" w:rsidR="00967050" w:rsidRDefault="00967050" w:rsidP="00DD1BB1">
      <w:pPr>
        <w:spacing w:before="60" w:after="0"/>
        <w:jc w:val="both"/>
        <w:rPr>
          <w:rFonts w:ascii="Times New Roman" w:hAnsi="Times New Roman" w:cs="Times New Roman"/>
          <w:sz w:val="24"/>
        </w:rPr>
      </w:pPr>
    </w:p>
    <w:sectPr w:rsidR="00967050" w:rsidSect="00723B6F">
      <w:headerReference w:type="even" r:id="rId10"/>
      <w:headerReference w:type="default" r:id="rId11"/>
      <w:headerReference w:type="first" r:id="rId12"/>
      <w:pgSz w:w="11906" w:h="16838"/>
      <w:pgMar w:top="680" w:right="851" w:bottom="680" w:left="1701"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DD32C" w14:textId="77777777" w:rsidR="00625A93" w:rsidRDefault="00625A93" w:rsidP="00232135">
      <w:pPr>
        <w:spacing w:after="0" w:line="240" w:lineRule="auto"/>
      </w:pPr>
      <w:r>
        <w:separator/>
      </w:r>
    </w:p>
  </w:endnote>
  <w:endnote w:type="continuationSeparator" w:id="0">
    <w:p w14:paraId="2A11B121" w14:textId="77777777" w:rsidR="00625A93" w:rsidRDefault="00625A93" w:rsidP="0023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ACFF"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544D6" w14:textId="77777777" w:rsidR="00625A93" w:rsidRDefault="00625A93" w:rsidP="00232135">
      <w:pPr>
        <w:spacing w:after="0" w:line="240" w:lineRule="auto"/>
      </w:pPr>
      <w:r>
        <w:separator/>
      </w:r>
    </w:p>
  </w:footnote>
  <w:footnote w:type="continuationSeparator" w:id="0">
    <w:p w14:paraId="484B0396" w14:textId="77777777" w:rsidR="00625A93" w:rsidRDefault="00625A93" w:rsidP="00232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1D6B" w14:textId="5EA6FC75" w:rsidR="00331B8B" w:rsidRDefault="00625A93">
    <w:pPr>
      <w:pStyle w:val="Header"/>
    </w:pPr>
    <w:r>
      <w:rPr>
        <w:noProof/>
      </w:rPr>
      <w:pict w14:anchorId="472FF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952438" o:spid="_x0000_s1054" type="#_x0000_t75" style="position:absolute;margin-left:0;margin-top:0;width:467.65pt;height:661.8pt;z-index:-251657216;mso-position-horizontal:center;mso-position-horizontal-relative:margin;mso-position-vertical:center;mso-position-vertical-relative:margin" o:allowincell="f">
          <v:imagedata r:id="rId1" o:title="taust_UUS2"/>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9F9F" w14:textId="2B1D90E5" w:rsidR="00B33D52" w:rsidRPr="00B33D52" w:rsidRDefault="00B33D52" w:rsidP="00B33D52">
    <w:pPr>
      <w:pStyle w:val="Header"/>
    </w:pPr>
    <w:r>
      <w:rPr>
        <w:noProof/>
      </w:rPr>
      <w:drawing>
        <wp:anchor distT="0" distB="0" distL="114300" distR="114300" simplePos="0" relativeHeight="251660288" behindDoc="1" locked="0" layoutInCell="1" allowOverlap="1" wp14:anchorId="284C7D81" wp14:editId="0EE4AAD3">
          <wp:simplePos x="0" y="0"/>
          <wp:positionH relativeFrom="page">
            <wp:align>right</wp:align>
          </wp:positionH>
          <wp:positionV relativeFrom="paragraph">
            <wp:posOffset>-1224280</wp:posOffset>
          </wp:positionV>
          <wp:extent cx="7539519" cy="1066800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ust_3.jpg"/>
                  <pic:cNvPicPr/>
                </pic:nvPicPr>
                <pic:blipFill>
                  <a:blip r:embed="rId1">
                    <a:extLst>
                      <a:ext uri="{28A0092B-C50C-407E-A947-70E740481C1C}">
                        <a14:useLocalDpi xmlns:a14="http://schemas.microsoft.com/office/drawing/2010/main" val="0"/>
                      </a:ext>
                    </a:extLst>
                  </a:blip>
                  <a:stretch>
                    <a:fillRect/>
                  </a:stretch>
                </pic:blipFill>
                <pic:spPr>
                  <a:xfrm>
                    <a:off x="0" y="0"/>
                    <a:ext cx="7539519"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638A" w14:textId="6166D8B0" w:rsidR="00331B8B" w:rsidRDefault="00625A93">
    <w:pPr>
      <w:pStyle w:val="Header"/>
    </w:pPr>
    <w:r>
      <w:rPr>
        <w:noProof/>
      </w:rPr>
      <w:pict w14:anchorId="4193D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952437" o:spid="_x0000_s1053" type="#_x0000_t75" style="position:absolute;margin-left:0;margin-top:0;width:467.65pt;height:661.8pt;z-index:-251658240;mso-position-horizontal:center;mso-position-horizontal-relative:margin;mso-position-vertical:center;mso-position-vertical-relative:margin" o:allowincell="f">
          <v:imagedata r:id="rId1" o:title="taust_UUS2"/>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0B5C68"/>
    <w:multiLevelType w:val="multilevel"/>
    <w:tmpl w:val="C7BC2FB0"/>
    <w:lvl w:ilvl="0">
      <w:start w:val="1"/>
      <w:numFmt w:val="decimal"/>
      <w:lvlText w:val="%1."/>
      <w:lvlJc w:val="left"/>
      <w:pPr>
        <w:ind w:left="720" w:hanging="360"/>
      </w:pPr>
      <w:rPr>
        <w:rFonts w:hint="default"/>
      </w:rPr>
    </w:lvl>
    <w:lvl w:ilvl="1">
      <w:start w:val="1"/>
      <w:numFmt w:val="decimal"/>
      <w:pStyle w:val="Snum"/>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028725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08"/>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10"/>
    <w:rsid w:val="00060FB8"/>
    <w:rsid w:val="000726CF"/>
    <w:rsid w:val="000A6601"/>
    <w:rsid w:val="000D0AB2"/>
    <w:rsid w:val="00106A7D"/>
    <w:rsid w:val="00122FAC"/>
    <w:rsid w:val="0013073E"/>
    <w:rsid w:val="001C2B57"/>
    <w:rsid w:val="00232135"/>
    <w:rsid w:val="002C58FB"/>
    <w:rsid w:val="00301AF4"/>
    <w:rsid w:val="00317022"/>
    <w:rsid w:val="00331B8B"/>
    <w:rsid w:val="00350910"/>
    <w:rsid w:val="00367C15"/>
    <w:rsid w:val="0037510D"/>
    <w:rsid w:val="0038418E"/>
    <w:rsid w:val="00386D34"/>
    <w:rsid w:val="003A26C2"/>
    <w:rsid w:val="00461E80"/>
    <w:rsid w:val="004A3CFD"/>
    <w:rsid w:val="004B7358"/>
    <w:rsid w:val="00556A73"/>
    <w:rsid w:val="005870D6"/>
    <w:rsid w:val="00625A93"/>
    <w:rsid w:val="006931B2"/>
    <w:rsid w:val="006C3777"/>
    <w:rsid w:val="00723B6F"/>
    <w:rsid w:val="007B1672"/>
    <w:rsid w:val="00807B53"/>
    <w:rsid w:val="00967050"/>
    <w:rsid w:val="009905AF"/>
    <w:rsid w:val="009B4306"/>
    <w:rsid w:val="009B61D9"/>
    <w:rsid w:val="00A3651F"/>
    <w:rsid w:val="00A458A5"/>
    <w:rsid w:val="00A67855"/>
    <w:rsid w:val="00B33D52"/>
    <w:rsid w:val="00B45C51"/>
    <w:rsid w:val="00B52511"/>
    <w:rsid w:val="00BC7B81"/>
    <w:rsid w:val="00C00DB7"/>
    <w:rsid w:val="00C435C8"/>
    <w:rsid w:val="00C93503"/>
    <w:rsid w:val="00D05A98"/>
    <w:rsid w:val="00D32518"/>
    <w:rsid w:val="00DB1C1E"/>
    <w:rsid w:val="00DB3807"/>
    <w:rsid w:val="00DD1BB1"/>
    <w:rsid w:val="00DD2B84"/>
    <w:rsid w:val="00E33A1E"/>
    <w:rsid w:val="00E81DBC"/>
    <w:rsid w:val="00E96A05"/>
    <w:rsid w:val="00F033DB"/>
    <w:rsid w:val="00F551C7"/>
    <w:rsid w:val="00F85896"/>
    <w:rsid w:val="00FA681B"/>
    <w:rsid w:val="00FB4E0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134127CC"/>
  <w15:docId w15:val="{D58A4AF5-28AA-4EFE-AD9C-A994BEA0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2135"/>
  </w:style>
  <w:style w:type="paragraph" w:styleId="Footer">
    <w:name w:val="footer"/>
    <w:basedOn w:val="Normal"/>
    <w:link w:val="FooterChar"/>
    <w:uiPriority w:val="99"/>
    <w:unhideWhenUsed/>
    <w:rsid w:val="002321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2135"/>
  </w:style>
  <w:style w:type="character" w:styleId="PlaceholderText">
    <w:name w:val="Placeholder Text"/>
    <w:basedOn w:val="DefaultParagraphFont"/>
    <w:uiPriority w:val="99"/>
    <w:semiHidden/>
    <w:rsid w:val="00DD1BB1"/>
    <w:rPr>
      <w:color w:val="808080"/>
    </w:rPr>
  </w:style>
  <w:style w:type="paragraph" w:styleId="BalloonText">
    <w:name w:val="Balloon Text"/>
    <w:basedOn w:val="Normal"/>
    <w:link w:val="BalloonTextChar"/>
    <w:uiPriority w:val="99"/>
    <w:semiHidden/>
    <w:unhideWhenUsed/>
    <w:rsid w:val="00DD1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B1"/>
    <w:rPr>
      <w:rFonts w:ascii="Tahoma" w:hAnsi="Tahoma" w:cs="Tahoma"/>
      <w:sz w:val="16"/>
      <w:szCs w:val="16"/>
    </w:rPr>
  </w:style>
  <w:style w:type="table" w:styleId="TableGrid">
    <w:name w:val="Table Grid"/>
    <w:basedOn w:val="TableNormal"/>
    <w:uiPriority w:val="59"/>
    <w:rsid w:val="0030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D05A98"/>
    <w:pPr>
      <w:spacing w:after="0"/>
      <w:jc w:val="both"/>
    </w:pPr>
    <w:rPr>
      <w:rFonts w:ascii="Times New Roman" w:hAnsi="Times New Roman" w:cs="Times New Roman"/>
      <w:sz w:val="24"/>
    </w:rPr>
  </w:style>
  <w:style w:type="character" w:customStyle="1" w:styleId="style1Char">
    <w:name w:val="style1 Char"/>
    <w:basedOn w:val="DefaultParagraphFont"/>
    <w:link w:val="style1"/>
    <w:rsid w:val="00D05A98"/>
    <w:rPr>
      <w:rFonts w:ascii="Times New Roman" w:hAnsi="Times New Roman" w:cs="Times New Roman"/>
      <w:sz w:val="24"/>
    </w:rPr>
  </w:style>
  <w:style w:type="character" w:styleId="Hyperlink">
    <w:name w:val="Hyperlink"/>
    <w:uiPriority w:val="99"/>
    <w:rsid w:val="00A3651F"/>
    <w:rPr>
      <w:color w:val="000080"/>
      <w:u w:val="single"/>
    </w:rPr>
  </w:style>
  <w:style w:type="paragraph" w:customStyle="1" w:styleId="Snum">
    <w:name w:val="Sõnum"/>
    <w:autoRedefine/>
    <w:qFormat/>
    <w:rsid w:val="00A3651F"/>
    <w:pPr>
      <w:widowControl w:val="0"/>
      <w:numPr>
        <w:ilvl w:val="1"/>
        <w:numId w:val="1"/>
      </w:numPr>
      <w:suppressAutoHyphens/>
      <w:spacing w:after="0" w:line="240" w:lineRule="auto"/>
      <w:jc w:val="both"/>
    </w:pPr>
    <w:rPr>
      <w:rFonts w:eastAsia="SimSun" w:cstheme="minorHAnsi"/>
      <w:kern w:val="1"/>
      <w:sz w:val="24"/>
      <w:szCs w:val="24"/>
      <w:shd w:val="clear" w:color="auto" w:fill="FFFFFF"/>
      <w:lang w:eastAsia="zh-CN" w:bidi="hi-IN"/>
    </w:rPr>
  </w:style>
  <w:style w:type="paragraph" w:customStyle="1" w:styleId="Adressaat">
    <w:name w:val="Adressaat"/>
    <w:autoRedefine/>
    <w:qFormat/>
    <w:rsid w:val="00A3651F"/>
    <w:pPr>
      <w:spacing w:after="0" w:line="240" w:lineRule="auto"/>
    </w:pPr>
    <w:rPr>
      <w:rFonts w:ascii="Times New Roman" w:eastAsia="SimSun" w:hAnsi="Times New Roman" w:cs="Times New Roman"/>
      <w:kern w:val="24"/>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erJ&#252;rim&#228;e\Desktop\Lastehaigla%20mallid\V&#228;ljaminev%20kiri%20(blanketiga)_22.02.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8B6EA303BA4AA6A94B920F1BB6F655"/>
        <w:category>
          <w:name w:val="General"/>
          <w:gallery w:val="placeholder"/>
        </w:category>
        <w:types>
          <w:type w:val="bbPlcHdr"/>
        </w:types>
        <w:behaviors>
          <w:behavior w:val="content"/>
        </w:behaviors>
        <w:guid w:val="{8BE767F8-8784-4FF6-82B8-476368376143}"/>
      </w:docPartPr>
      <w:docPartBody>
        <w:p w:rsidR="003A3998" w:rsidRDefault="00487A46">
          <w:pPr>
            <w:pStyle w:val="2D8B6EA303BA4AA6A94B920F1BB6F655"/>
          </w:pPr>
          <w:r w:rsidRPr="00DC4AF2">
            <w:rPr>
              <w:rStyle w:val="PlaceholderText"/>
            </w:rPr>
            <w:t>[Title]</w:t>
          </w:r>
        </w:p>
      </w:docPartBody>
    </w:docPart>
    <w:docPart>
      <w:docPartPr>
        <w:name w:val="3D75E6C931004F37A32C1A5C0606775B"/>
        <w:category>
          <w:name w:val="General"/>
          <w:gallery w:val="placeholder"/>
        </w:category>
        <w:types>
          <w:type w:val="bbPlcHdr"/>
        </w:types>
        <w:behaviors>
          <w:behavior w:val="content"/>
        </w:behaviors>
        <w:guid w:val="{1334D17E-223B-4FA9-A74B-8C7AAD4E6183}"/>
      </w:docPartPr>
      <w:docPartBody>
        <w:p w:rsidR="003A3998" w:rsidRDefault="00206906">
          <w:r w:rsidRPr="00CA41AF">
            <w:rPr>
              <w:rStyle w:val="PlaceholderText"/>
            </w:rPr>
            <w:t>[Adressaadi nimi]</w:t>
          </w:r>
        </w:p>
      </w:docPartBody>
    </w:docPart>
    <w:docPart>
      <w:docPartPr>
        <w:name w:val="5383BE35F70E4994BDD25C944E5C5002"/>
        <w:category>
          <w:name w:val="General"/>
          <w:gallery w:val="placeholder"/>
        </w:category>
        <w:types>
          <w:type w:val="bbPlcHdr"/>
        </w:types>
        <w:behaviors>
          <w:behavior w:val="content"/>
        </w:behaviors>
        <w:guid w:val="{4FAD92A1-2262-4E9B-87BD-CFE8158D94EB}"/>
      </w:docPartPr>
      <w:docPartBody>
        <w:p w:rsidR="003A3998" w:rsidRDefault="00206906">
          <w:r w:rsidRPr="00CA41AF">
            <w:rPr>
              <w:rStyle w:val="PlaceholderText"/>
            </w:rPr>
            <w:t>[Adressaadi postiaadress]</w:t>
          </w:r>
        </w:p>
      </w:docPartBody>
    </w:docPart>
    <w:docPart>
      <w:docPartPr>
        <w:name w:val="FF10FE9C37634218BA262BD6988FF7F7"/>
        <w:category>
          <w:name w:val="General"/>
          <w:gallery w:val="placeholder"/>
        </w:category>
        <w:types>
          <w:type w:val="bbPlcHdr"/>
        </w:types>
        <w:behaviors>
          <w:behavior w:val="content"/>
        </w:behaviors>
        <w:guid w:val="{203E865C-5675-475D-950F-A2AC74F28F94}"/>
      </w:docPartPr>
      <w:docPartBody>
        <w:p w:rsidR="003A3998" w:rsidRDefault="00206906">
          <w:r w:rsidRPr="00CA41AF">
            <w:rPr>
              <w:rStyle w:val="PlaceholderText"/>
            </w:rPr>
            <w:t>[Adressaadi postiindeks]</w:t>
          </w:r>
        </w:p>
      </w:docPartBody>
    </w:docPart>
    <w:docPart>
      <w:docPartPr>
        <w:name w:val="2934F21D44484B16AFE0E6F535CE7344"/>
        <w:category>
          <w:name w:val="General"/>
          <w:gallery w:val="placeholder"/>
        </w:category>
        <w:types>
          <w:type w:val="bbPlcHdr"/>
        </w:types>
        <w:behaviors>
          <w:behavior w:val="content"/>
        </w:behaviors>
        <w:guid w:val="{B6103D77-298E-4B17-86AD-09FA154E31A3}"/>
      </w:docPartPr>
      <w:docPartBody>
        <w:p w:rsidR="003A3998" w:rsidRDefault="00206906">
          <w:r w:rsidRPr="00CA41AF">
            <w:rPr>
              <w:rStyle w:val="PlaceholderText"/>
            </w:rPr>
            <w:t>[Adressaadi linn]</w:t>
          </w:r>
        </w:p>
      </w:docPartBody>
    </w:docPart>
    <w:docPart>
      <w:docPartPr>
        <w:name w:val="4A9B8F01F82D405B96A2A710AAC2E086"/>
        <w:category>
          <w:name w:val="General"/>
          <w:gallery w:val="placeholder"/>
        </w:category>
        <w:types>
          <w:type w:val="bbPlcHdr"/>
        </w:types>
        <w:behaviors>
          <w:behavior w:val="content"/>
        </w:behaviors>
        <w:guid w:val="{6B5F95AD-A97E-462A-8CCE-EFC8CB70255F}"/>
      </w:docPartPr>
      <w:docPartBody>
        <w:p w:rsidR="003A3998" w:rsidRDefault="00206906">
          <w:r w:rsidRPr="00CA41AF">
            <w:rPr>
              <w:rStyle w:val="PlaceholderText"/>
            </w:rPr>
            <w:t>[Registreerimise kuupäev]</w:t>
          </w:r>
        </w:p>
      </w:docPartBody>
    </w:docPart>
    <w:docPart>
      <w:docPartPr>
        <w:name w:val="CCE1FBCBA87F424A97CC04FB7BFCEBDC"/>
        <w:category>
          <w:name w:val="General"/>
          <w:gallery w:val="placeholder"/>
        </w:category>
        <w:types>
          <w:type w:val="bbPlcHdr"/>
        </w:types>
        <w:behaviors>
          <w:behavior w:val="content"/>
        </w:behaviors>
        <w:guid w:val="{EB2291D5-8E03-49F1-8E74-B8D9CA7B96E3}"/>
      </w:docPartPr>
      <w:docPartBody>
        <w:p w:rsidR="003A3998" w:rsidRDefault="00206906">
          <w:r w:rsidRPr="00CA41AF">
            <w:rPr>
              <w:rStyle w:val="PlaceholderText"/>
            </w:rPr>
            <w:t>[Reg. nr]</w:t>
          </w:r>
        </w:p>
      </w:docPartBody>
    </w:docPart>
    <w:docPart>
      <w:docPartPr>
        <w:name w:val="5E2B804DB0F3448CBCA3F55F6608BF3B"/>
        <w:category>
          <w:name w:val="General"/>
          <w:gallery w:val="placeholder"/>
        </w:category>
        <w:types>
          <w:type w:val="bbPlcHdr"/>
        </w:types>
        <w:behaviors>
          <w:behavior w:val="content"/>
        </w:behaviors>
        <w:guid w:val="{E7322696-9D7F-40DD-B243-49DBBC26F24F}"/>
      </w:docPartPr>
      <w:docPartBody>
        <w:p w:rsidR="003A3998" w:rsidRDefault="00206906">
          <w:r w:rsidRPr="00CA41AF">
            <w:rPr>
              <w:rStyle w:val="PlaceholderText"/>
            </w:rPr>
            <w:t>[Allkirjastajad mallil]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ACFF"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06"/>
    <w:rsid w:val="00206906"/>
    <w:rsid w:val="003A3998"/>
    <w:rsid w:val="00461E80"/>
    <w:rsid w:val="00487A46"/>
    <w:rsid w:val="00B563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6906"/>
    <w:rPr>
      <w:color w:val="808080"/>
    </w:rPr>
  </w:style>
  <w:style w:type="paragraph" w:customStyle="1" w:styleId="2D8B6EA303BA4AA6A94B920F1BB6F655">
    <w:name w:val="2D8B6EA303BA4AA6A94B920F1BB6F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MS_DocumentDate xmlns="0548f2de-10ba-4e4c-ae96-2f0ac93f9408">2026-03-26T22:00:00+00:00</DMS_DocumentDate>
    <DMS_ContentSummary xmlns="0548f2de-10ba-4e4c-ae96-2f0ac93f9408">Määruse § 2 lg 1 p 5 sätestab, et kutse omandamise eesmärgil võib tervishoiuteenuse osutamisel osaleda õeõppe üliõpilane, kes on läbinud õppekavas olevad II kursuse kohustuslikud ained, õe või ämmaemanda juhendamisel ja vastutusel.
Küsimus on tõusetunud eksternõppes õppivate õppurite osas, kes ei ole üliõpilase staatuses ning kellele ei laiene üliõpilase õigused.  
Lastehaigla mõistab, et formaaljuriidiliselt ei ole ekstern üliõpilase staatuses, kuid kas juhul eksternõppes õppiv õppur on faktiliselt läbinud õeõppe õppekavas olevad II kursuse kohustuslikud ained, siis kas  eksternõppes õppiv õppur tohib abiõena töötada määruse § 2 lg 1 p 5 tähenduses?
</DMS_ContentSummary>
    <DMS_Comments xmlns="0548f2de-10ba-4e4c-ae96-2f0ac93f9408" xsi:nil="true"/>
    <DMS_FinancialYear xmlns="0548f2de-10ba-4e4c-ae96-2f0ac93f9408">2026</DMS_FinancialYear>
    <DMS_Registrant xmlns="0548f2de-10ba-4e4c-ae96-2f0ac93f9408">
      <UserInfo>
        <DisplayName>Riina Abel - Lastehaigla</DisplayName>
        <AccountId>70</AccountId>
        <AccountType/>
      </UserInfo>
    </DMS_Registrant>
    <DMS_RegNr xmlns="0548f2de-10ba-4e4c-ae96-2f0ac93f9408">1-11/2026/261</DMS_RegNr>
    <DMS_RegistrationDate xmlns="0548f2de-10ba-4e4c-ae96-2f0ac93f9408">2026-03-27T11:31:31+00:00</DMS_RegistrationDate>
    <DMS_DocumentID xmlns="0548f2de-10ba-4e4c-ae96-2f0ac93f9408">61203</DMS_DocumentID>
    <DMS_AddresseeCountry xmlns="0548f2de-10ba-4e4c-ae96-2f0ac93f9408">Eesti</DMS_AddresseeCountry>
    <DMS_Signers xmlns="0548f2de-10ba-4e4c-ae96-2f0ac93f9408">
      <UserInfo>
        <DisplayName>Liisa Saamot - Lastehaigla</DisplayName>
        <AccountId>1582</AccountId>
        <AccountType/>
      </UserInfo>
    </DMS_Signers>
    <DMS_AddresseeCity xmlns="0548f2de-10ba-4e4c-ae96-2f0ac93f9408">TALLINN</DMS_AddresseeCity>
    <DMS_SendingMethod xmlns="0548f2de-10ba-4e4c-ae96-2f0ac93f9408">E-post</DMS_SendingMethod>
    <DMS_InboundDocNumber xmlns="0548f2de-10ba-4e4c-ae96-2f0ac93f9408" xsi:nil="true"/>
    <DMS_AddresseeAddress xmlns="0548f2de-10ba-4e4c-ae96-2f0ac93f9408">Suur-Ameerika 1</DMS_AddresseeAddress>
    <DMS_Composer xmlns="0548f2de-10ba-4e4c-ae96-2f0ac93f9408">
      <UserInfo>
        <DisplayName>Liisa Saamot - Lastehaigla</DisplayName>
        <AccountId>1582</AccountId>
        <AccountType/>
      </UserInfo>
    </DMS_Composer>
    <DMS_ComposerText xmlns="0548f2de-10ba-4e4c-ae96-2f0ac93f9408">Liisa Saamot - Lastehaigla</DMS_ComposerText>
    <DMS_Addressee xmlns="0548f2de-10ba-4e4c-ae96-2f0ac93f9408">Sotsiaalministeerium</DMS_Addressee>
    <DMS_AddresseeCompany xmlns="0548f2de-10ba-4e4c-ae96-2f0ac93f9408" xsi:nil="true"/>
    <DMS_AddresseeZip xmlns="0548f2de-10ba-4e4c-ae96-2f0ac93f9408">10122</DMS_AddresseeZip>
    <DMS_AddresseeRegCode xmlns="0548f2de-10ba-4e4c-ae96-2f0ac93f9408">70001952</DMS_AddresseeRegCode>
    <DMS_SignersText xmlns="0548f2de-10ba-4e4c-ae96-2f0ac93f9408">Liisa Saamot - Lastehaigla</DMS_SignersText>
    <DMS_AddresseeDepartment xmlns="0548f2de-10ba-4e4c-ae96-2f0ac93f9408" xsi:nil="true"/>
    <DMS_InboundDocDate xmlns="0548f2de-10ba-4e4c-ae96-2f0ac93f9408">2026-03-26T22:00:00+00:00</DMS_InboundDocDate>
    <DMS_AddresseeState xmlns="0548f2de-10ba-4e4c-ae96-2f0ac93f9408">Harjumaa</DMS_AddresseeState>
    <DMS_AddresseeEmail xmlns="0548f2de-10ba-4e4c-ae96-2f0ac93f9408">info@sm.ee</DMS_AddresseeEmail>
  </documentManagement>
</p:properties>
</file>

<file path=customXml/item2.xml><?xml version="1.0" encoding="utf-8"?>
<?mso-contentType ?>
<FormTemplates xmlns="http://schemas.microsoft.com/sharepoint/v3/contenttype/forms">
  <Display>DocLibraryForm</Display>
  <Edit>DocLibraryForm</Edit>
  <New>DocLibraryForm</New>
</FormTemplates>
</file>

<file path=customXml/item3.xml><?xml version="1.0" encoding="utf-8"?>
<ct:contentTypeSchema xmlns:ct="http://schemas.microsoft.com/office/2006/metadata/contentType" xmlns:ma="http://schemas.microsoft.com/office/2006/metadata/properties/metaAttributes" ct:_="" ma:_="" ma:contentTypeName="Väljaminev kiri (blanketiga)" ma:contentTypeID="0x0101E600405461B7FBD3FD4FB0BDAA2CEBF6F9D9" ma:contentTypeVersion="8" ma:contentTypeDescription="Loo uus dokument" ma:contentTypeScope="" ma:versionID="294e9e5f1ae0da7c89b0c3da8ebe3755">
  <xsd:schema xmlns:xsd="http://www.w3.org/2001/XMLSchema" xmlns:xs="http://www.w3.org/2001/XMLSchema" xmlns:p="http://schemas.microsoft.com/office/2006/metadata/properties" xmlns:ns2="0548f2de-10ba-4e4c-ae96-2f0ac93f9408" targetNamespace="http://schemas.microsoft.com/office/2006/metadata/properties" ma:root="true" ma:fieldsID="5b1c019b94d2df264c09d8ab33e77cd4" ns2:_="">
    <xsd:import namespace="0548f2de-10ba-4e4c-ae96-2f0ac93f9408"/>
    <xsd:element name="properties">
      <xsd:complexType>
        <xsd:sequence>
          <xsd:element name="documentManagement">
            <xsd:complexType>
              <xsd:all>
                <xsd:element ref="ns2:DMS_DocumentID" minOccurs="0"/>
                <xsd:element ref="ns2:DMS_RegNr" minOccurs="0"/>
                <xsd:element ref="ns2:DMS_RegistrationDate" minOccurs="0"/>
                <xsd:element ref="ns2:DMS_FinancialYear" minOccurs="0"/>
                <xsd:element ref="ns2:DMS_Registrant" minOccurs="0"/>
                <xsd:element ref="ns2:DMS_Comments" minOccurs="0"/>
                <xsd:element ref="ns2:DMS_ContentSummary" minOccurs="0"/>
                <xsd:element ref="ns2:DMS_Composer" minOccurs="0"/>
                <xsd:element ref="ns2:DMS_ComposerText" minOccurs="0"/>
                <xsd:element ref="ns2:DMS_Signers" minOccurs="0"/>
                <xsd:element ref="ns2:DMS_SignersText" minOccurs="0"/>
                <xsd:element ref="ns2:DMS_InboundDocDate" minOccurs="0"/>
                <xsd:element ref="ns2:DMS_InboundDocNumber" minOccurs="0"/>
                <xsd:element ref="ns2:DMS_Addressee" minOccurs="0"/>
                <xsd:element ref="ns2:DMS_AddresseeCompany" minOccurs="0"/>
                <xsd:element ref="ns2:DMS_AddresseeDepartment" minOccurs="0"/>
                <xsd:element ref="ns2:DMS_AddresseeAddress" minOccurs="0"/>
                <xsd:element ref="ns2:DMS_AddresseeRegCode" minOccurs="0"/>
                <xsd:element ref="ns2:DMS_AddresseeCity" minOccurs="0"/>
                <xsd:element ref="ns2:DMS_AddresseeZip" minOccurs="0"/>
                <xsd:element ref="ns2:DMS_AddresseeState" minOccurs="0"/>
                <xsd:element ref="ns2:DMS_AddresseeCountry" minOccurs="0"/>
                <xsd:element ref="ns2:DMS_SendingMethod" minOccurs="0"/>
                <xsd:element ref="ns2:DMS_AddresseeEmail" minOccurs="0"/>
                <xsd:element ref="ns2:DMS_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8f2de-10ba-4e4c-ae96-2f0ac93f9408" elementFormDefault="qualified">
    <xsd:import namespace="http://schemas.microsoft.com/office/2006/documentManagement/types"/>
    <xsd:import namespace="http://schemas.microsoft.com/office/infopath/2007/PartnerControls"/>
    <xsd:element name="DMS_DocumentID" ma:index="7" nillable="true" ma:displayName="Dokumendi ID" ma:decimals="0" ma:internalName="DMS_DocumentID">
      <xsd:simpleType>
        <xsd:restriction base="dms:Unknown"/>
      </xsd:simpleType>
    </xsd:element>
    <xsd:element name="DMS_RegNr" ma:index="9" nillable="true" ma:displayName="Reg. nr" ma:internalName="DMS_RegNr">
      <xsd:simpleType>
        <xsd:restriction base="dms:Text"/>
      </xsd:simpleType>
    </xsd:element>
    <xsd:element name="DMS_RegistrationDate" ma:index="10" nillable="true" ma:displayName="Registreerimise kuupäev" ma:format="DateOnly" ma:internalName="DMS_RegistrationDate">
      <xsd:simpleType>
        <xsd:restriction base="dms:DateTime"/>
      </xsd:simpleType>
    </xsd:element>
    <xsd:element name="DMS_FinancialYear" ma:index="11" nillable="true" ma:displayName="Asjaajamise aasta" ma:decimals="0" ma:internalName="DMS_FinancialYear">
      <xsd:simpleType>
        <xsd:restriction base="dms:Number"/>
      </xsd:simpleType>
    </xsd:element>
    <xsd:element name="DMS_Registrant" ma:index="12" nillable="true" ma:displayName="Registreerija" ma:list="UserInfo" ma:internalName="DMS_Registr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_Comments" ma:index="13" nillable="true" ma:displayName="Kommentaarid" ma:internalName="DMS_Comments">
      <xsd:simpleType>
        <xsd:restriction base="dms:Note"/>
      </xsd:simpleType>
    </xsd:element>
    <xsd:element name="DMS_ContentSummary" ma:index="14" nillable="true" ma:displayName="Sisukokkuvõte" ma:internalName="DMS_ContentSummary" ma:readOnly="false">
      <xsd:simpleType>
        <xsd:restriction base="dms:Note"/>
      </xsd:simpleType>
    </xsd:element>
    <xsd:element name="DMS_Composer" ma:index="15" nillable="true" ma:displayName="Koostaja" ma:list="UserInfo" ma:SharePointGroup="0" ma:internalName="DMS_Compos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_ComposerText" ma:index="16" nillable="true" ma:displayName="Koostaja mallil" ma:internalName="DMS_ComposerText">
      <xsd:simpleType>
        <xsd:restriction base="dms:Text"/>
      </xsd:simpleType>
    </xsd:element>
    <xsd:element name="DMS_Signers" ma:index="17" nillable="true" ma:displayName="Allkirjastajad" ma:list="UserInfo" ma:internalName="DMS_Sign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_SignersText" ma:index="18" nillable="true" ma:displayName="Allkirjastajad mallil" ma:internalName="DMS_SignersText">
      <xsd:simpleType>
        <xsd:restriction base="dms:Note"/>
      </xsd:simpleType>
    </xsd:element>
    <xsd:element name="DMS_InboundDocDate" ma:index="19" nillable="true" ma:displayName="Sissetulnud dokumendi kuupäev" ma:format="DateOnly" ma:internalName="DMS_InboundDocDate">
      <xsd:simpleType>
        <xsd:restriction base="dms:DateTime"/>
      </xsd:simpleType>
    </xsd:element>
    <xsd:element name="DMS_InboundDocNumber" ma:index="20" nillable="true" ma:displayName="Sissetulnud dokumendi reg. nr" ma:internalName="DMS_InboundDocNumber">
      <xsd:simpleType>
        <xsd:restriction base="dms:Text"/>
      </xsd:simpleType>
    </xsd:element>
    <xsd:element name="DMS_Addressee" ma:index="21" nillable="true" ma:displayName="Adressaadi nimi" ma:internalName="DMS_Addressee">
      <xsd:simpleType>
        <xsd:restriction base="dms:Text"/>
      </xsd:simpleType>
    </xsd:element>
    <xsd:element name="DMS_AddresseeCompany" ma:index="22" nillable="true" ma:displayName="Adressaadi asutuse nimi" ma:internalName="DMS_AddresseeCompany">
      <xsd:simpleType>
        <xsd:restriction base="dms:Text"/>
      </xsd:simpleType>
    </xsd:element>
    <xsd:element name="DMS_AddresseeDepartment" ma:index="23" nillable="true" ma:displayName="Adressaadi osakond" ma:internalName="DMS_AddresseeDepartment">
      <xsd:simpleType>
        <xsd:restriction base="dms:Text"/>
      </xsd:simpleType>
    </xsd:element>
    <xsd:element name="DMS_AddresseeAddress" ma:index="24" nillable="true" ma:displayName="Adressaadi postiaadress" ma:internalName="DMS_AddresseeAddress">
      <xsd:simpleType>
        <xsd:restriction base="dms:Text"/>
      </xsd:simpleType>
    </xsd:element>
    <xsd:element name="DMS_AddresseeRegCode" ma:index="25" nillable="true" ma:displayName="Adressaadi organisatsiooni registrikood" ma:internalName="DMS_AddresseeRegCode">
      <xsd:simpleType>
        <xsd:restriction base="dms:Text"/>
      </xsd:simpleType>
    </xsd:element>
    <xsd:element name="DMS_AddresseeCity" ma:index="26" nillable="true" ma:displayName="Adressaadi linn" ma:internalName="DMS_AddresseeCity">
      <xsd:simpleType>
        <xsd:restriction base="dms:Text"/>
      </xsd:simpleType>
    </xsd:element>
    <xsd:element name="DMS_AddresseeZip" ma:index="27" nillable="true" ma:displayName="Adressaadi postiindeks" ma:internalName="DMS_AddresseeZip">
      <xsd:simpleType>
        <xsd:restriction base="dms:Text"/>
      </xsd:simpleType>
    </xsd:element>
    <xsd:element name="DMS_AddresseeState" ma:index="28" nillable="true" ma:displayName="Adressaadi maakond" ma:internalName="DMS_AddresseeState">
      <xsd:simpleType>
        <xsd:restriction base="dms:Text"/>
      </xsd:simpleType>
    </xsd:element>
    <xsd:element name="DMS_AddresseeCountry" ma:index="29" nillable="true" ma:displayName="Adressaadi riik" ma:internalName="DMS_AddresseeCountry">
      <xsd:simpleType>
        <xsd:restriction base="dms:Text"/>
      </xsd:simpleType>
    </xsd:element>
    <xsd:element name="DMS_SendingMethod" ma:index="30" nillable="true" ma:displayName="Saatmisviis" ma:default="E-post" ma:format="Dropdown" ma:internalName="DMS_SendingMethod" ma:readOnly="false">
      <xsd:simpleType>
        <xsd:restriction base="dms:Choice">
          <xsd:enumeration value="Post"/>
          <xsd:enumeration value="E-post"/>
          <xsd:enumeration value="Faks"/>
          <xsd:enumeration value="Kätte"/>
          <xsd:enumeration value="Kuller"/>
          <xsd:enumeration value="Tähitult"/>
        </xsd:restriction>
      </xsd:simpleType>
    </xsd:element>
    <xsd:element name="DMS_AddresseeEmail" ma:index="31" nillable="true" ma:displayName="Adressaadi e-post" ma:internalName="DMS_AddresseeEmail">
      <xsd:simpleType>
        <xsd:restriction base="dms:Text"/>
      </xsd:simpleType>
    </xsd:element>
    <xsd:element name="DMS_DocumentDate" ma:index="32" nillable="true" ma:displayName="Dokumendi kuupäev" ma:format="DateOnly" ma:internalName="DMS_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utüüp"/>
        <xsd:element ref="dc:title" maxOccurs="1" ma:index="8"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B6233-4465-4518-9E48-D20D351A31C8}">
  <ds:schemaRefs>
    <ds:schemaRef ds:uri="http://schemas.microsoft.com/office/2006/metadata/properties"/>
    <ds:schemaRef ds:uri="http://schemas.microsoft.com/office/infopath/2007/PartnerControls"/>
    <ds:schemaRef ds:uri="0548f2de-10ba-4e4c-ae96-2f0ac93f9408"/>
  </ds:schemaRefs>
</ds:datastoreItem>
</file>

<file path=customXml/itemProps2.xml><?xml version="1.0" encoding="utf-8"?>
<ds:datastoreItem xmlns:ds="http://schemas.openxmlformats.org/officeDocument/2006/customXml" ds:itemID="{2371A63A-5345-4847-8F94-9499C1571418}">
  <ds:schemaRefs>
    <ds:schemaRef ds:uri="http://schemas.microsoft.com/sharepoint/v3/contenttype/forms"/>
  </ds:schemaRefs>
</ds:datastoreItem>
</file>

<file path=customXml/itemProps3.xml><?xml version="1.0" encoding="utf-8"?>
<ds:datastoreItem xmlns:ds="http://schemas.openxmlformats.org/officeDocument/2006/customXml" ds:itemID="{51775C9B-D820-4B6D-8B8E-9E6F67CF226D}"/>
</file>

<file path=docProps/app.xml><?xml version="1.0" encoding="utf-8"?>
<Properties xmlns="http://schemas.openxmlformats.org/officeDocument/2006/extended-properties" xmlns:vt="http://schemas.openxmlformats.org/officeDocument/2006/docPropsVTypes">
  <Template>Väljaminev kiri (blanketiga)_22.02.2022</Template>
  <TotalTime>44</TotalTime>
  <Pages>1</Pages>
  <Words>164</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Väljaminev kiri blanketil</vt:lpstr>
    </vt:vector>
  </TitlesOfParts>
  <Manager/>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Selgitustaotlus</dc:title>
  <dc:subject/>
  <dc:creator/>
  <cp:keywords/>
  <dc:description/>
  <cp:lastModifiedBy>Riina Abel - Lastehaigla</cp:lastModifiedBy>
  <cp:revision>11</cp:revision>
  <cp:lastPrinted>2013-01-03T10:08:00Z</cp:lastPrinted>
  <dcterms:created xsi:type="dcterms:W3CDTF">2024-03-11T12:17:00Z</dcterms:created>
  <dcterms:modified xsi:type="dcterms:W3CDTF">2026-03-27T11:30:00Z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0x0101E600405461B7FBD3FD4FB0BDAA2CEBF6F9D9</vt:lpwstr>
  </property>
  <property fmtid="{D5CDD505-2E9C-101B-9397-08002B2CF9AE}" pid="3" name="DMS_ResponsiblePerson">
    <vt:lpwstr/>
  </property>
  <property fmtid="{D5CDD505-2E9C-101B-9397-08002B2CF9AE}" pid="4" name="DMS_DTStatus">
    <vt:lpwstr>Allkirjastamisel</vt:lpwstr>
  </property>
  <property fmtid="{D5CDD505-2E9C-101B-9397-08002B2CF9AE}" pid="5" name="DMS_DTStatusModified">
    <vt:filetime>2026-03-27T11:31:47Z</vt:filetime>
  </property>
  <property fmtid="{D5CDD505-2E9C-101B-9397-08002B2CF9AE}" pid="6" name="DMS_Index">
    <vt:lpwstr>1-11</vt:lpwstr>
  </property>
  <property fmtid="{D5CDD505-2E9C-101B-9397-08002B2CF9AE}" pid="7" name="DMS_WrkSigningFiles">
    <vt:lpwstr>6ad642cc-cd16-4460-a8d0-4264c781473e</vt:lpwstr>
  </property>
</Properties>
</file>