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037B9" w14:textId="77777777" w:rsidR="002E3318" w:rsidRPr="00AB365C" w:rsidRDefault="002E3318" w:rsidP="002E3318">
      <w:pPr>
        <w:rPr>
          <w:b/>
          <w:szCs w:val="24"/>
        </w:rPr>
      </w:pPr>
      <w:r w:rsidRPr="00AB365C">
        <w:rPr>
          <w:b/>
          <w:szCs w:val="24"/>
        </w:rPr>
        <w:t>RIIGIKOGU JUHATUSE OTSUS</w:t>
      </w:r>
    </w:p>
    <w:p w14:paraId="7856BE86" w14:textId="77777777" w:rsidR="002E3318" w:rsidRPr="00AB365C" w:rsidRDefault="002E3318" w:rsidP="002E3318">
      <w:pPr>
        <w:rPr>
          <w:b/>
          <w:szCs w:val="24"/>
        </w:rPr>
      </w:pPr>
    </w:p>
    <w:p w14:paraId="32D80082" w14:textId="379E5409" w:rsidR="002E3318" w:rsidRPr="00AB365C" w:rsidRDefault="002E3318" w:rsidP="002E3318">
      <w:pPr>
        <w:rPr>
          <w:rStyle w:val="Tugev"/>
          <w:b w:val="0"/>
          <w:bCs w:val="0"/>
          <w:szCs w:val="24"/>
        </w:rPr>
      </w:pPr>
      <w:r w:rsidRPr="00AB365C">
        <w:rPr>
          <w:rStyle w:val="Tugev"/>
          <w:b w:val="0"/>
          <w:bCs w:val="0"/>
          <w:szCs w:val="24"/>
        </w:rPr>
        <w:t>Tallinn</w:t>
      </w:r>
      <w:r w:rsidRPr="00AB365C">
        <w:rPr>
          <w:rStyle w:val="Tugev"/>
          <w:b w:val="0"/>
          <w:bCs w:val="0"/>
          <w:szCs w:val="24"/>
        </w:rPr>
        <w:tab/>
      </w:r>
      <w:r w:rsidRPr="00AB365C">
        <w:rPr>
          <w:rStyle w:val="Tugev"/>
          <w:b w:val="0"/>
          <w:bCs w:val="0"/>
          <w:szCs w:val="24"/>
        </w:rPr>
        <w:tab/>
      </w:r>
      <w:r w:rsidRPr="00AB365C">
        <w:rPr>
          <w:rStyle w:val="Tugev"/>
          <w:b w:val="0"/>
          <w:bCs w:val="0"/>
          <w:szCs w:val="24"/>
        </w:rPr>
        <w:tab/>
      </w:r>
      <w:r w:rsidRPr="00AB365C">
        <w:rPr>
          <w:rStyle w:val="Tugev"/>
          <w:b w:val="0"/>
          <w:bCs w:val="0"/>
          <w:szCs w:val="24"/>
        </w:rPr>
        <w:tab/>
      </w:r>
      <w:r w:rsidRPr="00AB365C">
        <w:rPr>
          <w:rStyle w:val="Tugev"/>
          <w:b w:val="0"/>
          <w:bCs w:val="0"/>
          <w:szCs w:val="24"/>
        </w:rPr>
        <w:tab/>
      </w:r>
      <w:r w:rsidRPr="00AB365C">
        <w:rPr>
          <w:rStyle w:val="Tugev"/>
          <w:b w:val="0"/>
          <w:bCs w:val="0"/>
          <w:szCs w:val="24"/>
        </w:rPr>
        <w:tab/>
      </w:r>
      <w:r w:rsidRPr="00AB365C">
        <w:rPr>
          <w:rStyle w:val="Tugev"/>
          <w:b w:val="0"/>
          <w:bCs w:val="0"/>
          <w:szCs w:val="24"/>
        </w:rPr>
        <w:tab/>
      </w:r>
      <w:r w:rsidRPr="00AB365C">
        <w:rPr>
          <w:rStyle w:val="Tugev"/>
          <w:b w:val="0"/>
          <w:bCs w:val="0"/>
          <w:szCs w:val="24"/>
        </w:rPr>
        <w:tab/>
      </w:r>
      <w:r w:rsidRPr="00AB365C">
        <w:rPr>
          <w:rStyle w:val="Tugev"/>
          <w:b w:val="0"/>
          <w:bCs w:val="0"/>
          <w:szCs w:val="24"/>
        </w:rPr>
        <w:tab/>
      </w:r>
      <w:r w:rsidRPr="00AB365C">
        <w:rPr>
          <w:rStyle w:val="Tugev"/>
          <w:b w:val="0"/>
          <w:bCs w:val="0"/>
          <w:szCs w:val="24"/>
        </w:rPr>
        <w:tab/>
      </w:r>
      <w:r w:rsidR="003E3BE1">
        <w:rPr>
          <w:rStyle w:val="Tugev"/>
          <w:b w:val="0"/>
          <w:bCs w:val="0"/>
          <w:szCs w:val="24"/>
        </w:rPr>
        <w:t>16</w:t>
      </w:r>
      <w:r w:rsidRPr="00AB365C">
        <w:rPr>
          <w:rStyle w:val="Tugev"/>
          <w:b w:val="0"/>
          <w:bCs w:val="0"/>
          <w:szCs w:val="24"/>
        </w:rPr>
        <w:t>.</w:t>
      </w:r>
      <w:r w:rsidR="003E3BE1">
        <w:rPr>
          <w:rStyle w:val="Tugev"/>
          <w:b w:val="0"/>
          <w:bCs w:val="0"/>
          <w:szCs w:val="24"/>
        </w:rPr>
        <w:t>10</w:t>
      </w:r>
      <w:r w:rsidRPr="00AB365C">
        <w:rPr>
          <w:rStyle w:val="Tugev"/>
          <w:b w:val="0"/>
          <w:bCs w:val="0"/>
          <w:szCs w:val="24"/>
        </w:rPr>
        <w:t>.202</w:t>
      </w:r>
      <w:r w:rsidR="003E3BE1">
        <w:rPr>
          <w:rStyle w:val="Tugev"/>
          <w:b w:val="0"/>
          <w:bCs w:val="0"/>
          <w:szCs w:val="24"/>
        </w:rPr>
        <w:t>6</w:t>
      </w:r>
      <w:r w:rsidRPr="00AB365C">
        <w:rPr>
          <w:rStyle w:val="Tugev"/>
          <w:b w:val="0"/>
          <w:bCs w:val="0"/>
          <w:szCs w:val="24"/>
        </w:rPr>
        <w:t xml:space="preserve"> nr </w:t>
      </w:r>
      <w:r w:rsidR="003E3BE1">
        <w:rPr>
          <w:rStyle w:val="Tugev"/>
          <w:b w:val="0"/>
          <w:bCs w:val="0"/>
          <w:szCs w:val="24"/>
        </w:rPr>
        <w:t>134</w:t>
      </w:r>
    </w:p>
    <w:p w14:paraId="23984F60" w14:textId="77777777" w:rsidR="002E3318" w:rsidRPr="00AB365C" w:rsidRDefault="002E3318" w:rsidP="009D78EB">
      <w:pPr>
        <w:spacing w:after="0"/>
        <w:rPr>
          <w:b/>
        </w:rPr>
      </w:pPr>
    </w:p>
    <w:p w14:paraId="2529C8AE" w14:textId="64F60CC4" w:rsidR="00DC641D" w:rsidRDefault="003E3BE1" w:rsidP="009D78EB">
      <w:pPr>
        <w:spacing w:after="0"/>
        <w:rPr>
          <w:b/>
          <w:bCs/>
        </w:rPr>
      </w:pPr>
      <w:bookmarkStart w:id="0" w:name="_Hlk22034737"/>
      <w:r>
        <w:rPr>
          <w:b/>
          <w:bCs/>
        </w:rPr>
        <w:t>Euroopa Liidu asjade komisjoni</w:t>
      </w:r>
    </w:p>
    <w:p w14:paraId="4F047488" w14:textId="4E549D35" w:rsidR="006B4FB5" w:rsidRPr="00AB365C" w:rsidRDefault="009D78EB" w:rsidP="009D78EB">
      <w:pPr>
        <w:spacing w:after="0"/>
        <w:rPr>
          <w:b/>
          <w:bCs/>
        </w:rPr>
      </w:pPr>
      <w:r w:rsidRPr="00AB365C">
        <w:rPr>
          <w:b/>
        </w:rPr>
        <w:t>koosseisu muudatuse kinnitamine</w:t>
      </w:r>
    </w:p>
    <w:bookmarkEnd w:id="0"/>
    <w:p w14:paraId="78F75D85" w14:textId="77777777" w:rsidR="002E3318" w:rsidRPr="00AB365C" w:rsidRDefault="002E3318" w:rsidP="002E3318">
      <w:pPr>
        <w:pStyle w:val="Kehatekst"/>
        <w:jc w:val="both"/>
        <w:rPr>
          <w:b/>
          <w:sz w:val="24"/>
          <w:szCs w:val="28"/>
        </w:rPr>
      </w:pPr>
    </w:p>
    <w:p w14:paraId="44CBA888" w14:textId="77777777" w:rsidR="002E3318" w:rsidRPr="00AB365C" w:rsidRDefault="002E3318" w:rsidP="008930C7">
      <w:pPr>
        <w:spacing w:after="0"/>
        <w:jc w:val="both"/>
        <w:rPr>
          <w:szCs w:val="24"/>
        </w:rPr>
      </w:pPr>
      <w:r w:rsidRPr="00AB365C">
        <w:rPr>
          <w:szCs w:val="24"/>
        </w:rPr>
        <w:t xml:space="preserve">Lähtudes Riigikogu kodu- ja töökorra seaduse § 13 lõike 2 punktist 2 </w:t>
      </w:r>
      <w:r w:rsidR="008922C6" w:rsidRPr="00AB365C">
        <w:rPr>
          <w:szCs w:val="24"/>
        </w:rPr>
        <w:t>ja</w:t>
      </w:r>
      <w:r w:rsidRPr="00AB365C">
        <w:rPr>
          <w:szCs w:val="24"/>
        </w:rPr>
        <w:t xml:space="preserve"> § 28 lõikest 2 Riigikogu juhatus otsustab:</w:t>
      </w:r>
    </w:p>
    <w:p w14:paraId="540D54ED" w14:textId="77777777" w:rsidR="002E3318" w:rsidRPr="00AB365C" w:rsidRDefault="002E3318" w:rsidP="008930C7">
      <w:pPr>
        <w:pStyle w:val="Kehatekst"/>
        <w:jc w:val="both"/>
        <w:rPr>
          <w:sz w:val="24"/>
          <w:szCs w:val="28"/>
        </w:rPr>
      </w:pPr>
    </w:p>
    <w:p w14:paraId="1E7FFB0A" w14:textId="327FCB8A" w:rsidR="008922C6" w:rsidRPr="00AB365C" w:rsidRDefault="003E3BE1" w:rsidP="00EA60C3">
      <w:pPr>
        <w:spacing w:after="0"/>
        <w:jc w:val="both"/>
      </w:pPr>
      <w:r>
        <w:rPr>
          <w:noProof/>
          <w:szCs w:val="24"/>
        </w:rPr>
        <w:t>ki</w:t>
      </w:r>
      <w:r w:rsidR="00DC641D">
        <w:rPr>
          <w:noProof/>
          <w:szCs w:val="24"/>
        </w:rPr>
        <w:t>nnitada</w:t>
      </w:r>
      <w:r w:rsidR="008922C6" w:rsidRPr="00AB365C">
        <w:t xml:space="preserve"> </w:t>
      </w:r>
      <w:r>
        <w:t>Euroopa Liidu asjade komisjoni</w:t>
      </w:r>
      <w:r w:rsidR="008922C6" w:rsidRPr="00AB365C">
        <w:t xml:space="preserve"> esimeheks Riigikogu liige </w:t>
      </w:r>
      <w:r>
        <w:t>Kadri Tali</w:t>
      </w:r>
      <w:r w:rsidR="00AB365C" w:rsidRPr="00AB365C">
        <w:t xml:space="preserve"> </w:t>
      </w:r>
      <w:r w:rsidR="008922C6" w:rsidRPr="00AB365C">
        <w:t xml:space="preserve">ja aseesimeheks Riigikogu liige </w:t>
      </w:r>
      <w:r>
        <w:t>Vladimir Arhipov</w:t>
      </w:r>
      <w:r w:rsidR="008922C6" w:rsidRPr="00AB365C">
        <w:t>.</w:t>
      </w:r>
    </w:p>
    <w:p w14:paraId="2ECE7A89" w14:textId="77777777" w:rsidR="009D78EB" w:rsidRDefault="009D78EB" w:rsidP="00EA60C3">
      <w:pPr>
        <w:spacing w:after="0"/>
        <w:jc w:val="both"/>
        <w:rPr>
          <w:noProof/>
          <w:szCs w:val="24"/>
        </w:rPr>
      </w:pPr>
    </w:p>
    <w:p w14:paraId="5D1D283F" w14:textId="77777777" w:rsidR="002E3318" w:rsidRPr="00AB365C" w:rsidRDefault="002E3318" w:rsidP="00106AF5">
      <w:pPr>
        <w:spacing w:after="0"/>
        <w:rPr>
          <w:rStyle w:val="Tugev"/>
          <w:b w:val="0"/>
          <w:szCs w:val="24"/>
        </w:rPr>
      </w:pPr>
      <w:r w:rsidRPr="00AB365C">
        <w:rPr>
          <w:rStyle w:val="Tugev"/>
          <w:b w:val="0"/>
          <w:szCs w:val="24"/>
        </w:rPr>
        <w:t>(allkirjastatud digitaalselt)</w:t>
      </w:r>
    </w:p>
    <w:p w14:paraId="429DEDDA" w14:textId="77777777" w:rsidR="002E3318" w:rsidRPr="00AB365C" w:rsidRDefault="008922C6" w:rsidP="00106AF5">
      <w:pPr>
        <w:spacing w:after="0"/>
        <w:rPr>
          <w:rStyle w:val="Tugev"/>
          <w:b w:val="0"/>
          <w:szCs w:val="24"/>
        </w:rPr>
      </w:pPr>
      <w:r w:rsidRPr="00AB365C">
        <w:rPr>
          <w:rStyle w:val="Tugev"/>
          <w:b w:val="0"/>
          <w:szCs w:val="24"/>
        </w:rPr>
        <w:t>Lauri Hussar</w:t>
      </w:r>
    </w:p>
    <w:p w14:paraId="3FBA8C6D" w14:textId="77777777" w:rsidR="004E7966" w:rsidRPr="00AB365C" w:rsidRDefault="002E3318" w:rsidP="00106AF5">
      <w:pPr>
        <w:spacing w:after="0"/>
        <w:rPr>
          <w:bCs/>
          <w:szCs w:val="24"/>
        </w:rPr>
      </w:pPr>
      <w:r w:rsidRPr="00AB365C">
        <w:rPr>
          <w:rStyle w:val="Tugev"/>
          <w:b w:val="0"/>
          <w:szCs w:val="24"/>
        </w:rPr>
        <w:t>Riigikogu esimees</w:t>
      </w:r>
    </w:p>
    <w:sectPr w:rsidR="004E7966" w:rsidRPr="00AB365C" w:rsidSect="00561B25">
      <w:headerReference w:type="default" r:id="rId8"/>
      <w:headerReference w:type="first" r:id="rId9"/>
      <w:footerReference w:type="first" r:id="rId10"/>
      <w:pgSz w:w="11900" w:h="16840"/>
      <w:pgMar w:top="1247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54C3F" w14:textId="77777777" w:rsidR="00F536DB" w:rsidRDefault="00F536DB" w:rsidP="00561B25">
      <w:pPr>
        <w:spacing w:after="0"/>
      </w:pPr>
      <w:r>
        <w:separator/>
      </w:r>
    </w:p>
  </w:endnote>
  <w:endnote w:type="continuationSeparator" w:id="0">
    <w:p w14:paraId="046E1400" w14:textId="77777777" w:rsidR="00F536DB" w:rsidRDefault="00F536DB" w:rsidP="00561B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BA"/>
    <w:family w:val="roman"/>
    <w:pitch w:val="variable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6795B" w14:textId="122561B1" w:rsidR="00E11A79" w:rsidRDefault="003E3BE1">
    <w:pPr>
      <w:pStyle w:val="Jalus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3EB1F38" wp14:editId="1EE3544A">
          <wp:simplePos x="0" y="0"/>
          <wp:positionH relativeFrom="column">
            <wp:posOffset>-1049020</wp:posOffset>
          </wp:positionH>
          <wp:positionV relativeFrom="paragraph">
            <wp:posOffset>83185</wp:posOffset>
          </wp:positionV>
          <wp:extent cx="7494905" cy="541655"/>
          <wp:effectExtent l="0" t="0" r="0" b="0"/>
          <wp:wrapTopAndBottom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490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2CD95" w14:textId="77777777" w:rsidR="00F536DB" w:rsidRDefault="00F536DB" w:rsidP="00561B25">
      <w:pPr>
        <w:spacing w:after="0"/>
      </w:pPr>
      <w:r>
        <w:separator/>
      </w:r>
    </w:p>
  </w:footnote>
  <w:footnote w:type="continuationSeparator" w:id="0">
    <w:p w14:paraId="1679D6C2" w14:textId="77777777" w:rsidR="00F536DB" w:rsidRDefault="00F536DB" w:rsidP="00561B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346A0" w14:textId="33BFECE2" w:rsidR="00E11A79" w:rsidRDefault="003E3BE1">
    <w:pPr>
      <w:pStyle w:val="Pis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FDFDA14" wp14:editId="343D6E5E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59675" cy="788035"/>
          <wp:effectExtent l="0" t="0" r="0" b="0"/>
          <wp:wrapThrough wrapText="bothSides">
            <wp:wrapPolygon edited="0">
              <wp:start x="3048" y="8877"/>
              <wp:lineTo x="3048" y="13054"/>
              <wp:lineTo x="4844" y="13054"/>
              <wp:lineTo x="4844" y="8877"/>
              <wp:lineTo x="3048" y="8877"/>
            </wp:wrapPolygon>
          </wp:wrapThrough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723A">
      <w:rPr>
        <w:noProof/>
        <w:lang w:val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9BDF048" wp14:editId="73544A40">
              <wp:simplePos x="0" y="0"/>
              <wp:positionH relativeFrom="column">
                <wp:posOffset>4977765</wp:posOffset>
              </wp:positionH>
              <wp:positionV relativeFrom="paragraph">
                <wp:posOffset>-140970</wp:posOffset>
              </wp:positionV>
              <wp:extent cx="1005840" cy="21272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840" cy="212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CC8080" w14:textId="77777777" w:rsidR="00E11A79" w:rsidRPr="002E7912" w:rsidRDefault="00E11A79" w:rsidP="00283708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07380E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BDF04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1.95pt;margin-top:-11.1pt;width:79.2pt;height:16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" filled="f" stroked="f">
              <v:textbox>
                <w:txbxContent>
                  <w:p w14:paraId="0ACC8080" w14:textId="77777777" w:rsidR="00E11A79" w:rsidRPr="002E7912" w:rsidRDefault="00E11A79" w:rsidP="00283708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2E7912">
                      <w:rPr>
                        <w:sz w:val="16"/>
                        <w:szCs w:val="16"/>
                      </w:rPr>
                      <w:fldChar w:fldCharType="begin"/>
                    </w:r>
                    <w:r w:rsidRPr="002E7912">
                      <w:rPr>
                        <w:sz w:val="16"/>
                        <w:szCs w:val="16"/>
                      </w:rPr>
                      <w:instrText xml:space="preserve"> PAGE </w:instrText>
                    </w:r>
                    <w:r w:rsidRPr="002E7912">
                      <w:rPr>
                        <w:sz w:val="16"/>
                        <w:szCs w:val="16"/>
                      </w:rPr>
                      <w:fldChar w:fldCharType="separate"/>
                    </w:r>
                    <w:r w:rsidR="0007380E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2E7912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7DF36" w14:textId="25087E0A" w:rsidR="00E11A79" w:rsidRDefault="003E3BE1">
    <w:pPr>
      <w:pStyle w:val="Pis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6B7CAC7" wp14:editId="3AE95902">
          <wp:simplePos x="0" y="0"/>
          <wp:positionH relativeFrom="column">
            <wp:posOffset>-1052195</wp:posOffset>
          </wp:positionH>
          <wp:positionV relativeFrom="paragraph">
            <wp:posOffset>-449580</wp:posOffset>
          </wp:positionV>
          <wp:extent cx="7500620" cy="1790065"/>
          <wp:effectExtent l="0" t="0" r="0" b="0"/>
          <wp:wrapTopAndBottom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0620" cy="179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16D6"/>
    <w:multiLevelType w:val="hybridMultilevel"/>
    <w:tmpl w:val="79588CB8"/>
    <w:lvl w:ilvl="0" w:tplc="563CA5C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20ED8"/>
    <w:multiLevelType w:val="hybridMultilevel"/>
    <w:tmpl w:val="60DA0A26"/>
    <w:lvl w:ilvl="0" w:tplc="937C8B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F1CF8"/>
    <w:multiLevelType w:val="hybridMultilevel"/>
    <w:tmpl w:val="43E8739C"/>
    <w:lvl w:ilvl="0" w:tplc="B254C3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459A5"/>
    <w:multiLevelType w:val="hybridMultilevel"/>
    <w:tmpl w:val="0B76ED3A"/>
    <w:lvl w:ilvl="0" w:tplc="6078395E">
      <w:start w:val="1"/>
      <w:numFmt w:val="decimal"/>
      <w:pStyle w:val="Vahedeta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46799A"/>
    <w:multiLevelType w:val="hybridMultilevel"/>
    <w:tmpl w:val="F2B0F7C4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7B81F0F"/>
    <w:multiLevelType w:val="hybridMultilevel"/>
    <w:tmpl w:val="61324F7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B402069"/>
    <w:multiLevelType w:val="hybridMultilevel"/>
    <w:tmpl w:val="191A3CC6"/>
    <w:lvl w:ilvl="0" w:tplc="937C8B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3795593">
    <w:abstractNumId w:val="0"/>
  </w:num>
  <w:num w:numId="2" w16cid:durableId="1456754577">
    <w:abstractNumId w:val="3"/>
  </w:num>
  <w:num w:numId="3" w16cid:durableId="782187429">
    <w:abstractNumId w:val="3"/>
  </w:num>
  <w:num w:numId="4" w16cid:durableId="1674870004">
    <w:abstractNumId w:val="2"/>
  </w:num>
  <w:num w:numId="5" w16cid:durableId="23336369">
    <w:abstractNumId w:val="0"/>
  </w:num>
  <w:num w:numId="6" w16cid:durableId="1361588998">
    <w:abstractNumId w:val="2"/>
  </w:num>
  <w:num w:numId="7" w16cid:durableId="949556337">
    <w:abstractNumId w:val="1"/>
  </w:num>
  <w:num w:numId="8" w16cid:durableId="1556701832">
    <w:abstractNumId w:val="6"/>
  </w:num>
  <w:num w:numId="9" w16cid:durableId="1021054008">
    <w:abstractNumId w:val="4"/>
  </w:num>
  <w:num w:numId="10" w16cid:durableId="16570279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defaultTabStop w:val="720"/>
  <w:hyphenationZone w:val="425"/>
  <w:drawingGridHorizontalSpacing w:val="777"/>
  <w:drawingGridVerticalSpacing w:val="147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DF1"/>
    <w:rsid w:val="00000C21"/>
    <w:rsid w:val="000012F1"/>
    <w:rsid w:val="00003ECA"/>
    <w:rsid w:val="000058C5"/>
    <w:rsid w:val="0001410D"/>
    <w:rsid w:val="00022A93"/>
    <w:rsid w:val="00035657"/>
    <w:rsid w:val="00042F05"/>
    <w:rsid w:val="0004612C"/>
    <w:rsid w:val="0007380E"/>
    <w:rsid w:val="00081C24"/>
    <w:rsid w:val="000840B9"/>
    <w:rsid w:val="0009138F"/>
    <w:rsid w:val="0009185A"/>
    <w:rsid w:val="00094252"/>
    <w:rsid w:val="000A1883"/>
    <w:rsid w:val="000A269A"/>
    <w:rsid w:val="000B2FDE"/>
    <w:rsid w:val="000C0B2F"/>
    <w:rsid w:val="000C0ED4"/>
    <w:rsid w:val="000C1E87"/>
    <w:rsid w:val="000E2E66"/>
    <w:rsid w:val="000E3ADD"/>
    <w:rsid w:val="00103026"/>
    <w:rsid w:val="00105D67"/>
    <w:rsid w:val="00106AF5"/>
    <w:rsid w:val="0012246F"/>
    <w:rsid w:val="00122BA3"/>
    <w:rsid w:val="001276CC"/>
    <w:rsid w:val="00143FDB"/>
    <w:rsid w:val="00157880"/>
    <w:rsid w:val="0016450E"/>
    <w:rsid w:val="00165392"/>
    <w:rsid w:val="00167F8B"/>
    <w:rsid w:val="0017239F"/>
    <w:rsid w:val="001834DB"/>
    <w:rsid w:val="0018759B"/>
    <w:rsid w:val="00192347"/>
    <w:rsid w:val="00195810"/>
    <w:rsid w:val="001A3E91"/>
    <w:rsid w:val="001A57A6"/>
    <w:rsid w:val="001B0EB3"/>
    <w:rsid w:val="001B11AF"/>
    <w:rsid w:val="001B207C"/>
    <w:rsid w:val="001B4899"/>
    <w:rsid w:val="001C2023"/>
    <w:rsid w:val="001C3C77"/>
    <w:rsid w:val="001D14E7"/>
    <w:rsid w:val="001D2FE0"/>
    <w:rsid w:val="001D64B6"/>
    <w:rsid w:val="001E24EC"/>
    <w:rsid w:val="001F2A41"/>
    <w:rsid w:val="001F32A0"/>
    <w:rsid w:val="002031C2"/>
    <w:rsid w:val="002031C9"/>
    <w:rsid w:val="00210ECA"/>
    <w:rsid w:val="00211F54"/>
    <w:rsid w:val="00236180"/>
    <w:rsid w:val="00240B58"/>
    <w:rsid w:val="00242EEE"/>
    <w:rsid w:val="00246C86"/>
    <w:rsid w:val="00280F04"/>
    <w:rsid w:val="00283708"/>
    <w:rsid w:val="00292619"/>
    <w:rsid w:val="002959F8"/>
    <w:rsid w:val="002D435F"/>
    <w:rsid w:val="002D4A9E"/>
    <w:rsid w:val="002D4F3C"/>
    <w:rsid w:val="002D7914"/>
    <w:rsid w:val="002E0014"/>
    <w:rsid w:val="002E3318"/>
    <w:rsid w:val="002E3A07"/>
    <w:rsid w:val="002E4FAF"/>
    <w:rsid w:val="002E56E7"/>
    <w:rsid w:val="002E7912"/>
    <w:rsid w:val="002F00D1"/>
    <w:rsid w:val="002F6B4A"/>
    <w:rsid w:val="003018FE"/>
    <w:rsid w:val="00302C7B"/>
    <w:rsid w:val="00305834"/>
    <w:rsid w:val="00316231"/>
    <w:rsid w:val="00316564"/>
    <w:rsid w:val="003203C2"/>
    <w:rsid w:val="003253D3"/>
    <w:rsid w:val="0032643E"/>
    <w:rsid w:val="00335C5A"/>
    <w:rsid w:val="00337156"/>
    <w:rsid w:val="00344345"/>
    <w:rsid w:val="00352747"/>
    <w:rsid w:val="003619D6"/>
    <w:rsid w:val="00363156"/>
    <w:rsid w:val="003641E5"/>
    <w:rsid w:val="00384300"/>
    <w:rsid w:val="00385382"/>
    <w:rsid w:val="0038579F"/>
    <w:rsid w:val="0039189B"/>
    <w:rsid w:val="003960D7"/>
    <w:rsid w:val="003A5719"/>
    <w:rsid w:val="003A5FCA"/>
    <w:rsid w:val="003B2014"/>
    <w:rsid w:val="003B7551"/>
    <w:rsid w:val="003D0544"/>
    <w:rsid w:val="003D05B0"/>
    <w:rsid w:val="003D3198"/>
    <w:rsid w:val="003D6756"/>
    <w:rsid w:val="003E237F"/>
    <w:rsid w:val="003E3BE1"/>
    <w:rsid w:val="003E6732"/>
    <w:rsid w:val="003F5C00"/>
    <w:rsid w:val="003F6CF9"/>
    <w:rsid w:val="003F723A"/>
    <w:rsid w:val="0041067F"/>
    <w:rsid w:val="00420214"/>
    <w:rsid w:val="00421C5E"/>
    <w:rsid w:val="00430802"/>
    <w:rsid w:val="00430FBC"/>
    <w:rsid w:val="0044440B"/>
    <w:rsid w:val="00444CCD"/>
    <w:rsid w:val="0044650A"/>
    <w:rsid w:val="00446692"/>
    <w:rsid w:val="00453714"/>
    <w:rsid w:val="004604DA"/>
    <w:rsid w:val="00475AFC"/>
    <w:rsid w:val="00477878"/>
    <w:rsid w:val="004818A7"/>
    <w:rsid w:val="00493C3F"/>
    <w:rsid w:val="00495082"/>
    <w:rsid w:val="004973BB"/>
    <w:rsid w:val="004A4AC7"/>
    <w:rsid w:val="004A5E0C"/>
    <w:rsid w:val="004C1CF1"/>
    <w:rsid w:val="004D00BE"/>
    <w:rsid w:val="004E3FCA"/>
    <w:rsid w:val="004E7966"/>
    <w:rsid w:val="004F2F39"/>
    <w:rsid w:val="004F3330"/>
    <w:rsid w:val="005039E1"/>
    <w:rsid w:val="0051717D"/>
    <w:rsid w:val="00524D51"/>
    <w:rsid w:val="00527137"/>
    <w:rsid w:val="00527BF7"/>
    <w:rsid w:val="005375F7"/>
    <w:rsid w:val="00540454"/>
    <w:rsid w:val="005406FB"/>
    <w:rsid w:val="00540EA6"/>
    <w:rsid w:val="00545394"/>
    <w:rsid w:val="00560341"/>
    <w:rsid w:val="00561B25"/>
    <w:rsid w:val="00571365"/>
    <w:rsid w:val="005720A5"/>
    <w:rsid w:val="00584720"/>
    <w:rsid w:val="0058545E"/>
    <w:rsid w:val="005A1232"/>
    <w:rsid w:val="005C1D4D"/>
    <w:rsid w:val="005C35CA"/>
    <w:rsid w:val="005C7D09"/>
    <w:rsid w:val="005E77F6"/>
    <w:rsid w:val="005F2DF1"/>
    <w:rsid w:val="00603146"/>
    <w:rsid w:val="006040F2"/>
    <w:rsid w:val="00612AE5"/>
    <w:rsid w:val="00616801"/>
    <w:rsid w:val="00620D3C"/>
    <w:rsid w:val="00621C63"/>
    <w:rsid w:val="00624233"/>
    <w:rsid w:val="00637712"/>
    <w:rsid w:val="006400B9"/>
    <w:rsid w:val="0064102F"/>
    <w:rsid w:val="0064681A"/>
    <w:rsid w:val="006476B7"/>
    <w:rsid w:val="00656EC8"/>
    <w:rsid w:val="00661D7F"/>
    <w:rsid w:val="00673324"/>
    <w:rsid w:val="00674566"/>
    <w:rsid w:val="00676B4C"/>
    <w:rsid w:val="00680A04"/>
    <w:rsid w:val="006954DB"/>
    <w:rsid w:val="006A283E"/>
    <w:rsid w:val="006B4FB5"/>
    <w:rsid w:val="006C06FA"/>
    <w:rsid w:val="006C2850"/>
    <w:rsid w:val="006D1D9C"/>
    <w:rsid w:val="006D25C4"/>
    <w:rsid w:val="006D3C38"/>
    <w:rsid w:val="006D7723"/>
    <w:rsid w:val="006E77BD"/>
    <w:rsid w:val="006F02C4"/>
    <w:rsid w:val="00702FFB"/>
    <w:rsid w:val="00706AB9"/>
    <w:rsid w:val="00711CA3"/>
    <w:rsid w:val="007128AD"/>
    <w:rsid w:val="00725211"/>
    <w:rsid w:val="007257B2"/>
    <w:rsid w:val="00740F31"/>
    <w:rsid w:val="00745571"/>
    <w:rsid w:val="0075687C"/>
    <w:rsid w:val="00760336"/>
    <w:rsid w:val="007625AA"/>
    <w:rsid w:val="0076698E"/>
    <w:rsid w:val="007718CD"/>
    <w:rsid w:val="00774356"/>
    <w:rsid w:val="007842A0"/>
    <w:rsid w:val="007957FE"/>
    <w:rsid w:val="00796ADE"/>
    <w:rsid w:val="00797D57"/>
    <w:rsid w:val="007A07A5"/>
    <w:rsid w:val="007A1404"/>
    <w:rsid w:val="007B4675"/>
    <w:rsid w:val="007C32BF"/>
    <w:rsid w:val="008154A1"/>
    <w:rsid w:val="00823478"/>
    <w:rsid w:val="00823745"/>
    <w:rsid w:val="00837748"/>
    <w:rsid w:val="00841E09"/>
    <w:rsid w:val="008531C7"/>
    <w:rsid w:val="00857435"/>
    <w:rsid w:val="00873252"/>
    <w:rsid w:val="00880E3F"/>
    <w:rsid w:val="00882220"/>
    <w:rsid w:val="00882C8D"/>
    <w:rsid w:val="008922C6"/>
    <w:rsid w:val="008930C7"/>
    <w:rsid w:val="00895EBF"/>
    <w:rsid w:val="00897EA7"/>
    <w:rsid w:val="008A6291"/>
    <w:rsid w:val="008C1E46"/>
    <w:rsid w:val="008C2D62"/>
    <w:rsid w:val="008D08A0"/>
    <w:rsid w:val="008E59A8"/>
    <w:rsid w:val="008F364C"/>
    <w:rsid w:val="008F48D4"/>
    <w:rsid w:val="00900021"/>
    <w:rsid w:val="00900B06"/>
    <w:rsid w:val="00905704"/>
    <w:rsid w:val="00924516"/>
    <w:rsid w:val="00934BCB"/>
    <w:rsid w:val="0094150F"/>
    <w:rsid w:val="00946593"/>
    <w:rsid w:val="00952491"/>
    <w:rsid w:val="00952851"/>
    <w:rsid w:val="00954E3B"/>
    <w:rsid w:val="009844FB"/>
    <w:rsid w:val="00990001"/>
    <w:rsid w:val="00994828"/>
    <w:rsid w:val="009A270C"/>
    <w:rsid w:val="009B7C4E"/>
    <w:rsid w:val="009C3381"/>
    <w:rsid w:val="009C3394"/>
    <w:rsid w:val="009D6FAA"/>
    <w:rsid w:val="009D78EB"/>
    <w:rsid w:val="009E06A5"/>
    <w:rsid w:val="009E311A"/>
    <w:rsid w:val="009E559B"/>
    <w:rsid w:val="009F08BD"/>
    <w:rsid w:val="009F5653"/>
    <w:rsid w:val="009F77AA"/>
    <w:rsid w:val="00A05C36"/>
    <w:rsid w:val="00A07020"/>
    <w:rsid w:val="00A1096F"/>
    <w:rsid w:val="00A10A29"/>
    <w:rsid w:val="00A16A0B"/>
    <w:rsid w:val="00A22CEB"/>
    <w:rsid w:val="00A25039"/>
    <w:rsid w:val="00A27026"/>
    <w:rsid w:val="00A303ED"/>
    <w:rsid w:val="00A339C4"/>
    <w:rsid w:val="00A468BD"/>
    <w:rsid w:val="00A511B6"/>
    <w:rsid w:val="00A5164F"/>
    <w:rsid w:val="00A52F24"/>
    <w:rsid w:val="00A742A6"/>
    <w:rsid w:val="00A763A7"/>
    <w:rsid w:val="00A96596"/>
    <w:rsid w:val="00AA1C85"/>
    <w:rsid w:val="00AA1EE5"/>
    <w:rsid w:val="00AA57DD"/>
    <w:rsid w:val="00AB0B3A"/>
    <w:rsid w:val="00AB365C"/>
    <w:rsid w:val="00AC5B77"/>
    <w:rsid w:val="00AC6256"/>
    <w:rsid w:val="00AC684F"/>
    <w:rsid w:val="00AC7AB6"/>
    <w:rsid w:val="00AD60E9"/>
    <w:rsid w:val="00B02EC4"/>
    <w:rsid w:val="00B072DD"/>
    <w:rsid w:val="00B107A9"/>
    <w:rsid w:val="00B130D7"/>
    <w:rsid w:val="00B202C9"/>
    <w:rsid w:val="00B222AA"/>
    <w:rsid w:val="00B3135D"/>
    <w:rsid w:val="00B323FE"/>
    <w:rsid w:val="00B36F5B"/>
    <w:rsid w:val="00B40A75"/>
    <w:rsid w:val="00B4266D"/>
    <w:rsid w:val="00B51A5B"/>
    <w:rsid w:val="00B54723"/>
    <w:rsid w:val="00B8411B"/>
    <w:rsid w:val="00B86BA4"/>
    <w:rsid w:val="00B91B88"/>
    <w:rsid w:val="00B91F05"/>
    <w:rsid w:val="00B92681"/>
    <w:rsid w:val="00BA1BD9"/>
    <w:rsid w:val="00BA5359"/>
    <w:rsid w:val="00BA6E21"/>
    <w:rsid w:val="00BB3105"/>
    <w:rsid w:val="00BB3D60"/>
    <w:rsid w:val="00BB77C9"/>
    <w:rsid w:val="00BD1FF3"/>
    <w:rsid w:val="00BD6525"/>
    <w:rsid w:val="00BE4240"/>
    <w:rsid w:val="00BF0158"/>
    <w:rsid w:val="00BF1F9F"/>
    <w:rsid w:val="00BF6204"/>
    <w:rsid w:val="00C109D3"/>
    <w:rsid w:val="00C25F9F"/>
    <w:rsid w:val="00C32ADB"/>
    <w:rsid w:val="00C50A4F"/>
    <w:rsid w:val="00C60AD6"/>
    <w:rsid w:val="00C64C77"/>
    <w:rsid w:val="00C7374E"/>
    <w:rsid w:val="00C77693"/>
    <w:rsid w:val="00C806A6"/>
    <w:rsid w:val="00CB621A"/>
    <w:rsid w:val="00CC59AB"/>
    <w:rsid w:val="00CC5FEE"/>
    <w:rsid w:val="00CE30A9"/>
    <w:rsid w:val="00D00DFA"/>
    <w:rsid w:val="00D05CE3"/>
    <w:rsid w:val="00D06310"/>
    <w:rsid w:val="00D065CA"/>
    <w:rsid w:val="00D134DD"/>
    <w:rsid w:val="00D17BDB"/>
    <w:rsid w:val="00D2163E"/>
    <w:rsid w:val="00D229A4"/>
    <w:rsid w:val="00D25EF7"/>
    <w:rsid w:val="00D26688"/>
    <w:rsid w:val="00D42CDF"/>
    <w:rsid w:val="00D65A3A"/>
    <w:rsid w:val="00D86D00"/>
    <w:rsid w:val="00D9695D"/>
    <w:rsid w:val="00D96C27"/>
    <w:rsid w:val="00DA0449"/>
    <w:rsid w:val="00DB6A81"/>
    <w:rsid w:val="00DC43D4"/>
    <w:rsid w:val="00DC641D"/>
    <w:rsid w:val="00DC70EB"/>
    <w:rsid w:val="00DC7F1E"/>
    <w:rsid w:val="00DD6062"/>
    <w:rsid w:val="00DD66E9"/>
    <w:rsid w:val="00DE2FE9"/>
    <w:rsid w:val="00DF0689"/>
    <w:rsid w:val="00DF0EE8"/>
    <w:rsid w:val="00E01B3C"/>
    <w:rsid w:val="00E11209"/>
    <w:rsid w:val="00E11A79"/>
    <w:rsid w:val="00E1693B"/>
    <w:rsid w:val="00E27A36"/>
    <w:rsid w:val="00E36775"/>
    <w:rsid w:val="00E529C4"/>
    <w:rsid w:val="00E643C9"/>
    <w:rsid w:val="00E64964"/>
    <w:rsid w:val="00E722F2"/>
    <w:rsid w:val="00E81067"/>
    <w:rsid w:val="00E92080"/>
    <w:rsid w:val="00EA0B96"/>
    <w:rsid w:val="00EA60C3"/>
    <w:rsid w:val="00EB3E5B"/>
    <w:rsid w:val="00EC2E74"/>
    <w:rsid w:val="00EC7A1E"/>
    <w:rsid w:val="00ED02FD"/>
    <w:rsid w:val="00ED62DA"/>
    <w:rsid w:val="00EE63E8"/>
    <w:rsid w:val="00EE74BE"/>
    <w:rsid w:val="00EE799A"/>
    <w:rsid w:val="00F06885"/>
    <w:rsid w:val="00F119DA"/>
    <w:rsid w:val="00F24D0E"/>
    <w:rsid w:val="00F262BF"/>
    <w:rsid w:val="00F315E0"/>
    <w:rsid w:val="00F42D43"/>
    <w:rsid w:val="00F50BC0"/>
    <w:rsid w:val="00F536DB"/>
    <w:rsid w:val="00F5640A"/>
    <w:rsid w:val="00F95757"/>
    <w:rsid w:val="00FA15E6"/>
    <w:rsid w:val="00FA1EA1"/>
    <w:rsid w:val="00FA652E"/>
    <w:rsid w:val="00FC253D"/>
    <w:rsid w:val="00FD2A92"/>
    <w:rsid w:val="00FD5E06"/>
    <w:rsid w:val="00FE037A"/>
    <w:rsid w:val="00FE2ED4"/>
    <w:rsid w:val="00FF125F"/>
    <w:rsid w:val="00FF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28AD6A9"/>
  <w15:chartTrackingRefBased/>
  <w15:docId w15:val="{CFAECB6C-6AA7-40F5-BCD3-0A48ED74B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B0B3A"/>
    <w:pPr>
      <w:spacing w:after="60"/>
    </w:pPr>
    <w:rPr>
      <w:rFonts w:ascii="Times New Roman" w:hAnsi="Times New Roman"/>
      <w:sz w:val="24"/>
      <w:szCs w:val="18"/>
      <w:lang w:eastAsia="en-US"/>
    </w:rPr>
  </w:style>
  <w:style w:type="paragraph" w:styleId="Pealkiri1">
    <w:name w:val="heading 1"/>
    <w:aliases w:val="Nimekiri 2 sulgu"/>
    <w:basedOn w:val="Loendilik"/>
    <w:next w:val="Normaallaad"/>
    <w:link w:val="Pealkiri1Mrk"/>
    <w:uiPriority w:val="9"/>
    <w:qFormat/>
    <w:rsid w:val="00882C8D"/>
    <w:pPr>
      <w:ind w:hanging="360"/>
      <w:outlineLvl w:val="0"/>
    </w:pPr>
    <w:rPr>
      <w:sz w:val="20"/>
      <w:lang w:eastAsia="x-none"/>
    </w:rPr>
  </w:style>
  <w:style w:type="paragraph" w:styleId="Pealkiri2">
    <w:name w:val="heading 2"/>
    <w:aliases w:val="Pealkiri Suur"/>
    <w:basedOn w:val="Normaallaad"/>
    <w:next w:val="Normaallaad"/>
    <w:link w:val="Pealkiri2Mrk"/>
    <w:uiPriority w:val="9"/>
    <w:unhideWhenUsed/>
    <w:qFormat/>
    <w:rsid w:val="00236180"/>
    <w:pPr>
      <w:keepNext/>
      <w:keepLines/>
      <w:spacing w:before="200"/>
      <w:outlineLvl w:val="1"/>
    </w:pPr>
    <w:rPr>
      <w:rFonts w:eastAsia="MS Gothic"/>
      <w:b/>
      <w:bCs/>
      <w:color w:val="4F81BD"/>
      <w:sz w:val="40"/>
      <w:szCs w:val="26"/>
      <w:lang w:eastAsia="x-none"/>
    </w:rPr>
  </w:style>
  <w:style w:type="paragraph" w:styleId="Pealkiri3">
    <w:name w:val="heading 3"/>
    <w:aliases w:val="Nimekiri Bullet"/>
    <w:basedOn w:val="Loendilik"/>
    <w:next w:val="Normaallaad"/>
    <w:link w:val="Pealkiri3Mrk"/>
    <w:uiPriority w:val="9"/>
    <w:unhideWhenUsed/>
    <w:qFormat/>
    <w:rsid w:val="00882C8D"/>
    <w:pPr>
      <w:ind w:hanging="360"/>
      <w:outlineLvl w:val="2"/>
    </w:pPr>
    <w:rPr>
      <w:sz w:val="20"/>
      <w:lang w:eastAsia="x-none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2Mrk">
    <w:name w:val="Pealkiri 2 Märk"/>
    <w:aliases w:val="Pealkiri Suur Märk"/>
    <w:link w:val="Pealkiri2"/>
    <w:uiPriority w:val="9"/>
    <w:rsid w:val="00236180"/>
    <w:rPr>
      <w:rFonts w:ascii="Times New Roman" w:eastAsia="MS Gothic" w:hAnsi="Times New Roman" w:cs="Times New Roman"/>
      <w:b/>
      <w:bCs/>
      <w:color w:val="4F81BD"/>
      <w:sz w:val="40"/>
      <w:szCs w:val="26"/>
      <w:lang w:val="et-EE"/>
    </w:rPr>
  </w:style>
  <w:style w:type="character" w:customStyle="1" w:styleId="Pealkiri1Mrk">
    <w:name w:val="Pealkiri 1 Märk"/>
    <w:aliases w:val="Nimekiri 2 sulgu Märk"/>
    <w:link w:val="Pealkiri1"/>
    <w:uiPriority w:val="9"/>
    <w:rsid w:val="00882C8D"/>
    <w:rPr>
      <w:rFonts w:ascii="Times New Roman" w:hAnsi="Times New Roman" w:cs="Times New Roman"/>
      <w:szCs w:val="18"/>
      <w:lang w:val="et-EE"/>
    </w:rPr>
  </w:style>
  <w:style w:type="character" w:customStyle="1" w:styleId="Pealkiri3Mrk">
    <w:name w:val="Pealkiri 3 Märk"/>
    <w:aliases w:val="Nimekiri Bullet Märk"/>
    <w:link w:val="Pealkiri3"/>
    <w:uiPriority w:val="9"/>
    <w:rsid w:val="00882C8D"/>
    <w:rPr>
      <w:rFonts w:ascii="Times New Roman" w:hAnsi="Times New Roman" w:cs="Times New Roman"/>
      <w:szCs w:val="18"/>
      <w:lang w:val="et-EE"/>
    </w:rPr>
  </w:style>
  <w:style w:type="paragraph" w:styleId="Loendilik">
    <w:name w:val="List Paragraph"/>
    <w:basedOn w:val="Normaallaad"/>
    <w:uiPriority w:val="34"/>
    <w:qFormat/>
    <w:rsid w:val="001F2A41"/>
    <w:pPr>
      <w:ind w:left="720"/>
      <w:contextualSpacing/>
    </w:pPr>
  </w:style>
  <w:style w:type="paragraph" w:styleId="Vahedeta">
    <w:name w:val="No Spacing"/>
    <w:aliases w:val="Nimekiri Numbritega"/>
    <w:basedOn w:val="Loendilik"/>
    <w:uiPriority w:val="1"/>
    <w:qFormat/>
    <w:rsid w:val="00882C8D"/>
    <w:pPr>
      <w:numPr>
        <w:numId w:val="3"/>
      </w:numPr>
    </w:pPr>
  </w:style>
  <w:style w:type="paragraph" w:styleId="Alapealkiri">
    <w:name w:val="Subtitle"/>
    <w:aliases w:val="Pealkiri Vahe"/>
    <w:basedOn w:val="Normaallaad"/>
    <w:next w:val="Normaallaad"/>
    <w:link w:val="AlapealkiriMrk"/>
    <w:autoRedefine/>
    <w:uiPriority w:val="11"/>
    <w:qFormat/>
    <w:rsid w:val="00882C8D"/>
    <w:pPr>
      <w:spacing w:before="120" w:line="360" w:lineRule="auto"/>
    </w:pPr>
    <w:rPr>
      <w:b/>
      <w:bCs/>
      <w:caps/>
      <w:sz w:val="18"/>
      <w:lang w:val="x-none" w:eastAsia="x-none"/>
    </w:rPr>
  </w:style>
  <w:style w:type="character" w:customStyle="1" w:styleId="AlapealkiriMrk">
    <w:name w:val="Alapealkiri Märk"/>
    <w:aliases w:val="Pealkiri Vahe Märk"/>
    <w:link w:val="Alapealkiri"/>
    <w:uiPriority w:val="11"/>
    <w:rsid w:val="00882C8D"/>
    <w:rPr>
      <w:rFonts w:ascii="Times New Roman" w:hAnsi="Times New Roman" w:cs="Times New Roman"/>
      <w:b/>
      <w:bCs/>
      <w:caps/>
      <w:sz w:val="18"/>
      <w:szCs w:val="18"/>
    </w:rPr>
  </w:style>
  <w:style w:type="character" w:styleId="Hperlink">
    <w:name w:val="Hyperlink"/>
    <w:uiPriority w:val="99"/>
    <w:unhideWhenUsed/>
    <w:qFormat/>
    <w:rsid w:val="004973BB"/>
    <w:rPr>
      <w:rFonts w:ascii="Times" w:hAnsi="Times"/>
      <w:b w:val="0"/>
      <w:bCs w:val="0"/>
      <w:i w:val="0"/>
      <w:iCs w:val="0"/>
      <w:color w:val="000000"/>
      <w:sz w:val="24"/>
      <w:szCs w:val="24"/>
      <w:u w:val="single"/>
    </w:rPr>
  </w:style>
  <w:style w:type="paragraph" w:styleId="Pis">
    <w:name w:val="header"/>
    <w:basedOn w:val="Normaallaad"/>
    <w:link w:val="PisMrk"/>
    <w:uiPriority w:val="99"/>
    <w:unhideWhenUsed/>
    <w:rsid w:val="00561B25"/>
    <w:pPr>
      <w:tabs>
        <w:tab w:val="center" w:pos="4153"/>
        <w:tab w:val="right" w:pos="8306"/>
      </w:tabs>
      <w:spacing w:after="0"/>
    </w:pPr>
    <w:rPr>
      <w:sz w:val="18"/>
      <w:lang w:eastAsia="x-none"/>
    </w:rPr>
  </w:style>
  <w:style w:type="character" w:customStyle="1" w:styleId="PisMrk">
    <w:name w:val="Päis Märk"/>
    <w:link w:val="Pi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alus">
    <w:name w:val="footer"/>
    <w:basedOn w:val="Normaallaad"/>
    <w:link w:val="JalusMrk"/>
    <w:uiPriority w:val="99"/>
    <w:unhideWhenUsed/>
    <w:rsid w:val="00561B25"/>
    <w:pPr>
      <w:tabs>
        <w:tab w:val="center" w:pos="4153"/>
        <w:tab w:val="right" w:pos="8306"/>
      </w:tabs>
      <w:spacing w:after="0"/>
    </w:pPr>
    <w:rPr>
      <w:sz w:val="18"/>
      <w:lang w:eastAsia="x-none"/>
    </w:rPr>
  </w:style>
  <w:style w:type="character" w:customStyle="1" w:styleId="JalusMrk">
    <w:name w:val="Jalus Märk"/>
    <w:link w:val="Jalu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83708"/>
    <w:pPr>
      <w:spacing w:after="0"/>
    </w:pPr>
    <w:rPr>
      <w:rFonts w:ascii="Lucida Grande" w:hAnsi="Lucida Grande"/>
      <w:sz w:val="18"/>
      <w:lang w:eastAsia="x-none"/>
    </w:rPr>
  </w:style>
  <w:style w:type="character" w:customStyle="1" w:styleId="JutumullitekstMrk">
    <w:name w:val="Jutumullitekst Märk"/>
    <w:link w:val="Jutumullitekst"/>
    <w:uiPriority w:val="99"/>
    <w:semiHidden/>
    <w:rsid w:val="00283708"/>
    <w:rPr>
      <w:rFonts w:ascii="Lucida Grande" w:hAnsi="Lucida Grande" w:cs="Lucida Grande"/>
      <w:sz w:val="18"/>
      <w:szCs w:val="18"/>
      <w:lang w:val="et-EE"/>
    </w:rPr>
  </w:style>
  <w:style w:type="paragraph" w:styleId="Tiitel">
    <w:name w:val="Tiitel"/>
    <w:basedOn w:val="Normaallaad"/>
    <w:next w:val="Normaallaad"/>
    <w:link w:val="TiitelMrk"/>
    <w:uiPriority w:val="10"/>
    <w:qFormat/>
    <w:rsid w:val="004973BB"/>
    <w:pPr>
      <w:pBdr>
        <w:bottom w:val="single" w:sz="8" w:space="4" w:color="4F81BD"/>
      </w:pBdr>
      <w:spacing w:after="300"/>
      <w:contextualSpacing/>
    </w:pPr>
    <w:rPr>
      <w:rFonts w:ascii="Calibri" w:eastAsia="MS Gothic" w:hAnsi="Calibri"/>
      <w:color w:val="17365D"/>
      <w:spacing w:val="5"/>
      <w:kern w:val="28"/>
      <w:sz w:val="52"/>
      <w:szCs w:val="52"/>
      <w:lang w:eastAsia="x-none"/>
    </w:rPr>
  </w:style>
  <w:style w:type="character" w:customStyle="1" w:styleId="TiitelMrk">
    <w:name w:val="Tiitel Märk"/>
    <w:link w:val="Tiitel"/>
    <w:uiPriority w:val="10"/>
    <w:rsid w:val="004973BB"/>
    <w:rPr>
      <w:rFonts w:ascii="Calibri" w:eastAsia="MS Gothic" w:hAnsi="Calibri" w:cs="Times New Roman"/>
      <w:color w:val="17365D"/>
      <w:spacing w:val="5"/>
      <w:kern w:val="28"/>
      <w:sz w:val="52"/>
      <w:szCs w:val="52"/>
      <w:lang w:val="et-EE"/>
    </w:rPr>
  </w:style>
  <w:style w:type="character" w:styleId="Vaevumrgatavrhutus">
    <w:name w:val="Vaevumärgatav rõhutus"/>
    <w:uiPriority w:val="19"/>
    <w:qFormat/>
    <w:rsid w:val="004973BB"/>
    <w:rPr>
      <w:i/>
      <w:iCs/>
      <w:color w:val="808080"/>
    </w:rPr>
  </w:style>
  <w:style w:type="character" w:styleId="Tugevrhutus">
    <w:name w:val="Tugev rõhutus"/>
    <w:uiPriority w:val="21"/>
    <w:qFormat/>
    <w:rsid w:val="004973BB"/>
    <w:rPr>
      <w:b/>
      <w:bCs/>
      <w:i/>
      <w:iCs/>
      <w:color w:val="4F81BD"/>
    </w:rPr>
  </w:style>
  <w:style w:type="character" w:styleId="Tugev">
    <w:name w:val="Strong"/>
    <w:uiPriority w:val="22"/>
    <w:qFormat/>
    <w:rsid w:val="004973BB"/>
    <w:rPr>
      <w:b/>
      <w:bCs/>
    </w:rPr>
  </w:style>
  <w:style w:type="paragraph" w:styleId="Osunda">
    <w:name w:val="Osunda"/>
    <w:basedOn w:val="Normaallaad"/>
    <w:next w:val="Normaallaad"/>
    <w:link w:val="OsundaMrk"/>
    <w:uiPriority w:val="29"/>
    <w:qFormat/>
    <w:rsid w:val="004973BB"/>
    <w:rPr>
      <w:i/>
      <w:iCs/>
      <w:color w:val="000000"/>
      <w:sz w:val="20"/>
      <w:lang w:eastAsia="x-none"/>
    </w:rPr>
  </w:style>
  <w:style w:type="character" w:customStyle="1" w:styleId="OsundaMrk">
    <w:name w:val="Osunda Märk"/>
    <w:link w:val="Osunda"/>
    <w:uiPriority w:val="29"/>
    <w:rsid w:val="004973BB"/>
    <w:rPr>
      <w:rFonts w:ascii="Times New Roman" w:hAnsi="Times New Roman" w:cs="Times New Roman"/>
      <w:i/>
      <w:iCs/>
      <w:color w:val="000000"/>
      <w:szCs w:val="18"/>
      <w:lang w:val="et-EE"/>
    </w:rPr>
  </w:style>
  <w:style w:type="paragraph" w:styleId="Tugevtsitaat">
    <w:name w:val="Tugev tsitaat"/>
    <w:basedOn w:val="Normaallaad"/>
    <w:next w:val="Normaallaad"/>
    <w:link w:val="TugevtsitaatMrk"/>
    <w:uiPriority w:val="30"/>
    <w:qFormat/>
    <w:rsid w:val="004973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lang w:eastAsia="x-none"/>
    </w:rPr>
  </w:style>
  <w:style w:type="character" w:customStyle="1" w:styleId="TugevtsitaatMrk">
    <w:name w:val="Tugev tsitaat Märk"/>
    <w:link w:val="Tugevtsitaat"/>
    <w:uiPriority w:val="30"/>
    <w:rsid w:val="004973BB"/>
    <w:rPr>
      <w:rFonts w:ascii="Times New Roman" w:hAnsi="Times New Roman" w:cs="Times New Roman"/>
      <w:b/>
      <w:bCs/>
      <w:i/>
      <w:iCs/>
      <w:color w:val="4F81BD"/>
      <w:szCs w:val="18"/>
      <w:lang w:val="et-EE"/>
    </w:rPr>
  </w:style>
  <w:style w:type="character" w:styleId="Vaevumrgatavviide">
    <w:name w:val="Vaevumärgatav viide"/>
    <w:uiPriority w:val="31"/>
    <w:qFormat/>
    <w:rsid w:val="004973BB"/>
    <w:rPr>
      <w:smallCaps/>
      <w:color w:val="C0504D"/>
      <w:u w:val="single"/>
    </w:rPr>
  </w:style>
  <w:style w:type="character" w:styleId="Tugevviide">
    <w:name w:val="Tugev viide"/>
    <w:uiPriority w:val="32"/>
    <w:qFormat/>
    <w:rsid w:val="004973BB"/>
    <w:rPr>
      <w:b/>
      <w:bCs/>
      <w:smallCaps/>
      <w:color w:val="C0504D"/>
      <w:spacing w:val="5"/>
      <w:u w:val="single"/>
    </w:rPr>
  </w:style>
  <w:style w:type="character" w:styleId="Raamatupealkiri">
    <w:name w:val="Book Title"/>
    <w:uiPriority w:val="33"/>
    <w:qFormat/>
    <w:rsid w:val="004973BB"/>
    <w:rPr>
      <w:b/>
      <w:bCs/>
      <w:smallCaps/>
      <w:spacing w:val="5"/>
    </w:rPr>
  </w:style>
  <w:style w:type="paragraph" w:styleId="Kehatekst">
    <w:name w:val="Body Text"/>
    <w:basedOn w:val="Normaallaad"/>
    <w:link w:val="KehatekstMrk"/>
    <w:rsid w:val="00003ECA"/>
    <w:pPr>
      <w:spacing w:after="0"/>
    </w:pPr>
    <w:rPr>
      <w:rFonts w:eastAsia="Times New Roman"/>
      <w:sz w:val="28"/>
      <w:szCs w:val="20"/>
      <w:lang w:eastAsia="et-EE"/>
    </w:rPr>
  </w:style>
  <w:style w:type="character" w:customStyle="1" w:styleId="KehatekstMrk">
    <w:name w:val="Kehatekst Märk"/>
    <w:link w:val="Kehatekst"/>
    <w:rsid w:val="00003ECA"/>
    <w:rPr>
      <w:rFonts w:ascii="Times New Roman" w:eastAsia="Times New Roman" w:hAnsi="Times New Roman"/>
      <w:sz w:val="28"/>
    </w:rPr>
  </w:style>
  <w:style w:type="paragraph" w:styleId="Normaallaadveeb">
    <w:name w:val="Normal (Web)"/>
    <w:basedOn w:val="Normaallaad"/>
    <w:uiPriority w:val="99"/>
    <w:semiHidden/>
    <w:unhideWhenUsed/>
    <w:rsid w:val="00637712"/>
    <w:pPr>
      <w:spacing w:after="0"/>
    </w:pPr>
    <w:rPr>
      <w:rFonts w:ascii="Calibri" w:eastAsia="Calibri" w:hAnsi="Calibri" w:cs="Calibri"/>
      <w:sz w:val="22"/>
      <w:szCs w:val="22"/>
      <w:lang w:eastAsia="et-EE"/>
    </w:rPr>
  </w:style>
  <w:style w:type="paragraph" w:styleId="Lihttekst">
    <w:name w:val="Plain Text"/>
    <w:basedOn w:val="Normaallaad"/>
    <w:link w:val="LihttekstMrk"/>
    <w:uiPriority w:val="99"/>
    <w:semiHidden/>
    <w:unhideWhenUsed/>
    <w:rsid w:val="006B4FB5"/>
    <w:pPr>
      <w:spacing w:after="0"/>
    </w:pPr>
    <w:rPr>
      <w:rFonts w:ascii="Calibri" w:eastAsia="Calibri" w:hAnsi="Calibri"/>
      <w:sz w:val="22"/>
      <w:szCs w:val="21"/>
    </w:rPr>
  </w:style>
  <w:style w:type="character" w:customStyle="1" w:styleId="LihttekstMrk">
    <w:name w:val="Lihttekst Märk"/>
    <w:link w:val="Lihttekst"/>
    <w:uiPriority w:val="99"/>
    <w:semiHidden/>
    <w:rsid w:val="006B4FB5"/>
    <w:rPr>
      <w:rFonts w:ascii="Calibri" w:eastAsia="Calibri" w:hAnsi="Calibr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Plangid\Riigikogu_yldplank.dotx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AD5426-30B5-4F02-B4C1-E6D69AC66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Riigikogu_yldplank.dotx</Template>
  <TotalTime>1</TotalTime>
  <Pages>1</Pages>
  <Words>63</Words>
  <Characters>369</Characters>
  <Application>Microsoft Office Word</Application>
  <DocSecurity>0</DocSecurity>
  <Lines>3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Riigikogu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sneeve</dc:creator>
  <cp:keywords/>
  <cp:lastModifiedBy>Eneli Illaru</cp:lastModifiedBy>
  <cp:revision>2</cp:revision>
  <cp:lastPrinted>2022-07-22T11:08:00Z</cp:lastPrinted>
  <dcterms:created xsi:type="dcterms:W3CDTF">2026-10-16T08:29:00Z</dcterms:created>
  <dcterms:modified xsi:type="dcterms:W3CDTF">2026-10-16T08:29:00Z</dcterms:modified>
</cp:coreProperties>
</file>