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template.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7261DB" w14:textId="02496790" w:rsidR="00300672" w:rsidRPr="00226AA2" w:rsidRDefault="00300672" w:rsidP="00300672">
      <w:pPr>
        <w:pStyle w:val="Normaallaadveeb"/>
        <w:spacing w:before="0" w:beforeAutospacing="0" w:after="0" w:afterAutospacing="0"/>
        <w:jc w:val="both"/>
        <w:rPr>
          <w:rFonts w:ascii="Arial" w:hAnsi="Arial" w:cs="Arial"/>
          <w:b/>
        </w:rPr>
      </w:pPr>
      <w:r w:rsidRPr="00226AA2">
        <w:rPr>
          <w:rFonts w:ascii="Arial" w:hAnsi="Arial" w:cs="Arial"/>
          <w:b/>
          <w:bCs/>
        </w:rPr>
        <w:t xml:space="preserve">TÖÖVÕTULEPINGU </w:t>
      </w:r>
      <w:r w:rsidR="00F46D97" w:rsidRPr="00226AA2">
        <w:rPr>
          <w:rFonts w:ascii="Arial" w:hAnsi="Arial" w:cs="Arial"/>
          <w:b/>
          <w:bCs/>
        </w:rPr>
        <w:t>NR</w:t>
      </w:r>
      <w:r w:rsidRPr="00226AA2">
        <w:rPr>
          <w:rFonts w:ascii="Arial" w:hAnsi="Arial" w:cs="Arial"/>
          <w:b/>
          <w:bCs/>
        </w:rPr>
        <w:t xml:space="preserve"> </w:t>
      </w:r>
      <w:r w:rsidR="008272DC" w:rsidRPr="00226AA2">
        <w:rPr>
          <w:rFonts w:ascii="Arial" w:hAnsi="Arial" w:cs="Arial"/>
          <w:b/>
        </w:rPr>
        <w:fldChar w:fldCharType="begin"/>
      </w:r>
      <w:r w:rsidR="008272DC" w:rsidRPr="00226AA2">
        <w:rPr>
          <w:rFonts w:ascii="Arial" w:hAnsi="Arial" w:cs="Arial"/>
          <w:b/>
        </w:rPr>
        <w:instrText xml:space="preserve"> DOCPROPERTY  delta_regNumber  \* MERGEFORMAT </w:instrText>
      </w:r>
      <w:r w:rsidR="008272DC" w:rsidRPr="00226AA2">
        <w:rPr>
          <w:rFonts w:ascii="Arial" w:hAnsi="Arial" w:cs="Arial"/>
          <w:b/>
        </w:rPr>
        <w:fldChar w:fldCharType="separate"/>
      </w:r>
      <w:r w:rsidR="00D53AA7" w:rsidRPr="00D53AA7">
        <w:rPr>
          <w:rFonts w:ascii="Arial" w:hAnsi="Arial" w:cs="Arial"/>
          <w:b/>
          <w:bCs/>
        </w:rPr>
        <w:t>{viit}</w:t>
      </w:r>
      <w:r w:rsidR="008272DC" w:rsidRPr="00226AA2">
        <w:rPr>
          <w:rFonts w:ascii="Arial" w:hAnsi="Arial" w:cs="Arial"/>
          <w:b/>
          <w:bCs/>
        </w:rPr>
        <w:fldChar w:fldCharType="end"/>
      </w:r>
      <w:r w:rsidR="001C3F52" w:rsidRPr="00226AA2">
        <w:rPr>
          <w:rFonts w:ascii="Arial" w:hAnsi="Arial" w:cs="Arial"/>
          <w:b/>
          <w:bCs/>
        </w:rPr>
        <w:t xml:space="preserve"> </w:t>
      </w:r>
      <w:r w:rsidR="0073148F" w:rsidRPr="00226AA2">
        <w:rPr>
          <w:rFonts w:ascii="Arial" w:hAnsi="Arial" w:cs="Arial"/>
          <w:b/>
          <w:bCs/>
        </w:rPr>
        <w:t>ERITINGIMUSED</w:t>
      </w:r>
    </w:p>
    <w:p w14:paraId="0E20C137" w14:textId="77777777" w:rsidR="009C6EA8" w:rsidRPr="002A1815" w:rsidRDefault="001C5D7D" w:rsidP="003A4F70">
      <w:pPr>
        <w:pStyle w:val="Normaallaadveeb"/>
        <w:tabs>
          <w:tab w:val="right" w:pos="9214"/>
        </w:tabs>
        <w:spacing w:before="0" w:beforeAutospacing="0" w:after="0" w:afterAutospacing="0"/>
        <w:jc w:val="both"/>
        <w:rPr>
          <w:rFonts w:ascii="Arial" w:hAnsi="Arial" w:cs="Arial"/>
          <w:color w:val="auto"/>
          <w:sz w:val="20"/>
          <w:szCs w:val="20"/>
        </w:rPr>
      </w:pPr>
      <w:r w:rsidRPr="002A1815">
        <w:rPr>
          <w:rFonts w:ascii="Arial" w:hAnsi="Arial" w:cs="Arial"/>
          <w:color w:val="auto"/>
          <w:sz w:val="20"/>
          <w:szCs w:val="20"/>
        </w:rPr>
        <w:tab/>
      </w:r>
    </w:p>
    <w:p w14:paraId="19A111DE" w14:textId="77777777" w:rsidR="009C6EA8" w:rsidRPr="002A1815" w:rsidRDefault="009C6EA8" w:rsidP="00300672">
      <w:pPr>
        <w:pStyle w:val="Normaallaadveeb"/>
        <w:spacing w:before="0" w:beforeAutospacing="0" w:after="0" w:afterAutospacing="0"/>
        <w:jc w:val="both"/>
        <w:rPr>
          <w:rFonts w:ascii="Arial" w:hAnsi="Arial" w:cs="Arial"/>
          <w:color w:val="auto"/>
          <w:sz w:val="20"/>
          <w:szCs w:val="20"/>
        </w:rPr>
      </w:pPr>
    </w:p>
    <w:p w14:paraId="7AC70138" w14:textId="32606375" w:rsidR="009D5DB3" w:rsidRPr="0020573D" w:rsidRDefault="009D5DB3" w:rsidP="009D5DB3">
      <w:pPr>
        <w:pStyle w:val="Normaallaadveeb"/>
        <w:spacing w:before="0" w:beforeAutospacing="0" w:after="0" w:afterAutospacing="0"/>
        <w:ind w:left="11"/>
        <w:jc w:val="both"/>
        <w:rPr>
          <w:rFonts w:ascii="Arial" w:hAnsi="Arial" w:cs="Arial"/>
          <w:color w:val="auto"/>
          <w:sz w:val="20"/>
          <w:szCs w:val="20"/>
          <w:shd w:val="clear" w:color="auto" w:fill="FFFFFF"/>
        </w:rPr>
      </w:pPr>
      <w:r w:rsidRPr="00FE41DE">
        <w:rPr>
          <w:rFonts w:ascii="Arial" w:hAnsi="Arial" w:cs="Arial"/>
          <w:b/>
          <w:bCs/>
          <w:sz w:val="20"/>
          <w:szCs w:val="20"/>
        </w:rPr>
        <w:t>Eesti Vabariik, Sotsiaalministeeriumi kaudu</w:t>
      </w:r>
      <w:r w:rsidRPr="00B852BB">
        <w:rPr>
          <w:rFonts w:ascii="Arial" w:hAnsi="Arial" w:cs="Arial"/>
          <w:sz w:val="20"/>
          <w:szCs w:val="20"/>
        </w:rPr>
        <w:t>, registrikood 70001952, asukoht Suur-Ameerika 1, 10122 Talli</w:t>
      </w:r>
      <w:r>
        <w:rPr>
          <w:rFonts w:ascii="Arial" w:hAnsi="Arial" w:cs="Arial"/>
          <w:sz w:val="20"/>
          <w:szCs w:val="20"/>
        </w:rPr>
        <w:t>n</w:t>
      </w:r>
      <w:r w:rsidRPr="00B852BB">
        <w:rPr>
          <w:rFonts w:ascii="Arial" w:hAnsi="Arial" w:cs="Arial"/>
          <w:sz w:val="20"/>
          <w:szCs w:val="20"/>
        </w:rPr>
        <w:t>n</w:t>
      </w:r>
      <w:r w:rsidRPr="0020573D">
        <w:rPr>
          <w:rFonts w:ascii="Arial" w:hAnsi="Arial" w:cs="Arial"/>
          <w:sz w:val="20"/>
          <w:szCs w:val="20"/>
          <w:shd w:val="clear" w:color="auto" w:fill="FFFFFF"/>
        </w:rPr>
        <w:t>, keda esindab</w:t>
      </w:r>
      <w:r>
        <w:rPr>
          <w:rFonts w:ascii="Arial" w:hAnsi="Arial" w:cs="Arial"/>
          <w:sz w:val="20"/>
          <w:szCs w:val="20"/>
          <w:shd w:val="clear" w:color="auto" w:fill="FFFFFF"/>
        </w:rPr>
        <w:t xml:space="preserve"> </w:t>
      </w:r>
      <w:sdt>
        <w:sdtPr>
          <w:rPr>
            <w:rFonts w:ascii="Arial" w:hAnsi="Arial" w:cs="Arial"/>
            <w:sz w:val="20"/>
            <w:szCs w:val="20"/>
            <w:shd w:val="clear" w:color="auto" w:fill="FFFFFF"/>
          </w:rPr>
          <w:id w:val="1998304342"/>
          <w:placeholder>
            <w:docPart w:val="9CCCC45AA8BC4AEFB8F7B311702A91A1"/>
          </w:placeholder>
          <w:text/>
        </w:sdtPr>
        <w:sdtEndPr/>
        <w:sdtContent>
          <w:r w:rsidR="00F107D6">
            <w:rPr>
              <w:rFonts w:ascii="Arial" w:hAnsi="Arial" w:cs="Arial"/>
              <w:sz w:val="20"/>
              <w:szCs w:val="20"/>
              <w:shd w:val="clear" w:color="auto" w:fill="FFFFFF"/>
            </w:rPr>
            <w:t xml:space="preserve">kommunikatsiooniosakonna juht Taavi </w:t>
          </w:r>
          <w:proofErr w:type="spellStart"/>
          <w:r w:rsidR="00F107D6">
            <w:rPr>
              <w:rFonts w:ascii="Arial" w:hAnsi="Arial" w:cs="Arial"/>
              <w:sz w:val="20"/>
              <w:szCs w:val="20"/>
              <w:shd w:val="clear" w:color="auto" w:fill="FFFFFF"/>
            </w:rPr>
            <w:t>Audo</w:t>
          </w:r>
          <w:proofErr w:type="spellEnd"/>
          <w:r w:rsidR="00F107D6">
            <w:rPr>
              <w:rFonts w:ascii="Arial" w:hAnsi="Arial" w:cs="Arial"/>
              <w:sz w:val="20"/>
              <w:szCs w:val="20"/>
              <w:shd w:val="clear" w:color="auto" w:fill="FFFFFF"/>
            </w:rPr>
            <w:t xml:space="preserve"> või teda asendav isik</w:t>
          </w:r>
        </w:sdtContent>
      </w:sdt>
      <w:r w:rsidRPr="0020573D">
        <w:rPr>
          <w:rFonts w:ascii="Arial" w:hAnsi="Arial" w:cs="Arial"/>
          <w:color w:val="000080"/>
          <w:sz w:val="20"/>
          <w:szCs w:val="20"/>
          <w:shd w:val="clear" w:color="auto" w:fill="FFFFFF"/>
        </w:rPr>
        <w:t xml:space="preserve"> </w:t>
      </w:r>
      <w:r w:rsidRPr="0020573D">
        <w:rPr>
          <w:rFonts w:ascii="Arial" w:hAnsi="Arial" w:cs="Arial"/>
          <w:sz w:val="20"/>
          <w:szCs w:val="20"/>
          <w:shd w:val="clear" w:color="auto" w:fill="FFFFFF"/>
        </w:rPr>
        <w:t>(edaspidi nimetatud „</w:t>
      </w:r>
      <w:r w:rsidR="00DA6416">
        <w:rPr>
          <w:rFonts w:ascii="Arial" w:hAnsi="Arial" w:cs="Arial"/>
          <w:bCs/>
          <w:sz w:val="20"/>
          <w:szCs w:val="20"/>
          <w:shd w:val="clear" w:color="auto" w:fill="FFFFFF"/>
        </w:rPr>
        <w:t>tellija</w:t>
      </w:r>
      <w:r w:rsidRPr="0020573D">
        <w:rPr>
          <w:rFonts w:ascii="Arial" w:hAnsi="Arial" w:cs="Arial"/>
          <w:bCs/>
          <w:sz w:val="20"/>
          <w:szCs w:val="20"/>
          <w:shd w:val="clear" w:color="auto" w:fill="FFFFFF"/>
        </w:rPr>
        <w:t xml:space="preserve">“) </w:t>
      </w:r>
      <w:r w:rsidRPr="0020573D">
        <w:rPr>
          <w:rFonts w:ascii="Arial" w:hAnsi="Arial" w:cs="Arial"/>
          <w:color w:val="auto"/>
          <w:sz w:val="20"/>
          <w:szCs w:val="20"/>
          <w:shd w:val="clear" w:color="auto" w:fill="FFFFFF"/>
        </w:rPr>
        <w:t>ja </w:t>
      </w:r>
    </w:p>
    <w:p w14:paraId="08C419C4" w14:textId="77777777" w:rsidR="00FA7CBB" w:rsidRDefault="00FA7CBB" w:rsidP="00300672">
      <w:pPr>
        <w:pStyle w:val="Normaallaadveeb"/>
        <w:spacing w:before="0" w:beforeAutospacing="0" w:after="0" w:afterAutospacing="0"/>
        <w:ind w:left="11"/>
        <w:jc w:val="both"/>
      </w:pPr>
    </w:p>
    <w:p w14:paraId="661D2D26" w14:textId="6C86B503" w:rsidR="00CF21EC" w:rsidRPr="002A1815" w:rsidRDefault="00F107D6" w:rsidP="00300672">
      <w:pPr>
        <w:pStyle w:val="Normaallaadveeb"/>
        <w:spacing w:before="0" w:beforeAutospacing="0" w:after="0" w:afterAutospacing="0"/>
        <w:ind w:left="11"/>
        <w:jc w:val="both"/>
        <w:rPr>
          <w:rFonts w:ascii="Arial" w:hAnsi="Arial" w:cs="Arial"/>
          <w:sz w:val="20"/>
          <w:szCs w:val="20"/>
          <w:shd w:val="clear" w:color="auto" w:fill="FFFFFF"/>
        </w:rPr>
      </w:pPr>
      <w:sdt>
        <w:sdtPr>
          <w:rPr>
            <w:rStyle w:val="Arial10bold"/>
            <w:rFonts w:cs="Arial"/>
            <w:szCs w:val="20"/>
          </w:rPr>
          <w:id w:val="504922324"/>
          <w:lock w:val="sdtLocked"/>
          <w:placeholder>
            <w:docPart w:val="267FFA8FB652419A843F95B6EAB3A2F7"/>
          </w:placeholder>
          <w:docPartList>
            <w:docPartGallery w:val="Quick Parts"/>
          </w:docPartList>
        </w:sdtPr>
        <w:sdtEndPr>
          <w:rPr>
            <w:rStyle w:val="Liguvaikefont"/>
            <w:rFonts w:ascii="Times New Roman" w:hAnsi="Times New Roman"/>
            <w:b w:val="0"/>
            <w:color w:val="auto"/>
            <w:sz w:val="24"/>
            <w:shd w:val="clear" w:color="auto" w:fill="FFFFFF"/>
          </w:rPr>
        </w:sdtEndPr>
        <w:sdtContent>
          <w:sdt>
            <w:sdtPr>
              <w:rPr>
                <w:rFonts w:ascii="Arial" w:hAnsi="Arial" w:cs="Arial"/>
                <w:b/>
                <w:sz w:val="20"/>
                <w:szCs w:val="20"/>
              </w:rPr>
              <w:id w:val="-235867259"/>
              <w:placeholder>
                <w:docPart w:val="7A0FF72686AB4F70AEF4CF982A87E5AF"/>
              </w:placeholder>
              <w:docPartList>
                <w:docPartGallery w:val="Quick Parts"/>
              </w:docPartList>
            </w:sdtPr>
            <w:sdtEndPr/>
            <w:sdtContent>
              <w:r w:rsidR="00CC76C0" w:rsidRPr="00CC76C0">
                <w:rPr>
                  <w:rFonts w:ascii="Arial" w:hAnsi="Arial" w:cs="Arial"/>
                  <w:b/>
                  <w:sz w:val="20"/>
                  <w:szCs w:val="20"/>
                </w:rPr>
                <w:t>Balti Meediamonitooringu Grupp OÜ</w:t>
              </w:r>
            </w:sdtContent>
          </w:sdt>
        </w:sdtContent>
      </w:sdt>
      <w:r w:rsidR="00300672" w:rsidRPr="002A1815">
        <w:rPr>
          <w:rFonts w:ascii="Arial" w:hAnsi="Arial" w:cs="Arial"/>
          <w:color w:val="auto"/>
          <w:sz w:val="20"/>
          <w:szCs w:val="20"/>
          <w:shd w:val="clear" w:color="auto" w:fill="FFFFFF"/>
        </w:rPr>
        <w:t>, registrikood</w:t>
      </w:r>
      <w:r w:rsidR="0007120A" w:rsidRPr="002A1815">
        <w:rPr>
          <w:rFonts w:ascii="Arial" w:hAnsi="Arial" w:cs="Arial"/>
          <w:color w:val="auto"/>
          <w:sz w:val="20"/>
          <w:szCs w:val="20"/>
          <w:shd w:val="clear" w:color="auto" w:fill="FFFFFF"/>
        </w:rPr>
        <w:t xml:space="preserve"> </w:t>
      </w:r>
      <w:sdt>
        <w:sdtPr>
          <w:rPr>
            <w:rFonts w:ascii="Arial" w:hAnsi="Arial" w:cs="Arial"/>
            <w:color w:val="auto"/>
            <w:sz w:val="20"/>
            <w:szCs w:val="20"/>
            <w:shd w:val="clear" w:color="auto" w:fill="FFFFFF"/>
          </w:rPr>
          <w:id w:val="504922385"/>
          <w:lock w:val="sdtLocked"/>
          <w:placeholder>
            <w:docPart w:val="F31E8B282F524534A3B8D53B97F65EB0"/>
          </w:placeholder>
        </w:sdtPr>
        <w:sdtEndPr/>
        <w:sdtContent>
          <w:r w:rsidR="00CC76C0" w:rsidRPr="00CC76C0">
            <w:rPr>
              <w:rFonts w:ascii="Arial" w:hAnsi="Arial" w:cs="Arial"/>
              <w:color w:val="auto"/>
              <w:sz w:val="20"/>
              <w:szCs w:val="20"/>
              <w:shd w:val="clear" w:color="auto" w:fill="FFFFFF"/>
            </w:rPr>
            <w:t>10332235</w:t>
          </w:r>
        </w:sdtContent>
      </w:sdt>
      <w:r w:rsidR="00300672" w:rsidRPr="002A1815">
        <w:rPr>
          <w:rFonts w:ascii="Arial" w:hAnsi="Arial" w:cs="Arial"/>
          <w:color w:val="auto"/>
          <w:sz w:val="20"/>
          <w:szCs w:val="20"/>
          <w:shd w:val="clear" w:color="auto" w:fill="FFFFFF"/>
        </w:rPr>
        <w:t>, asukoht</w:t>
      </w:r>
      <w:r w:rsidR="0007120A" w:rsidRPr="002A1815">
        <w:rPr>
          <w:rFonts w:ascii="Arial" w:hAnsi="Arial" w:cs="Arial"/>
          <w:color w:val="auto"/>
          <w:sz w:val="20"/>
          <w:szCs w:val="20"/>
          <w:shd w:val="clear" w:color="auto" w:fill="FFFFFF"/>
        </w:rPr>
        <w:t xml:space="preserve"> </w:t>
      </w:r>
      <w:sdt>
        <w:sdtPr>
          <w:rPr>
            <w:rFonts w:ascii="Arial" w:hAnsi="Arial" w:cs="Arial"/>
            <w:color w:val="auto"/>
            <w:sz w:val="20"/>
            <w:szCs w:val="20"/>
            <w:shd w:val="clear" w:color="auto" w:fill="FFFFFF"/>
          </w:rPr>
          <w:id w:val="504922389"/>
          <w:lock w:val="sdtLocked"/>
          <w:placeholder>
            <w:docPart w:val="A28E7DDE62C24FE6A8574BA34C148E52"/>
          </w:placeholder>
        </w:sdtPr>
        <w:sdtEndPr/>
        <w:sdtContent>
          <w:r w:rsidR="00CC76C0" w:rsidRPr="00CC76C0">
            <w:rPr>
              <w:rFonts w:ascii="Arial" w:hAnsi="Arial" w:cs="Arial"/>
              <w:color w:val="auto"/>
              <w:sz w:val="20"/>
              <w:szCs w:val="20"/>
              <w:shd w:val="clear" w:color="auto" w:fill="FFFFFF"/>
            </w:rPr>
            <w:t>Hallivanamehe 4, 11317 Tallinn</w:t>
          </w:r>
        </w:sdtContent>
      </w:sdt>
      <w:r w:rsidR="00300672" w:rsidRPr="002A1815">
        <w:rPr>
          <w:rFonts w:ascii="Arial" w:hAnsi="Arial" w:cs="Arial"/>
          <w:color w:val="auto"/>
          <w:sz w:val="20"/>
          <w:szCs w:val="20"/>
          <w:shd w:val="clear" w:color="auto" w:fill="FFFFFF"/>
        </w:rPr>
        <w:t>,</w:t>
      </w:r>
      <w:r w:rsidR="00A16EBD">
        <w:rPr>
          <w:rFonts w:ascii="Arial" w:hAnsi="Arial" w:cs="Arial"/>
          <w:color w:val="auto"/>
          <w:sz w:val="20"/>
          <w:szCs w:val="20"/>
          <w:shd w:val="clear" w:color="auto" w:fill="FFFFFF"/>
        </w:rPr>
        <w:t xml:space="preserve"> </w:t>
      </w:r>
      <w:r w:rsidR="00300672" w:rsidRPr="002A1815">
        <w:rPr>
          <w:rFonts w:ascii="Arial" w:hAnsi="Arial" w:cs="Arial"/>
          <w:color w:val="auto"/>
          <w:sz w:val="20"/>
          <w:szCs w:val="20"/>
          <w:shd w:val="clear" w:color="auto" w:fill="FFFFFF"/>
        </w:rPr>
        <w:t xml:space="preserve">keda esindab </w:t>
      </w:r>
      <w:sdt>
        <w:sdtPr>
          <w:rPr>
            <w:rFonts w:ascii="Arial" w:hAnsi="Arial" w:cs="Arial"/>
            <w:color w:val="auto"/>
            <w:sz w:val="20"/>
            <w:szCs w:val="20"/>
            <w:shd w:val="clear" w:color="auto" w:fill="FFFFFF"/>
          </w:rPr>
          <w:id w:val="504922397"/>
          <w:lock w:val="sdtLocked"/>
          <w:placeholder>
            <w:docPart w:val="3D8CA128C2904B418DE7F1D42352D78D"/>
          </w:placeholder>
        </w:sdtPr>
        <w:sdtEndPr/>
        <w:sdtContent>
          <w:sdt>
            <w:sdtPr>
              <w:rPr>
                <w:rFonts w:ascii="Arial" w:hAnsi="Arial" w:cs="Arial"/>
                <w:color w:val="auto"/>
                <w:sz w:val="20"/>
                <w:szCs w:val="20"/>
                <w:shd w:val="clear" w:color="auto" w:fill="FFFFFF"/>
              </w:rPr>
              <w:id w:val="400108227"/>
              <w:placeholder>
                <w:docPart w:val="15BEFC647C544773A529D7669E8A0B5C"/>
              </w:placeholder>
            </w:sdtPr>
            <w:sdtEndPr/>
            <w:sdtContent>
              <w:r w:rsidR="00CC76C0" w:rsidRPr="00CC76C0">
                <w:rPr>
                  <w:rFonts w:ascii="Arial" w:hAnsi="Arial" w:cs="Arial"/>
                  <w:color w:val="auto"/>
                  <w:sz w:val="20"/>
                  <w:szCs w:val="20"/>
                  <w:shd w:val="clear" w:color="auto" w:fill="FFFFFF"/>
                </w:rPr>
                <w:t>juhatuse liige Sven-Erik Heinsoo</w:t>
              </w:r>
            </w:sdtContent>
          </w:sdt>
        </w:sdtContent>
      </w:sdt>
      <w:r w:rsidR="00300672" w:rsidRPr="002A1815">
        <w:rPr>
          <w:rFonts w:ascii="Arial" w:hAnsi="Arial" w:cs="Arial"/>
          <w:color w:val="auto"/>
          <w:sz w:val="20"/>
          <w:szCs w:val="20"/>
          <w:shd w:val="clear" w:color="auto" w:fill="FFFFFF"/>
        </w:rPr>
        <w:t xml:space="preserve"> </w:t>
      </w:r>
      <w:r w:rsidR="00300672" w:rsidRPr="002A1815">
        <w:rPr>
          <w:rFonts w:ascii="Arial" w:hAnsi="Arial" w:cs="Arial"/>
          <w:iCs/>
          <w:sz w:val="20"/>
          <w:szCs w:val="20"/>
          <w:shd w:val="clear" w:color="auto" w:fill="FFFFFF"/>
        </w:rPr>
        <w:t>(</w:t>
      </w:r>
      <w:r w:rsidR="00300672" w:rsidRPr="002A1815">
        <w:rPr>
          <w:rFonts w:ascii="Arial" w:hAnsi="Arial" w:cs="Arial"/>
          <w:sz w:val="20"/>
          <w:szCs w:val="20"/>
          <w:shd w:val="clear" w:color="auto" w:fill="FFFFFF"/>
        </w:rPr>
        <w:t>edaspidi nimetatud “</w:t>
      </w:r>
      <w:r w:rsidR="00D81E6C">
        <w:rPr>
          <w:rFonts w:ascii="Arial" w:hAnsi="Arial" w:cs="Arial"/>
          <w:bCs/>
          <w:sz w:val="20"/>
          <w:szCs w:val="20"/>
          <w:shd w:val="clear" w:color="auto" w:fill="FFFFFF"/>
        </w:rPr>
        <w:t>t</w:t>
      </w:r>
      <w:r w:rsidR="00300672" w:rsidRPr="002A1815">
        <w:rPr>
          <w:rFonts w:ascii="Arial" w:hAnsi="Arial" w:cs="Arial"/>
          <w:bCs/>
          <w:sz w:val="20"/>
          <w:szCs w:val="20"/>
          <w:shd w:val="clear" w:color="auto" w:fill="FFFFFF"/>
        </w:rPr>
        <w:t>öövõtja”)</w:t>
      </w:r>
      <w:r w:rsidR="00300672" w:rsidRPr="002A1815">
        <w:rPr>
          <w:rFonts w:ascii="Arial" w:hAnsi="Arial" w:cs="Arial"/>
          <w:sz w:val="20"/>
          <w:szCs w:val="20"/>
          <w:shd w:val="clear" w:color="auto" w:fill="FFFFFF"/>
        </w:rPr>
        <w:t xml:space="preserve">, </w:t>
      </w:r>
    </w:p>
    <w:p w14:paraId="0859E672" w14:textId="77777777" w:rsidR="00CF21EC" w:rsidRPr="002A1815" w:rsidRDefault="00BF6F14" w:rsidP="00300672">
      <w:pPr>
        <w:pStyle w:val="Normaallaadveeb"/>
        <w:spacing w:before="0" w:beforeAutospacing="0" w:after="0" w:afterAutospacing="0"/>
        <w:ind w:left="11"/>
        <w:jc w:val="both"/>
        <w:rPr>
          <w:rFonts w:ascii="Arial" w:hAnsi="Arial" w:cs="Arial"/>
          <w:color w:val="auto"/>
          <w:sz w:val="20"/>
          <w:szCs w:val="20"/>
          <w:shd w:val="clear" w:color="auto" w:fill="FFFFFF"/>
        </w:rPr>
      </w:pPr>
      <w:r w:rsidRPr="002A1815">
        <w:rPr>
          <w:rStyle w:val="Kohatitetekst"/>
          <w:rFonts w:ascii="Arial" w:hAnsi="Arial" w:cs="Arial"/>
          <w:color w:val="auto"/>
          <w:sz w:val="20"/>
          <w:szCs w:val="20"/>
        </w:rPr>
        <w:t>e</w:t>
      </w:r>
      <w:r w:rsidR="00CF21EC" w:rsidRPr="002A1815">
        <w:rPr>
          <w:rStyle w:val="Kohatitetekst"/>
          <w:rFonts w:ascii="Arial" w:hAnsi="Arial" w:cs="Arial"/>
          <w:color w:val="auto"/>
          <w:sz w:val="20"/>
          <w:szCs w:val="20"/>
        </w:rPr>
        <w:t>daspidi koos nimetatud „</w:t>
      </w:r>
      <w:r w:rsidR="00D81E6C">
        <w:rPr>
          <w:rStyle w:val="Kohatitetekst"/>
          <w:rFonts w:ascii="Arial" w:hAnsi="Arial" w:cs="Arial"/>
          <w:color w:val="auto"/>
          <w:sz w:val="20"/>
          <w:szCs w:val="20"/>
        </w:rPr>
        <w:t>pooled“ ja eraldi „p</w:t>
      </w:r>
      <w:r w:rsidR="00CF21EC" w:rsidRPr="002A1815">
        <w:rPr>
          <w:rStyle w:val="Kohatitetekst"/>
          <w:rFonts w:ascii="Arial" w:hAnsi="Arial" w:cs="Arial"/>
          <w:color w:val="auto"/>
          <w:sz w:val="20"/>
          <w:szCs w:val="20"/>
        </w:rPr>
        <w:t>ool“,</w:t>
      </w:r>
    </w:p>
    <w:p w14:paraId="7BEA5C82" w14:textId="77777777" w:rsidR="00300672" w:rsidRPr="002A1815" w:rsidRDefault="00300672" w:rsidP="00300672">
      <w:pPr>
        <w:pStyle w:val="Normaallaadveeb"/>
        <w:spacing w:before="0" w:beforeAutospacing="0" w:after="0" w:afterAutospacing="0"/>
        <w:ind w:left="11"/>
        <w:jc w:val="both"/>
        <w:rPr>
          <w:rFonts w:ascii="Arial" w:hAnsi="Arial" w:cs="Arial"/>
          <w:sz w:val="20"/>
          <w:szCs w:val="20"/>
          <w:shd w:val="clear" w:color="auto" w:fill="FFFFFF"/>
        </w:rPr>
      </w:pPr>
      <w:r w:rsidRPr="002A1815">
        <w:rPr>
          <w:rFonts w:ascii="Arial" w:hAnsi="Arial" w:cs="Arial"/>
          <w:sz w:val="20"/>
          <w:szCs w:val="20"/>
          <w:shd w:val="clear" w:color="auto" w:fill="FFFFFF"/>
        </w:rPr>
        <w:t>sõlmisid käesoleva töövõtulepingu (edaspidi “</w:t>
      </w:r>
      <w:r w:rsidR="00D81E6C">
        <w:rPr>
          <w:rFonts w:ascii="Arial" w:hAnsi="Arial" w:cs="Arial"/>
          <w:bCs/>
          <w:sz w:val="20"/>
          <w:szCs w:val="20"/>
          <w:shd w:val="clear" w:color="auto" w:fill="FFFFFF"/>
        </w:rPr>
        <w:t>l</w:t>
      </w:r>
      <w:r w:rsidRPr="002A1815">
        <w:rPr>
          <w:rFonts w:ascii="Arial" w:hAnsi="Arial" w:cs="Arial"/>
          <w:bCs/>
          <w:sz w:val="20"/>
          <w:szCs w:val="20"/>
          <w:shd w:val="clear" w:color="auto" w:fill="FFFFFF"/>
        </w:rPr>
        <w:t>eping”</w:t>
      </w:r>
      <w:r w:rsidRPr="002A1815">
        <w:rPr>
          <w:rFonts w:ascii="Arial" w:hAnsi="Arial" w:cs="Arial"/>
          <w:sz w:val="20"/>
          <w:szCs w:val="20"/>
          <w:shd w:val="clear" w:color="auto" w:fill="FFFFFF"/>
        </w:rPr>
        <w:t>) alljärgnevas:</w:t>
      </w:r>
    </w:p>
    <w:p w14:paraId="68EBD0CC" w14:textId="77777777" w:rsidR="00300672" w:rsidRPr="00346926" w:rsidRDefault="00300672" w:rsidP="00300672">
      <w:pPr>
        <w:pStyle w:val="Normaallaadveeb"/>
        <w:spacing w:before="0" w:beforeAutospacing="0" w:after="0" w:afterAutospacing="0"/>
        <w:jc w:val="both"/>
        <w:rPr>
          <w:rFonts w:ascii="Arial" w:hAnsi="Arial" w:cs="Arial"/>
          <w:sz w:val="20"/>
          <w:szCs w:val="20"/>
        </w:rPr>
      </w:pPr>
    </w:p>
    <w:p w14:paraId="39B61FC4" w14:textId="77777777" w:rsidR="00585AA4" w:rsidRPr="00346926" w:rsidRDefault="00585AA4" w:rsidP="00E36FE3">
      <w:pPr>
        <w:pStyle w:val="Normaallaadveeb"/>
        <w:numPr>
          <w:ilvl w:val="0"/>
          <w:numId w:val="1"/>
        </w:numPr>
        <w:spacing w:before="0" w:beforeAutospacing="0" w:after="0" w:afterAutospacing="0"/>
        <w:jc w:val="both"/>
        <w:rPr>
          <w:rFonts w:ascii="Arial" w:hAnsi="Arial" w:cs="Arial"/>
          <w:b/>
          <w:sz w:val="20"/>
          <w:szCs w:val="20"/>
          <w:shd w:val="clear" w:color="auto" w:fill="FFFFFF"/>
        </w:rPr>
      </w:pPr>
      <w:r w:rsidRPr="00346926">
        <w:rPr>
          <w:rFonts w:ascii="Arial" w:hAnsi="Arial" w:cs="Arial"/>
          <w:b/>
          <w:sz w:val="20"/>
          <w:szCs w:val="20"/>
          <w:shd w:val="clear" w:color="auto" w:fill="FFFFFF"/>
        </w:rPr>
        <w:t>Lepingu objekt</w:t>
      </w:r>
    </w:p>
    <w:p w14:paraId="1AED6D22" w14:textId="5C67495F" w:rsidR="00300672" w:rsidRPr="006B7558" w:rsidRDefault="00300672" w:rsidP="008F602F">
      <w:pPr>
        <w:pStyle w:val="Normaallaadveeb"/>
        <w:spacing w:before="0" w:beforeAutospacing="0" w:after="0" w:afterAutospacing="0"/>
        <w:jc w:val="both"/>
        <w:rPr>
          <w:rFonts w:ascii="Arial" w:hAnsi="Arial" w:cs="Arial"/>
          <w:color w:val="auto"/>
          <w:sz w:val="20"/>
          <w:szCs w:val="20"/>
          <w:shd w:val="clear" w:color="auto" w:fill="FFFFFF"/>
        </w:rPr>
      </w:pPr>
      <w:r w:rsidRPr="00346926">
        <w:rPr>
          <w:rFonts w:ascii="Arial" w:hAnsi="Arial" w:cs="Arial"/>
          <w:sz w:val="20"/>
          <w:szCs w:val="20"/>
        </w:rPr>
        <w:t xml:space="preserve">Lepingu objektiks </w:t>
      </w:r>
      <w:r w:rsidR="00D81E6C">
        <w:rPr>
          <w:rFonts w:ascii="Arial" w:hAnsi="Arial" w:cs="Arial"/>
          <w:sz w:val="20"/>
          <w:szCs w:val="20"/>
        </w:rPr>
        <w:t>on t</w:t>
      </w:r>
      <w:r w:rsidRPr="00346926">
        <w:rPr>
          <w:rFonts w:ascii="Arial" w:hAnsi="Arial" w:cs="Arial"/>
          <w:sz w:val="20"/>
          <w:szCs w:val="20"/>
        </w:rPr>
        <w:t xml:space="preserve">öövõtja </w:t>
      </w:r>
      <w:r w:rsidRPr="00346926">
        <w:rPr>
          <w:rFonts w:ascii="Arial" w:hAnsi="Arial" w:cs="Arial"/>
          <w:color w:val="auto"/>
          <w:sz w:val="20"/>
          <w:szCs w:val="20"/>
        </w:rPr>
        <w:t xml:space="preserve">poolt </w:t>
      </w:r>
      <w:sdt>
        <w:sdtPr>
          <w:rPr>
            <w:rFonts w:ascii="Arial" w:hAnsi="Arial" w:cs="Arial"/>
            <w:color w:val="auto"/>
            <w:sz w:val="20"/>
            <w:szCs w:val="20"/>
            <w:shd w:val="clear" w:color="auto" w:fill="FFFFFF"/>
          </w:rPr>
          <w:id w:val="39868920"/>
          <w:placeholder>
            <w:docPart w:val="96F94FBBEFB84D9596D5B3CA81CFA63F"/>
          </w:placeholder>
        </w:sdtPr>
        <w:sdtEndPr/>
        <w:sdtContent>
          <w:r w:rsidR="008D7E43" w:rsidRPr="006B7558">
            <w:rPr>
              <w:rFonts w:ascii="Arial" w:hAnsi="Arial" w:cs="Arial"/>
              <w:color w:val="auto"/>
              <w:sz w:val="20"/>
              <w:szCs w:val="20"/>
              <w:shd w:val="clear" w:color="auto" w:fill="FFFFFF"/>
            </w:rPr>
            <w:t>Sotsiaalministeeriumi valitsemisala teemadega seotud meediamonitooringu ja meediaanalüüsi koostamine ja edastamine</w:t>
          </w:r>
        </w:sdtContent>
      </w:sdt>
      <w:r w:rsidR="00E8590B" w:rsidRPr="006B7558">
        <w:rPr>
          <w:rFonts w:ascii="Arial" w:hAnsi="Arial" w:cs="Arial"/>
          <w:color w:val="auto"/>
          <w:sz w:val="20"/>
          <w:szCs w:val="20"/>
          <w:shd w:val="clear" w:color="auto" w:fill="FFFFFF"/>
        </w:rPr>
        <w:t xml:space="preserve"> </w:t>
      </w:r>
      <w:sdt>
        <w:sdtPr>
          <w:rPr>
            <w:rFonts w:ascii="Arial" w:hAnsi="Arial" w:cs="Arial"/>
            <w:color w:val="auto"/>
            <w:sz w:val="20"/>
            <w:szCs w:val="20"/>
          </w:rPr>
          <w:id w:val="504922406"/>
          <w:placeholder>
            <w:docPart w:val="A447CBE096ED4891916657F9DCDF4DD7"/>
          </w:placeholder>
        </w:sdtPr>
        <w:sdtEndPr/>
        <w:sdtContent>
          <w:r w:rsidR="008D7E43" w:rsidRPr="006B7558">
            <w:rPr>
              <w:rFonts w:ascii="Arial" w:hAnsi="Arial" w:cs="Arial"/>
              <w:color w:val="auto"/>
              <w:sz w:val="20"/>
              <w:szCs w:val="20"/>
            </w:rPr>
            <w:t xml:space="preserve">lähtudes </w:t>
          </w:r>
          <w:r w:rsidR="00D909F7" w:rsidRPr="006B7558">
            <w:rPr>
              <w:rFonts w:ascii="Arial" w:hAnsi="Arial" w:cs="Arial"/>
              <w:color w:val="auto"/>
              <w:sz w:val="20"/>
              <w:szCs w:val="20"/>
            </w:rPr>
            <w:t>t</w:t>
          </w:r>
          <w:r w:rsidR="008D7E43" w:rsidRPr="006B7558">
            <w:rPr>
              <w:rFonts w:ascii="Arial" w:hAnsi="Arial" w:cs="Arial"/>
              <w:color w:val="auto"/>
              <w:sz w:val="20"/>
              <w:szCs w:val="20"/>
            </w:rPr>
            <w:t>ellij</w:t>
          </w:r>
          <w:r w:rsidR="006B7558" w:rsidRPr="006B7558">
            <w:rPr>
              <w:rFonts w:ascii="Arial" w:hAnsi="Arial" w:cs="Arial"/>
              <w:color w:val="auto"/>
              <w:sz w:val="20"/>
              <w:szCs w:val="20"/>
            </w:rPr>
            <w:t xml:space="preserve">a </w:t>
          </w:r>
          <w:r w:rsidR="008D7E43" w:rsidRPr="006B7558">
            <w:rPr>
              <w:rFonts w:ascii="Arial" w:hAnsi="Arial" w:cs="Arial"/>
              <w:color w:val="auto"/>
              <w:sz w:val="20"/>
              <w:szCs w:val="20"/>
            </w:rPr>
            <w:t xml:space="preserve"> </w:t>
          </w:r>
          <w:r w:rsidR="006B7558" w:rsidRPr="006B7558">
            <w:rPr>
              <w:rFonts w:ascii="Arial" w:hAnsi="Arial" w:cs="Arial"/>
              <w:color w:val="auto"/>
              <w:sz w:val="20"/>
              <w:szCs w:val="20"/>
            </w:rPr>
            <w:t>13.</w:t>
          </w:r>
          <w:r w:rsidR="008D7E43" w:rsidRPr="006B7558">
            <w:rPr>
              <w:rFonts w:ascii="Arial" w:hAnsi="Arial" w:cs="Arial"/>
              <w:color w:val="auto"/>
              <w:sz w:val="20"/>
              <w:szCs w:val="20"/>
            </w:rPr>
            <w:t>03</w:t>
          </w:r>
          <w:r w:rsidR="00D909F7" w:rsidRPr="006B7558">
            <w:rPr>
              <w:rFonts w:ascii="Arial" w:hAnsi="Arial" w:cs="Arial"/>
              <w:color w:val="auto"/>
              <w:sz w:val="20"/>
              <w:szCs w:val="20"/>
            </w:rPr>
            <w:t>.</w:t>
          </w:r>
          <w:r w:rsidR="008D7E43" w:rsidRPr="006B7558">
            <w:rPr>
              <w:rFonts w:ascii="Arial" w:hAnsi="Arial" w:cs="Arial"/>
              <w:color w:val="auto"/>
              <w:sz w:val="20"/>
              <w:szCs w:val="20"/>
            </w:rPr>
            <w:t>2024 esitatud pakkumuskutsest</w:t>
          </w:r>
        </w:sdtContent>
      </w:sdt>
      <w:r w:rsidR="00AB0147" w:rsidRPr="006B7558">
        <w:rPr>
          <w:rFonts w:ascii="Arial" w:hAnsi="Arial" w:cs="Arial"/>
          <w:color w:val="auto"/>
          <w:sz w:val="20"/>
          <w:szCs w:val="20"/>
        </w:rPr>
        <w:t xml:space="preserve"> (edaspidi</w:t>
      </w:r>
      <w:r w:rsidR="00D81E6C" w:rsidRPr="006B7558">
        <w:rPr>
          <w:rFonts w:ascii="Arial" w:hAnsi="Arial" w:cs="Arial"/>
          <w:color w:val="auto"/>
          <w:sz w:val="20"/>
          <w:szCs w:val="20"/>
        </w:rPr>
        <w:t xml:space="preserve"> „t</w:t>
      </w:r>
      <w:r w:rsidR="00AB0147" w:rsidRPr="006B7558">
        <w:rPr>
          <w:rFonts w:ascii="Arial" w:hAnsi="Arial" w:cs="Arial"/>
          <w:color w:val="auto"/>
          <w:sz w:val="20"/>
          <w:szCs w:val="20"/>
        </w:rPr>
        <w:t>ööd“)</w:t>
      </w:r>
      <w:r w:rsidRPr="006B7558">
        <w:rPr>
          <w:rFonts w:ascii="Arial" w:hAnsi="Arial" w:cs="Arial"/>
          <w:color w:val="auto"/>
          <w:sz w:val="20"/>
          <w:szCs w:val="20"/>
        </w:rPr>
        <w:t>.</w:t>
      </w:r>
      <w:r w:rsidR="00D61F66" w:rsidRPr="006B7558">
        <w:rPr>
          <w:rFonts w:ascii="Arial" w:hAnsi="Arial" w:cs="Arial"/>
          <w:color w:val="auto"/>
          <w:sz w:val="20"/>
          <w:szCs w:val="20"/>
        </w:rPr>
        <w:t xml:space="preserve"> </w:t>
      </w:r>
      <w:r w:rsidR="00BF6F14" w:rsidRPr="006B7558">
        <w:rPr>
          <w:rFonts w:ascii="Arial" w:hAnsi="Arial" w:cs="Arial"/>
          <w:color w:val="auto"/>
          <w:sz w:val="20"/>
          <w:szCs w:val="20"/>
        </w:rPr>
        <w:t>Tööde täps</w:t>
      </w:r>
      <w:r w:rsidR="00E133DA" w:rsidRPr="006B7558">
        <w:rPr>
          <w:rFonts w:ascii="Arial" w:hAnsi="Arial" w:cs="Arial"/>
          <w:color w:val="auto"/>
          <w:sz w:val="20"/>
          <w:szCs w:val="20"/>
        </w:rPr>
        <w:t xml:space="preserve">em kirjeldus on </w:t>
      </w:r>
      <w:sdt>
        <w:sdtPr>
          <w:rPr>
            <w:rFonts w:ascii="Arial" w:hAnsi="Arial" w:cs="Arial"/>
            <w:color w:val="auto"/>
            <w:sz w:val="20"/>
            <w:szCs w:val="20"/>
          </w:rPr>
          <w:id w:val="-1332373345"/>
          <w:placeholder>
            <w:docPart w:val="634E3978558B4EC3B66FA9876061A3B9"/>
          </w:placeholder>
          <w:text/>
        </w:sdtPr>
        <w:sdtEndPr/>
        <w:sdtContent>
          <w:r w:rsidR="008D7E43" w:rsidRPr="006B7558">
            <w:rPr>
              <w:rFonts w:ascii="Arial" w:hAnsi="Arial" w:cs="Arial"/>
              <w:color w:val="auto"/>
              <w:sz w:val="20"/>
              <w:szCs w:val="20"/>
            </w:rPr>
            <w:t xml:space="preserve"> toodud lepingu lisas 1</w:t>
          </w:r>
          <w:r w:rsidR="00D909F7" w:rsidRPr="006B7558">
            <w:rPr>
              <w:rFonts w:ascii="Arial" w:hAnsi="Arial" w:cs="Arial"/>
              <w:color w:val="auto"/>
              <w:sz w:val="20"/>
              <w:szCs w:val="20"/>
            </w:rPr>
            <w:t xml:space="preserve"> ja Töövõtja .. 03.2024 esitatud pakkumuses (Lisa 2)</w:t>
          </w:r>
        </w:sdtContent>
      </w:sdt>
      <w:r w:rsidR="00BF6F14" w:rsidRPr="006B7558">
        <w:rPr>
          <w:rFonts w:ascii="Arial" w:hAnsi="Arial" w:cs="Arial"/>
          <w:color w:val="auto"/>
          <w:sz w:val="20"/>
          <w:szCs w:val="20"/>
        </w:rPr>
        <w:t xml:space="preserve">. </w:t>
      </w:r>
    </w:p>
    <w:p w14:paraId="21807D68" w14:textId="77777777" w:rsidR="00660ACB" w:rsidRPr="00346926" w:rsidRDefault="00660ACB" w:rsidP="00660ACB">
      <w:pPr>
        <w:pStyle w:val="Normaallaadveeb"/>
        <w:spacing w:before="0" w:beforeAutospacing="0" w:after="0" w:afterAutospacing="0"/>
        <w:jc w:val="both"/>
        <w:rPr>
          <w:rFonts w:ascii="Arial" w:hAnsi="Arial" w:cs="Arial"/>
          <w:sz w:val="20"/>
          <w:szCs w:val="20"/>
          <w:shd w:val="clear" w:color="auto" w:fill="FFFFFF"/>
        </w:rPr>
      </w:pPr>
    </w:p>
    <w:p w14:paraId="5957C044" w14:textId="77777777" w:rsidR="00585AA4" w:rsidRPr="00346926" w:rsidRDefault="00300672" w:rsidP="00E36FE3">
      <w:pPr>
        <w:pStyle w:val="Normaallaadveeb"/>
        <w:numPr>
          <w:ilvl w:val="0"/>
          <w:numId w:val="1"/>
        </w:numPr>
        <w:spacing w:before="0" w:beforeAutospacing="0" w:after="0" w:afterAutospacing="0"/>
        <w:jc w:val="both"/>
        <w:rPr>
          <w:rFonts w:ascii="Arial" w:hAnsi="Arial" w:cs="Arial"/>
          <w:sz w:val="20"/>
          <w:szCs w:val="20"/>
          <w:shd w:val="clear" w:color="auto" w:fill="FFFFFF"/>
        </w:rPr>
      </w:pPr>
      <w:r w:rsidRPr="00346926">
        <w:rPr>
          <w:rFonts w:ascii="Arial" w:hAnsi="Arial" w:cs="Arial"/>
          <w:b/>
          <w:bCs/>
          <w:color w:val="auto"/>
          <w:sz w:val="20"/>
          <w:szCs w:val="20"/>
        </w:rPr>
        <w:t>Tööde teostamise aeg ja tähtpäevad</w:t>
      </w:r>
      <w:r w:rsidRPr="00346926">
        <w:rPr>
          <w:rFonts w:ascii="Arial" w:hAnsi="Arial" w:cs="Arial"/>
          <w:bCs/>
          <w:color w:val="auto"/>
          <w:sz w:val="20"/>
          <w:szCs w:val="20"/>
        </w:rPr>
        <w:t xml:space="preserve"> </w:t>
      </w:r>
    </w:p>
    <w:p w14:paraId="32C8308A" w14:textId="0A8B3E9A" w:rsidR="00D909F7" w:rsidRDefault="00D909F7" w:rsidP="008F602F">
      <w:pPr>
        <w:pStyle w:val="Normaallaadveeb"/>
        <w:spacing w:before="0" w:beforeAutospacing="0" w:after="0" w:afterAutospacing="0"/>
        <w:jc w:val="both"/>
        <w:rPr>
          <w:rFonts w:ascii="Arial" w:hAnsi="Arial" w:cs="Arial"/>
          <w:sz w:val="20"/>
          <w:szCs w:val="20"/>
        </w:rPr>
      </w:pPr>
      <w:r w:rsidRPr="00D909F7">
        <w:rPr>
          <w:rFonts w:ascii="Arial" w:hAnsi="Arial" w:cs="Arial"/>
          <w:sz w:val="20"/>
          <w:szCs w:val="20"/>
        </w:rPr>
        <w:t>Töövõtja kohustub teostama lepingu objektiks olevaid Töid alates lepingu sõlmimisest 36 kuud või kuni lepingu punktis 3.</w:t>
      </w:r>
      <w:r w:rsidR="00CC76C0">
        <w:rPr>
          <w:rFonts w:ascii="Arial" w:hAnsi="Arial" w:cs="Arial"/>
          <w:sz w:val="20"/>
          <w:szCs w:val="20"/>
        </w:rPr>
        <w:t>1</w:t>
      </w:r>
      <w:r w:rsidRPr="00D909F7">
        <w:rPr>
          <w:rFonts w:ascii="Arial" w:hAnsi="Arial" w:cs="Arial"/>
          <w:sz w:val="20"/>
          <w:szCs w:val="20"/>
        </w:rPr>
        <w:t xml:space="preserve"> nimetatud maksimaalse maksumuse täitumiseni olenevalt sellest, kumb sündmus saabub varem.</w:t>
      </w:r>
    </w:p>
    <w:p w14:paraId="10F79640" w14:textId="77777777" w:rsidR="000F3778" w:rsidRPr="00346926" w:rsidRDefault="000F3778" w:rsidP="000F3778">
      <w:pPr>
        <w:pStyle w:val="Normaallaadveeb"/>
        <w:spacing w:before="0" w:beforeAutospacing="0" w:after="0" w:afterAutospacing="0"/>
        <w:jc w:val="both"/>
        <w:rPr>
          <w:rFonts w:ascii="Arial" w:hAnsi="Arial" w:cs="Arial"/>
          <w:sz w:val="20"/>
          <w:szCs w:val="20"/>
          <w:shd w:val="clear" w:color="auto" w:fill="FFFFFF"/>
        </w:rPr>
      </w:pPr>
    </w:p>
    <w:p w14:paraId="054BDCCF" w14:textId="77777777" w:rsidR="00E36FE3" w:rsidRPr="00346926" w:rsidRDefault="00E36FE3" w:rsidP="000F3778">
      <w:pPr>
        <w:pStyle w:val="Normaallaadveeb"/>
        <w:numPr>
          <w:ilvl w:val="0"/>
          <w:numId w:val="1"/>
        </w:numPr>
        <w:spacing w:before="0" w:beforeAutospacing="0" w:after="0" w:afterAutospacing="0"/>
        <w:jc w:val="both"/>
        <w:rPr>
          <w:rFonts w:ascii="Arial" w:hAnsi="Arial" w:cs="Arial"/>
          <w:sz w:val="20"/>
          <w:szCs w:val="20"/>
        </w:rPr>
      </w:pPr>
      <w:r w:rsidRPr="00346926">
        <w:rPr>
          <w:rFonts w:ascii="Arial" w:hAnsi="Arial" w:cs="Arial"/>
          <w:b/>
          <w:bCs/>
          <w:sz w:val="20"/>
          <w:szCs w:val="20"/>
        </w:rPr>
        <w:t xml:space="preserve">Lepingu </w:t>
      </w:r>
      <w:r w:rsidR="00AB0147" w:rsidRPr="00346926">
        <w:rPr>
          <w:rFonts w:ascii="Arial" w:hAnsi="Arial" w:cs="Arial"/>
          <w:b/>
          <w:bCs/>
          <w:sz w:val="20"/>
          <w:szCs w:val="20"/>
        </w:rPr>
        <w:t>h</w:t>
      </w:r>
      <w:r w:rsidRPr="00346926">
        <w:rPr>
          <w:rFonts w:ascii="Arial" w:hAnsi="Arial" w:cs="Arial"/>
          <w:b/>
          <w:bCs/>
          <w:sz w:val="20"/>
          <w:szCs w:val="20"/>
        </w:rPr>
        <w:t>ind</w:t>
      </w:r>
      <w:r w:rsidRPr="00346926">
        <w:rPr>
          <w:rFonts w:ascii="Arial" w:hAnsi="Arial" w:cs="Arial"/>
          <w:b/>
          <w:sz w:val="20"/>
          <w:szCs w:val="20"/>
        </w:rPr>
        <w:t xml:space="preserve"> </w:t>
      </w:r>
    </w:p>
    <w:p w14:paraId="3369EB98" w14:textId="56DBCEBA" w:rsidR="00FF3223" w:rsidRPr="00CC76C0" w:rsidRDefault="00D81E6C" w:rsidP="00CC76C0">
      <w:pPr>
        <w:pStyle w:val="Normaallaadveeb"/>
        <w:numPr>
          <w:ilvl w:val="1"/>
          <w:numId w:val="1"/>
        </w:numPr>
        <w:tabs>
          <w:tab w:val="clear" w:pos="792"/>
          <w:tab w:val="num" w:pos="567"/>
        </w:tabs>
        <w:spacing w:before="0" w:beforeAutospacing="0" w:after="0" w:afterAutospacing="0"/>
        <w:ind w:left="426"/>
        <w:jc w:val="both"/>
        <w:rPr>
          <w:rFonts w:ascii="Arial" w:hAnsi="Arial" w:cs="Arial"/>
          <w:sz w:val="20"/>
          <w:szCs w:val="20"/>
        </w:rPr>
      </w:pPr>
      <w:r>
        <w:rPr>
          <w:rFonts w:ascii="Arial" w:hAnsi="Arial" w:cs="Arial"/>
          <w:sz w:val="20"/>
          <w:szCs w:val="20"/>
        </w:rPr>
        <w:t>Lepingu alusel töövõtja poolt teostatavate t</w:t>
      </w:r>
      <w:r w:rsidR="00E36FE3" w:rsidRPr="00346926">
        <w:rPr>
          <w:rFonts w:ascii="Arial" w:hAnsi="Arial" w:cs="Arial"/>
          <w:sz w:val="20"/>
          <w:szCs w:val="20"/>
        </w:rPr>
        <w:t>ööde kogumaksumuseks on</w:t>
      </w:r>
      <w:r w:rsidR="0006229F" w:rsidRPr="0006229F">
        <w:rPr>
          <w:rFonts w:ascii="Arial" w:hAnsi="Arial" w:cs="Arial"/>
          <w:b/>
          <w:color w:val="auto"/>
          <w:sz w:val="20"/>
          <w:szCs w:val="20"/>
          <w:shd w:val="clear" w:color="auto" w:fill="FFFFFF"/>
        </w:rPr>
        <w:t xml:space="preserve"> </w:t>
      </w:r>
      <w:sdt>
        <w:sdtPr>
          <w:rPr>
            <w:rFonts w:ascii="Arial" w:hAnsi="Arial" w:cs="Arial"/>
            <w:b/>
            <w:color w:val="auto"/>
            <w:sz w:val="20"/>
            <w:szCs w:val="20"/>
            <w:shd w:val="clear" w:color="auto" w:fill="FFFFFF"/>
          </w:rPr>
          <w:id w:val="-630019871"/>
          <w:placeholder>
            <w:docPart w:val="C52FFDEAF9C14DEEB77A62D04482F2E8"/>
          </w:placeholder>
        </w:sdtPr>
        <w:sdtEndPr/>
        <w:sdtContent>
          <w:r w:rsidR="00D909F7">
            <w:rPr>
              <w:rFonts w:ascii="Arial" w:hAnsi="Arial" w:cs="Arial"/>
              <w:b/>
              <w:color w:val="auto"/>
              <w:sz w:val="20"/>
              <w:szCs w:val="20"/>
              <w:shd w:val="clear" w:color="auto" w:fill="FFFFFF"/>
            </w:rPr>
            <w:t>29 999</w:t>
          </w:r>
        </w:sdtContent>
      </w:sdt>
      <w:r w:rsidR="00A53692">
        <w:rPr>
          <w:rFonts w:ascii="Arial" w:hAnsi="Arial" w:cs="Arial"/>
          <w:color w:val="auto"/>
          <w:sz w:val="20"/>
          <w:szCs w:val="20"/>
        </w:rPr>
        <w:t xml:space="preserve"> </w:t>
      </w:r>
      <w:r w:rsidR="00AB0147" w:rsidRPr="00765FAA">
        <w:rPr>
          <w:rFonts w:ascii="Arial" w:hAnsi="Arial" w:cs="Arial"/>
          <w:b/>
          <w:sz w:val="20"/>
          <w:szCs w:val="20"/>
        </w:rPr>
        <w:t>eurot</w:t>
      </w:r>
      <w:r w:rsidR="00D53AA7">
        <w:rPr>
          <w:rFonts w:ascii="Arial" w:hAnsi="Arial" w:cs="Arial"/>
          <w:b/>
          <w:sz w:val="20"/>
          <w:szCs w:val="20"/>
        </w:rPr>
        <w:t>,</w:t>
      </w:r>
      <w:r w:rsidR="00C56CBB" w:rsidRPr="00765FAA">
        <w:rPr>
          <w:rFonts w:ascii="Arial" w:hAnsi="Arial" w:cs="Arial"/>
          <w:b/>
          <w:sz w:val="20"/>
          <w:szCs w:val="20"/>
        </w:rPr>
        <w:t xml:space="preserve"> </w:t>
      </w:r>
      <w:r w:rsidR="00D53AA7" w:rsidRPr="00C32125">
        <w:rPr>
          <w:rFonts w:ascii="Arial" w:hAnsi="Arial" w:cs="Arial"/>
          <w:sz w:val="20"/>
          <w:szCs w:val="20"/>
        </w:rPr>
        <w:t>millele lisandub käibemaks õigusaktidega sätestatud korras</w:t>
      </w:r>
      <w:r w:rsidR="00D53AA7">
        <w:rPr>
          <w:rFonts w:ascii="Arial" w:hAnsi="Arial" w:cs="Arial"/>
          <w:sz w:val="20"/>
          <w:szCs w:val="20"/>
        </w:rPr>
        <w:t xml:space="preserve"> </w:t>
      </w:r>
      <w:r w:rsidR="00C56CBB">
        <w:rPr>
          <w:rFonts w:ascii="Arial" w:hAnsi="Arial" w:cs="Arial"/>
          <w:sz w:val="20"/>
          <w:szCs w:val="20"/>
        </w:rPr>
        <w:t>(edaspidi nimetatud „lepingu h</w:t>
      </w:r>
      <w:r w:rsidR="00C56CBB" w:rsidRPr="00346926">
        <w:rPr>
          <w:rFonts w:ascii="Arial" w:hAnsi="Arial" w:cs="Arial"/>
          <w:sz w:val="20"/>
          <w:szCs w:val="20"/>
        </w:rPr>
        <w:t>ind“)</w:t>
      </w:r>
      <w:r w:rsidR="00E36FE3" w:rsidRPr="00346926">
        <w:rPr>
          <w:rFonts w:ascii="Arial" w:hAnsi="Arial" w:cs="Arial"/>
          <w:sz w:val="20"/>
          <w:szCs w:val="20"/>
        </w:rPr>
        <w:t xml:space="preserve">. </w:t>
      </w:r>
    </w:p>
    <w:p w14:paraId="7CC5F541" w14:textId="7EEC49C4" w:rsidR="00CC76C0" w:rsidRPr="00F41A25" w:rsidRDefault="00CC76C0" w:rsidP="00CC76C0">
      <w:pPr>
        <w:numPr>
          <w:ilvl w:val="1"/>
          <w:numId w:val="1"/>
        </w:numPr>
        <w:tabs>
          <w:tab w:val="clear" w:pos="792"/>
          <w:tab w:val="num" w:pos="432"/>
          <w:tab w:val="num" w:pos="567"/>
        </w:tabs>
        <w:ind w:left="426"/>
        <w:jc w:val="both"/>
        <w:rPr>
          <w:rFonts w:ascii="Arial" w:hAnsi="Arial" w:cs="Arial"/>
          <w:color w:val="000000"/>
          <w:sz w:val="20"/>
          <w:szCs w:val="20"/>
        </w:rPr>
      </w:pPr>
      <w:r w:rsidRPr="00F41A25">
        <w:rPr>
          <w:rFonts w:ascii="Arial" w:hAnsi="Arial" w:cs="Arial"/>
          <w:color w:val="000000"/>
          <w:sz w:val="20"/>
          <w:szCs w:val="20"/>
        </w:rPr>
        <w:t xml:space="preserve">Lepingu alusel </w:t>
      </w:r>
      <w:r>
        <w:rPr>
          <w:rFonts w:ascii="Arial" w:hAnsi="Arial" w:cs="Arial"/>
          <w:color w:val="000000"/>
          <w:sz w:val="20"/>
          <w:szCs w:val="20"/>
        </w:rPr>
        <w:t>t</w:t>
      </w:r>
      <w:r w:rsidRPr="00F41A25">
        <w:rPr>
          <w:rFonts w:ascii="Arial" w:hAnsi="Arial" w:cs="Arial"/>
          <w:color w:val="000000"/>
          <w:sz w:val="20"/>
          <w:szCs w:val="20"/>
        </w:rPr>
        <w:t xml:space="preserve">öövõtja poolt teostatavate </w:t>
      </w:r>
      <w:r>
        <w:rPr>
          <w:rFonts w:ascii="Arial" w:hAnsi="Arial" w:cs="Arial"/>
          <w:color w:val="000000"/>
          <w:sz w:val="20"/>
          <w:szCs w:val="20"/>
        </w:rPr>
        <w:t>t</w:t>
      </w:r>
      <w:r w:rsidRPr="00F41A25">
        <w:rPr>
          <w:rFonts w:ascii="Arial" w:hAnsi="Arial" w:cs="Arial"/>
          <w:color w:val="000000"/>
          <w:sz w:val="20"/>
          <w:szCs w:val="20"/>
        </w:rPr>
        <w:t xml:space="preserve">ööde maksumus </w:t>
      </w:r>
      <w:r>
        <w:rPr>
          <w:rFonts w:ascii="Arial" w:hAnsi="Arial" w:cs="Arial"/>
          <w:color w:val="000000"/>
          <w:sz w:val="20"/>
          <w:szCs w:val="20"/>
        </w:rPr>
        <w:t xml:space="preserve">vastavalt pakkumusele </w:t>
      </w:r>
      <w:r w:rsidRPr="00F41A25">
        <w:rPr>
          <w:rFonts w:ascii="Arial" w:hAnsi="Arial" w:cs="Arial"/>
          <w:color w:val="000000"/>
          <w:sz w:val="20"/>
          <w:szCs w:val="20"/>
        </w:rPr>
        <w:t>on järgmine:</w:t>
      </w:r>
    </w:p>
    <w:p w14:paraId="515EAA0F" w14:textId="72E597F4" w:rsidR="00CC76C0" w:rsidRPr="00F41A25" w:rsidRDefault="00CC76C0" w:rsidP="00CC76C0">
      <w:pPr>
        <w:numPr>
          <w:ilvl w:val="2"/>
          <w:numId w:val="1"/>
        </w:numPr>
        <w:jc w:val="both"/>
        <w:rPr>
          <w:rFonts w:ascii="Arial" w:hAnsi="Arial" w:cs="Arial"/>
          <w:color w:val="000000"/>
          <w:sz w:val="20"/>
          <w:szCs w:val="20"/>
        </w:rPr>
      </w:pPr>
      <w:r w:rsidRPr="00F41A25">
        <w:rPr>
          <w:rFonts w:ascii="Arial" w:hAnsi="Arial" w:cs="Arial"/>
          <w:color w:val="000000"/>
          <w:sz w:val="20"/>
          <w:szCs w:val="20"/>
        </w:rPr>
        <w:t xml:space="preserve"> </w:t>
      </w:r>
      <w:r w:rsidRPr="00F41A25">
        <w:rPr>
          <w:rFonts w:ascii="Arial" w:hAnsi="Arial" w:cs="Arial"/>
          <w:color w:val="000000"/>
          <w:sz w:val="20"/>
        </w:rPr>
        <w:t>baasmaksumus (igakuine meediaanalüüs, arhiveerimine ja kasutajakeskkonna võimaldamine)</w:t>
      </w:r>
      <w:r w:rsidRPr="00F41A25">
        <w:rPr>
          <w:rFonts w:ascii="Arial" w:hAnsi="Arial" w:cs="Arial"/>
          <w:color w:val="000000"/>
          <w:sz w:val="20"/>
          <w:szCs w:val="20"/>
        </w:rPr>
        <w:t xml:space="preserve"> ühes kalendri</w:t>
      </w:r>
      <w:r>
        <w:rPr>
          <w:rFonts w:ascii="Arial" w:hAnsi="Arial" w:cs="Arial"/>
          <w:color w:val="000000"/>
          <w:sz w:val="20"/>
          <w:szCs w:val="20"/>
        </w:rPr>
        <w:t>k</w:t>
      </w:r>
      <w:r w:rsidRPr="00F41A25">
        <w:rPr>
          <w:rFonts w:ascii="Arial" w:hAnsi="Arial" w:cs="Arial"/>
          <w:color w:val="000000"/>
          <w:sz w:val="20"/>
          <w:szCs w:val="20"/>
        </w:rPr>
        <w:t xml:space="preserve">uus on </w:t>
      </w:r>
      <w:sdt>
        <w:sdtPr>
          <w:rPr>
            <w:rFonts w:ascii="Arial" w:hAnsi="Arial" w:cs="Arial"/>
            <w:b/>
            <w:color w:val="000000"/>
            <w:sz w:val="20"/>
            <w:szCs w:val="20"/>
          </w:rPr>
          <w:id w:val="514344629"/>
          <w:placeholder>
            <w:docPart w:val="EE4FE28B9147457694184BD1F2F88546"/>
          </w:placeholder>
          <w:docPartList>
            <w:docPartGallery w:val="Quick Parts"/>
          </w:docPartList>
        </w:sdtPr>
        <w:sdtEndPr>
          <w:rPr>
            <w:rFonts w:ascii="Times New Roman" w:hAnsi="Times New Roman"/>
            <w:b w:val="0"/>
            <w:sz w:val="24"/>
          </w:rPr>
        </w:sdtEndPr>
        <w:sdtContent>
          <w:r>
            <w:rPr>
              <w:rFonts w:ascii="Arial" w:hAnsi="Arial" w:cs="Arial"/>
              <w:b/>
              <w:color w:val="000000"/>
              <w:sz w:val="20"/>
              <w:szCs w:val="20"/>
            </w:rPr>
            <w:t>820</w:t>
          </w:r>
        </w:sdtContent>
      </w:sdt>
      <w:r w:rsidRPr="00F41A25">
        <w:rPr>
          <w:rFonts w:ascii="Arial" w:hAnsi="Arial" w:cs="Arial"/>
          <w:sz w:val="20"/>
          <w:szCs w:val="20"/>
        </w:rPr>
        <w:t xml:space="preserve"> </w:t>
      </w:r>
      <w:r w:rsidRPr="00F41A25">
        <w:rPr>
          <w:rFonts w:ascii="Arial" w:hAnsi="Arial" w:cs="Arial"/>
          <w:b/>
          <w:color w:val="000000"/>
          <w:sz w:val="20"/>
          <w:szCs w:val="20"/>
        </w:rPr>
        <w:t>eurot</w:t>
      </w:r>
      <w:r w:rsidRPr="00F41A25">
        <w:rPr>
          <w:rFonts w:ascii="Arial" w:hAnsi="Arial" w:cs="Arial"/>
          <w:color w:val="000000"/>
          <w:sz w:val="20"/>
          <w:szCs w:val="20"/>
        </w:rPr>
        <w:t xml:space="preserve">, millele lisandub käibemaks;  </w:t>
      </w:r>
    </w:p>
    <w:p w14:paraId="462C46D6" w14:textId="1D0B4640" w:rsidR="00CC76C0" w:rsidRDefault="00CC76C0" w:rsidP="00CC76C0">
      <w:pPr>
        <w:pStyle w:val="Normaallaadveeb"/>
        <w:numPr>
          <w:ilvl w:val="1"/>
          <w:numId w:val="1"/>
        </w:numPr>
        <w:tabs>
          <w:tab w:val="clear" w:pos="792"/>
          <w:tab w:val="num" w:pos="567"/>
        </w:tabs>
        <w:spacing w:before="0" w:beforeAutospacing="0" w:after="0" w:afterAutospacing="0"/>
        <w:ind w:left="426"/>
        <w:jc w:val="both"/>
        <w:rPr>
          <w:rFonts w:ascii="Arial" w:hAnsi="Arial" w:cs="Arial"/>
          <w:sz w:val="20"/>
          <w:szCs w:val="20"/>
        </w:rPr>
      </w:pPr>
      <w:r w:rsidRPr="00F41A25">
        <w:rPr>
          <w:rFonts w:ascii="Arial" w:hAnsi="Arial" w:cs="Arial"/>
          <w:sz w:val="20"/>
          <w:szCs w:val="20"/>
        </w:rPr>
        <w:t xml:space="preserve"> Vajadusel võib </w:t>
      </w:r>
      <w:r>
        <w:rPr>
          <w:rFonts w:ascii="Arial" w:hAnsi="Arial" w:cs="Arial"/>
          <w:sz w:val="20"/>
          <w:szCs w:val="20"/>
        </w:rPr>
        <w:t>t</w:t>
      </w:r>
      <w:r w:rsidRPr="00F41A25">
        <w:rPr>
          <w:rFonts w:ascii="Arial" w:hAnsi="Arial" w:cs="Arial"/>
          <w:sz w:val="20"/>
          <w:szCs w:val="20"/>
        </w:rPr>
        <w:t xml:space="preserve">ellija tellida </w:t>
      </w:r>
      <w:r>
        <w:rPr>
          <w:rFonts w:ascii="Arial" w:hAnsi="Arial" w:cs="Arial"/>
          <w:sz w:val="20"/>
          <w:szCs w:val="20"/>
        </w:rPr>
        <w:t>t</w:t>
      </w:r>
      <w:r w:rsidRPr="00F41A25">
        <w:rPr>
          <w:rFonts w:ascii="Arial" w:hAnsi="Arial" w:cs="Arial"/>
          <w:sz w:val="20"/>
          <w:szCs w:val="20"/>
        </w:rPr>
        <w:t xml:space="preserve">öövõtja pakkumuses nimetatud kvalitatiivse meediaanalüüsi (fookusteemade ja tonaalsuse analüüs)  töid hinnaga kuni 100 kajastuse korral </w:t>
      </w:r>
      <w:r>
        <w:rPr>
          <w:rFonts w:ascii="Arial" w:hAnsi="Arial" w:cs="Arial"/>
          <w:b/>
          <w:sz w:val="20"/>
          <w:szCs w:val="20"/>
        </w:rPr>
        <w:t>125</w:t>
      </w:r>
      <w:r w:rsidRPr="00F41A25">
        <w:rPr>
          <w:rFonts w:ascii="Arial" w:hAnsi="Arial" w:cs="Arial"/>
          <w:b/>
          <w:sz w:val="20"/>
          <w:szCs w:val="20"/>
        </w:rPr>
        <w:t xml:space="preserve"> eurot</w:t>
      </w:r>
      <w:r w:rsidRPr="00F41A25">
        <w:rPr>
          <w:rFonts w:ascii="Arial" w:hAnsi="Arial" w:cs="Arial"/>
          <w:sz w:val="20"/>
          <w:szCs w:val="20"/>
        </w:rPr>
        <w:t xml:space="preserve"> ja alates 101. kajastusest iga järgneva 50 kajastuse korral </w:t>
      </w:r>
      <w:r>
        <w:rPr>
          <w:rFonts w:ascii="Arial" w:hAnsi="Arial" w:cs="Arial"/>
          <w:b/>
          <w:sz w:val="20"/>
          <w:szCs w:val="20"/>
        </w:rPr>
        <w:t>40</w:t>
      </w:r>
      <w:r w:rsidRPr="00F41A25">
        <w:rPr>
          <w:rFonts w:ascii="Arial" w:hAnsi="Arial" w:cs="Arial"/>
          <w:b/>
          <w:sz w:val="20"/>
          <w:szCs w:val="20"/>
        </w:rPr>
        <w:t xml:space="preserve"> eurot</w:t>
      </w:r>
      <w:r w:rsidRPr="00F41A25">
        <w:rPr>
          <w:rFonts w:ascii="Arial" w:hAnsi="Arial" w:cs="Arial"/>
          <w:sz w:val="20"/>
          <w:szCs w:val="20"/>
        </w:rPr>
        <w:t xml:space="preserve">, </w:t>
      </w:r>
      <w:r w:rsidR="00F33C71">
        <w:rPr>
          <w:rFonts w:ascii="Arial" w:hAnsi="Arial" w:cs="Arial"/>
          <w:sz w:val="20"/>
          <w:szCs w:val="20"/>
        </w:rPr>
        <w:t>või a</w:t>
      </w:r>
      <w:r w:rsidR="00F33C71" w:rsidRPr="00F33C71">
        <w:rPr>
          <w:rFonts w:ascii="Arial" w:hAnsi="Arial" w:cs="Arial"/>
          <w:sz w:val="20"/>
          <w:szCs w:val="20"/>
        </w:rPr>
        <w:t>nalüüsi</w:t>
      </w:r>
      <w:r w:rsidR="00F33C71">
        <w:rPr>
          <w:rFonts w:ascii="Arial" w:hAnsi="Arial" w:cs="Arial"/>
          <w:sz w:val="20"/>
          <w:szCs w:val="20"/>
        </w:rPr>
        <w:t>, mille</w:t>
      </w:r>
      <w:r w:rsidR="00F33C71" w:rsidRPr="00F33C71">
        <w:rPr>
          <w:rFonts w:ascii="Arial" w:hAnsi="Arial" w:cs="Arial"/>
          <w:sz w:val="20"/>
          <w:szCs w:val="20"/>
        </w:rPr>
        <w:t xml:space="preserve"> koostamise ja vormistamise tasu </w:t>
      </w:r>
      <w:r w:rsidR="00F33C71">
        <w:rPr>
          <w:rFonts w:ascii="Arial" w:hAnsi="Arial" w:cs="Arial"/>
          <w:sz w:val="20"/>
          <w:szCs w:val="20"/>
        </w:rPr>
        <w:t>on 60 eurot. Hindadele</w:t>
      </w:r>
      <w:r w:rsidRPr="00F41A25">
        <w:rPr>
          <w:rFonts w:ascii="Arial" w:hAnsi="Arial" w:cs="Arial"/>
          <w:sz w:val="20"/>
          <w:szCs w:val="20"/>
        </w:rPr>
        <w:t xml:space="preserve"> lisandub käibemaks</w:t>
      </w:r>
    </w:p>
    <w:p w14:paraId="7DDB389E" w14:textId="34E73EFB" w:rsidR="00FF3223" w:rsidRPr="00FF3223" w:rsidRDefault="00FF3223" w:rsidP="00FF3223">
      <w:pPr>
        <w:pStyle w:val="Normaallaadveeb"/>
        <w:numPr>
          <w:ilvl w:val="1"/>
          <w:numId w:val="1"/>
        </w:numPr>
        <w:tabs>
          <w:tab w:val="clear" w:pos="792"/>
          <w:tab w:val="num" w:pos="567"/>
        </w:tabs>
        <w:spacing w:before="0" w:beforeAutospacing="0" w:after="0" w:afterAutospacing="0"/>
        <w:ind w:left="426"/>
        <w:jc w:val="both"/>
        <w:rPr>
          <w:rFonts w:ascii="Arial" w:hAnsi="Arial" w:cs="Arial"/>
          <w:sz w:val="20"/>
          <w:szCs w:val="20"/>
        </w:rPr>
      </w:pPr>
      <w:r w:rsidRPr="00FF3223">
        <w:rPr>
          <w:rFonts w:ascii="Arial" w:hAnsi="Arial" w:cs="Arial"/>
          <w:sz w:val="20"/>
          <w:szCs w:val="20"/>
        </w:rPr>
        <w:t>Lepingu hind on lõplik ja sisaldab kõiki lepingu täitmise kulusid, sh tasu autoriõiguste eest.</w:t>
      </w:r>
    </w:p>
    <w:p w14:paraId="5116A2FA" w14:textId="7D5F37D1" w:rsidR="00D909F7" w:rsidRPr="00FF3223" w:rsidRDefault="00D909F7" w:rsidP="00FF3223">
      <w:pPr>
        <w:pStyle w:val="Normaallaadveeb"/>
        <w:numPr>
          <w:ilvl w:val="1"/>
          <w:numId w:val="1"/>
        </w:numPr>
        <w:tabs>
          <w:tab w:val="clear" w:pos="792"/>
          <w:tab w:val="num" w:pos="567"/>
        </w:tabs>
        <w:spacing w:before="0" w:beforeAutospacing="0" w:after="0" w:afterAutospacing="0"/>
        <w:ind w:left="426"/>
        <w:jc w:val="both"/>
        <w:rPr>
          <w:rFonts w:ascii="Arial" w:hAnsi="Arial" w:cs="Arial"/>
          <w:sz w:val="20"/>
          <w:szCs w:val="20"/>
        </w:rPr>
      </w:pPr>
      <w:r w:rsidRPr="00D909F7">
        <w:rPr>
          <w:rFonts w:ascii="Arial" w:hAnsi="Arial" w:cs="Arial"/>
          <w:sz w:val="20"/>
          <w:szCs w:val="20"/>
        </w:rPr>
        <w:t xml:space="preserve">Lepingu Hind tasutakse </w:t>
      </w:r>
      <w:r w:rsidR="005E55FC">
        <w:rPr>
          <w:rFonts w:ascii="Arial" w:hAnsi="Arial" w:cs="Arial"/>
          <w:sz w:val="20"/>
          <w:szCs w:val="20"/>
        </w:rPr>
        <w:t>t</w:t>
      </w:r>
      <w:r w:rsidRPr="00D909F7">
        <w:rPr>
          <w:rFonts w:ascii="Arial" w:hAnsi="Arial" w:cs="Arial"/>
          <w:sz w:val="20"/>
          <w:szCs w:val="20"/>
        </w:rPr>
        <w:t xml:space="preserve">ellija volitatud esindaja kinnitatud üleandmise-vastuvõtmise akti alusel </w:t>
      </w:r>
      <w:r w:rsidR="00DA6416">
        <w:rPr>
          <w:rFonts w:ascii="Arial" w:hAnsi="Arial" w:cs="Arial"/>
          <w:sz w:val="20"/>
          <w:szCs w:val="20"/>
        </w:rPr>
        <w:t>vastavalt esitatud</w:t>
      </w:r>
      <w:r w:rsidRPr="00D909F7">
        <w:rPr>
          <w:rFonts w:ascii="Arial" w:hAnsi="Arial" w:cs="Arial"/>
          <w:sz w:val="20"/>
          <w:szCs w:val="20"/>
        </w:rPr>
        <w:t xml:space="preserve"> arve</w:t>
      </w:r>
      <w:r w:rsidR="00DA6416">
        <w:rPr>
          <w:rFonts w:ascii="Arial" w:hAnsi="Arial" w:cs="Arial"/>
          <w:sz w:val="20"/>
          <w:szCs w:val="20"/>
        </w:rPr>
        <w:t>le</w:t>
      </w:r>
      <w:r w:rsidRPr="00D909F7">
        <w:rPr>
          <w:rFonts w:ascii="Arial" w:hAnsi="Arial" w:cs="Arial"/>
          <w:sz w:val="20"/>
          <w:szCs w:val="20"/>
        </w:rPr>
        <w:t xml:space="preserve"> üks kord kuus.  </w:t>
      </w:r>
    </w:p>
    <w:p w14:paraId="71F8744A" w14:textId="0A619BE3" w:rsidR="00270A1D" w:rsidRDefault="00270A1D" w:rsidP="002A5CBA">
      <w:pPr>
        <w:pStyle w:val="Normaallaadveeb"/>
        <w:numPr>
          <w:ilvl w:val="1"/>
          <w:numId w:val="1"/>
        </w:numPr>
        <w:tabs>
          <w:tab w:val="clear" w:pos="792"/>
          <w:tab w:val="num" w:pos="567"/>
        </w:tabs>
        <w:spacing w:before="0" w:beforeAutospacing="0" w:after="0" w:afterAutospacing="0"/>
        <w:ind w:left="426"/>
        <w:jc w:val="both"/>
        <w:rPr>
          <w:rFonts w:ascii="Arial" w:hAnsi="Arial" w:cs="Arial"/>
          <w:sz w:val="20"/>
          <w:szCs w:val="20"/>
        </w:rPr>
      </w:pPr>
      <w:r>
        <w:rPr>
          <w:rFonts w:ascii="Arial" w:hAnsi="Arial" w:cs="Arial"/>
          <w:sz w:val="20"/>
          <w:szCs w:val="20"/>
          <w:shd w:val="clear" w:color="auto" w:fill="FFFFFF"/>
        </w:rPr>
        <w:t xml:space="preserve">Lepingu hind </w:t>
      </w:r>
      <w:r w:rsidRPr="004B1576">
        <w:rPr>
          <w:rFonts w:ascii="Arial" w:hAnsi="Arial" w:cs="Arial"/>
          <w:sz w:val="20"/>
          <w:szCs w:val="20"/>
        </w:rPr>
        <w:t>on lõplik ja sisaldab kõiki lepingu täitmise kulusid</w:t>
      </w:r>
      <w:r>
        <w:rPr>
          <w:rFonts w:ascii="Arial" w:hAnsi="Arial" w:cs="Arial"/>
          <w:sz w:val="20"/>
          <w:szCs w:val="20"/>
        </w:rPr>
        <w:t>, sh tasu autoriõiguste eest.</w:t>
      </w:r>
    </w:p>
    <w:p w14:paraId="6511219B" w14:textId="4CA126C9" w:rsidR="00270A1D" w:rsidRPr="00FF3223" w:rsidRDefault="00EB2623" w:rsidP="00FF3223">
      <w:pPr>
        <w:pStyle w:val="Normaallaadveeb"/>
        <w:numPr>
          <w:ilvl w:val="1"/>
          <w:numId w:val="1"/>
        </w:numPr>
        <w:tabs>
          <w:tab w:val="clear" w:pos="792"/>
          <w:tab w:val="num" w:pos="567"/>
        </w:tabs>
        <w:spacing w:before="0" w:beforeAutospacing="0" w:after="0" w:afterAutospacing="0"/>
        <w:ind w:left="426"/>
        <w:jc w:val="both"/>
        <w:rPr>
          <w:rFonts w:ascii="Arial" w:hAnsi="Arial" w:cs="Arial"/>
          <w:sz w:val="20"/>
          <w:szCs w:val="20"/>
          <w:lang w:val="en-GB"/>
        </w:rPr>
      </w:pPr>
      <w:r>
        <w:rPr>
          <w:rFonts w:ascii="Arial" w:hAnsi="Arial" w:cs="Arial"/>
          <w:sz w:val="20"/>
          <w:szCs w:val="20"/>
        </w:rPr>
        <w:t xml:space="preserve">Töövõtja esitab Tellijale arve e-arvena. E-arvet on võimalik saata e-arvete operaatori vahendusel. E-arve loetakse laekunuks selle operaatorile laekumise kuupäevast. </w:t>
      </w:r>
    </w:p>
    <w:p w14:paraId="45977B71" w14:textId="77777777" w:rsidR="006B199A" w:rsidRPr="00346926" w:rsidRDefault="006B199A" w:rsidP="00F342E3">
      <w:pPr>
        <w:pStyle w:val="Normaallaadveeb"/>
        <w:spacing w:before="0" w:beforeAutospacing="0" w:after="0" w:afterAutospacing="0"/>
        <w:jc w:val="both"/>
        <w:rPr>
          <w:rFonts w:ascii="Arial" w:hAnsi="Arial" w:cs="Arial"/>
          <w:sz w:val="20"/>
          <w:szCs w:val="20"/>
        </w:rPr>
      </w:pPr>
    </w:p>
    <w:p w14:paraId="5F676C20" w14:textId="77777777" w:rsidR="004B2E40" w:rsidRPr="00346926" w:rsidRDefault="00E36FE3" w:rsidP="004B2E40">
      <w:pPr>
        <w:pStyle w:val="Normaallaadveeb"/>
        <w:numPr>
          <w:ilvl w:val="0"/>
          <w:numId w:val="1"/>
        </w:numPr>
        <w:spacing w:before="0" w:beforeAutospacing="0" w:after="0" w:afterAutospacing="0"/>
        <w:jc w:val="both"/>
        <w:rPr>
          <w:rFonts w:ascii="Arial" w:hAnsi="Arial" w:cs="Arial"/>
          <w:color w:val="auto"/>
          <w:sz w:val="20"/>
          <w:szCs w:val="20"/>
        </w:rPr>
      </w:pPr>
      <w:r w:rsidRPr="00346926">
        <w:rPr>
          <w:rFonts w:ascii="Arial" w:hAnsi="Arial" w:cs="Arial"/>
          <w:b/>
          <w:color w:val="auto"/>
          <w:sz w:val="20"/>
          <w:szCs w:val="20"/>
        </w:rPr>
        <w:t xml:space="preserve">Erisätted </w:t>
      </w:r>
    </w:p>
    <w:p w14:paraId="1DABEBCE" w14:textId="3B0055C6" w:rsidR="008F602F" w:rsidRPr="00E36FE3" w:rsidRDefault="008F602F" w:rsidP="002A5CBA">
      <w:pPr>
        <w:pStyle w:val="Normaallaadveeb"/>
        <w:numPr>
          <w:ilvl w:val="1"/>
          <w:numId w:val="1"/>
        </w:numPr>
        <w:tabs>
          <w:tab w:val="clear" w:pos="792"/>
          <w:tab w:val="num" w:pos="567"/>
        </w:tabs>
        <w:spacing w:before="0" w:beforeAutospacing="0" w:after="0" w:afterAutospacing="0"/>
        <w:ind w:left="426"/>
        <w:jc w:val="both"/>
        <w:rPr>
          <w:rFonts w:ascii="Arial" w:hAnsi="Arial" w:cs="Arial"/>
          <w:color w:val="auto"/>
          <w:sz w:val="20"/>
          <w:szCs w:val="20"/>
        </w:rPr>
      </w:pPr>
      <w:r>
        <w:rPr>
          <w:rFonts w:ascii="Arial" w:hAnsi="Arial" w:cs="Arial"/>
          <w:bCs/>
          <w:color w:val="auto"/>
          <w:sz w:val="20"/>
          <w:szCs w:val="20"/>
        </w:rPr>
        <w:t>Lisaks üldti</w:t>
      </w:r>
      <w:r w:rsidR="00D81E6C">
        <w:rPr>
          <w:rFonts w:ascii="Arial" w:hAnsi="Arial" w:cs="Arial"/>
          <w:bCs/>
          <w:color w:val="auto"/>
          <w:sz w:val="20"/>
          <w:szCs w:val="20"/>
        </w:rPr>
        <w:t>ngimustes sätestatule kohustub t</w:t>
      </w:r>
      <w:r>
        <w:rPr>
          <w:rFonts w:ascii="Arial" w:hAnsi="Arial" w:cs="Arial"/>
          <w:bCs/>
          <w:color w:val="auto"/>
          <w:sz w:val="20"/>
          <w:szCs w:val="20"/>
        </w:rPr>
        <w:t>öövõtja</w:t>
      </w:r>
      <w:r w:rsidR="00FF3223">
        <w:rPr>
          <w:rFonts w:ascii="Arial" w:hAnsi="Arial" w:cs="Arial"/>
          <w:bCs/>
          <w:color w:val="auto"/>
          <w:sz w:val="20"/>
          <w:szCs w:val="20"/>
        </w:rPr>
        <w:t xml:space="preserve"> </w:t>
      </w:r>
      <w:r w:rsidR="00FF3223" w:rsidRPr="00FF3223">
        <w:rPr>
          <w:rFonts w:ascii="Arial" w:hAnsi="Arial" w:cs="Arial"/>
          <w:bCs/>
          <w:color w:val="auto"/>
          <w:sz w:val="20"/>
          <w:szCs w:val="20"/>
        </w:rPr>
        <w:t>tagama töövõtulepingu täitmiseks vajalikud intellektuaalse omandi õiguste olemasolu.</w:t>
      </w:r>
    </w:p>
    <w:p w14:paraId="0AD2D85E" w14:textId="77777777" w:rsidR="004B2E40" w:rsidRPr="00346926" w:rsidRDefault="004B2E40" w:rsidP="00660ACB">
      <w:pPr>
        <w:pStyle w:val="Normaallaadveeb"/>
        <w:spacing w:before="0" w:beforeAutospacing="0" w:after="0" w:afterAutospacing="0"/>
        <w:ind w:left="360"/>
        <w:jc w:val="both"/>
        <w:rPr>
          <w:rFonts w:ascii="Arial" w:hAnsi="Arial" w:cs="Arial"/>
          <w:bCs/>
          <w:color w:val="auto"/>
          <w:sz w:val="20"/>
          <w:szCs w:val="20"/>
        </w:rPr>
      </w:pPr>
    </w:p>
    <w:p w14:paraId="55C34D63" w14:textId="77777777" w:rsidR="00300672" w:rsidRPr="00346926" w:rsidRDefault="00300672" w:rsidP="00660ACB">
      <w:pPr>
        <w:pStyle w:val="Normaallaadveeb"/>
        <w:numPr>
          <w:ilvl w:val="0"/>
          <w:numId w:val="1"/>
        </w:numPr>
        <w:spacing w:before="0" w:beforeAutospacing="0" w:after="0" w:afterAutospacing="0"/>
        <w:jc w:val="both"/>
        <w:rPr>
          <w:rFonts w:ascii="Arial" w:hAnsi="Arial" w:cs="Arial"/>
          <w:bCs/>
          <w:color w:val="auto"/>
          <w:sz w:val="20"/>
          <w:szCs w:val="20"/>
        </w:rPr>
      </w:pPr>
      <w:r w:rsidRPr="00346926">
        <w:rPr>
          <w:rFonts w:ascii="Arial" w:hAnsi="Arial" w:cs="Arial"/>
          <w:b/>
          <w:color w:val="auto"/>
          <w:sz w:val="20"/>
          <w:szCs w:val="20"/>
        </w:rPr>
        <w:t>Volitatud esindajad</w:t>
      </w:r>
    </w:p>
    <w:p w14:paraId="407CB47E" w14:textId="6224F93C" w:rsidR="00300672" w:rsidRPr="00346926" w:rsidRDefault="00D81E6C" w:rsidP="002A5CBA">
      <w:pPr>
        <w:pStyle w:val="Normaallaadveeb"/>
        <w:numPr>
          <w:ilvl w:val="1"/>
          <w:numId w:val="1"/>
        </w:numPr>
        <w:tabs>
          <w:tab w:val="clear" w:pos="792"/>
          <w:tab w:val="num" w:pos="567"/>
        </w:tabs>
        <w:spacing w:before="0" w:beforeAutospacing="0" w:after="0" w:afterAutospacing="0"/>
        <w:ind w:left="426"/>
        <w:jc w:val="both"/>
        <w:rPr>
          <w:rFonts w:ascii="Arial" w:hAnsi="Arial" w:cs="Arial"/>
          <w:color w:val="auto"/>
          <w:sz w:val="20"/>
          <w:szCs w:val="20"/>
        </w:rPr>
      </w:pPr>
      <w:r>
        <w:rPr>
          <w:rFonts w:ascii="Arial" w:hAnsi="Arial" w:cs="Arial"/>
          <w:color w:val="auto"/>
          <w:sz w:val="20"/>
          <w:szCs w:val="20"/>
        </w:rPr>
        <w:t>Tellija volitatud esindajaks l</w:t>
      </w:r>
      <w:r w:rsidR="00300672" w:rsidRPr="00346926">
        <w:rPr>
          <w:rFonts w:ascii="Arial" w:hAnsi="Arial" w:cs="Arial"/>
          <w:color w:val="auto"/>
          <w:sz w:val="20"/>
          <w:szCs w:val="20"/>
        </w:rPr>
        <w:t>epingu</w:t>
      </w:r>
      <w:r w:rsidR="00FF3223" w:rsidRPr="00FF3223">
        <w:rPr>
          <w:rFonts w:ascii="Arial" w:hAnsi="Arial" w:cs="Arial"/>
          <w:color w:val="auto"/>
          <w:sz w:val="20"/>
          <w:szCs w:val="20"/>
        </w:rPr>
        <w:t xml:space="preserve"> täitmisega seotud küsimustes on Hendrik Jaanre, telefon: 5913 7211, e-mail: </w:t>
      </w:r>
      <w:hyperlink r:id="rId12" w:history="1">
        <w:r w:rsidR="00FF3223" w:rsidRPr="00FF3223">
          <w:rPr>
            <w:rStyle w:val="Hperlink"/>
            <w:rFonts w:ascii="Arial" w:hAnsi="Arial" w:cs="Arial"/>
            <w:sz w:val="20"/>
            <w:szCs w:val="20"/>
          </w:rPr>
          <w:t>Hendrik.jaanre@sm.ee</w:t>
        </w:r>
      </w:hyperlink>
      <w:r w:rsidR="00FF3223" w:rsidRPr="00FF3223">
        <w:rPr>
          <w:rFonts w:ascii="Arial" w:hAnsi="Arial" w:cs="Arial"/>
          <w:color w:val="auto"/>
          <w:sz w:val="20"/>
          <w:szCs w:val="20"/>
        </w:rPr>
        <w:t xml:space="preserve"> või teda asendav isik</w:t>
      </w:r>
      <w:r w:rsidR="00300672" w:rsidRPr="00346926">
        <w:rPr>
          <w:rFonts w:ascii="Arial" w:hAnsi="Arial" w:cs="Arial"/>
          <w:color w:val="auto"/>
          <w:sz w:val="20"/>
          <w:szCs w:val="20"/>
        </w:rPr>
        <w:t>.</w:t>
      </w:r>
    </w:p>
    <w:p w14:paraId="0B252456" w14:textId="77777777" w:rsidR="00590337" w:rsidRPr="00346926" w:rsidRDefault="00D81E6C" w:rsidP="002A5CBA">
      <w:pPr>
        <w:pStyle w:val="Normaallaadveeb"/>
        <w:numPr>
          <w:ilvl w:val="1"/>
          <w:numId w:val="1"/>
        </w:numPr>
        <w:tabs>
          <w:tab w:val="clear" w:pos="792"/>
          <w:tab w:val="num" w:pos="567"/>
        </w:tabs>
        <w:spacing w:before="0" w:beforeAutospacing="0" w:after="0" w:afterAutospacing="0"/>
        <w:ind w:left="426"/>
        <w:jc w:val="both"/>
        <w:rPr>
          <w:rFonts w:ascii="Arial" w:hAnsi="Arial" w:cs="Arial"/>
          <w:color w:val="auto"/>
          <w:sz w:val="20"/>
          <w:szCs w:val="20"/>
        </w:rPr>
      </w:pPr>
      <w:r>
        <w:rPr>
          <w:rFonts w:ascii="Arial" w:hAnsi="Arial" w:cs="Arial"/>
          <w:color w:val="auto"/>
          <w:sz w:val="20"/>
          <w:szCs w:val="20"/>
        </w:rPr>
        <w:t>Töövõtja volitatud esindajaks l</w:t>
      </w:r>
      <w:r w:rsidR="00300672" w:rsidRPr="00346926">
        <w:rPr>
          <w:rFonts w:ascii="Arial" w:hAnsi="Arial" w:cs="Arial"/>
          <w:color w:val="auto"/>
          <w:sz w:val="20"/>
          <w:szCs w:val="20"/>
        </w:rPr>
        <w:t>epingu täitmisega seotud küsimustes on</w:t>
      </w:r>
      <w:r w:rsidR="00590337" w:rsidRPr="00346926">
        <w:rPr>
          <w:rFonts w:ascii="Arial" w:hAnsi="Arial" w:cs="Arial"/>
          <w:color w:val="auto"/>
          <w:sz w:val="20"/>
          <w:szCs w:val="20"/>
        </w:rPr>
        <w:t xml:space="preserve"> </w:t>
      </w:r>
      <w:sdt>
        <w:sdtPr>
          <w:rPr>
            <w:rFonts w:ascii="Arial" w:hAnsi="Arial" w:cs="Arial"/>
            <w:color w:val="auto"/>
            <w:sz w:val="20"/>
            <w:szCs w:val="20"/>
          </w:rPr>
          <w:id w:val="514344867"/>
          <w:placeholder>
            <w:docPart w:val="B1301FB475AE4E6B9C19665884432318"/>
          </w:placeholder>
          <w:showingPlcHdr/>
        </w:sdtPr>
        <w:sdtEndPr/>
        <w:sdtContent>
          <w:r w:rsidR="00590337" w:rsidRPr="00346926">
            <w:rPr>
              <w:rStyle w:val="Kohatitetekst"/>
              <w:rFonts w:ascii="Arial" w:hAnsi="Arial" w:cs="Arial"/>
              <w:color w:val="FF0000"/>
              <w:sz w:val="20"/>
              <w:szCs w:val="20"/>
            </w:rPr>
            <w:t>[ees- ja perekonnanimi]</w:t>
          </w:r>
        </w:sdtContent>
      </w:sdt>
      <w:r w:rsidR="00590337" w:rsidRPr="00346926">
        <w:rPr>
          <w:rFonts w:ascii="Arial" w:hAnsi="Arial" w:cs="Arial"/>
          <w:color w:val="auto"/>
          <w:sz w:val="20"/>
          <w:szCs w:val="20"/>
        </w:rPr>
        <w:t>, tel </w:t>
      </w:r>
      <w:sdt>
        <w:sdtPr>
          <w:rPr>
            <w:rFonts w:ascii="Arial" w:hAnsi="Arial" w:cs="Arial"/>
            <w:color w:val="auto"/>
            <w:sz w:val="20"/>
            <w:szCs w:val="20"/>
          </w:rPr>
          <w:id w:val="-1964410548"/>
          <w:placeholder>
            <w:docPart w:val="5F90AE7FFEFB49D296F8852724D39A02"/>
          </w:placeholder>
          <w:showingPlcHdr/>
        </w:sdtPr>
        <w:sdtEndPr/>
        <w:sdtContent>
          <w:r w:rsidR="002F04B5" w:rsidRPr="0020573D">
            <w:rPr>
              <w:rStyle w:val="Kohatitetekst"/>
              <w:rFonts w:ascii="Arial" w:hAnsi="Arial" w:cs="Arial"/>
              <w:color w:val="FF0000"/>
              <w:sz w:val="20"/>
              <w:szCs w:val="20"/>
            </w:rPr>
            <w:t>[</w:t>
          </w:r>
          <w:r w:rsidR="002F04B5">
            <w:rPr>
              <w:rStyle w:val="Kohatitetekst"/>
              <w:rFonts w:ascii="Arial" w:hAnsi="Arial" w:cs="Arial"/>
              <w:color w:val="FF0000"/>
              <w:sz w:val="20"/>
              <w:szCs w:val="20"/>
            </w:rPr>
            <w:t>number</w:t>
          </w:r>
          <w:r w:rsidR="002F04B5" w:rsidRPr="0020573D">
            <w:rPr>
              <w:rStyle w:val="Kohatitetekst"/>
              <w:rFonts w:ascii="Arial" w:hAnsi="Arial" w:cs="Arial"/>
              <w:color w:val="FF0000"/>
              <w:sz w:val="20"/>
              <w:szCs w:val="20"/>
            </w:rPr>
            <w:t>]</w:t>
          </w:r>
        </w:sdtContent>
      </w:sdt>
      <w:r w:rsidR="00590337" w:rsidRPr="00346926">
        <w:rPr>
          <w:rFonts w:ascii="Arial" w:hAnsi="Arial" w:cs="Arial"/>
          <w:color w:val="auto"/>
          <w:sz w:val="20"/>
          <w:szCs w:val="20"/>
        </w:rPr>
        <w:t>, e</w:t>
      </w:r>
      <w:r w:rsidR="00590337" w:rsidRPr="00346926">
        <w:rPr>
          <w:rFonts w:ascii="Arial" w:hAnsi="Arial" w:cs="Arial"/>
          <w:color w:val="auto"/>
          <w:sz w:val="20"/>
          <w:szCs w:val="20"/>
        </w:rPr>
        <w:noBreakHyphen/>
        <w:t>post </w:t>
      </w:r>
      <w:sdt>
        <w:sdtPr>
          <w:rPr>
            <w:rFonts w:ascii="Arial" w:hAnsi="Arial" w:cs="Arial"/>
            <w:color w:val="auto"/>
            <w:sz w:val="20"/>
            <w:szCs w:val="20"/>
          </w:rPr>
          <w:id w:val="514344869"/>
          <w:placeholder>
            <w:docPart w:val="3727ABC210B7414B9358795C9E39CF70"/>
          </w:placeholder>
          <w:showingPlcHdr/>
        </w:sdtPr>
        <w:sdtEndPr/>
        <w:sdtContent>
          <w:r w:rsidR="00590337" w:rsidRPr="00346926">
            <w:rPr>
              <w:rStyle w:val="Kohatitetekst"/>
              <w:rFonts w:ascii="Arial" w:hAnsi="Arial" w:cs="Arial"/>
              <w:color w:val="FF0000"/>
              <w:sz w:val="20"/>
              <w:szCs w:val="20"/>
            </w:rPr>
            <w:t>[aadress]</w:t>
          </w:r>
        </w:sdtContent>
      </w:sdt>
      <w:r w:rsidR="00590337" w:rsidRPr="00346926">
        <w:rPr>
          <w:rFonts w:ascii="Arial" w:hAnsi="Arial" w:cs="Arial"/>
          <w:color w:val="auto"/>
          <w:sz w:val="20"/>
          <w:szCs w:val="20"/>
        </w:rPr>
        <w:t>.</w:t>
      </w:r>
    </w:p>
    <w:p w14:paraId="2AEFB390" w14:textId="77777777" w:rsidR="002C2D5A" w:rsidRPr="00346926" w:rsidRDefault="002C2D5A" w:rsidP="002C2D5A">
      <w:pPr>
        <w:pStyle w:val="Normaallaadveeb"/>
        <w:spacing w:before="0" w:beforeAutospacing="0" w:after="0" w:afterAutospacing="0"/>
        <w:ind w:left="360"/>
        <w:jc w:val="both"/>
        <w:rPr>
          <w:rFonts w:ascii="Arial" w:hAnsi="Arial" w:cs="Arial"/>
          <w:color w:val="auto"/>
          <w:sz w:val="20"/>
          <w:szCs w:val="20"/>
        </w:rPr>
      </w:pPr>
    </w:p>
    <w:p w14:paraId="48C85741" w14:textId="77777777" w:rsidR="00A414E5" w:rsidRPr="00A414E5" w:rsidRDefault="00300672" w:rsidP="002C2D5A">
      <w:pPr>
        <w:pStyle w:val="Normaallaadveeb"/>
        <w:numPr>
          <w:ilvl w:val="0"/>
          <w:numId w:val="1"/>
        </w:numPr>
        <w:spacing w:before="0" w:beforeAutospacing="0" w:after="0" w:afterAutospacing="0"/>
        <w:jc w:val="both"/>
        <w:rPr>
          <w:rFonts w:ascii="Arial" w:hAnsi="Arial" w:cs="Arial"/>
          <w:sz w:val="20"/>
          <w:szCs w:val="20"/>
        </w:rPr>
      </w:pPr>
      <w:r w:rsidRPr="00346926">
        <w:rPr>
          <w:rFonts w:ascii="Arial" w:hAnsi="Arial" w:cs="Arial"/>
          <w:b/>
          <w:color w:val="auto"/>
          <w:sz w:val="20"/>
          <w:szCs w:val="20"/>
        </w:rPr>
        <w:t xml:space="preserve">Lepingu lisad </w:t>
      </w:r>
    </w:p>
    <w:p w14:paraId="48C83E71" w14:textId="77777777" w:rsidR="00300672" w:rsidRPr="00346926" w:rsidRDefault="00186A9E" w:rsidP="008F602F">
      <w:pPr>
        <w:pStyle w:val="Normaallaadveeb"/>
        <w:spacing w:before="0" w:beforeAutospacing="0" w:after="0" w:afterAutospacing="0"/>
        <w:jc w:val="both"/>
        <w:rPr>
          <w:rFonts w:ascii="Arial" w:hAnsi="Arial" w:cs="Arial"/>
          <w:sz w:val="20"/>
          <w:szCs w:val="20"/>
        </w:rPr>
      </w:pPr>
      <w:r w:rsidRPr="00B70083">
        <w:rPr>
          <w:rFonts w:ascii="Arial" w:hAnsi="Arial" w:cs="Arial"/>
          <w:sz w:val="20"/>
          <w:szCs w:val="20"/>
        </w:rPr>
        <w:t>Lepingu juurde kuuluvad allkirjastamise hetkel lisadena alljärgnevad dokumendid</w:t>
      </w:r>
      <w:r w:rsidR="00504F43" w:rsidRPr="00346926">
        <w:rPr>
          <w:rFonts w:ascii="Arial" w:hAnsi="Arial" w:cs="Arial"/>
          <w:color w:val="auto"/>
          <w:sz w:val="20"/>
          <w:szCs w:val="20"/>
        </w:rPr>
        <w:t>:</w:t>
      </w:r>
    </w:p>
    <w:p w14:paraId="4510491F" w14:textId="2994D05E" w:rsidR="00D5685C" w:rsidRDefault="00D5685C" w:rsidP="002A5CBA">
      <w:pPr>
        <w:pStyle w:val="Normaallaadveeb"/>
        <w:numPr>
          <w:ilvl w:val="1"/>
          <w:numId w:val="1"/>
        </w:numPr>
        <w:tabs>
          <w:tab w:val="clear" w:pos="792"/>
          <w:tab w:val="num" w:pos="567"/>
        </w:tabs>
        <w:spacing w:before="0" w:beforeAutospacing="0" w:after="0" w:afterAutospacing="0"/>
        <w:ind w:left="426"/>
        <w:jc w:val="both"/>
        <w:rPr>
          <w:rFonts w:ascii="Arial" w:hAnsi="Arial" w:cs="Arial"/>
          <w:color w:val="FF0000"/>
          <w:sz w:val="20"/>
          <w:szCs w:val="20"/>
        </w:rPr>
      </w:pPr>
      <w:r>
        <w:rPr>
          <w:rFonts w:ascii="Arial" w:hAnsi="Arial" w:cs="Arial"/>
          <w:color w:val="auto"/>
          <w:sz w:val="20"/>
          <w:szCs w:val="20"/>
        </w:rPr>
        <w:t xml:space="preserve">Lisa 1 </w:t>
      </w:r>
      <w:r w:rsidR="00FF3223">
        <w:rPr>
          <w:rFonts w:ascii="Arial" w:hAnsi="Arial" w:cs="Arial"/>
          <w:color w:val="auto"/>
          <w:sz w:val="20"/>
          <w:szCs w:val="20"/>
        </w:rPr>
        <w:t>–</w:t>
      </w:r>
      <w:r>
        <w:rPr>
          <w:rFonts w:ascii="Arial" w:hAnsi="Arial" w:cs="Arial"/>
          <w:color w:val="auto"/>
          <w:sz w:val="20"/>
          <w:szCs w:val="20"/>
        </w:rPr>
        <w:t xml:space="preserve"> </w:t>
      </w:r>
      <w:sdt>
        <w:sdtPr>
          <w:rPr>
            <w:rFonts w:ascii="Arial" w:hAnsi="Arial" w:cs="Arial"/>
            <w:color w:val="auto"/>
            <w:sz w:val="20"/>
            <w:szCs w:val="20"/>
            <w:shd w:val="clear" w:color="auto" w:fill="FFFFFF"/>
          </w:rPr>
          <w:id w:val="39868840"/>
          <w:placeholder>
            <w:docPart w:val="D60128C0B3EC4C7592194631D53C2A9C"/>
          </w:placeholder>
        </w:sdtPr>
        <w:sdtEndPr/>
        <w:sdtContent>
          <w:r w:rsidR="00FF3223">
            <w:rPr>
              <w:rFonts w:ascii="Arial" w:hAnsi="Arial" w:cs="Arial"/>
              <w:color w:val="auto"/>
              <w:sz w:val="20"/>
              <w:szCs w:val="20"/>
              <w:shd w:val="clear" w:color="auto" w:fill="FFFFFF"/>
            </w:rPr>
            <w:t>lepingu tehniline kirjeldus</w:t>
          </w:r>
        </w:sdtContent>
      </w:sdt>
      <w:r w:rsidRPr="00550F92">
        <w:rPr>
          <w:rFonts w:ascii="Arial" w:hAnsi="Arial" w:cs="Arial"/>
          <w:color w:val="auto"/>
          <w:sz w:val="20"/>
          <w:szCs w:val="20"/>
        </w:rPr>
        <w:t>;</w:t>
      </w:r>
    </w:p>
    <w:p w14:paraId="1CD1FC76" w14:textId="4F814E64" w:rsidR="00D5685C" w:rsidRPr="004900D8" w:rsidRDefault="00D5685C" w:rsidP="002A5CBA">
      <w:pPr>
        <w:pStyle w:val="Normaallaadveeb"/>
        <w:numPr>
          <w:ilvl w:val="1"/>
          <w:numId w:val="1"/>
        </w:numPr>
        <w:tabs>
          <w:tab w:val="clear" w:pos="792"/>
          <w:tab w:val="num" w:pos="567"/>
        </w:tabs>
        <w:spacing w:before="0" w:beforeAutospacing="0" w:after="0" w:afterAutospacing="0"/>
        <w:ind w:left="426"/>
        <w:jc w:val="both"/>
        <w:rPr>
          <w:rFonts w:ascii="Arial" w:hAnsi="Arial" w:cs="Arial"/>
          <w:color w:val="FF0000"/>
          <w:sz w:val="20"/>
          <w:szCs w:val="20"/>
        </w:rPr>
      </w:pPr>
      <w:r w:rsidRPr="004900D8">
        <w:rPr>
          <w:rFonts w:ascii="Arial" w:hAnsi="Arial" w:cs="Arial"/>
          <w:color w:val="auto"/>
          <w:sz w:val="20"/>
          <w:szCs w:val="20"/>
        </w:rPr>
        <w:t xml:space="preserve">Lisa 2 </w:t>
      </w:r>
      <w:r w:rsidR="00FF3223">
        <w:rPr>
          <w:rFonts w:ascii="Arial" w:hAnsi="Arial" w:cs="Arial"/>
          <w:color w:val="auto"/>
          <w:sz w:val="20"/>
          <w:szCs w:val="20"/>
        </w:rPr>
        <w:t>–</w:t>
      </w:r>
      <w:r w:rsidRPr="004900D8">
        <w:rPr>
          <w:rFonts w:ascii="Arial" w:hAnsi="Arial" w:cs="Arial"/>
          <w:color w:val="auto"/>
          <w:sz w:val="20"/>
          <w:szCs w:val="20"/>
        </w:rPr>
        <w:t xml:space="preserve"> </w:t>
      </w:r>
      <w:sdt>
        <w:sdtPr>
          <w:rPr>
            <w:rFonts w:ascii="Arial" w:hAnsi="Arial" w:cs="Arial"/>
            <w:sz w:val="20"/>
            <w:szCs w:val="20"/>
          </w:rPr>
          <w:id w:val="28172730"/>
          <w:placeholder>
            <w:docPart w:val="77EB93FE7B45462B8EC0595508EEFE74"/>
          </w:placeholder>
          <w:text/>
        </w:sdtPr>
        <w:sdtEndPr/>
        <w:sdtContent>
          <w:r w:rsidR="00FF3223">
            <w:rPr>
              <w:rFonts w:ascii="Arial" w:hAnsi="Arial" w:cs="Arial"/>
              <w:sz w:val="20"/>
              <w:szCs w:val="20"/>
            </w:rPr>
            <w:t>töövõtja pakkumus</w:t>
          </w:r>
        </w:sdtContent>
      </w:sdt>
      <w:r w:rsidRPr="004900D8">
        <w:rPr>
          <w:rFonts w:ascii="Arial" w:hAnsi="Arial" w:cs="Arial"/>
          <w:color w:val="auto"/>
          <w:sz w:val="20"/>
          <w:szCs w:val="20"/>
        </w:rPr>
        <w:t>.</w:t>
      </w:r>
    </w:p>
    <w:p w14:paraId="3ECEF84F" w14:textId="77777777" w:rsidR="008F602F" w:rsidRDefault="008F602F" w:rsidP="008F602F">
      <w:pPr>
        <w:pStyle w:val="Normaallaadveeb"/>
        <w:spacing w:before="0" w:beforeAutospacing="0" w:after="0" w:afterAutospacing="0"/>
        <w:jc w:val="both"/>
        <w:rPr>
          <w:rFonts w:ascii="Arial" w:hAnsi="Arial" w:cs="Arial"/>
          <w:sz w:val="20"/>
          <w:szCs w:val="20"/>
        </w:rPr>
      </w:pPr>
    </w:p>
    <w:p w14:paraId="2518C671" w14:textId="77777777" w:rsidR="00CE7E7D" w:rsidRDefault="00562728" w:rsidP="008F602F">
      <w:pPr>
        <w:pStyle w:val="Normaallaadveeb"/>
        <w:numPr>
          <w:ilvl w:val="0"/>
          <w:numId w:val="1"/>
        </w:numPr>
        <w:spacing w:before="0" w:beforeAutospacing="0" w:after="0" w:afterAutospacing="0"/>
        <w:jc w:val="both"/>
        <w:rPr>
          <w:rFonts w:ascii="Arial" w:hAnsi="Arial" w:cs="Arial"/>
          <w:b/>
          <w:sz w:val="20"/>
          <w:szCs w:val="20"/>
        </w:rPr>
      </w:pPr>
      <w:r w:rsidRPr="00562728">
        <w:rPr>
          <w:rFonts w:ascii="Arial" w:hAnsi="Arial" w:cs="Arial"/>
          <w:b/>
          <w:sz w:val="20"/>
          <w:szCs w:val="20"/>
        </w:rPr>
        <w:t>Muud sätted</w:t>
      </w:r>
    </w:p>
    <w:p w14:paraId="4281AB6D" w14:textId="57C1416C" w:rsidR="008F602F" w:rsidRPr="00EC4D31" w:rsidRDefault="00300672" w:rsidP="00EC4D31">
      <w:pPr>
        <w:pStyle w:val="Loendilik"/>
        <w:numPr>
          <w:ilvl w:val="1"/>
          <w:numId w:val="1"/>
        </w:numPr>
        <w:tabs>
          <w:tab w:val="clear" w:pos="792"/>
          <w:tab w:val="num" w:pos="142"/>
          <w:tab w:val="left" w:pos="426"/>
        </w:tabs>
        <w:autoSpaceDE w:val="0"/>
        <w:autoSpaceDN w:val="0"/>
        <w:ind w:left="426" w:hanging="426"/>
        <w:rPr>
          <w:rFonts w:ascii="Arial" w:hAnsi="Arial" w:cs="Arial"/>
          <w:sz w:val="20"/>
          <w:szCs w:val="20"/>
        </w:rPr>
      </w:pPr>
      <w:r w:rsidRPr="00EC4D31">
        <w:rPr>
          <w:rFonts w:ascii="Arial" w:hAnsi="Arial" w:cs="Arial"/>
          <w:sz w:val="20"/>
          <w:szCs w:val="20"/>
        </w:rPr>
        <w:t xml:space="preserve">Lepingu </w:t>
      </w:r>
      <w:r w:rsidR="00BD4797" w:rsidRPr="00EC4D31">
        <w:rPr>
          <w:rFonts w:ascii="Arial" w:hAnsi="Arial" w:cs="Arial"/>
          <w:sz w:val="20"/>
          <w:szCs w:val="20"/>
        </w:rPr>
        <w:t>osaks on</w:t>
      </w:r>
      <w:r w:rsidRPr="00EC4D31">
        <w:rPr>
          <w:rFonts w:ascii="Arial" w:hAnsi="Arial" w:cs="Arial"/>
          <w:sz w:val="20"/>
          <w:szCs w:val="20"/>
        </w:rPr>
        <w:t xml:space="preserve"> lisaks käe</w:t>
      </w:r>
      <w:r w:rsidR="00061668" w:rsidRPr="00EC4D31">
        <w:rPr>
          <w:rFonts w:ascii="Arial" w:hAnsi="Arial" w:cs="Arial"/>
          <w:sz w:val="20"/>
          <w:szCs w:val="20"/>
        </w:rPr>
        <w:t>s</w:t>
      </w:r>
      <w:r w:rsidRPr="00EC4D31">
        <w:rPr>
          <w:rFonts w:ascii="Arial" w:hAnsi="Arial" w:cs="Arial"/>
          <w:sz w:val="20"/>
          <w:szCs w:val="20"/>
        </w:rPr>
        <w:t>oleva</w:t>
      </w:r>
      <w:r w:rsidR="00BD4797" w:rsidRPr="00EC4D31">
        <w:rPr>
          <w:rFonts w:ascii="Arial" w:hAnsi="Arial" w:cs="Arial"/>
          <w:sz w:val="20"/>
          <w:szCs w:val="20"/>
        </w:rPr>
        <w:t>te</w:t>
      </w:r>
      <w:r w:rsidRPr="00EC4D31">
        <w:rPr>
          <w:rFonts w:ascii="Arial" w:hAnsi="Arial" w:cs="Arial"/>
          <w:sz w:val="20"/>
          <w:szCs w:val="20"/>
        </w:rPr>
        <w:t xml:space="preserve">le </w:t>
      </w:r>
      <w:r w:rsidR="00BD4797" w:rsidRPr="00EC4D31">
        <w:rPr>
          <w:rFonts w:ascii="Arial" w:hAnsi="Arial" w:cs="Arial"/>
          <w:sz w:val="20"/>
          <w:szCs w:val="20"/>
        </w:rPr>
        <w:t xml:space="preserve">eritingimustele </w:t>
      </w:r>
      <w:r w:rsidRPr="00EC4D31">
        <w:rPr>
          <w:rFonts w:ascii="Arial" w:hAnsi="Arial" w:cs="Arial"/>
          <w:sz w:val="20"/>
          <w:szCs w:val="20"/>
        </w:rPr>
        <w:t xml:space="preserve">ja </w:t>
      </w:r>
      <w:r w:rsidR="00BD4797" w:rsidRPr="00EC4D31">
        <w:rPr>
          <w:rFonts w:ascii="Arial" w:hAnsi="Arial" w:cs="Arial"/>
          <w:sz w:val="20"/>
          <w:szCs w:val="20"/>
        </w:rPr>
        <w:t xml:space="preserve">nende </w:t>
      </w:r>
      <w:r w:rsidRPr="00EC4D31">
        <w:rPr>
          <w:rFonts w:ascii="Arial" w:hAnsi="Arial" w:cs="Arial"/>
          <w:sz w:val="20"/>
          <w:szCs w:val="20"/>
        </w:rPr>
        <w:t>lisadele</w:t>
      </w:r>
      <w:r w:rsidR="002031BA" w:rsidRPr="00EC4D31">
        <w:rPr>
          <w:rFonts w:ascii="Arial" w:hAnsi="Arial" w:cs="Arial"/>
          <w:sz w:val="20"/>
          <w:szCs w:val="20"/>
        </w:rPr>
        <w:t xml:space="preserve"> </w:t>
      </w:r>
      <w:r w:rsidR="00D81E6C" w:rsidRPr="00EC4D31">
        <w:rPr>
          <w:rFonts w:ascii="Arial" w:hAnsi="Arial" w:cs="Arial"/>
          <w:sz w:val="20"/>
          <w:szCs w:val="20"/>
        </w:rPr>
        <w:t>t</w:t>
      </w:r>
      <w:r w:rsidR="00660ACB" w:rsidRPr="00EC4D31">
        <w:rPr>
          <w:rFonts w:ascii="Arial" w:hAnsi="Arial" w:cs="Arial"/>
          <w:sz w:val="20"/>
          <w:szCs w:val="20"/>
        </w:rPr>
        <w:t>öövõtulepingu</w:t>
      </w:r>
      <w:r w:rsidR="007205D4" w:rsidRPr="00EC4D31">
        <w:rPr>
          <w:rFonts w:ascii="Arial" w:hAnsi="Arial" w:cs="Arial"/>
          <w:sz w:val="20"/>
          <w:szCs w:val="20"/>
        </w:rPr>
        <w:t>te</w:t>
      </w:r>
      <w:r w:rsidR="00660ACB" w:rsidRPr="00EC4D31">
        <w:rPr>
          <w:rFonts w:ascii="Arial" w:hAnsi="Arial" w:cs="Arial"/>
          <w:sz w:val="20"/>
          <w:szCs w:val="20"/>
        </w:rPr>
        <w:t xml:space="preserve"> ü</w:t>
      </w:r>
      <w:r w:rsidRPr="00EC4D31">
        <w:rPr>
          <w:rFonts w:ascii="Arial" w:hAnsi="Arial" w:cs="Arial"/>
          <w:sz w:val="20"/>
          <w:szCs w:val="20"/>
        </w:rPr>
        <w:t xml:space="preserve">ldtingimused. </w:t>
      </w:r>
      <w:r w:rsidR="009C6EA8" w:rsidRPr="00EC4D31">
        <w:rPr>
          <w:rFonts w:ascii="Arial" w:hAnsi="Arial" w:cs="Arial"/>
          <w:sz w:val="20"/>
          <w:szCs w:val="20"/>
        </w:rPr>
        <w:t xml:space="preserve">Töövõtja kinnitab, et on üldtingimustega tutvunud paberkandjal või elektroonselt </w:t>
      </w:r>
      <w:r w:rsidR="00084A3E">
        <w:rPr>
          <w:rFonts w:ascii="Arial" w:hAnsi="Arial" w:cs="Arial"/>
          <w:sz w:val="20"/>
          <w:szCs w:val="20"/>
        </w:rPr>
        <w:t>Sotsiaal</w:t>
      </w:r>
      <w:r w:rsidR="008E3A52" w:rsidRPr="00EC4D31">
        <w:rPr>
          <w:rFonts w:ascii="Arial" w:hAnsi="Arial" w:cs="Arial"/>
          <w:sz w:val="20"/>
          <w:szCs w:val="20"/>
        </w:rPr>
        <w:t>ministeeriumi</w:t>
      </w:r>
      <w:r w:rsidR="009C6EA8" w:rsidRPr="00EC4D31">
        <w:rPr>
          <w:rFonts w:ascii="Arial" w:hAnsi="Arial" w:cs="Arial"/>
          <w:sz w:val="20"/>
          <w:szCs w:val="20"/>
        </w:rPr>
        <w:t xml:space="preserve"> kodulehel </w:t>
      </w:r>
      <w:bookmarkStart w:id="0" w:name="_Hlk162007713"/>
      <w:bookmarkStart w:id="1" w:name="_Hlk160437125"/>
      <w:r w:rsidR="00084A3E" w:rsidRPr="008D0BC9">
        <w:rPr>
          <w:rFonts w:ascii="Arial" w:hAnsi="Arial" w:cs="Arial"/>
          <w:sz w:val="20"/>
          <w:szCs w:val="20"/>
        </w:rPr>
        <w:t xml:space="preserve">aadressil: </w:t>
      </w:r>
      <w:hyperlink r:id="rId13" w:history="1">
        <w:r w:rsidR="00084A3E" w:rsidRPr="008526A6">
          <w:rPr>
            <w:rStyle w:val="Hperlink"/>
            <w:rFonts w:ascii="Arial" w:hAnsi="Arial" w:cs="Arial"/>
            <w:sz w:val="20"/>
            <w:szCs w:val="20"/>
          </w:rPr>
          <w:t>https://www.sm.ee/sites/default/files/content-editors/sisekomm/toovotulepingu_uldtingimused.pdf</w:t>
        </w:r>
      </w:hyperlink>
      <w:bookmarkEnd w:id="0"/>
      <w:r w:rsidR="00FE41DE">
        <w:rPr>
          <w:rStyle w:val="Hperlink"/>
          <w:rFonts w:ascii="Arial" w:hAnsi="Arial" w:cs="Arial"/>
          <w:sz w:val="20"/>
          <w:szCs w:val="20"/>
        </w:rPr>
        <w:t xml:space="preserve"> </w:t>
      </w:r>
      <w:r w:rsidR="00BD18C4">
        <w:rPr>
          <w:rFonts w:ascii="Arial" w:hAnsi="Arial" w:cs="Arial"/>
          <w:sz w:val="20"/>
          <w:szCs w:val="20"/>
        </w:rPr>
        <w:t xml:space="preserve">ning tal oli võimalik nende kohta küsida </w:t>
      </w:r>
      <w:r w:rsidR="00BD18C4">
        <w:rPr>
          <w:rFonts w:ascii="Arial" w:hAnsi="Arial" w:cs="Arial"/>
          <w:sz w:val="20"/>
          <w:szCs w:val="20"/>
        </w:rPr>
        <w:lastRenderedPageBreak/>
        <w:t>selgitusi ja teha ettepanekuid eritingimustes üldtingimuste kohaldamata jätmiseks või muutmisek</w:t>
      </w:r>
      <w:bookmarkEnd w:id="1"/>
      <w:r w:rsidR="00BD18C4">
        <w:rPr>
          <w:rFonts w:ascii="Arial" w:hAnsi="Arial" w:cs="Arial"/>
          <w:sz w:val="20"/>
          <w:szCs w:val="20"/>
        </w:rPr>
        <w:t>s.</w:t>
      </w:r>
      <w:r w:rsidR="00EC4D31" w:rsidRPr="00EC4D31">
        <w:rPr>
          <w:rFonts w:ascii="Arial" w:hAnsi="Arial" w:cs="Arial"/>
          <w:sz w:val="20"/>
          <w:szCs w:val="20"/>
        </w:rPr>
        <w:t xml:space="preserve"> </w:t>
      </w:r>
      <w:r w:rsidRPr="00EC4D31">
        <w:rPr>
          <w:rFonts w:ascii="Arial" w:hAnsi="Arial" w:cs="Arial"/>
          <w:sz w:val="20"/>
          <w:szCs w:val="20"/>
        </w:rPr>
        <w:t xml:space="preserve">Pooled kinnitavad, et kõik </w:t>
      </w:r>
      <w:r w:rsidR="00BD4797" w:rsidRPr="00EC4D31">
        <w:rPr>
          <w:rFonts w:ascii="Arial" w:hAnsi="Arial" w:cs="Arial"/>
          <w:sz w:val="20"/>
          <w:szCs w:val="20"/>
        </w:rPr>
        <w:t xml:space="preserve">üldtingimused </w:t>
      </w:r>
      <w:r w:rsidRPr="00EC4D31">
        <w:rPr>
          <w:rFonts w:ascii="Arial" w:hAnsi="Arial" w:cs="Arial"/>
          <w:sz w:val="20"/>
          <w:szCs w:val="20"/>
        </w:rPr>
        <w:t>on mõistlikud ega saa seetõttu olla tühised.</w:t>
      </w:r>
    </w:p>
    <w:p w14:paraId="039A4E4A" w14:textId="77777777" w:rsidR="00733B44" w:rsidRPr="004E5636" w:rsidRDefault="00F815CA" w:rsidP="004E5636">
      <w:pPr>
        <w:pStyle w:val="Normaallaadveeb"/>
        <w:numPr>
          <w:ilvl w:val="1"/>
          <w:numId w:val="1"/>
        </w:numPr>
        <w:tabs>
          <w:tab w:val="clear" w:pos="792"/>
          <w:tab w:val="num" w:pos="142"/>
          <w:tab w:val="num" w:pos="426"/>
        </w:tabs>
        <w:spacing w:before="0" w:beforeAutospacing="0" w:after="0" w:afterAutospacing="0"/>
        <w:ind w:left="426" w:hanging="426"/>
        <w:jc w:val="both"/>
        <w:rPr>
          <w:rFonts w:ascii="Arial" w:hAnsi="Arial" w:cs="Arial"/>
          <w:sz w:val="20"/>
          <w:szCs w:val="20"/>
        </w:rPr>
      </w:pPr>
      <w:r w:rsidRPr="008F602F">
        <w:rPr>
          <w:rFonts w:ascii="Arial" w:hAnsi="Arial" w:cs="Arial"/>
          <w:sz w:val="20"/>
          <w:szCs w:val="20"/>
        </w:rPr>
        <w:t>Kui konkreetsest sättest ei tulene teisiti, tähen</w:t>
      </w:r>
      <w:r w:rsidR="00300672" w:rsidRPr="008F602F">
        <w:rPr>
          <w:rFonts w:ascii="Arial" w:hAnsi="Arial" w:cs="Arial"/>
          <w:sz w:val="20"/>
          <w:szCs w:val="20"/>
        </w:rPr>
        <w:t xml:space="preserve">dab mõiste </w:t>
      </w:r>
      <w:r w:rsidR="00A57CB0" w:rsidRPr="008F602F">
        <w:rPr>
          <w:rFonts w:ascii="Arial" w:hAnsi="Arial" w:cs="Arial"/>
          <w:sz w:val="20"/>
          <w:szCs w:val="20"/>
        </w:rPr>
        <w:t>„</w:t>
      </w:r>
      <w:r w:rsidR="00D81E6C">
        <w:rPr>
          <w:rFonts w:ascii="Arial" w:hAnsi="Arial" w:cs="Arial"/>
          <w:sz w:val="20"/>
          <w:szCs w:val="20"/>
        </w:rPr>
        <w:t>leping” l</w:t>
      </w:r>
      <w:r w:rsidR="00300672" w:rsidRPr="008F602F">
        <w:rPr>
          <w:rFonts w:ascii="Arial" w:hAnsi="Arial" w:cs="Arial"/>
          <w:sz w:val="20"/>
          <w:szCs w:val="20"/>
        </w:rPr>
        <w:t xml:space="preserve">epingu </w:t>
      </w:r>
      <w:r w:rsidR="00BD4797" w:rsidRPr="008F602F">
        <w:rPr>
          <w:rFonts w:ascii="Arial" w:hAnsi="Arial" w:cs="Arial"/>
          <w:sz w:val="20"/>
          <w:szCs w:val="20"/>
        </w:rPr>
        <w:t>eritingimusi</w:t>
      </w:r>
      <w:r w:rsidR="00A12C70" w:rsidRPr="008F602F">
        <w:rPr>
          <w:rFonts w:ascii="Arial" w:hAnsi="Arial" w:cs="Arial"/>
          <w:sz w:val="20"/>
          <w:szCs w:val="20"/>
        </w:rPr>
        <w:t xml:space="preserve"> ja üldtingimusi</w:t>
      </w:r>
      <w:r w:rsidR="00BD4797" w:rsidRPr="008F602F">
        <w:rPr>
          <w:rFonts w:ascii="Arial" w:hAnsi="Arial" w:cs="Arial"/>
          <w:sz w:val="20"/>
          <w:szCs w:val="20"/>
        </w:rPr>
        <w:t xml:space="preserve"> </w:t>
      </w:r>
      <w:r w:rsidR="00300672" w:rsidRPr="008F602F">
        <w:rPr>
          <w:rFonts w:ascii="Arial" w:hAnsi="Arial" w:cs="Arial"/>
          <w:sz w:val="20"/>
          <w:szCs w:val="20"/>
        </w:rPr>
        <w:t>koos kõikide lisadega. Lepingu dokumentide prioriteetsus on</w:t>
      </w:r>
      <w:r w:rsidR="002F6F9A" w:rsidRPr="008F602F">
        <w:rPr>
          <w:rFonts w:ascii="Arial" w:hAnsi="Arial" w:cs="Arial"/>
          <w:sz w:val="20"/>
          <w:szCs w:val="20"/>
        </w:rPr>
        <w:t xml:space="preserve"> järgmine: </w:t>
      </w:r>
      <w:r w:rsidR="00A77568" w:rsidRPr="008F602F">
        <w:rPr>
          <w:rFonts w:ascii="Arial" w:hAnsi="Arial" w:cs="Arial"/>
          <w:sz w:val="20"/>
          <w:szCs w:val="20"/>
        </w:rPr>
        <w:t>er</w:t>
      </w:r>
      <w:r w:rsidR="00D81E6C">
        <w:rPr>
          <w:rFonts w:ascii="Arial" w:hAnsi="Arial" w:cs="Arial"/>
          <w:sz w:val="20"/>
          <w:szCs w:val="20"/>
        </w:rPr>
        <w:t>itingimused (I), l</w:t>
      </w:r>
      <w:r w:rsidR="00300672" w:rsidRPr="008F602F">
        <w:rPr>
          <w:rFonts w:ascii="Arial" w:hAnsi="Arial" w:cs="Arial"/>
          <w:sz w:val="20"/>
          <w:szCs w:val="20"/>
        </w:rPr>
        <w:t xml:space="preserve">epingu lisad (II) ja üldtingimused (III). Vastuolude korral </w:t>
      </w:r>
      <w:r w:rsidR="00D81E6C">
        <w:rPr>
          <w:rFonts w:ascii="Arial" w:hAnsi="Arial" w:cs="Arial"/>
          <w:sz w:val="20"/>
          <w:szCs w:val="20"/>
        </w:rPr>
        <w:t>l</w:t>
      </w:r>
      <w:r w:rsidR="00300672" w:rsidRPr="008F602F">
        <w:rPr>
          <w:rFonts w:ascii="Arial" w:hAnsi="Arial" w:cs="Arial"/>
          <w:sz w:val="20"/>
          <w:szCs w:val="20"/>
        </w:rPr>
        <w:t xml:space="preserve">epingu dokumentide vahel prevaleerib </w:t>
      </w:r>
      <w:r w:rsidR="00300672" w:rsidRPr="00A16EBD">
        <w:rPr>
          <w:rFonts w:ascii="Arial" w:hAnsi="Arial" w:cs="Arial"/>
          <w:sz w:val="20"/>
          <w:szCs w:val="20"/>
        </w:rPr>
        <w:t>prioriteetsem dokument.</w:t>
      </w:r>
      <w:r w:rsidR="004E5636">
        <w:rPr>
          <w:rFonts w:ascii="Arial" w:hAnsi="Arial" w:cs="Arial"/>
          <w:sz w:val="20"/>
          <w:szCs w:val="20"/>
        </w:rPr>
        <w:t xml:space="preserve"> </w:t>
      </w:r>
      <w:r w:rsidR="00733B44" w:rsidRPr="004E5636">
        <w:rPr>
          <w:rFonts w:ascii="Arial" w:hAnsi="Arial" w:cs="Arial"/>
          <w:sz w:val="20"/>
          <w:szCs w:val="20"/>
        </w:rPr>
        <w:t xml:space="preserve">Lepingu sõlmimisega kaotavad kehtivuse kõik töövõtja hinnapakkumises või muus sarnases dokumendis sisalduvad tingimused niivõrd, kuivõrd need on vastuolus lepingu eritingimuste ja üldtingimustega. </w:t>
      </w:r>
    </w:p>
    <w:p w14:paraId="51BA309E" w14:textId="77777777" w:rsidR="002A5CBA" w:rsidRPr="0020573D" w:rsidRDefault="002A5CBA" w:rsidP="00E63F8F">
      <w:pPr>
        <w:pStyle w:val="Normaallaadveeb"/>
        <w:numPr>
          <w:ilvl w:val="1"/>
          <w:numId w:val="1"/>
        </w:numPr>
        <w:tabs>
          <w:tab w:val="clear" w:pos="792"/>
          <w:tab w:val="num" w:pos="142"/>
          <w:tab w:val="num" w:pos="426"/>
        </w:tabs>
        <w:spacing w:before="0" w:beforeAutospacing="0" w:after="0" w:afterAutospacing="0"/>
        <w:ind w:left="0" w:firstLine="0"/>
        <w:jc w:val="both"/>
        <w:rPr>
          <w:rFonts w:ascii="Arial" w:hAnsi="Arial" w:cs="Arial"/>
          <w:sz w:val="20"/>
          <w:szCs w:val="20"/>
        </w:rPr>
      </w:pPr>
      <w:r w:rsidRPr="0020573D">
        <w:rPr>
          <w:rFonts w:ascii="Arial" w:hAnsi="Arial" w:cs="Arial"/>
          <w:sz w:val="20"/>
          <w:szCs w:val="20"/>
        </w:rPr>
        <w:t>Leping allkirjastatakse digitaalselt.</w:t>
      </w:r>
    </w:p>
    <w:p w14:paraId="6EE7FF07" w14:textId="77777777" w:rsidR="00660ACB" w:rsidRDefault="00660ACB" w:rsidP="00300672">
      <w:pPr>
        <w:tabs>
          <w:tab w:val="left" w:pos="5103"/>
        </w:tabs>
        <w:jc w:val="both"/>
        <w:rPr>
          <w:rFonts w:ascii="Arial" w:hAnsi="Arial" w:cs="Arial"/>
          <w:b/>
          <w:sz w:val="20"/>
          <w:szCs w:val="20"/>
        </w:rPr>
      </w:pPr>
    </w:p>
    <w:p w14:paraId="552FA362" w14:textId="77777777" w:rsidR="002A5CBA" w:rsidRPr="002A1815" w:rsidRDefault="002A5CBA" w:rsidP="00300672">
      <w:pPr>
        <w:tabs>
          <w:tab w:val="left" w:pos="5103"/>
        </w:tabs>
        <w:jc w:val="both"/>
        <w:rPr>
          <w:rFonts w:ascii="Arial" w:hAnsi="Arial" w:cs="Arial"/>
          <w:b/>
          <w:sz w:val="20"/>
          <w:szCs w:val="20"/>
        </w:rPr>
      </w:pPr>
    </w:p>
    <w:p w14:paraId="1F9BB98D" w14:textId="77777777" w:rsidR="00300672" w:rsidRPr="002A1815" w:rsidRDefault="000C5B4A" w:rsidP="00300672">
      <w:pPr>
        <w:tabs>
          <w:tab w:val="left" w:pos="5103"/>
        </w:tabs>
        <w:jc w:val="both"/>
        <w:rPr>
          <w:rFonts w:ascii="Arial" w:hAnsi="Arial" w:cs="Arial"/>
          <w:b/>
          <w:sz w:val="20"/>
          <w:szCs w:val="20"/>
        </w:rPr>
      </w:pPr>
      <w:r>
        <w:rPr>
          <w:rFonts w:ascii="Arial" w:hAnsi="Arial" w:cs="Arial"/>
          <w:b/>
          <w:sz w:val="20"/>
          <w:szCs w:val="20"/>
        </w:rPr>
        <w:t>Tellija</w:t>
      </w:r>
      <w:r>
        <w:rPr>
          <w:rFonts w:ascii="Arial" w:hAnsi="Arial" w:cs="Arial"/>
          <w:b/>
          <w:sz w:val="20"/>
          <w:szCs w:val="20"/>
        </w:rPr>
        <w:tab/>
        <w:t>Töövõtja</w:t>
      </w:r>
      <w:r w:rsidR="00300672" w:rsidRPr="002A1815">
        <w:rPr>
          <w:rFonts w:ascii="Arial" w:hAnsi="Arial" w:cs="Arial"/>
          <w:b/>
          <w:sz w:val="20"/>
          <w:szCs w:val="20"/>
        </w:rPr>
        <w:t xml:space="preserve"> </w:t>
      </w:r>
    </w:p>
    <w:p w14:paraId="342A0C9F" w14:textId="77777777" w:rsidR="00300672" w:rsidRPr="002A1815" w:rsidRDefault="00300672" w:rsidP="00300672">
      <w:pPr>
        <w:pStyle w:val="Normaallaadveeb"/>
        <w:spacing w:before="0" w:beforeAutospacing="0" w:after="0" w:afterAutospacing="0"/>
        <w:jc w:val="both"/>
        <w:rPr>
          <w:rFonts w:ascii="Arial" w:hAnsi="Arial" w:cs="Arial"/>
          <w:sz w:val="20"/>
          <w:szCs w:val="20"/>
        </w:rPr>
      </w:pPr>
    </w:p>
    <w:p w14:paraId="4C3304A8" w14:textId="77777777" w:rsidR="00300672" w:rsidRPr="002A1815" w:rsidRDefault="00300672" w:rsidP="00300672">
      <w:pPr>
        <w:pStyle w:val="Normaallaadveeb"/>
        <w:spacing w:before="0" w:beforeAutospacing="0" w:after="0" w:afterAutospacing="0"/>
        <w:jc w:val="both"/>
        <w:rPr>
          <w:rFonts w:ascii="Arial" w:hAnsi="Arial" w:cs="Arial"/>
          <w:sz w:val="20"/>
          <w:szCs w:val="20"/>
        </w:rPr>
      </w:pPr>
    </w:p>
    <w:p w14:paraId="5C467327" w14:textId="77777777" w:rsidR="002A5CBA" w:rsidRDefault="002A5CBA" w:rsidP="002A5CBA">
      <w:pPr>
        <w:tabs>
          <w:tab w:val="left" w:pos="5103"/>
        </w:tabs>
        <w:jc w:val="both"/>
        <w:rPr>
          <w:rFonts w:ascii="Arial" w:hAnsi="Arial" w:cs="Arial"/>
          <w:i/>
          <w:sz w:val="20"/>
          <w:szCs w:val="20"/>
        </w:rPr>
      </w:pPr>
      <w:r w:rsidRPr="002C14EE">
        <w:rPr>
          <w:rFonts w:ascii="Arial" w:hAnsi="Arial" w:cs="Arial"/>
          <w:i/>
          <w:sz w:val="20"/>
          <w:szCs w:val="20"/>
        </w:rPr>
        <w:t>/allkirjastatud digitaalselt/</w:t>
      </w:r>
      <w:r w:rsidRPr="002C14EE">
        <w:rPr>
          <w:rFonts w:ascii="Arial" w:hAnsi="Arial" w:cs="Arial"/>
          <w:i/>
          <w:sz w:val="20"/>
          <w:szCs w:val="20"/>
        </w:rPr>
        <w:tab/>
        <w:t>/allkirjastatud digitaalselt/</w:t>
      </w:r>
    </w:p>
    <w:p w14:paraId="15BC7C02" w14:textId="77777777" w:rsidR="00A16EBD" w:rsidRPr="002C14EE" w:rsidRDefault="00A16EBD" w:rsidP="002A5CBA">
      <w:pPr>
        <w:tabs>
          <w:tab w:val="left" w:pos="5103"/>
        </w:tabs>
        <w:jc w:val="both"/>
        <w:rPr>
          <w:rFonts w:ascii="Arial" w:hAnsi="Arial" w:cs="Arial"/>
          <w:i/>
          <w:sz w:val="20"/>
          <w:szCs w:val="20"/>
        </w:rPr>
      </w:pPr>
    </w:p>
    <w:p w14:paraId="19A49513" w14:textId="77777777" w:rsidR="00A16EBD" w:rsidRDefault="00A16EBD" w:rsidP="00300672">
      <w:pPr>
        <w:pStyle w:val="Normaallaadveeb"/>
        <w:tabs>
          <w:tab w:val="left" w:pos="1440"/>
          <w:tab w:val="left" w:pos="5040"/>
        </w:tabs>
        <w:spacing w:before="0" w:beforeAutospacing="0" w:after="0" w:afterAutospacing="0"/>
        <w:jc w:val="both"/>
        <w:rPr>
          <w:rFonts w:ascii="Arial" w:hAnsi="Arial" w:cs="Arial"/>
          <w:sz w:val="20"/>
          <w:szCs w:val="20"/>
        </w:rPr>
      </w:pPr>
    </w:p>
    <w:p w14:paraId="59F7B0D3" w14:textId="611F7B14" w:rsidR="00300672" w:rsidRPr="002A1815" w:rsidRDefault="00951E3D" w:rsidP="00300672">
      <w:pPr>
        <w:pStyle w:val="Normaallaadveeb"/>
        <w:tabs>
          <w:tab w:val="left" w:pos="1440"/>
          <w:tab w:val="left" w:pos="5040"/>
        </w:tabs>
        <w:spacing w:before="0" w:beforeAutospacing="0" w:after="0" w:afterAutospacing="0"/>
        <w:jc w:val="both"/>
        <w:rPr>
          <w:rFonts w:ascii="Arial" w:hAnsi="Arial" w:cs="Arial"/>
          <w:sz w:val="20"/>
          <w:szCs w:val="20"/>
        </w:rPr>
      </w:pPr>
      <w:r>
        <w:rPr>
          <w:rFonts w:ascii="Arial" w:hAnsi="Arial" w:cs="Arial"/>
          <w:sz w:val="20"/>
          <w:szCs w:val="20"/>
        </w:rPr>
        <w:t xml:space="preserve">Tel: </w:t>
      </w:r>
      <w:r>
        <w:rPr>
          <w:rFonts w:ascii="Arial" w:hAnsi="Arial" w:cs="Arial"/>
          <w:sz w:val="20"/>
          <w:szCs w:val="20"/>
        </w:rPr>
        <w:tab/>
      </w:r>
      <w:r w:rsidR="00084A3E">
        <w:rPr>
          <w:rFonts w:ascii="Arial" w:hAnsi="Arial" w:cs="Arial"/>
          <w:sz w:val="20"/>
          <w:szCs w:val="20"/>
        </w:rPr>
        <w:t>626 9301</w:t>
      </w:r>
      <w:r w:rsidR="00300672" w:rsidRPr="002A1815">
        <w:rPr>
          <w:rFonts w:ascii="Arial" w:hAnsi="Arial" w:cs="Arial"/>
          <w:sz w:val="20"/>
          <w:szCs w:val="20"/>
        </w:rPr>
        <w:tab/>
        <w:t xml:space="preserve">Tel: </w:t>
      </w:r>
      <w:r w:rsidR="00300672" w:rsidRPr="002A1815">
        <w:rPr>
          <w:rFonts w:ascii="Arial" w:hAnsi="Arial" w:cs="Arial"/>
          <w:sz w:val="20"/>
          <w:szCs w:val="20"/>
        </w:rPr>
        <w:tab/>
      </w:r>
      <w:r w:rsidR="00300672" w:rsidRPr="002A1815">
        <w:rPr>
          <w:rFonts w:ascii="Arial" w:hAnsi="Arial" w:cs="Arial"/>
          <w:sz w:val="20"/>
          <w:szCs w:val="20"/>
        </w:rPr>
        <w:tab/>
      </w:r>
      <w:sdt>
        <w:sdtPr>
          <w:rPr>
            <w:rFonts w:ascii="Arial" w:hAnsi="Arial" w:cs="Arial"/>
            <w:color w:val="auto"/>
            <w:sz w:val="20"/>
            <w:szCs w:val="20"/>
            <w:shd w:val="clear" w:color="auto" w:fill="FFFFFF"/>
          </w:rPr>
          <w:id w:val="514344910"/>
          <w:placeholder>
            <w:docPart w:val="0D1B38AD1B3F44FB8BD09E2D22A2F8C0"/>
          </w:placeholder>
          <w:showingPlcHdr/>
        </w:sdtPr>
        <w:sdtEndPr/>
        <w:sdtContent>
          <w:r w:rsidR="00E00930" w:rsidRPr="002A1815">
            <w:rPr>
              <w:rStyle w:val="Kohatitetekst"/>
              <w:rFonts w:ascii="Arial" w:hAnsi="Arial" w:cs="Arial"/>
              <w:color w:val="FF0000"/>
              <w:sz w:val="20"/>
              <w:szCs w:val="20"/>
            </w:rPr>
            <w:t>[number]</w:t>
          </w:r>
        </w:sdtContent>
      </w:sdt>
    </w:p>
    <w:p w14:paraId="0E476DF7" w14:textId="0B1A2B7E" w:rsidR="00541BFC" w:rsidRPr="002A1815" w:rsidRDefault="00300672" w:rsidP="00300672">
      <w:pPr>
        <w:pStyle w:val="Normaallaadveeb"/>
        <w:tabs>
          <w:tab w:val="left" w:pos="1440"/>
          <w:tab w:val="left" w:pos="5040"/>
        </w:tabs>
        <w:spacing w:before="0" w:beforeAutospacing="0" w:after="0" w:afterAutospacing="0"/>
        <w:jc w:val="both"/>
        <w:rPr>
          <w:rFonts w:ascii="Arial" w:hAnsi="Arial" w:cs="Arial"/>
          <w:color w:val="auto"/>
          <w:sz w:val="20"/>
          <w:szCs w:val="20"/>
        </w:rPr>
      </w:pPr>
      <w:r w:rsidRPr="002A1815">
        <w:rPr>
          <w:rFonts w:ascii="Arial" w:hAnsi="Arial" w:cs="Arial"/>
          <w:sz w:val="20"/>
          <w:szCs w:val="20"/>
        </w:rPr>
        <w:t xml:space="preserve">E-post: </w:t>
      </w:r>
      <w:r w:rsidRPr="002A1815">
        <w:rPr>
          <w:rFonts w:ascii="Arial" w:hAnsi="Arial" w:cs="Arial"/>
          <w:sz w:val="20"/>
          <w:szCs w:val="20"/>
        </w:rPr>
        <w:tab/>
      </w:r>
      <w:hyperlink r:id="rId14" w:history="1">
        <w:r w:rsidR="00EC3FF8" w:rsidRPr="00213FCB">
          <w:rPr>
            <w:rStyle w:val="Hperlink"/>
            <w:rFonts w:ascii="Arial" w:hAnsi="Arial" w:cs="Arial"/>
            <w:sz w:val="20"/>
            <w:szCs w:val="20"/>
          </w:rPr>
          <w:t>info@sm.ee</w:t>
        </w:r>
      </w:hyperlink>
      <w:r w:rsidRPr="002A1815">
        <w:rPr>
          <w:rFonts w:ascii="Arial" w:hAnsi="Arial" w:cs="Arial"/>
          <w:sz w:val="20"/>
          <w:szCs w:val="20"/>
        </w:rPr>
        <w:t xml:space="preserve"> </w:t>
      </w:r>
      <w:r w:rsidRPr="002A1815">
        <w:rPr>
          <w:rFonts w:ascii="Arial" w:hAnsi="Arial" w:cs="Arial"/>
          <w:sz w:val="20"/>
          <w:szCs w:val="20"/>
        </w:rPr>
        <w:tab/>
        <w:t>E-post:</w:t>
      </w:r>
      <w:r w:rsidRPr="002A1815">
        <w:rPr>
          <w:rFonts w:ascii="Arial" w:hAnsi="Arial" w:cs="Arial"/>
          <w:sz w:val="20"/>
          <w:szCs w:val="20"/>
        </w:rPr>
        <w:tab/>
      </w:r>
      <w:sdt>
        <w:sdtPr>
          <w:rPr>
            <w:rFonts w:ascii="Arial" w:hAnsi="Arial" w:cs="Arial"/>
            <w:color w:val="auto"/>
            <w:sz w:val="20"/>
            <w:szCs w:val="20"/>
          </w:rPr>
          <w:id w:val="514344912"/>
          <w:placeholder>
            <w:docPart w:val="40B8AF92EEA345079BF60996F4847AFC"/>
          </w:placeholder>
          <w:showingPlcHdr/>
        </w:sdtPr>
        <w:sdtEndPr/>
        <w:sdtContent>
          <w:r w:rsidR="000A4B6E" w:rsidRPr="002A1815">
            <w:rPr>
              <w:rStyle w:val="Kohatitetekst"/>
              <w:rFonts w:ascii="Arial" w:hAnsi="Arial" w:cs="Arial"/>
              <w:color w:val="FF0000"/>
              <w:sz w:val="20"/>
              <w:szCs w:val="20"/>
            </w:rPr>
            <w:t>[aadress]</w:t>
          </w:r>
        </w:sdtContent>
      </w:sdt>
    </w:p>
    <w:p w14:paraId="65525201" w14:textId="77777777" w:rsidR="00300672" w:rsidRPr="002A1815" w:rsidRDefault="00541BFC" w:rsidP="00300672">
      <w:pPr>
        <w:pStyle w:val="Normaallaadveeb"/>
        <w:tabs>
          <w:tab w:val="left" w:pos="1440"/>
          <w:tab w:val="left" w:pos="5040"/>
        </w:tabs>
        <w:spacing w:before="0" w:beforeAutospacing="0" w:after="0" w:afterAutospacing="0"/>
        <w:jc w:val="both"/>
        <w:rPr>
          <w:rFonts w:ascii="Arial" w:hAnsi="Arial" w:cs="Arial"/>
          <w:sz w:val="20"/>
          <w:szCs w:val="20"/>
        </w:rPr>
      </w:pPr>
      <w:r w:rsidRPr="002A1815">
        <w:rPr>
          <w:rFonts w:ascii="Arial" w:hAnsi="Arial" w:cs="Arial"/>
          <w:color w:val="auto"/>
          <w:sz w:val="20"/>
          <w:szCs w:val="20"/>
        </w:rPr>
        <w:tab/>
      </w:r>
      <w:r w:rsidRPr="002A1815">
        <w:rPr>
          <w:rFonts w:ascii="Arial" w:hAnsi="Arial" w:cs="Arial"/>
          <w:color w:val="auto"/>
          <w:sz w:val="20"/>
          <w:szCs w:val="20"/>
        </w:rPr>
        <w:tab/>
      </w:r>
    </w:p>
    <w:p w14:paraId="2220CFD3" w14:textId="77777777" w:rsidR="00300672" w:rsidRPr="002A1815" w:rsidRDefault="00300672" w:rsidP="00300672">
      <w:pPr>
        <w:pStyle w:val="Normaallaadveeb"/>
        <w:tabs>
          <w:tab w:val="left" w:pos="1440"/>
          <w:tab w:val="left" w:pos="5040"/>
        </w:tabs>
        <w:spacing w:before="0" w:beforeAutospacing="0" w:after="0" w:afterAutospacing="0"/>
        <w:jc w:val="both"/>
        <w:rPr>
          <w:rFonts w:ascii="Arial" w:hAnsi="Arial" w:cs="Arial"/>
          <w:sz w:val="20"/>
          <w:szCs w:val="20"/>
        </w:rPr>
      </w:pPr>
      <w:r w:rsidRPr="002A1815">
        <w:rPr>
          <w:rFonts w:ascii="Arial" w:hAnsi="Arial" w:cs="Arial"/>
          <w:sz w:val="20"/>
          <w:szCs w:val="20"/>
        </w:rPr>
        <w:br w:type="page"/>
      </w:r>
    </w:p>
    <w:p w14:paraId="5FD194DD" w14:textId="61B36E1E" w:rsidR="00300672" w:rsidRPr="003A4F70" w:rsidRDefault="00300672" w:rsidP="00300672">
      <w:pPr>
        <w:pStyle w:val="Normaallaadveeb"/>
        <w:spacing w:before="0" w:beforeAutospacing="0" w:after="0" w:afterAutospacing="0"/>
        <w:jc w:val="both"/>
        <w:rPr>
          <w:rFonts w:ascii="Arial" w:hAnsi="Arial" w:cs="Arial"/>
          <w:b/>
          <w:color w:val="0000FF"/>
          <w:sz w:val="20"/>
          <w:szCs w:val="20"/>
        </w:rPr>
      </w:pPr>
      <w:r w:rsidRPr="007251E2">
        <w:rPr>
          <w:rFonts w:ascii="Arial" w:hAnsi="Arial" w:cs="Arial"/>
          <w:b/>
          <w:bCs/>
          <w:sz w:val="20"/>
          <w:szCs w:val="20"/>
        </w:rPr>
        <w:lastRenderedPageBreak/>
        <w:t xml:space="preserve">LISA 1 TÖÖVÕTULEPINGULE </w:t>
      </w:r>
      <w:r w:rsidR="00FD2F21">
        <w:rPr>
          <w:rFonts w:ascii="Arial" w:hAnsi="Arial" w:cs="Arial"/>
          <w:b/>
          <w:bCs/>
          <w:sz w:val="20"/>
          <w:szCs w:val="20"/>
        </w:rPr>
        <w:t>NR</w:t>
      </w:r>
      <w:r w:rsidRPr="007251E2">
        <w:rPr>
          <w:rFonts w:ascii="Arial" w:hAnsi="Arial" w:cs="Arial"/>
          <w:b/>
          <w:bCs/>
          <w:sz w:val="20"/>
          <w:szCs w:val="20"/>
        </w:rPr>
        <w:t xml:space="preserve"> </w:t>
      </w:r>
      <w:r w:rsidR="001C1020">
        <w:rPr>
          <w:rFonts w:ascii="Arial" w:hAnsi="Arial" w:cs="Arial"/>
          <w:b/>
          <w:bCs/>
          <w:sz w:val="20"/>
          <w:szCs w:val="20"/>
        </w:rPr>
        <w:fldChar w:fldCharType="begin"/>
      </w:r>
      <w:r w:rsidR="001C1020">
        <w:rPr>
          <w:rFonts w:ascii="Arial" w:hAnsi="Arial" w:cs="Arial"/>
          <w:b/>
          <w:bCs/>
          <w:sz w:val="20"/>
          <w:szCs w:val="20"/>
        </w:rPr>
        <w:instrText xml:space="preserve"> DOCPROPERTY  delta_regNumber  \* MERGEFORMAT </w:instrText>
      </w:r>
      <w:r w:rsidR="001C1020">
        <w:rPr>
          <w:rFonts w:ascii="Arial" w:hAnsi="Arial" w:cs="Arial"/>
          <w:b/>
          <w:bCs/>
          <w:sz w:val="20"/>
          <w:szCs w:val="20"/>
        </w:rPr>
        <w:fldChar w:fldCharType="separate"/>
      </w:r>
      <w:r w:rsidR="00D53AA7">
        <w:rPr>
          <w:rFonts w:ascii="Arial" w:hAnsi="Arial" w:cs="Arial"/>
          <w:b/>
          <w:bCs/>
          <w:sz w:val="20"/>
          <w:szCs w:val="20"/>
        </w:rPr>
        <w:t>{viit}</w:t>
      </w:r>
      <w:r w:rsidR="001C1020">
        <w:rPr>
          <w:rFonts w:ascii="Arial" w:hAnsi="Arial" w:cs="Arial"/>
          <w:b/>
          <w:bCs/>
          <w:sz w:val="20"/>
          <w:szCs w:val="20"/>
        </w:rPr>
        <w:fldChar w:fldCharType="end"/>
      </w:r>
      <w:r w:rsidRPr="003A4F70">
        <w:rPr>
          <w:rFonts w:ascii="Arial" w:hAnsi="Arial" w:cs="Arial"/>
          <w:b/>
          <w:bCs/>
          <w:sz w:val="20"/>
          <w:szCs w:val="20"/>
        </w:rPr>
        <w:t xml:space="preserve"> </w:t>
      </w:r>
    </w:p>
    <w:p w14:paraId="0648B981" w14:textId="77777777" w:rsidR="00300672" w:rsidRDefault="00300672" w:rsidP="00300672">
      <w:pPr>
        <w:jc w:val="both"/>
        <w:rPr>
          <w:rFonts w:ascii="Arial" w:hAnsi="Arial" w:cs="Arial"/>
          <w:sz w:val="20"/>
          <w:szCs w:val="20"/>
        </w:rPr>
      </w:pPr>
    </w:p>
    <w:p w14:paraId="2F014DD3" w14:textId="77777777" w:rsidR="00300672" w:rsidRDefault="00300672" w:rsidP="00300672">
      <w:pPr>
        <w:jc w:val="both"/>
        <w:rPr>
          <w:rFonts w:ascii="Arial" w:hAnsi="Arial" w:cs="Arial"/>
          <w:sz w:val="20"/>
          <w:szCs w:val="20"/>
        </w:rPr>
      </w:pPr>
    </w:p>
    <w:p w14:paraId="601367D3" w14:textId="77777777" w:rsidR="00300672" w:rsidRDefault="00300672" w:rsidP="00300672">
      <w:pPr>
        <w:jc w:val="both"/>
        <w:rPr>
          <w:rFonts w:ascii="Arial" w:hAnsi="Arial" w:cs="Arial"/>
          <w:sz w:val="20"/>
          <w:szCs w:val="20"/>
        </w:rPr>
      </w:pPr>
    </w:p>
    <w:p w14:paraId="6382F120" w14:textId="79288C4E" w:rsidR="00300672" w:rsidRPr="00B43478" w:rsidRDefault="00CE6E06" w:rsidP="00300672">
      <w:pPr>
        <w:jc w:val="center"/>
        <w:rPr>
          <w:rFonts w:ascii="Arial" w:hAnsi="Arial" w:cs="Arial"/>
          <w:b/>
          <w:sz w:val="20"/>
          <w:szCs w:val="20"/>
        </w:rPr>
      </w:pPr>
      <w:r>
        <w:rPr>
          <w:rFonts w:ascii="Arial" w:hAnsi="Arial" w:cs="Arial"/>
          <w:b/>
          <w:sz w:val="20"/>
          <w:szCs w:val="20"/>
        </w:rPr>
        <w:t>Lepingu objekti</w:t>
      </w:r>
      <w:r w:rsidR="00F7347D">
        <w:rPr>
          <w:rFonts w:ascii="Arial" w:hAnsi="Arial" w:cs="Arial"/>
          <w:b/>
          <w:sz w:val="20"/>
          <w:szCs w:val="20"/>
        </w:rPr>
        <w:t xml:space="preserve"> tehniline</w:t>
      </w:r>
      <w:r>
        <w:rPr>
          <w:rFonts w:ascii="Arial" w:hAnsi="Arial" w:cs="Arial"/>
          <w:b/>
          <w:sz w:val="20"/>
          <w:szCs w:val="20"/>
        </w:rPr>
        <w:t xml:space="preserve"> kirjeldus</w:t>
      </w:r>
    </w:p>
    <w:p w14:paraId="316952E9" w14:textId="77777777" w:rsidR="00300672" w:rsidRDefault="00300672" w:rsidP="00300672">
      <w:pPr>
        <w:pStyle w:val="Normaallaadveeb"/>
        <w:tabs>
          <w:tab w:val="left" w:pos="1440"/>
          <w:tab w:val="left" w:pos="5040"/>
        </w:tabs>
        <w:spacing w:before="0" w:beforeAutospacing="0" w:after="0" w:afterAutospacing="0"/>
        <w:jc w:val="both"/>
        <w:rPr>
          <w:rFonts w:ascii="Arial" w:hAnsi="Arial" w:cs="Arial"/>
          <w:sz w:val="20"/>
          <w:szCs w:val="20"/>
        </w:rPr>
      </w:pPr>
    </w:p>
    <w:p w14:paraId="309E78E8" w14:textId="77777777" w:rsidR="00300672" w:rsidRPr="00823B94" w:rsidRDefault="00300672" w:rsidP="00300672">
      <w:pPr>
        <w:pStyle w:val="Normaallaadveeb"/>
        <w:tabs>
          <w:tab w:val="left" w:pos="1440"/>
          <w:tab w:val="left" w:pos="5040"/>
        </w:tabs>
        <w:spacing w:before="0" w:beforeAutospacing="0" w:after="0" w:afterAutospacing="0"/>
        <w:jc w:val="both"/>
        <w:rPr>
          <w:rFonts w:ascii="Arial" w:hAnsi="Arial" w:cs="Arial"/>
          <w:sz w:val="20"/>
          <w:szCs w:val="20"/>
        </w:rPr>
      </w:pPr>
    </w:p>
    <w:p w14:paraId="5BAF3512" w14:textId="77777777" w:rsidR="00FF3223" w:rsidRDefault="00FF3223" w:rsidP="00F7347D">
      <w:pPr>
        <w:jc w:val="both"/>
      </w:pPr>
      <w:r w:rsidRPr="00FF3223">
        <w:t>Hanke esemeks on meediamonitooringu teenuse osutamine hankijale. Hangitav meediamonitooringu teenus peab sisaldama igapäevast jooksvat meediamonitooringut ja igakuiseid meediaülevaateid ministeeriumi ja selle haldusala asutustega seotud teemade ja kõneisikute kohta. Hangitav meediamonitooringu teenus peab tagama igapäevase IP-põhise juurdepääsu monitooringu kasutajakeskkonnale Sotsiaalministeeriumi ja selle haldusala asutuste töötajatele. Samuti peab olema võimalik siseneda kasutajakeskkonda paroolidega ka teistes nutiseadmetes (mobiiltelefonid, tahvelarvutid jms). Monitooringuteenusel peab olema tagatud mobiilne vaade.</w:t>
      </w:r>
    </w:p>
    <w:p w14:paraId="3E95EC37" w14:textId="77777777" w:rsidR="00F7347D" w:rsidRPr="00FF3223" w:rsidRDefault="00F7347D" w:rsidP="00F7347D">
      <w:pPr>
        <w:jc w:val="both"/>
      </w:pPr>
    </w:p>
    <w:p w14:paraId="6B93CBCD" w14:textId="77777777" w:rsidR="00FF3223" w:rsidRPr="00FF3223" w:rsidRDefault="00FF3223" w:rsidP="00F7347D">
      <w:pPr>
        <w:jc w:val="both"/>
      </w:pPr>
      <w:r w:rsidRPr="00FF3223">
        <w:t>Meediamonitooringu teenuse pakkuja ülesandeks on Sotsiaalministeeriumi tegevuste meedias kajastavate artiklite, juhtkirjade, arvamuste/kommentaaride, uudislugude, lühiuudiste ning pressiteadete igapäevane monitooring. Igapäevane monitooring esitatakse sisukokkuvõtetena ning lingituna internetivõrgu vahendusel. Igakuine meediaanalüüs esitatakse tabelite-graafikutega varustatult teemade kaupa meediakajastuste ülevaatena (analüüsina).</w:t>
      </w:r>
    </w:p>
    <w:p w14:paraId="1FFE76A1" w14:textId="77777777" w:rsidR="00FF3223" w:rsidRDefault="00FF3223" w:rsidP="00F7347D">
      <w:pPr>
        <w:jc w:val="both"/>
      </w:pPr>
      <w:r w:rsidRPr="00FF3223">
        <w:t>Monitooringu teenus peab võimaldama arhiveerimist ning kvantitatiivset ja kvalitatiivset meediaanalüüsi (fookusteemade ja tonaalsuse analüüs) arhiveeritud materjalide lõikes (vajadusel, kui tellija selliseks teenuseks soovi avaldab).</w:t>
      </w:r>
    </w:p>
    <w:p w14:paraId="77B3CDAB" w14:textId="77777777" w:rsidR="00F7347D" w:rsidRPr="00FF3223" w:rsidRDefault="00F7347D" w:rsidP="00F7347D">
      <w:pPr>
        <w:jc w:val="both"/>
      </w:pPr>
    </w:p>
    <w:p w14:paraId="0019BB69" w14:textId="77777777" w:rsidR="00FF3223" w:rsidRDefault="00FF3223" w:rsidP="00F7347D">
      <w:pPr>
        <w:jc w:val="both"/>
      </w:pPr>
      <w:r w:rsidRPr="00FF3223">
        <w:t xml:space="preserve">Monitooringu teenus hõlmab kõiki eesti- ja venekeelseid üleriigilisi ja maakondlikke ajakirjandusväljaandeid (ajalehed, ajakirjad), paber- ja </w:t>
      </w:r>
      <w:r w:rsidRPr="00FF3223">
        <w:rPr>
          <w:i/>
        </w:rPr>
        <w:t>online</w:t>
      </w:r>
      <w:r w:rsidRPr="00FF3223">
        <w:t>-versioone, infoportaale, üleriigilise leviga televisioonikanaleid ja suuremaid piirkondlikke raadiokanaleid. Monitooringu käigus jälgitakse kõiki teemakohaseid artikleid, uudislugusid, tele- ja raadiointervjuusid, ning tele- ja raadiosaateid.</w:t>
      </w:r>
    </w:p>
    <w:p w14:paraId="4EDEAB3D" w14:textId="77777777" w:rsidR="00F7347D" w:rsidRPr="00FF3223" w:rsidRDefault="00F7347D" w:rsidP="00F7347D">
      <w:pPr>
        <w:jc w:val="both"/>
      </w:pPr>
    </w:p>
    <w:p w14:paraId="7637521B" w14:textId="77777777" w:rsidR="00FF3223" w:rsidRPr="00FF3223" w:rsidRDefault="00FF3223" w:rsidP="00F7347D">
      <w:pPr>
        <w:numPr>
          <w:ilvl w:val="1"/>
          <w:numId w:val="18"/>
        </w:numPr>
        <w:jc w:val="both"/>
      </w:pPr>
      <w:r w:rsidRPr="00FF3223">
        <w:rPr>
          <w:b/>
        </w:rPr>
        <w:t>Meediamonitooringus jälgitavad valdkonnad</w:t>
      </w:r>
    </w:p>
    <w:p w14:paraId="4355C108" w14:textId="77777777" w:rsidR="00FF3223" w:rsidRPr="00FF3223" w:rsidRDefault="00FF3223" w:rsidP="00F7347D">
      <w:pPr>
        <w:jc w:val="both"/>
      </w:pPr>
      <w:r w:rsidRPr="00FF3223">
        <w:t xml:space="preserve">Igapäevases monitooringu teenuses ja igakuises meediaülevaates jälgitakse ministeeriumi ja selle haldusala asutustega seotud teemasid ja kõneisikuid. Jälgitavate valdkondade loetelu, haldusala asutused ning seotud mittetulundusühingud on väljatoodud allpool. </w:t>
      </w:r>
    </w:p>
    <w:p w14:paraId="4BDB34AF" w14:textId="77777777" w:rsidR="00FF3223" w:rsidRDefault="00FF3223" w:rsidP="00F7347D">
      <w:pPr>
        <w:jc w:val="both"/>
      </w:pPr>
      <w:r w:rsidRPr="00FF3223">
        <w:t>Loetelu võib lepingu täitmise käigus muutuda kuni 25% ulatuses, ilma sellele järgneva hinnamuutuseta. Muudatused jõustuvad nii kiiresti kui võimalik, kuid mitte hiljem kui 12 tunni pärast. Valdkondade loetelu muudatusest teavitab tellija töövõtjat e-kirja teel.</w:t>
      </w:r>
    </w:p>
    <w:p w14:paraId="1CAEB0B7" w14:textId="77777777" w:rsidR="00F7347D" w:rsidRPr="00FF3223" w:rsidRDefault="00F7347D" w:rsidP="00F7347D">
      <w:pPr>
        <w:jc w:val="both"/>
      </w:pPr>
    </w:p>
    <w:p w14:paraId="3381032E" w14:textId="77777777" w:rsidR="00FF3223" w:rsidRPr="00FF3223" w:rsidRDefault="00FF3223" w:rsidP="00FF3223">
      <w:pPr>
        <w:rPr>
          <w:b/>
        </w:rPr>
      </w:pPr>
      <w:r w:rsidRPr="00FF3223">
        <w:rPr>
          <w:b/>
        </w:rPr>
        <w:t xml:space="preserve">Valdkonna loetelu: </w:t>
      </w:r>
    </w:p>
    <w:p w14:paraId="7763BADF" w14:textId="77777777" w:rsidR="00FF3223" w:rsidRPr="00FF3223" w:rsidRDefault="00FF3223" w:rsidP="00FF3223">
      <w:r w:rsidRPr="00FF3223">
        <w:t>Töövaldkond</w:t>
      </w:r>
    </w:p>
    <w:p w14:paraId="480501EF" w14:textId="77777777" w:rsidR="00FF3223" w:rsidRPr="00FF3223" w:rsidRDefault="00FF3223" w:rsidP="00FF3223">
      <w:pPr>
        <w:numPr>
          <w:ilvl w:val="0"/>
          <w:numId w:val="19"/>
        </w:numPr>
      </w:pPr>
      <w:r w:rsidRPr="00FF3223">
        <w:t xml:space="preserve">Euroopa Sotsiaalfond (ESF) </w:t>
      </w:r>
    </w:p>
    <w:p w14:paraId="032810A9" w14:textId="77777777" w:rsidR="00FF3223" w:rsidRPr="00FF3223" w:rsidRDefault="00FF3223" w:rsidP="00FF3223">
      <w:pPr>
        <w:numPr>
          <w:ilvl w:val="0"/>
          <w:numId w:val="19"/>
        </w:numPr>
      </w:pPr>
      <w:r w:rsidRPr="00FF3223">
        <w:t>Pension</w:t>
      </w:r>
    </w:p>
    <w:p w14:paraId="3313C6E9" w14:textId="77777777" w:rsidR="00FF3223" w:rsidRPr="00FF3223" w:rsidRDefault="00FF3223" w:rsidP="00FF3223">
      <w:r w:rsidRPr="00FF3223">
        <w:t>Sotsiaalvaldkond</w:t>
      </w:r>
    </w:p>
    <w:p w14:paraId="18C2B63C" w14:textId="77777777" w:rsidR="00FF3223" w:rsidRPr="00FF3223" w:rsidRDefault="00FF3223" w:rsidP="00FF3223">
      <w:pPr>
        <w:numPr>
          <w:ilvl w:val="0"/>
          <w:numId w:val="19"/>
        </w:numPr>
      </w:pPr>
      <w:r w:rsidRPr="00FF3223">
        <w:t>Hoolekanne</w:t>
      </w:r>
    </w:p>
    <w:p w14:paraId="00D5E142" w14:textId="77777777" w:rsidR="00FF3223" w:rsidRPr="00FF3223" w:rsidRDefault="00FF3223" w:rsidP="00FF3223">
      <w:pPr>
        <w:numPr>
          <w:ilvl w:val="0"/>
          <w:numId w:val="19"/>
        </w:numPr>
      </w:pPr>
      <w:r w:rsidRPr="00FF3223">
        <w:t>Sotsiaalkindlustus</w:t>
      </w:r>
    </w:p>
    <w:p w14:paraId="282F6311" w14:textId="77777777" w:rsidR="00FF3223" w:rsidRPr="00FF3223" w:rsidRDefault="00FF3223" w:rsidP="00FF3223">
      <w:pPr>
        <w:numPr>
          <w:ilvl w:val="0"/>
          <w:numId w:val="19"/>
        </w:numPr>
      </w:pPr>
      <w:r w:rsidRPr="00FF3223">
        <w:t>Sotsiaaltoetused</w:t>
      </w:r>
    </w:p>
    <w:p w14:paraId="3CF83E98" w14:textId="77777777" w:rsidR="00FF3223" w:rsidRPr="00FF3223" w:rsidRDefault="00FF3223" w:rsidP="00FF3223">
      <w:pPr>
        <w:numPr>
          <w:ilvl w:val="0"/>
          <w:numId w:val="19"/>
        </w:numPr>
      </w:pPr>
      <w:r w:rsidRPr="00FF3223">
        <w:t>Võrdsuspoliitikad, sooline võrdõiguslikkus</w:t>
      </w:r>
    </w:p>
    <w:p w14:paraId="1A863423" w14:textId="77777777" w:rsidR="00FF3223" w:rsidRPr="00FF3223" w:rsidRDefault="00FF3223" w:rsidP="00FF3223">
      <w:pPr>
        <w:numPr>
          <w:ilvl w:val="0"/>
          <w:numId w:val="19"/>
        </w:numPr>
      </w:pPr>
      <w:r w:rsidRPr="00FF3223">
        <w:t>Lapsed ja pered</w:t>
      </w:r>
    </w:p>
    <w:p w14:paraId="298AD585" w14:textId="77777777" w:rsidR="00FF3223" w:rsidRPr="00FF3223" w:rsidRDefault="00FF3223" w:rsidP="00FF3223">
      <w:pPr>
        <w:numPr>
          <w:ilvl w:val="0"/>
          <w:numId w:val="19"/>
        </w:numPr>
      </w:pPr>
      <w:r w:rsidRPr="00FF3223">
        <w:t>Sotsiaalpoliitika info ja analüüs</w:t>
      </w:r>
    </w:p>
    <w:p w14:paraId="4E2E08A3" w14:textId="77777777" w:rsidR="00FF3223" w:rsidRPr="00FF3223" w:rsidRDefault="00FF3223" w:rsidP="00FF3223">
      <w:r w:rsidRPr="00FF3223">
        <w:t>Tervisevaldkond</w:t>
      </w:r>
    </w:p>
    <w:p w14:paraId="570E2D54" w14:textId="77777777" w:rsidR="00FF3223" w:rsidRPr="00FF3223" w:rsidRDefault="00FF3223" w:rsidP="00FF3223">
      <w:pPr>
        <w:numPr>
          <w:ilvl w:val="0"/>
          <w:numId w:val="19"/>
        </w:numPr>
      </w:pPr>
      <w:r w:rsidRPr="00FF3223">
        <w:lastRenderedPageBreak/>
        <w:t xml:space="preserve">Tervishoid </w:t>
      </w:r>
    </w:p>
    <w:p w14:paraId="55EDE0BB" w14:textId="77777777" w:rsidR="00FF3223" w:rsidRPr="00FF3223" w:rsidRDefault="00FF3223" w:rsidP="00FF3223">
      <w:pPr>
        <w:numPr>
          <w:ilvl w:val="0"/>
          <w:numId w:val="19"/>
        </w:numPr>
      </w:pPr>
      <w:r w:rsidRPr="00FF3223">
        <w:t xml:space="preserve">Tervisesüsteemi arendamine </w:t>
      </w:r>
    </w:p>
    <w:p w14:paraId="21D35162" w14:textId="77777777" w:rsidR="00FF3223" w:rsidRPr="00FF3223" w:rsidRDefault="00FF3223" w:rsidP="00FF3223">
      <w:pPr>
        <w:numPr>
          <w:ilvl w:val="0"/>
          <w:numId w:val="19"/>
        </w:numPr>
      </w:pPr>
      <w:r w:rsidRPr="00FF3223">
        <w:t>E-tervis</w:t>
      </w:r>
    </w:p>
    <w:p w14:paraId="42E5E236" w14:textId="77777777" w:rsidR="00FF3223" w:rsidRPr="00FF3223" w:rsidRDefault="00FF3223" w:rsidP="00FF3223">
      <w:pPr>
        <w:numPr>
          <w:ilvl w:val="0"/>
          <w:numId w:val="19"/>
        </w:numPr>
      </w:pPr>
      <w:r w:rsidRPr="00FF3223">
        <w:t>Ravimid</w:t>
      </w:r>
    </w:p>
    <w:p w14:paraId="082401A5" w14:textId="77777777" w:rsidR="00FF3223" w:rsidRPr="00FF3223" w:rsidRDefault="00FF3223" w:rsidP="00FF3223">
      <w:pPr>
        <w:numPr>
          <w:ilvl w:val="0"/>
          <w:numId w:val="19"/>
        </w:numPr>
      </w:pPr>
      <w:r w:rsidRPr="00FF3223">
        <w:t>Rahvatervis</w:t>
      </w:r>
    </w:p>
    <w:p w14:paraId="685FCA1E" w14:textId="77777777" w:rsidR="00FF3223" w:rsidRPr="00FF3223" w:rsidRDefault="00FF3223" w:rsidP="00FF3223">
      <w:pPr>
        <w:numPr>
          <w:ilvl w:val="0"/>
          <w:numId w:val="19"/>
        </w:numPr>
      </w:pPr>
      <w:r w:rsidRPr="00FF3223">
        <w:t>Terviseinfo ja analüüs</w:t>
      </w:r>
    </w:p>
    <w:p w14:paraId="3DD9BD10" w14:textId="77777777" w:rsidR="00FF3223" w:rsidRPr="00FF3223" w:rsidRDefault="00FF3223" w:rsidP="00FF3223">
      <w:pPr>
        <w:numPr>
          <w:ilvl w:val="0"/>
          <w:numId w:val="19"/>
        </w:numPr>
      </w:pPr>
      <w:r w:rsidRPr="00FF3223">
        <w:t>Koroonaviirus?</w:t>
      </w:r>
    </w:p>
    <w:p w14:paraId="6536D252" w14:textId="77777777" w:rsidR="00FF3223" w:rsidRPr="00FF3223" w:rsidRDefault="00FF3223" w:rsidP="00FF3223">
      <w:r w:rsidRPr="00FF3223">
        <w:t xml:space="preserve">Sotsiaalministeeriumi haldusala asutused </w:t>
      </w:r>
    </w:p>
    <w:p w14:paraId="032F86E2" w14:textId="77777777" w:rsidR="00FF3223" w:rsidRPr="00FF3223" w:rsidRDefault="00FF3223" w:rsidP="00FF3223">
      <w:pPr>
        <w:numPr>
          <w:ilvl w:val="0"/>
          <w:numId w:val="19"/>
        </w:numPr>
      </w:pPr>
      <w:r w:rsidRPr="00FF3223">
        <w:t>Ravimiamet</w:t>
      </w:r>
    </w:p>
    <w:p w14:paraId="51563F94" w14:textId="77777777" w:rsidR="00FF3223" w:rsidRPr="00FF3223" w:rsidRDefault="00FF3223" w:rsidP="00FF3223">
      <w:pPr>
        <w:numPr>
          <w:ilvl w:val="0"/>
          <w:numId w:val="19"/>
        </w:numPr>
      </w:pPr>
      <w:r w:rsidRPr="00FF3223">
        <w:t xml:space="preserve">Sotsiaalkindlustusamet </w:t>
      </w:r>
    </w:p>
    <w:p w14:paraId="74D1E270" w14:textId="77777777" w:rsidR="00FF3223" w:rsidRPr="00FF3223" w:rsidRDefault="00FF3223" w:rsidP="00FF3223">
      <w:pPr>
        <w:numPr>
          <w:ilvl w:val="0"/>
          <w:numId w:val="19"/>
        </w:numPr>
      </w:pPr>
      <w:r w:rsidRPr="00FF3223">
        <w:t>Terviseamet</w:t>
      </w:r>
    </w:p>
    <w:p w14:paraId="32E8D315" w14:textId="77777777" w:rsidR="00FF3223" w:rsidRPr="00FF3223" w:rsidRDefault="00FF3223" w:rsidP="00FF3223">
      <w:pPr>
        <w:numPr>
          <w:ilvl w:val="0"/>
          <w:numId w:val="19"/>
        </w:numPr>
      </w:pPr>
      <w:r w:rsidRPr="00FF3223">
        <w:t>Tervise Arengu Instituut</w:t>
      </w:r>
    </w:p>
    <w:p w14:paraId="28F691CA" w14:textId="77777777" w:rsidR="00FF3223" w:rsidRPr="00FF3223" w:rsidRDefault="00FF3223" w:rsidP="00FF3223">
      <w:pPr>
        <w:numPr>
          <w:ilvl w:val="0"/>
          <w:numId w:val="19"/>
        </w:numPr>
      </w:pPr>
      <w:r w:rsidRPr="00FF3223">
        <w:t>Tervise ja Heaolu Infosüsteemide keskus (TEHIK)</w:t>
      </w:r>
    </w:p>
    <w:p w14:paraId="1643BEF6" w14:textId="77777777" w:rsidR="00FF3223" w:rsidRPr="00FF3223" w:rsidRDefault="00FF3223" w:rsidP="00FF3223">
      <w:r w:rsidRPr="00FF3223">
        <w:t>Äriühingud</w:t>
      </w:r>
    </w:p>
    <w:p w14:paraId="4001AF45" w14:textId="77777777" w:rsidR="00FF3223" w:rsidRPr="00FF3223" w:rsidRDefault="00FF3223" w:rsidP="00FF3223">
      <w:pPr>
        <w:numPr>
          <w:ilvl w:val="0"/>
          <w:numId w:val="19"/>
        </w:numPr>
      </w:pPr>
      <w:r w:rsidRPr="00FF3223">
        <w:t>AS Hoolekandeteenused</w:t>
      </w:r>
    </w:p>
    <w:p w14:paraId="1BADC3FC" w14:textId="77777777" w:rsidR="00FF3223" w:rsidRPr="00FF3223" w:rsidRDefault="00FF3223" w:rsidP="00FF3223">
      <w:r w:rsidRPr="00FF3223">
        <w:t>Avalik-õiguslikud juriidilised isikud</w:t>
      </w:r>
    </w:p>
    <w:p w14:paraId="74444CD2" w14:textId="77777777" w:rsidR="00FF3223" w:rsidRPr="00FF3223" w:rsidRDefault="00FF3223" w:rsidP="00FF3223">
      <w:pPr>
        <w:numPr>
          <w:ilvl w:val="0"/>
          <w:numId w:val="19"/>
        </w:numPr>
      </w:pPr>
      <w:r w:rsidRPr="00FF3223">
        <w:t>Tervisekassa</w:t>
      </w:r>
    </w:p>
    <w:p w14:paraId="7B440FEB" w14:textId="77777777" w:rsidR="00FF3223" w:rsidRPr="00FF3223" w:rsidRDefault="00FF3223" w:rsidP="00FF3223">
      <w:r w:rsidRPr="00FF3223">
        <w:t>Sihtasutused</w:t>
      </w:r>
    </w:p>
    <w:p w14:paraId="7D239F7B" w14:textId="77777777" w:rsidR="00FF3223" w:rsidRPr="00FF3223" w:rsidRDefault="00FF3223" w:rsidP="00FF3223">
      <w:pPr>
        <w:numPr>
          <w:ilvl w:val="0"/>
          <w:numId w:val="19"/>
        </w:numPr>
      </w:pPr>
      <w:r w:rsidRPr="00FF3223">
        <w:t>Sihtasutus Eesti Puuetega Inimeste Fond</w:t>
      </w:r>
    </w:p>
    <w:p w14:paraId="5AAA2E4A" w14:textId="77777777" w:rsidR="00FF3223" w:rsidRPr="00FF3223" w:rsidRDefault="00FF3223" w:rsidP="00FF3223">
      <w:pPr>
        <w:numPr>
          <w:ilvl w:val="0"/>
          <w:numId w:val="19"/>
        </w:numPr>
      </w:pPr>
      <w:r w:rsidRPr="00FF3223">
        <w:t>Sihtasutus Haapsalu Neuroloogiline Rehabilitatsioonikeskus</w:t>
      </w:r>
    </w:p>
    <w:p w14:paraId="4DBEA96B" w14:textId="77777777" w:rsidR="00FF3223" w:rsidRPr="00FF3223" w:rsidRDefault="00FF3223" w:rsidP="00FF3223">
      <w:pPr>
        <w:numPr>
          <w:ilvl w:val="0"/>
          <w:numId w:val="19"/>
        </w:numPr>
      </w:pPr>
      <w:r w:rsidRPr="00FF3223">
        <w:t>Sihtasutus Põhja-Eesti Regionaalhaigla</w:t>
      </w:r>
    </w:p>
    <w:p w14:paraId="2676543A" w14:textId="77777777" w:rsidR="00FF3223" w:rsidRPr="00FF3223" w:rsidRDefault="00FF3223" w:rsidP="00FF3223">
      <w:pPr>
        <w:numPr>
          <w:ilvl w:val="0"/>
          <w:numId w:val="19"/>
        </w:numPr>
      </w:pPr>
      <w:r w:rsidRPr="00FF3223">
        <w:t xml:space="preserve">Sihtasutus Sillamäe </w:t>
      </w:r>
      <w:proofErr w:type="spellStart"/>
      <w:r w:rsidRPr="00FF3223">
        <w:t>Narkorehabilitatsioonikeskus</w:t>
      </w:r>
      <w:proofErr w:type="spellEnd"/>
    </w:p>
    <w:p w14:paraId="2489ED32" w14:textId="77777777" w:rsidR="00FF3223" w:rsidRPr="00FF3223" w:rsidRDefault="00FF3223" w:rsidP="00FF3223">
      <w:pPr>
        <w:numPr>
          <w:ilvl w:val="0"/>
          <w:numId w:val="19"/>
        </w:numPr>
      </w:pPr>
      <w:r w:rsidRPr="00FF3223">
        <w:t xml:space="preserve">Sihtasutus Tartu Ülikooli Kliinikum </w:t>
      </w:r>
    </w:p>
    <w:p w14:paraId="5A5D4C83" w14:textId="77777777" w:rsidR="00FF3223" w:rsidRPr="00FF3223" w:rsidRDefault="00FF3223" w:rsidP="00FF3223">
      <w:pPr>
        <w:numPr>
          <w:ilvl w:val="0"/>
          <w:numId w:val="19"/>
        </w:numPr>
      </w:pPr>
      <w:r w:rsidRPr="00FF3223">
        <w:t xml:space="preserve">Sihtasutus Viljandi Haigla </w:t>
      </w:r>
    </w:p>
    <w:p w14:paraId="484D2404" w14:textId="77777777" w:rsidR="00FF3223" w:rsidRPr="00FF3223" w:rsidRDefault="00FF3223" w:rsidP="00FF3223">
      <w:r w:rsidRPr="00FF3223">
        <w:t>Mittetulundusühingud</w:t>
      </w:r>
    </w:p>
    <w:p w14:paraId="526B92E8" w14:textId="77777777" w:rsidR="00FF3223" w:rsidRPr="00FF3223" w:rsidRDefault="00FF3223" w:rsidP="00FF3223">
      <w:pPr>
        <w:numPr>
          <w:ilvl w:val="0"/>
          <w:numId w:val="19"/>
        </w:numPr>
      </w:pPr>
      <w:r w:rsidRPr="00FF3223">
        <w:t>Eesti Ametiühingute Keskliit</w:t>
      </w:r>
    </w:p>
    <w:p w14:paraId="03EFA5E0" w14:textId="77777777" w:rsidR="00FF3223" w:rsidRPr="00FF3223" w:rsidRDefault="00FF3223" w:rsidP="00FF3223">
      <w:pPr>
        <w:numPr>
          <w:ilvl w:val="0"/>
          <w:numId w:val="19"/>
        </w:numPr>
      </w:pPr>
      <w:r w:rsidRPr="00FF3223">
        <w:t>Eesti Arstide Liit</w:t>
      </w:r>
    </w:p>
    <w:p w14:paraId="1BBB42D1" w14:textId="77777777" w:rsidR="00FF3223" w:rsidRPr="00FF3223" w:rsidRDefault="00FF3223" w:rsidP="00FF3223">
      <w:pPr>
        <w:numPr>
          <w:ilvl w:val="0"/>
          <w:numId w:val="19"/>
        </w:numPr>
      </w:pPr>
      <w:r w:rsidRPr="00FF3223">
        <w:t>Eesti Arstiüliõpilaste Selts</w:t>
      </w:r>
    </w:p>
    <w:p w14:paraId="79FF077E" w14:textId="77777777" w:rsidR="00FF3223" w:rsidRPr="00FF3223" w:rsidRDefault="00FF3223" w:rsidP="00FF3223">
      <w:pPr>
        <w:numPr>
          <w:ilvl w:val="0"/>
          <w:numId w:val="19"/>
        </w:numPr>
      </w:pPr>
      <w:r w:rsidRPr="00FF3223">
        <w:t>Eesti Eratervishoiuasutuste Liit</w:t>
      </w:r>
    </w:p>
    <w:p w14:paraId="47CF561F" w14:textId="77777777" w:rsidR="00FF3223" w:rsidRPr="00FF3223" w:rsidRDefault="00FF3223" w:rsidP="00FF3223">
      <w:pPr>
        <w:numPr>
          <w:ilvl w:val="0"/>
          <w:numId w:val="19"/>
        </w:numPr>
      </w:pPr>
      <w:r w:rsidRPr="00FF3223">
        <w:t>Eesti Haiglate Liit</w:t>
      </w:r>
    </w:p>
    <w:p w14:paraId="7827CC15" w14:textId="77777777" w:rsidR="00FF3223" w:rsidRPr="00FF3223" w:rsidRDefault="00FF3223" w:rsidP="00FF3223">
      <w:pPr>
        <w:numPr>
          <w:ilvl w:val="0"/>
          <w:numId w:val="19"/>
        </w:numPr>
      </w:pPr>
      <w:r w:rsidRPr="00FF3223">
        <w:t>Eesti Kiirabi Liit</w:t>
      </w:r>
    </w:p>
    <w:p w14:paraId="29CD4641" w14:textId="77777777" w:rsidR="00FF3223" w:rsidRPr="00FF3223" w:rsidRDefault="00FF3223" w:rsidP="00FF3223">
      <w:pPr>
        <w:numPr>
          <w:ilvl w:val="0"/>
          <w:numId w:val="19"/>
        </w:numPr>
      </w:pPr>
      <w:r w:rsidRPr="00FF3223">
        <w:t>Eesti Kurtide Liit</w:t>
      </w:r>
    </w:p>
    <w:p w14:paraId="430CF292" w14:textId="77777777" w:rsidR="00FF3223" w:rsidRPr="00FF3223" w:rsidRDefault="00FF3223" w:rsidP="00FF3223">
      <w:pPr>
        <w:numPr>
          <w:ilvl w:val="0"/>
          <w:numId w:val="19"/>
        </w:numPr>
      </w:pPr>
      <w:r w:rsidRPr="00FF3223">
        <w:t>Eesti Liikumispuudega Inimeste Liit</w:t>
      </w:r>
    </w:p>
    <w:p w14:paraId="62C2A567" w14:textId="77777777" w:rsidR="00FF3223" w:rsidRPr="00FF3223" w:rsidRDefault="00FF3223" w:rsidP="00FF3223">
      <w:pPr>
        <w:numPr>
          <w:ilvl w:val="0"/>
          <w:numId w:val="19"/>
        </w:numPr>
      </w:pPr>
      <w:r w:rsidRPr="00FF3223">
        <w:t>Eesti Noored Perearstid</w:t>
      </w:r>
    </w:p>
    <w:p w14:paraId="60503C81" w14:textId="77777777" w:rsidR="00FF3223" w:rsidRPr="00FF3223" w:rsidRDefault="00FF3223" w:rsidP="00FF3223">
      <w:pPr>
        <w:numPr>
          <w:ilvl w:val="0"/>
          <w:numId w:val="19"/>
        </w:numPr>
      </w:pPr>
      <w:r w:rsidRPr="00FF3223">
        <w:t>Eesti Apteekrite Liit</w:t>
      </w:r>
    </w:p>
    <w:p w14:paraId="012E03C6" w14:textId="77777777" w:rsidR="00FF3223" w:rsidRPr="00FF3223" w:rsidRDefault="00FF3223" w:rsidP="00FF3223">
      <w:pPr>
        <w:numPr>
          <w:ilvl w:val="0"/>
          <w:numId w:val="19"/>
        </w:numPr>
      </w:pPr>
      <w:r w:rsidRPr="00FF3223">
        <w:t>Eesti Proviisorite Koda</w:t>
      </w:r>
    </w:p>
    <w:p w14:paraId="5D536D6A" w14:textId="77777777" w:rsidR="00FF3223" w:rsidRPr="00FF3223" w:rsidRDefault="00FF3223" w:rsidP="00FF3223">
      <w:pPr>
        <w:numPr>
          <w:ilvl w:val="0"/>
          <w:numId w:val="19"/>
        </w:numPr>
      </w:pPr>
      <w:r w:rsidRPr="00FF3223">
        <w:t>Eesti Proviisorapteekide Liit</w:t>
      </w:r>
    </w:p>
    <w:p w14:paraId="649954F9" w14:textId="77777777" w:rsidR="00FF3223" w:rsidRPr="00FF3223" w:rsidRDefault="00FF3223" w:rsidP="00FF3223">
      <w:pPr>
        <w:numPr>
          <w:ilvl w:val="0"/>
          <w:numId w:val="19"/>
        </w:numPr>
      </w:pPr>
      <w:r w:rsidRPr="00FF3223">
        <w:t>Eesti Nooremarstide Ühendus</w:t>
      </w:r>
    </w:p>
    <w:p w14:paraId="695DB51D" w14:textId="77777777" w:rsidR="00FF3223" w:rsidRPr="00FF3223" w:rsidRDefault="00FF3223" w:rsidP="00FF3223">
      <w:pPr>
        <w:numPr>
          <w:ilvl w:val="0"/>
          <w:numId w:val="19"/>
        </w:numPr>
      </w:pPr>
      <w:r w:rsidRPr="00FF3223">
        <w:t>Eesti Perearstide Selts</w:t>
      </w:r>
    </w:p>
    <w:p w14:paraId="4AF9FF83" w14:textId="77777777" w:rsidR="00FF3223" w:rsidRPr="00FF3223" w:rsidRDefault="00FF3223" w:rsidP="00FF3223">
      <w:pPr>
        <w:numPr>
          <w:ilvl w:val="0"/>
          <w:numId w:val="19"/>
        </w:numPr>
      </w:pPr>
      <w:r w:rsidRPr="00FF3223">
        <w:t>Eesti Pimedate Liit</w:t>
      </w:r>
    </w:p>
    <w:p w14:paraId="73CC2698" w14:textId="77777777" w:rsidR="00FF3223" w:rsidRPr="00FF3223" w:rsidRDefault="00FF3223" w:rsidP="00FF3223">
      <w:pPr>
        <w:numPr>
          <w:ilvl w:val="0"/>
          <w:numId w:val="19"/>
        </w:numPr>
      </w:pPr>
      <w:r w:rsidRPr="00FF3223">
        <w:t>Eesti Puuetega Inimeste Koda</w:t>
      </w:r>
    </w:p>
    <w:p w14:paraId="79F18588" w14:textId="77777777" w:rsidR="00FF3223" w:rsidRPr="00FF3223" w:rsidRDefault="00FF3223" w:rsidP="00FF3223">
      <w:pPr>
        <w:numPr>
          <w:ilvl w:val="0"/>
          <w:numId w:val="19"/>
        </w:numPr>
      </w:pPr>
      <w:r w:rsidRPr="00FF3223">
        <w:t>Eesti Ämmaemandate Ühing</w:t>
      </w:r>
    </w:p>
    <w:p w14:paraId="419CBD66" w14:textId="77777777" w:rsidR="00FF3223" w:rsidRPr="00FF3223" w:rsidRDefault="00FF3223" w:rsidP="00FF3223">
      <w:pPr>
        <w:numPr>
          <w:ilvl w:val="0"/>
          <w:numId w:val="19"/>
        </w:numPr>
      </w:pPr>
      <w:r w:rsidRPr="00FF3223">
        <w:t>Eesti Õdede Liit</w:t>
      </w:r>
    </w:p>
    <w:p w14:paraId="351AC9CC" w14:textId="77777777" w:rsidR="00FF3223" w:rsidRPr="00FF3223" w:rsidRDefault="00FF3223" w:rsidP="00FF3223"/>
    <w:p w14:paraId="5FBC657C" w14:textId="77777777" w:rsidR="00FF3223" w:rsidRDefault="00FF3223" w:rsidP="00F7347D">
      <w:pPr>
        <w:jc w:val="both"/>
      </w:pPr>
      <w:r w:rsidRPr="00FF3223">
        <w:t xml:space="preserve">Monitooritavate kõneisikute maksimaalne arv on 150. Kõneisikute nimekirja koostab Sotsiaalministeerium. Kõneisikute isikustatud nimekirja esitab hankija pärast lepingu sõlmimist. </w:t>
      </w:r>
    </w:p>
    <w:p w14:paraId="1EA55BC0" w14:textId="77777777" w:rsidR="00F7347D" w:rsidRPr="00FF3223" w:rsidRDefault="00F7347D" w:rsidP="00F7347D">
      <w:pPr>
        <w:jc w:val="both"/>
      </w:pPr>
    </w:p>
    <w:p w14:paraId="598E1FBC" w14:textId="77777777" w:rsidR="00FF3223" w:rsidRPr="00FF3223" w:rsidRDefault="00FF3223" w:rsidP="00F7347D">
      <w:pPr>
        <w:numPr>
          <w:ilvl w:val="1"/>
          <w:numId w:val="18"/>
        </w:numPr>
        <w:jc w:val="both"/>
        <w:rPr>
          <w:b/>
        </w:rPr>
      </w:pPr>
      <w:r w:rsidRPr="00FF3223">
        <w:rPr>
          <w:b/>
        </w:rPr>
        <w:t xml:space="preserve">Meediamonitooringus jälgitavad kanalid </w:t>
      </w:r>
    </w:p>
    <w:p w14:paraId="3C645965" w14:textId="77777777" w:rsidR="00FF3223" w:rsidRPr="00FF3223" w:rsidRDefault="00FF3223" w:rsidP="00F7347D">
      <w:pPr>
        <w:jc w:val="both"/>
      </w:pPr>
      <w:r w:rsidRPr="00FF3223">
        <w:lastRenderedPageBreak/>
        <w:t xml:space="preserve">Meediamonitooringuks vajalikud märksõnad koostab koostöös hankijaga teenusepakkuja pärast lepingu sõlmimist. Hankijal on õigus pärast lepingu sõlmimist täiendada vastavalt vajadusele pakkuja poolt esitatud märksõnu kuni 25% lepingus esialgselt kokkulepitud mahus. Täiendused jõustuvad nii kiiresti kui võimalik, kuid mitte hiljem kui 12 tunni pärast. Pakkuja lisab pakkumusele </w:t>
      </w:r>
      <w:proofErr w:type="spellStart"/>
      <w:r w:rsidRPr="00FF3223">
        <w:t>monitooritavate</w:t>
      </w:r>
      <w:proofErr w:type="spellEnd"/>
      <w:r w:rsidRPr="00FF3223">
        <w:t xml:space="preserve"> kanalite loetelu. </w:t>
      </w:r>
    </w:p>
    <w:p w14:paraId="70C65952" w14:textId="77777777" w:rsidR="00FF3223" w:rsidRPr="00FF3223" w:rsidRDefault="00FF3223" w:rsidP="00F7347D">
      <w:pPr>
        <w:jc w:val="both"/>
      </w:pPr>
      <w:r w:rsidRPr="00FF3223">
        <w:t xml:space="preserve">Monitooringu aluseks peavad olema kõik üleriigilised ja maakondlikud eesti- ja venekeelsed meediaväljaanded: üleriigilised päeva- ja nädalalehed, maakondlikud ning kohalikud ajalehed, ajakirjad, portaalid, ajalehtede/ajakirjade </w:t>
      </w:r>
      <w:r w:rsidRPr="00FF3223">
        <w:rPr>
          <w:i/>
        </w:rPr>
        <w:t xml:space="preserve">online </w:t>
      </w:r>
      <w:r w:rsidRPr="00FF3223">
        <w:t xml:space="preserve">keskkonnad, tele- ja raadiosaated. Tellija eelistab, kui pakkujal on võimalik jagada ka uudisteagentuuri Baltic News Service (BNS) uudiseid. </w:t>
      </w:r>
    </w:p>
    <w:p w14:paraId="045D92A2" w14:textId="77777777" w:rsidR="00FF3223" w:rsidRDefault="00FF3223" w:rsidP="00F7347D">
      <w:pPr>
        <w:jc w:val="both"/>
      </w:pPr>
      <w:r w:rsidRPr="00FF3223">
        <w:t>Hankijal on õigus vajaduse korral monitooringus jälgitavate kanalite loetelu muuta või/ja täiendada vastavalt tekkinud vajadusele, ilma sellele järgneva hinnamuutuseta. Muudatused jõustuvad nii kiiresti kui võimalik, kuid mitte hiljem kui 12 tunni pärast.</w:t>
      </w:r>
    </w:p>
    <w:p w14:paraId="0470491D" w14:textId="77777777" w:rsidR="00F7347D" w:rsidRPr="00FF3223" w:rsidRDefault="00F7347D" w:rsidP="00F7347D">
      <w:pPr>
        <w:jc w:val="both"/>
      </w:pPr>
    </w:p>
    <w:p w14:paraId="14CEFD70" w14:textId="77777777" w:rsidR="00FF3223" w:rsidRPr="00FF3223" w:rsidRDefault="00FF3223" w:rsidP="00F7347D">
      <w:pPr>
        <w:numPr>
          <w:ilvl w:val="1"/>
          <w:numId w:val="18"/>
        </w:numPr>
        <w:jc w:val="both"/>
        <w:rPr>
          <w:b/>
        </w:rPr>
      </w:pPr>
      <w:r w:rsidRPr="00FF3223">
        <w:rPr>
          <w:b/>
        </w:rPr>
        <w:t>Monitooringu edastamise tähtajad</w:t>
      </w:r>
    </w:p>
    <w:p w14:paraId="63DD6815" w14:textId="77777777" w:rsidR="00FF3223" w:rsidRPr="00FF3223" w:rsidRDefault="00FF3223" w:rsidP="00F7347D">
      <w:pPr>
        <w:jc w:val="both"/>
      </w:pPr>
      <w:r w:rsidRPr="00FF3223">
        <w:t xml:space="preserve">Üleriigiliste paberväljaannete materjalid avaldatakse monitooringukeskkonnas iga tööpäeva hommikul hiljemalt kell 08.00. Maakondliku ja kohaliku trükimeedia monitooringutulemused avaldatakse monitooringuportaalis hiljemalt kell 12.00. </w:t>
      </w:r>
      <w:r w:rsidRPr="00FF3223">
        <w:rPr>
          <w:i/>
        </w:rPr>
        <w:t>Online</w:t>
      </w:r>
      <w:r w:rsidRPr="00FF3223">
        <w:t>-kanalite uudised peavad jõudma monitooringu kasutajakeskkonda hiljemalt 15 minutit pärast avaldamist. Tele- ja raadiokajastused peavad jõudma kasutajakeskkonda hiljemalt tunni jooksul pärast tele- või raadiosaate lõppemist.</w:t>
      </w:r>
    </w:p>
    <w:p w14:paraId="3FEEE8E3" w14:textId="77777777" w:rsidR="00FF3223" w:rsidRPr="00FF3223" w:rsidRDefault="00FF3223" w:rsidP="00F7347D">
      <w:pPr>
        <w:jc w:val="both"/>
      </w:pPr>
      <w:r w:rsidRPr="00FF3223">
        <w:t xml:space="preserve">Laupäeval, pühapäeval ja riigipühadel avaldatakse üleriigiliste paberväljaannete materjalid monitooringukeskkonnas hiljemalt kell 10.00. </w:t>
      </w:r>
      <w:r w:rsidRPr="00FF3223">
        <w:rPr>
          <w:i/>
        </w:rPr>
        <w:t>Online</w:t>
      </w:r>
      <w:r w:rsidRPr="00FF3223">
        <w:t xml:space="preserve">-kanalite uudised peavad jõudma monitooringu kasutajakeskkonda hiljemalt 30 minutit pärast avaldamist. Tele- ja raadiokajastused peavad jõudma kasutajakeskkonda hiljemalt tunni jooksul pärast tele- või raadiosaate lõppemist. </w:t>
      </w:r>
    </w:p>
    <w:p w14:paraId="4B691E96" w14:textId="77777777" w:rsidR="00FF3223" w:rsidRDefault="00FF3223" w:rsidP="00F7347D">
      <w:pPr>
        <w:jc w:val="both"/>
      </w:pPr>
      <w:r w:rsidRPr="00FF3223">
        <w:t>Ajakirjade kajastused peavad jõudma monitooringusse hiljemalt kahe päeva jooksul pärast ajakirja ilmumist.</w:t>
      </w:r>
    </w:p>
    <w:p w14:paraId="5EE9C914" w14:textId="77777777" w:rsidR="00F7347D" w:rsidRPr="00FF3223" w:rsidRDefault="00F7347D" w:rsidP="00F7347D">
      <w:pPr>
        <w:jc w:val="both"/>
      </w:pPr>
    </w:p>
    <w:p w14:paraId="1AC73D55" w14:textId="77777777" w:rsidR="00FF3223" w:rsidRPr="00FF3223" w:rsidRDefault="00FF3223" w:rsidP="00F7347D">
      <w:pPr>
        <w:numPr>
          <w:ilvl w:val="1"/>
          <w:numId w:val="18"/>
        </w:numPr>
        <w:jc w:val="both"/>
        <w:rPr>
          <w:b/>
        </w:rPr>
      </w:pPr>
      <w:r w:rsidRPr="00FF3223">
        <w:rPr>
          <w:b/>
        </w:rPr>
        <w:t>Igakuine meediaanalüüs</w:t>
      </w:r>
    </w:p>
    <w:p w14:paraId="68889B60" w14:textId="77777777" w:rsidR="00FF3223" w:rsidRPr="00FF3223" w:rsidRDefault="00FF3223" w:rsidP="00F7347D">
      <w:pPr>
        <w:jc w:val="both"/>
      </w:pPr>
      <w:r w:rsidRPr="00FF3223">
        <w:t xml:space="preserve">Iga kuu esimese viie tööpäeva jooksul peab töövõtja tabelite-graafikutega varustatult andma teemade kaupa meediakajastustest ülevaate (analüüsi). Analüüsi eesmärk on tagada ülevaade meediakajastustest teemade lõikes. </w:t>
      </w:r>
    </w:p>
    <w:p w14:paraId="5BBDA63D" w14:textId="77777777" w:rsidR="00FF3223" w:rsidRPr="00FF3223" w:rsidRDefault="00FF3223" w:rsidP="00F7347D">
      <w:pPr>
        <w:jc w:val="both"/>
      </w:pPr>
      <w:r w:rsidRPr="00FF3223">
        <w:t xml:space="preserve">Aruanne koostatakse Tellija kohta ilmunud meediakajastuste põhjal ning esitatakse tabelite ja graafikutena. Analüüs peab sisaldama ka sõnalist osa - lühikommentaari olulisematest muutustest meediakajastuses. </w:t>
      </w:r>
      <w:r w:rsidRPr="00FF3223">
        <w:rPr>
          <w:bCs/>
        </w:rPr>
        <w:t xml:space="preserve">Analüüsima peab järgmisi muutujaid: </w:t>
      </w:r>
      <w:r w:rsidRPr="00FF3223">
        <w:t xml:space="preserve">teemade kajastusaktiivsus ja võrdlus eelnevate perioodidega, kanalitüüpide ning kanalite lõikes, teemade kajastuse võrdlus eesti- ja venekeelses meedias, teemade väärtustatus meedias ja </w:t>
      </w:r>
      <w:proofErr w:type="spellStart"/>
      <w:r w:rsidRPr="00FF3223">
        <w:t>žanriline</w:t>
      </w:r>
      <w:proofErr w:type="spellEnd"/>
      <w:r w:rsidRPr="00FF3223">
        <w:t xml:space="preserve"> eristus ning autorite/kõneisikute eristus põhiteemade lõikes.</w:t>
      </w:r>
    </w:p>
    <w:p w14:paraId="159F4F60" w14:textId="77777777" w:rsidR="00FF3223" w:rsidRDefault="00FF3223" w:rsidP="00F7347D">
      <w:pPr>
        <w:jc w:val="both"/>
      </w:pPr>
      <w:r w:rsidRPr="00FF3223">
        <w:t>Lisaks kvantitatiivse ning kvalitatiivse meediaanalüüsi (fookusteemade ja tonaalsuse analüüs) võimaldamine arhiveeritud materjalide lõikes (vajadusel, kui tellija selliseks teenuseks soovi avaldab).</w:t>
      </w:r>
    </w:p>
    <w:p w14:paraId="71AF0225" w14:textId="77777777" w:rsidR="00F7347D" w:rsidRPr="00FF3223" w:rsidRDefault="00F7347D" w:rsidP="00F7347D">
      <w:pPr>
        <w:jc w:val="both"/>
      </w:pPr>
    </w:p>
    <w:p w14:paraId="415AE1A0" w14:textId="5AE612F6" w:rsidR="00F7347D" w:rsidRPr="00FF3223" w:rsidRDefault="00FF3223" w:rsidP="00F7347D">
      <w:pPr>
        <w:numPr>
          <w:ilvl w:val="1"/>
          <w:numId w:val="18"/>
        </w:numPr>
        <w:jc w:val="both"/>
        <w:rPr>
          <w:b/>
        </w:rPr>
      </w:pPr>
      <w:r w:rsidRPr="00FF3223">
        <w:rPr>
          <w:b/>
        </w:rPr>
        <w:t>Meediamonitooringu kasutajakeskkond</w:t>
      </w:r>
    </w:p>
    <w:p w14:paraId="0163D5F5" w14:textId="77777777" w:rsidR="00FF3223" w:rsidRDefault="00FF3223" w:rsidP="00F7347D">
      <w:pPr>
        <w:jc w:val="both"/>
      </w:pPr>
      <w:r w:rsidRPr="00FF3223">
        <w:t xml:space="preserve">Meediamonitooringu kasutajakeskkond ehk andmebaas peab olema kasutajasõbralik, kasutamises lihtne ja arusaadav ning sisaldama arhiivi (vähemalt ühe aasta tagustele varasematele uudistele ja kokkuvõtetele). </w:t>
      </w:r>
    </w:p>
    <w:p w14:paraId="26B43946" w14:textId="77777777" w:rsidR="00F7347D" w:rsidRPr="00FF3223" w:rsidRDefault="00F7347D" w:rsidP="00F7347D">
      <w:pPr>
        <w:jc w:val="both"/>
      </w:pPr>
    </w:p>
    <w:p w14:paraId="6E13D0B9" w14:textId="77777777" w:rsidR="00FF3223" w:rsidRDefault="00FF3223" w:rsidP="00F7347D">
      <w:pPr>
        <w:jc w:val="both"/>
      </w:pPr>
      <w:r w:rsidRPr="00FF3223">
        <w:t xml:space="preserve">Iga meediakajastuse puhul peab olema selgelt välja toodud kajastuse kuupäev, pealkiri, väljaanne ja autor. Paberväljaande puhul peab olema lisatud selle täistekst ning PDF-vormingus </w:t>
      </w:r>
      <w:r w:rsidRPr="00FF3223">
        <w:lastRenderedPageBreak/>
        <w:t xml:space="preserve">fail, </w:t>
      </w:r>
      <w:r w:rsidRPr="00FF3223">
        <w:rPr>
          <w:i/>
        </w:rPr>
        <w:t>online</w:t>
      </w:r>
      <w:r w:rsidRPr="00FF3223">
        <w:t xml:space="preserve">-kajastuste puhul peab olema lisatud selle täistekst ja viide originaalile, raadio- ja telekajastuste puhul peab olema lisatud lühike sisukokkuvõte ning loodud </w:t>
      </w:r>
      <w:proofErr w:type="spellStart"/>
      <w:r w:rsidRPr="00FF3223">
        <w:t>järelkuulamise</w:t>
      </w:r>
      <w:proofErr w:type="spellEnd"/>
      <w:r w:rsidRPr="00FF3223">
        <w:t xml:space="preserve"> või -vaatamise võimalus. </w:t>
      </w:r>
    </w:p>
    <w:p w14:paraId="17F3CFD1" w14:textId="77777777" w:rsidR="00F7347D" w:rsidRPr="00FF3223" w:rsidRDefault="00F7347D" w:rsidP="00F7347D">
      <w:pPr>
        <w:jc w:val="both"/>
      </w:pPr>
    </w:p>
    <w:p w14:paraId="093B364F" w14:textId="77777777" w:rsidR="00FF3223" w:rsidRPr="00FF3223" w:rsidRDefault="00FF3223" w:rsidP="00F7347D">
      <w:pPr>
        <w:jc w:val="both"/>
      </w:pPr>
      <w:r w:rsidRPr="00FF3223">
        <w:t xml:space="preserve">Kasutajakeskkond peab võimaldama meediakajastustega raportite saatmist soovijatele neile sobival ajal. Raportis on näha kajastuste loend, kus kajastused on lingitud nende sisuga. Kasutajakeskkond peab võimaldama otsingu teostamist märksõnade, autorite nimede, meediaväljaannete, perioodi, meediaväljaannete liigi järgi. Kasutajakeskkond võimaldab luua iseseisvalt jälgitavaid uudisvooge. </w:t>
      </w:r>
    </w:p>
    <w:p w14:paraId="3F9F1F55" w14:textId="77777777" w:rsidR="00FF3223" w:rsidRPr="00FF3223" w:rsidRDefault="00FF3223" w:rsidP="00F7347D">
      <w:pPr>
        <w:jc w:val="both"/>
      </w:pPr>
      <w:r w:rsidRPr="00FF3223">
        <w:t>Pakkuja andmebaas peab vastama tehnilises kirjelduses nõutule. Selle tõendamiseks võimaldab Pakkuja ligipääsu andmebaasile tasuta prooviperioodiks (kestusega 1 nädal, pärast pakkumuste esitamise tähtaega). Pakkuja tutvustab monitooringu kasutajakeskkonda üksikasjalikumalt osapoolte kohtumisel pärast lepingu sõlmimist hankija asukohas.</w:t>
      </w:r>
    </w:p>
    <w:p w14:paraId="4A9121F7" w14:textId="77777777" w:rsidR="00717600" w:rsidRDefault="00717600" w:rsidP="00300672"/>
    <w:p w14:paraId="3205A8BF" w14:textId="77777777" w:rsidR="00504F43" w:rsidRDefault="00504F43" w:rsidP="00300672"/>
    <w:p w14:paraId="1E2785E0" w14:textId="77777777" w:rsidR="00951E3D" w:rsidRDefault="00951E3D" w:rsidP="00300672"/>
    <w:p w14:paraId="6D4797B9" w14:textId="77777777" w:rsidR="00951E3D" w:rsidRPr="002A1815" w:rsidRDefault="00951E3D" w:rsidP="00951E3D">
      <w:pPr>
        <w:tabs>
          <w:tab w:val="left" w:pos="5103"/>
        </w:tabs>
        <w:jc w:val="both"/>
        <w:rPr>
          <w:rFonts w:ascii="Arial" w:hAnsi="Arial" w:cs="Arial"/>
          <w:b/>
          <w:sz w:val="20"/>
          <w:szCs w:val="20"/>
        </w:rPr>
      </w:pPr>
      <w:r>
        <w:rPr>
          <w:rFonts w:ascii="Arial" w:hAnsi="Arial" w:cs="Arial"/>
          <w:b/>
          <w:sz w:val="20"/>
          <w:szCs w:val="20"/>
        </w:rPr>
        <w:t>Tellija</w:t>
      </w:r>
      <w:r>
        <w:rPr>
          <w:rFonts w:ascii="Arial" w:hAnsi="Arial" w:cs="Arial"/>
          <w:b/>
          <w:sz w:val="20"/>
          <w:szCs w:val="20"/>
        </w:rPr>
        <w:tab/>
        <w:t>Töövõtja</w:t>
      </w:r>
      <w:r w:rsidRPr="002A1815">
        <w:rPr>
          <w:rFonts w:ascii="Arial" w:hAnsi="Arial" w:cs="Arial"/>
          <w:b/>
          <w:sz w:val="20"/>
          <w:szCs w:val="20"/>
        </w:rPr>
        <w:t xml:space="preserve"> </w:t>
      </w:r>
    </w:p>
    <w:p w14:paraId="6E947AA2" w14:textId="77777777" w:rsidR="00951E3D" w:rsidRPr="002A1815" w:rsidRDefault="00951E3D" w:rsidP="00951E3D">
      <w:pPr>
        <w:pStyle w:val="Normaallaadveeb"/>
        <w:spacing w:before="0" w:beforeAutospacing="0" w:after="0" w:afterAutospacing="0"/>
        <w:jc w:val="both"/>
        <w:rPr>
          <w:rFonts w:ascii="Arial" w:hAnsi="Arial" w:cs="Arial"/>
          <w:sz w:val="20"/>
          <w:szCs w:val="20"/>
        </w:rPr>
      </w:pPr>
    </w:p>
    <w:p w14:paraId="51317E61" w14:textId="77777777" w:rsidR="00951E3D" w:rsidRPr="002A1815" w:rsidRDefault="00951E3D" w:rsidP="00951E3D">
      <w:pPr>
        <w:pStyle w:val="Normaallaadveeb"/>
        <w:spacing w:before="0" w:beforeAutospacing="0" w:after="0" w:afterAutospacing="0"/>
        <w:jc w:val="both"/>
        <w:rPr>
          <w:rFonts w:ascii="Arial" w:hAnsi="Arial" w:cs="Arial"/>
          <w:sz w:val="20"/>
          <w:szCs w:val="20"/>
        </w:rPr>
      </w:pPr>
    </w:p>
    <w:p w14:paraId="72CA2DDF" w14:textId="77777777" w:rsidR="00951E3D" w:rsidRPr="002C14EE" w:rsidRDefault="00951E3D" w:rsidP="00951E3D">
      <w:pPr>
        <w:tabs>
          <w:tab w:val="left" w:pos="5103"/>
        </w:tabs>
        <w:jc w:val="both"/>
        <w:rPr>
          <w:rFonts w:ascii="Arial" w:hAnsi="Arial" w:cs="Arial"/>
          <w:i/>
          <w:sz w:val="20"/>
          <w:szCs w:val="20"/>
        </w:rPr>
      </w:pPr>
      <w:r w:rsidRPr="002C14EE">
        <w:rPr>
          <w:rFonts w:ascii="Arial" w:hAnsi="Arial" w:cs="Arial"/>
          <w:i/>
          <w:sz w:val="20"/>
          <w:szCs w:val="20"/>
        </w:rPr>
        <w:t>/allkirjastatud digitaalselt/</w:t>
      </w:r>
      <w:r w:rsidRPr="002C14EE">
        <w:rPr>
          <w:rFonts w:ascii="Arial" w:hAnsi="Arial" w:cs="Arial"/>
          <w:i/>
          <w:sz w:val="20"/>
          <w:szCs w:val="20"/>
        </w:rPr>
        <w:tab/>
        <w:t>/allkirjastatud digitaalselt/</w:t>
      </w:r>
    </w:p>
    <w:p w14:paraId="514EADA9" w14:textId="77777777" w:rsidR="007524BD" w:rsidRDefault="007524BD" w:rsidP="00951E3D">
      <w:pPr>
        <w:tabs>
          <w:tab w:val="left" w:pos="5103"/>
        </w:tabs>
        <w:jc w:val="both"/>
        <w:rPr>
          <w:rFonts w:ascii="Arial" w:hAnsi="Arial" w:cs="Arial"/>
          <w:sz w:val="20"/>
          <w:szCs w:val="20"/>
        </w:rPr>
      </w:pPr>
    </w:p>
    <w:p w14:paraId="52690ABA" w14:textId="77777777" w:rsidR="00504F43" w:rsidRPr="00300672" w:rsidRDefault="00504F43" w:rsidP="00951E3D">
      <w:pPr>
        <w:tabs>
          <w:tab w:val="left" w:pos="5103"/>
        </w:tabs>
        <w:jc w:val="both"/>
      </w:pPr>
    </w:p>
    <w:sectPr w:rsidR="00504F43" w:rsidRPr="00300672" w:rsidSect="003A4F70">
      <w:headerReference w:type="even" r:id="rId15"/>
      <w:headerReference w:type="default" r:id="rId16"/>
      <w:footerReference w:type="even" r:id="rId17"/>
      <w:footerReference w:type="default" r:id="rId18"/>
      <w:headerReference w:type="first" r:id="rId19"/>
      <w:footerReference w:type="first" r:id="rId20"/>
      <w:type w:val="continuous"/>
      <w:pgSz w:w="11906" w:h="16838"/>
      <w:pgMar w:top="1417" w:right="1416" w:bottom="1417" w:left="1417"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C12B3E" w14:textId="77777777" w:rsidR="004672FF" w:rsidRDefault="004672FF" w:rsidP="008E51DF">
      <w:r>
        <w:separator/>
      </w:r>
    </w:p>
  </w:endnote>
  <w:endnote w:type="continuationSeparator" w:id="0">
    <w:p w14:paraId="49CB5C48" w14:textId="77777777" w:rsidR="004672FF" w:rsidRDefault="004672FF" w:rsidP="008E51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BA"/>
    <w:family w:val="roman"/>
    <w:pitch w:val="variable"/>
    <w:sig w:usb0="00000287" w:usb1="00000000" w:usb2="00000000" w:usb3="00000000" w:csb0="0000009F" w:csb1="00000000"/>
  </w:font>
  <w:font w:name="Utopia">
    <w:altName w:val="Courier New"/>
    <w:panose1 w:val="00000000000000000000"/>
    <w:charset w:val="00"/>
    <w:family w:val="auto"/>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94F98" w14:textId="77777777" w:rsidR="008E51DF" w:rsidRDefault="008E51DF">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49D49" w14:textId="77777777" w:rsidR="008E51DF" w:rsidRDefault="008E51DF">
    <w:pPr>
      <w:pStyle w:val="Jalu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3F519" w14:textId="77777777" w:rsidR="008E51DF" w:rsidRDefault="008E51DF">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0A6650" w14:textId="77777777" w:rsidR="004672FF" w:rsidRDefault="004672FF" w:rsidP="008E51DF">
      <w:r>
        <w:separator/>
      </w:r>
    </w:p>
  </w:footnote>
  <w:footnote w:type="continuationSeparator" w:id="0">
    <w:p w14:paraId="759C3636" w14:textId="77777777" w:rsidR="004672FF" w:rsidRDefault="004672FF" w:rsidP="008E51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C28B9" w14:textId="77777777" w:rsidR="008E51DF" w:rsidRDefault="008E51DF">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9F7D7" w14:textId="77777777" w:rsidR="008E51DF" w:rsidRDefault="008E51DF">
    <w:pPr>
      <w:pStyle w:val="Pi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BC6C0" w14:textId="77777777" w:rsidR="008E51DF" w:rsidRDefault="008E51DF">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B047C"/>
    <w:multiLevelType w:val="multilevel"/>
    <w:tmpl w:val="AE5231C4"/>
    <w:lvl w:ilvl="0">
      <w:start w:val="1"/>
      <w:numFmt w:val="decimal"/>
      <w:lvlText w:val="%1."/>
      <w:lvlJc w:val="left"/>
      <w:pPr>
        <w:tabs>
          <w:tab w:val="num" w:pos="720"/>
        </w:tabs>
        <w:ind w:left="720" w:hanging="360"/>
      </w:pPr>
      <w:rPr>
        <w:rFonts w:cs="Aria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4A56EE7"/>
    <w:multiLevelType w:val="hybridMultilevel"/>
    <w:tmpl w:val="79CE4D10"/>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07EB0124"/>
    <w:multiLevelType w:val="multilevel"/>
    <w:tmpl w:val="D338C1F2"/>
    <w:lvl w:ilvl="0">
      <w:start w:val="7"/>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2A74460"/>
    <w:multiLevelType w:val="hybridMultilevel"/>
    <w:tmpl w:val="6EB46E4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3C6FAE"/>
    <w:multiLevelType w:val="multilevel"/>
    <w:tmpl w:val="FE40928A"/>
    <w:lvl w:ilvl="0">
      <w:start w:val="1"/>
      <w:numFmt w:val="decimal"/>
      <w:lvlText w:val="%1."/>
      <w:lvlJc w:val="left"/>
      <w:pPr>
        <w:ind w:left="405" w:hanging="405"/>
      </w:pPr>
      <w:rPr>
        <w:rFonts w:cs="Times New Roman" w:hint="default"/>
      </w:rPr>
    </w:lvl>
    <w:lvl w:ilvl="1">
      <w:start w:val="1"/>
      <w:numFmt w:val="decimal"/>
      <w:lvlText w:val="%1.%2."/>
      <w:lvlJc w:val="left"/>
      <w:pPr>
        <w:ind w:left="405" w:hanging="40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 w15:restartNumberingAfterBreak="0">
    <w:nsid w:val="1BA538DE"/>
    <w:multiLevelType w:val="hybridMultilevel"/>
    <w:tmpl w:val="11F44454"/>
    <w:lvl w:ilvl="0" w:tplc="570269D4">
      <w:start w:val="2"/>
      <w:numFmt w:val="bullet"/>
      <w:lvlText w:val="•"/>
      <w:lvlJc w:val="left"/>
      <w:pPr>
        <w:ind w:left="720" w:hanging="360"/>
      </w:pPr>
      <w:rPr>
        <w:rFonts w:ascii="Arial" w:eastAsiaTheme="minorHAnsi" w:hAnsi="Arial" w:cs="Aria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1E2F157E"/>
    <w:multiLevelType w:val="hybridMultilevel"/>
    <w:tmpl w:val="039E31BA"/>
    <w:lvl w:ilvl="0" w:tplc="04250001">
      <w:start w:val="1"/>
      <w:numFmt w:val="bullet"/>
      <w:pStyle w:val="Pealkiri1"/>
      <w:lvlText w:val=""/>
      <w:lvlJc w:val="left"/>
      <w:pPr>
        <w:ind w:left="720" w:hanging="360"/>
      </w:pPr>
      <w:rPr>
        <w:rFonts w:ascii="Symbol" w:hAnsi="Symbol" w:hint="default"/>
      </w:rPr>
    </w:lvl>
    <w:lvl w:ilvl="1" w:tplc="04250003">
      <w:start w:val="1"/>
      <w:numFmt w:val="bullet"/>
      <w:pStyle w:val="Pealkiri2"/>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25944D4F"/>
    <w:multiLevelType w:val="multilevel"/>
    <w:tmpl w:val="365CD33E"/>
    <w:lvl w:ilvl="0">
      <w:start w:val="3"/>
      <w:numFmt w:val="decimal"/>
      <w:lvlText w:val="%1."/>
      <w:lvlJc w:val="left"/>
      <w:pPr>
        <w:ind w:left="495" w:hanging="495"/>
      </w:pPr>
      <w:rPr>
        <w:rFonts w:hint="default"/>
        <w:b w:val="0"/>
        <w:color w:val="auto"/>
      </w:rPr>
    </w:lvl>
    <w:lvl w:ilvl="1">
      <w:start w:val="1"/>
      <w:numFmt w:val="decimal"/>
      <w:lvlText w:val="%1.%2."/>
      <w:lvlJc w:val="left"/>
      <w:pPr>
        <w:ind w:left="1197" w:hanging="495"/>
      </w:pPr>
      <w:rPr>
        <w:rFonts w:hint="default"/>
        <w:color w:val="808080"/>
      </w:rPr>
    </w:lvl>
    <w:lvl w:ilvl="2">
      <w:start w:val="1"/>
      <w:numFmt w:val="decimal"/>
      <w:lvlText w:val="%1.%2.%3."/>
      <w:lvlJc w:val="left"/>
      <w:pPr>
        <w:ind w:left="2124" w:hanging="720"/>
      </w:pPr>
      <w:rPr>
        <w:rFonts w:hint="default"/>
        <w:color w:val="808080"/>
      </w:rPr>
    </w:lvl>
    <w:lvl w:ilvl="3">
      <w:start w:val="1"/>
      <w:numFmt w:val="decimal"/>
      <w:lvlText w:val="%1.%2.%3.%4."/>
      <w:lvlJc w:val="left"/>
      <w:pPr>
        <w:ind w:left="2826" w:hanging="720"/>
      </w:pPr>
      <w:rPr>
        <w:rFonts w:hint="default"/>
        <w:color w:val="808080"/>
      </w:rPr>
    </w:lvl>
    <w:lvl w:ilvl="4">
      <w:start w:val="1"/>
      <w:numFmt w:val="decimal"/>
      <w:lvlText w:val="%1.%2.%3.%4.%5."/>
      <w:lvlJc w:val="left"/>
      <w:pPr>
        <w:ind w:left="3888" w:hanging="1080"/>
      </w:pPr>
      <w:rPr>
        <w:rFonts w:hint="default"/>
        <w:color w:val="808080"/>
      </w:rPr>
    </w:lvl>
    <w:lvl w:ilvl="5">
      <w:start w:val="1"/>
      <w:numFmt w:val="decimal"/>
      <w:lvlText w:val="%1.%2.%3.%4.%5.%6."/>
      <w:lvlJc w:val="left"/>
      <w:pPr>
        <w:ind w:left="4590" w:hanging="1080"/>
      </w:pPr>
      <w:rPr>
        <w:rFonts w:hint="default"/>
        <w:color w:val="808080"/>
      </w:rPr>
    </w:lvl>
    <w:lvl w:ilvl="6">
      <w:start w:val="1"/>
      <w:numFmt w:val="decimal"/>
      <w:lvlText w:val="%1.%2.%3.%4.%5.%6.%7."/>
      <w:lvlJc w:val="left"/>
      <w:pPr>
        <w:ind w:left="5652" w:hanging="1440"/>
      </w:pPr>
      <w:rPr>
        <w:rFonts w:hint="default"/>
        <w:color w:val="808080"/>
      </w:rPr>
    </w:lvl>
    <w:lvl w:ilvl="7">
      <w:start w:val="1"/>
      <w:numFmt w:val="decimal"/>
      <w:lvlText w:val="%1.%2.%3.%4.%5.%6.%7.%8."/>
      <w:lvlJc w:val="left"/>
      <w:pPr>
        <w:ind w:left="6354" w:hanging="1440"/>
      </w:pPr>
      <w:rPr>
        <w:rFonts w:hint="default"/>
        <w:color w:val="808080"/>
      </w:rPr>
    </w:lvl>
    <w:lvl w:ilvl="8">
      <w:start w:val="1"/>
      <w:numFmt w:val="decimal"/>
      <w:lvlText w:val="%1.%2.%3.%4.%5.%6.%7.%8.%9."/>
      <w:lvlJc w:val="left"/>
      <w:pPr>
        <w:ind w:left="7416" w:hanging="1800"/>
      </w:pPr>
      <w:rPr>
        <w:rFonts w:hint="default"/>
        <w:color w:val="808080"/>
      </w:rPr>
    </w:lvl>
  </w:abstractNum>
  <w:abstractNum w:abstractNumId="8" w15:restartNumberingAfterBreak="0">
    <w:nsid w:val="29FB3347"/>
    <w:multiLevelType w:val="multilevel"/>
    <w:tmpl w:val="03A0801C"/>
    <w:lvl w:ilvl="0">
      <w:start w:val="1"/>
      <w:numFmt w:val="decimal"/>
      <w:lvlText w:val="%1."/>
      <w:lvlJc w:val="left"/>
      <w:pPr>
        <w:ind w:left="360" w:hanging="360"/>
      </w:pPr>
      <w:rPr>
        <w:rFonts w:ascii="Georgia" w:hAnsi="Georgia" w:hint="default"/>
        <w:b/>
        <w:i w:val="0"/>
        <w:sz w:val="22"/>
        <w:szCs w:val="22"/>
      </w:rPr>
    </w:lvl>
    <w:lvl w:ilvl="1">
      <w:start w:val="1"/>
      <w:numFmt w:val="decimal"/>
      <w:lvlText w:val="%1.%2."/>
      <w:lvlJc w:val="left"/>
      <w:pPr>
        <w:ind w:left="360" w:hanging="360"/>
      </w:pPr>
      <w:rPr>
        <w:rFonts w:hint="default"/>
        <w:b w:val="0"/>
        <w:i w:val="0"/>
        <w:color w:val="auto"/>
      </w:rPr>
    </w:lvl>
    <w:lvl w:ilvl="2">
      <w:start w:val="1"/>
      <w:numFmt w:val="decimal"/>
      <w:lvlText w:val="%1.%2.%3."/>
      <w:lvlJc w:val="left"/>
      <w:pPr>
        <w:ind w:left="1146" w:hanging="720"/>
      </w:pPr>
      <w:rPr>
        <w:rFonts w:hint="default"/>
        <w:b w:val="0"/>
        <w:i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2A8C7223"/>
    <w:multiLevelType w:val="multilevel"/>
    <w:tmpl w:val="E1868E7A"/>
    <w:lvl w:ilvl="0">
      <w:start w:val="6"/>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0" w15:restartNumberingAfterBreak="0">
    <w:nsid w:val="3E980277"/>
    <w:multiLevelType w:val="multilevel"/>
    <w:tmpl w:val="086A15A4"/>
    <w:lvl w:ilvl="0">
      <w:start w:val="6"/>
      <w:numFmt w:val="decimal"/>
      <w:lvlText w:val="%1"/>
      <w:lvlJc w:val="left"/>
      <w:pPr>
        <w:ind w:left="360" w:hanging="360"/>
      </w:pPr>
      <w:rPr>
        <w:rFonts w:hint="default"/>
        <w:b/>
        <w:color w:val="auto"/>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080" w:hanging="108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440" w:hanging="1440"/>
      </w:pPr>
      <w:rPr>
        <w:rFonts w:hint="default"/>
        <w:b/>
        <w:color w:val="auto"/>
      </w:rPr>
    </w:lvl>
    <w:lvl w:ilvl="8">
      <w:start w:val="1"/>
      <w:numFmt w:val="decimal"/>
      <w:lvlText w:val="%1.%2.%3.%4.%5.%6.%7.%8.%9"/>
      <w:lvlJc w:val="left"/>
      <w:pPr>
        <w:ind w:left="1800" w:hanging="1800"/>
      </w:pPr>
      <w:rPr>
        <w:rFonts w:hint="default"/>
        <w:b/>
        <w:color w:val="auto"/>
      </w:rPr>
    </w:lvl>
  </w:abstractNum>
  <w:abstractNum w:abstractNumId="11" w15:restartNumberingAfterBreak="0">
    <w:nsid w:val="411511BF"/>
    <w:multiLevelType w:val="hybridMultilevel"/>
    <w:tmpl w:val="1A0CAE64"/>
    <w:lvl w:ilvl="0" w:tplc="DE027C42">
      <w:start w:val="1"/>
      <w:numFmt w:val="lowerLetter"/>
      <w:lvlText w:val="%1)"/>
      <w:lvlJc w:val="left"/>
      <w:pPr>
        <w:ind w:left="720" w:hanging="360"/>
      </w:pPr>
    </w:lvl>
    <w:lvl w:ilvl="1" w:tplc="734A682E">
      <w:start w:val="1"/>
      <w:numFmt w:val="lowerLetter"/>
      <w:lvlText w:val="%2)"/>
      <w:lvlJc w:val="left"/>
      <w:pPr>
        <w:ind w:left="720" w:hanging="360"/>
      </w:pPr>
    </w:lvl>
    <w:lvl w:ilvl="2" w:tplc="190EAE4C">
      <w:start w:val="1"/>
      <w:numFmt w:val="lowerLetter"/>
      <w:lvlText w:val="%3)"/>
      <w:lvlJc w:val="left"/>
      <w:pPr>
        <w:ind w:left="720" w:hanging="360"/>
      </w:pPr>
    </w:lvl>
    <w:lvl w:ilvl="3" w:tplc="24E23DB4">
      <w:start w:val="1"/>
      <w:numFmt w:val="lowerLetter"/>
      <w:lvlText w:val="%4)"/>
      <w:lvlJc w:val="left"/>
      <w:pPr>
        <w:ind w:left="720" w:hanging="360"/>
      </w:pPr>
    </w:lvl>
    <w:lvl w:ilvl="4" w:tplc="9806BD56">
      <w:start w:val="1"/>
      <w:numFmt w:val="lowerLetter"/>
      <w:lvlText w:val="%5)"/>
      <w:lvlJc w:val="left"/>
      <w:pPr>
        <w:ind w:left="720" w:hanging="360"/>
      </w:pPr>
    </w:lvl>
    <w:lvl w:ilvl="5" w:tplc="4530CBCC">
      <w:start w:val="1"/>
      <w:numFmt w:val="lowerLetter"/>
      <w:lvlText w:val="%6)"/>
      <w:lvlJc w:val="left"/>
      <w:pPr>
        <w:ind w:left="720" w:hanging="360"/>
      </w:pPr>
    </w:lvl>
    <w:lvl w:ilvl="6" w:tplc="0F06A280">
      <w:start w:val="1"/>
      <w:numFmt w:val="lowerLetter"/>
      <w:lvlText w:val="%7)"/>
      <w:lvlJc w:val="left"/>
      <w:pPr>
        <w:ind w:left="720" w:hanging="360"/>
      </w:pPr>
    </w:lvl>
    <w:lvl w:ilvl="7" w:tplc="9CCCBAD0">
      <w:start w:val="1"/>
      <w:numFmt w:val="lowerLetter"/>
      <w:lvlText w:val="%8)"/>
      <w:lvlJc w:val="left"/>
      <w:pPr>
        <w:ind w:left="720" w:hanging="360"/>
      </w:pPr>
    </w:lvl>
    <w:lvl w:ilvl="8" w:tplc="4FA60A88">
      <w:start w:val="1"/>
      <w:numFmt w:val="lowerLetter"/>
      <w:lvlText w:val="%9)"/>
      <w:lvlJc w:val="left"/>
      <w:pPr>
        <w:ind w:left="720" w:hanging="360"/>
      </w:pPr>
    </w:lvl>
  </w:abstractNum>
  <w:abstractNum w:abstractNumId="12" w15:restartNumberingAfterBreak="0">
    <w:nsid w:val="44CA3CFE"/>
    <w:multiLevelType w:val="multilevel"/>
    <w:tmpl w:val="1C5E84AA"/>
    <w:lvl w:ilvl="0">
      <w:start w:val="1"/>
      <w:numFmt w:val="decimal"/>
      <w:lvlText w:val="%1."/>
      <w:lvlJc w:val="left"/>
      <w:pPr>
        <w:tabs>
          <w:tab w:val="num" w:pos="435"/>
        </w:tabs>
        <w:ind w:left="435" w:hanging="435"/>
      </w:pPr>
      <w:rPr>
        <w:rFonts w:hint="default"/>
        <w:b/>
      </w:rPr>
    </w:lvl>
    <w:lvl w:ilvl="1">
      <w:start w:val="1"/>
      <w:numFmt w:val="decimal"/>
      <w:lvlText w:val="%1.%2"/>
      <w:lvlJc w:val="left"/>
      <w:pPr>
        <w:tabs>
          <w:tab w:val="num" w:pos="435"/>
        </w:tabs>
        <w:ind w:left="435" w:hanging="435"/>
      </w:pPr>
      <w:rPr>
        <w:rFonts w:cs="Times New Roman" w:hint="default"/>
        <w:b w:val="0"/>
        <w:bCs/>
        <w:i w:val="0"/>
        <w:iCs/>
      </w:rPr>
    </w:lvl>
    <w:lvl w:ilvl="2">
      <w:start w:val="1"/>
      <w:numFmt w:val="decimal"/>
      <w:lvlText w:val="%1.1.%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4E3E7389"/>
    <w:multiLevelType w:val="hybridMultilevel"/>
    <w:tmpl w:val="3D5E920E"/>
    <w:lvl w:ilvl="0" w:tplc="C80E3A3E">
      <w:start w:val="1"/>
      <w:numFmt w:val="lowerLetter"/>
      <w:lvlText w:val="%1)"/>
      <w:lvlJc w:val="left"/>
      <w:pPr>
        <w:ind w:left="720" w:hanging="360"/>
      </w:pPr>
    </w:lvl>
    <w:lvl w:ilvl="1" w:tplc="C2F01ED4">
      <w:start w:val="1"/>
      <w:numFmt w:val="lowerLetter"/>
      <w:lvlText w:val="%2)"/>
      <w:lvlJc w:val="left"/>
      <w:pPr>
        <w:ind w:left="720" w:hanging="360"/>
      </w:pPr>
    </w:lvl>
    <w:lvl w:ilvl="2" w:tplc="F3CEE144">
      <w:start w:val="1"/>
      <w:numFmt w:val="lowerLetter"/>
      <w:lvlText w:val="%3)"/>
      <w:lvlJc w:val="left"/>
      <w:pPr>
        <w:ind w:left="720" w:hanging="360"/>
      </w:pPr>
    </w:lvl>
    <w:lvl w:ilvl="3" w:tplc="A2FABA08">
      <w:start w:val="1"/>
      <w:numFmt w:val="lowerLetter"/>
      <w:lvlText w:val="%4)"/>
      <w:lvlJc w:val="left"/>
      <w:pPr>
        <w:ind w:left="720" w:hanging="360"/>
      </w:pPr>
    </w:lvl>
    <w:lvl w:ilvl="4" w:tplc="44C6F550">
      <w:start w:val="1"/>
      <w:numFmt w:val="lowerLetter"/>
      <w:lvlText w:val="%5)"/>
      <w:lvlJc w:val="left"/>
      <w:pPr>
        <w:ind w:left="720" w:hanging="360"/>
      </w:pPr>
    </w:lvl>
    <w:lvl w:ilvl="5" w:tplc="809EBC08">
      <w:start w:val="1"/>
      <w:numFmt w:val="lowerLetter"/>
      <w:lvlText w:val="%6)"/>
      <w:lvlJc w:val="left"/>
      <w:pPr>
        <w:ind w:left="720" w:hanging="360"/>
      </w:pPr>
    </w:lvl>
    <w:lvl w:ilvl="6" w:tplc="0DBE990C">
      <w:start w:val="1"/>
      <w:numFmt w:val="lowerLetter"/>
      <w:lvlText w:val="%7)"/>
      <w:lvlJc w:val="left"/>
      <w:pPr>
        <w:ind w:left="720" w:hanging="360"/>
      </w:pPr>
    </w:lvl>
    <w:lvl w:ilvl="7" w:tplc="F9D653C0">
      <w:start w:val="1"/>
      <w:numFmt w:val="lowerLetter"/>
      <w:lvlText w:val="%8)"/>
      <w:lvlJc w:val="left"/>
      <w:pPr>
        <w:ind w:left="720" w:hanging="360"/>
      </w:pPr>
    </w:lvl>
    <w:lvl w:ilvl="8" w:tplc="64D4B31A">
      <w:start w:val="1"/>
      <w:numFmt w:val="lowerLetter"/>
      <w:lvlText w:val="%9)"/>
      <w:lvlJc w:val="left"/>
      <w:pPr>
        <w:ind w:left="720" w:hanging="360"/>
      </w:pPr>
    </w:lvl>
  </w:abstractNum>
  <w:abstractNum w:abstractNumId="14" w15:restartNumberingAfterBreak="0">
    <w:nsid w:val="580E509B"/>
    <w:multiLevelType w:val="multilevel"/>
    <w:tmpl w:val="240C2EF0"/>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hint="default"/>
        <w:color w:val="auto"/>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5D0E3DA6"/>
    <w:multiLevelType w:val="multilevel"/>
    <w:tmpl w:val="88FE206E"/>
    <w:lvl w:ilvl="0">
      <w:start w:val="1"/>
      <w:numFmt w:val="decimal"/>
      <w:lvlText w:val="%1."/>
      <w:lvlJc w:val="left"/>
      <w:pPr>
        <w:tabs>
          <w:tab w:val="num" w:pos="567"/>
        </w:tabs>
        <w:ind w:left="567" w:hanging="567"/>
      </w:pPr>
      <w:rPr>
        <w:rFonts w:hint="default"/>
      </w:rPr>
    </w:lvl>
    <w:lvl w:ilvl="1">
      <w:start w:val="1"/>
      <w:numFmt w:val="decimal"/>
      <w:isLgl/>
      <w:lvlText w:val="%1.%2."/>
      <w:lvlJc w:val="left"/>
      <w:pPr>
        <w:tabs>
          <w:tab w:val="num" w:pos="567"/>
        </w:tabs>
        <w:ind w:left="567" w:hanging="567"/>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6" w15:restartNumberingAfterBreak="0">
    <w:nsid w:val="6E8A68DE"/>
    <w:multiLevelType w:val="hybridMultilevel"/>
    <w:tmpl w:val="54E07F8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B750588"/>
    <w:multiLevelType w:val="hybridMultilevel"/>
    <w:tmpl w:val="5FDE2B7C"/>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7DB856D6"/>
    <w:multiLevelType w:val="hybridMultilevel"/>
    <w:tmpl w:val="1FE85A10"/>
    <w:lvl w:ilvl="0" w:tplc="B37E979E">
      <w:start w:val="1"/>
      <w:numFmt w:val="lowerLetter"/>
      <w:lvlText w:val="%1)"/>
      <w:lvlJc w:val="left"/>
      <w:pPr>
        <w:ind w:left="720" w:hanging="360"/>
      </w:pPr>
    </w:lvl>
    <w:lvl w:ilvl="1" w:tplc="0BA401D4">
      <w:start w:val="1"/>
      <w:numFmt w:val="lowerLetter"/>
      <w:lvlText w:val="%2)"/>
      <w:lvlJc w:val="left"/>
      <w:pPr>
        <w:ind w:left="720" w:hanging="360"/>
      </w:pPr>
    </w:lvl>
    <w:lvl w:ilvl="2" w:tplc="5FC0B182">
      <w:start w:val="1"/>
      <w:numFmt w:val="lowerLetter"/>
      <w:lvlText w:val="%3)"/>
      <w:lvlJc w:val="left"/>
      <w:pPr>
        <w:ind w:left="720" w:hanging="360"/>
      </w:pPr>
    </w:lvl>
    <w:lvl w:ilvl="3" w:tplc="5888D48A">
      <w:start w:val="1"/>
      <w:numFmt w:val="lowerLetter"/>
      <w:lvlText w:val="%4)"/>
      <w:lvlJc w:val="left"/>
      <w:pPr>
        <w:ind w:left="720" w:hanging="360"/>
      </w:pPr>
    </w:lvl>
    <w:lvl w:ilvl="4" w:tplc="70D61FC2">
      <w:start w:val="1"/>
      <w:numFmt w:val="lowerLetter"/>
      <w:lvlText w:val="%5)"/>
      <w:lvlJc w:val="left"/>
      <w:pPr>
        <w:ind w:left="720" w:hanging="360"/>
      </w:pPr>
    </w:lvl>
    <w:lvl w:ilvl="5" w:tplc="C0446F1C">
      <w:start w:val="1"/>
      <w:numFmt w:val="lowerLetter"/>
      <w:lvlText w:val="%6)"/>
      <w:lvlJc w:val="left"/>
      <w:pPr>
        <w:ind w:left="720" w:hanging="360"/>
      </w:pPr>
    </w:lvl>
    <w:lvl w:ilvl="6" w:tplc="EB20ECB4">
      <w:start w:val="1"/>
      <w:numFmt w:val="lowerLetter"/>
      <w:lvlText w:val="%7)"/>
      <w:lvlJc w:val="left"/>
      <w:pPr>
        <w:ind w:left="720" w:hanging="360"/>
      </w:pPr>
    </w:lvl>
    <w:lvl w:ilvl="7" w:tplc="4AD2D82E">
      <w:start w:val="1"/>
      <w:numFmt w:val="lowerLetter"/>
      <w:lvlText w:val="%8)"/>
      <w:lvlJc w:val="left"/>
      <w:pPr>
        <w:ind w:left="720" w:hanging="360"/>
      </w:pPr>
    </w:lvl>
    <w:lvl w:ilvl="8" w:tplc="FE769F98">
      <w:start w:val="1"/>
      <w:numFmt w:val="lowerLetter"/>
      <w:lvlText w:val="%9)"/>
      <w:lvlJc w:val="left"/>
      <w:pPr>
        <w:ind w:left="720" w:hanging="360"/>
      </w:pPr>
    </w:lvl>
  </w:abstractNum>
  <w:num w:numId="1" w16cid:durableId="1074862851">
    <w:abstractNumId w:val="14"/>
  </w:num>
  <w:num w:numId="2" w16cid:durableId="429084899">
    <w:abstractNumId w:val="0"/>
  </w:num>
  <w:num w:numId="3" w16cid:durableId="844132286">
    <w:abstractNumId w:val="7"/>
  </w:num>
  <w:num w:numId="4" w16cid:durableId="627322429">
    <w:abstractNumId w:val="16"/>
  </w:num>
  <w:num w:numId="5" w16cid:durableId="939485523">
    <w:abstractNumId w:val="3"/>
  </w:num>
  <w:num w:numId="6" w16cid:durableId="879166228">
    <w:abstractNumId w:val="2"/>
  </w:num>
  <w:num w:numId="7" w16cid:durableId="1885560271">
    <w:abstractNumId w:val="9"/>
  </w:num>
  <w:num w:numId="8" w16cid:durableId="775488696">
    <w:abstractNumId w:val="10"/>
  </w:num>
  <w:num w:numId="9" w16cid:durableId="1351909074">
    <w:abstractNumId w:val="6"/>
  </w:num>
  <w:num w:numId="10" w16cid:durableId="1806117478">
    <w:abstractNumId w:val="4"/>
  </w:num>
  <w:num w:numId="11" w16cid:durableId="1904103316">
    <w:abstractNumId w:val="15"/>
  </w:num>
  <w:num w:numId="12" w16cid:durableId="652753546">
    <w:abstractNumId w:val="1"/>
  </w:num>
  <w:num w:numId="13" w16cid:durableId="232005708">
    <w:abstractNumId w:val="17"/>
  </w:num>
  <w:num w:numId="14" w16cid:durableId="1394622351">
    <w:abstractNumId w:val="8"/>
  </w:num>
  <w:num w:numId="15" w16cid:durableId="2015692403">
    <w:abstractNumId w:val="18"/>
  </w:num>
  <w:num w:numId="16" w16cid:durableId="1147741207">
    <w:abstractNumId w:val="13"/>
  </w:num>
  <w:num w:numId="17" w16cid:durableId="822814734">
    <w:abstractNumId w:val="11"/>
  </w:num>
  <w:num w:numId="18" w16cid:durableId="2067531646">
    <w:abstractNumId w:val="12"/>
  </w:num>
  <w:num w:numId="19" w16cid:durableId="4990045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AA7"/>
    <w:rsid w:val="000023E0"/>
    <w:rsid w:val="00002610"/>
    <w:rsid w:val="0001038D"/>
    <w:rsid w:val="00013478"/>
    <w:rsid w:val="00015B0D"/>
    <w:rsid w:val="0003696C"/>
    <w:rsid w:val="00040E09"/>
    <w:rsid w:val="00042A81"/>
    <w:rsid w:val="00042E95"/>
    <w:rsid w:val="000435AF"/>
    <w:rsid w:val="00043D55"/>
    <w:rsid w:val="0005146E"/>
    <w:rsid w:val="00061668"/>
    <w:rsid w:val="000620AE"/>
    <w:rsid w:val="0006229F"/>
    <w:rsid w:val="00067ADB"/>
    <w:rsid w:val="00067C23"/>
    <w:rsid w:val="0007120A"/>
    <w:rsid w:val="00076F5C"/>
    <w:rsid w:val="000807BC"/>
    <w:rsid w:val="00081A21"/>
    <w:rsid w:val="00084A3E"/>
    <w:rsid w:val="00086F10"/>
    <w:rsid w:val="00087562"/>
    <w:rsid w:val="000913A5"/>
    <w:rsid w:val="00096987"/>
    <w:rsid w:val="000A46F4"/>
    <w:rsid w:val="000A4B6E"/>
    <w:rsid w:val="000A5B70"/>
    <w:rsid w:val="000C5B4A"/>
    <w:rsid w:val="000C5F16"/>
    <w:rsid w:val="000C6693"/>
    <w:rsid w:val="000D2437"/>
    <w:rsid w:val="000D2486"/>
    <w:rsid w:val="000D50E3"/>
    <w:rsid w:val="000D56E4"/>
    <w:rsid w:val="000D5EC9"/>
    <w:rsid w:val="000E3742"/>
    <w:rsid w:val="000E6629"/>
    <w:rsid w:val="000F01F4"/>
    <w:rsid w:val="000F3778"/>
    <w:rsid w:val="000F4DC9"/>
    <w:rsid w:val="000F5118"/>
    <w:rsid w:val="00100EED"/>
    <w:rsid w:val="00117C86"/>
    <w:rsid w:val="001216BF"/>
    <w:rsid w:val="00130667"/>
    <w:rsid w:val="00130E58"/>
    <w:rsid w:val="00133316"/>
    <w:rsid w:val="00134B4B"/>
    <w:rsid w:val="0013597D"/>
    <w:rsid w:val="0014385C"/>
    <w:rsid w:val="00144456"/>
    <w:rsid w:val="001461EA"/>
    <w:rsid w:val="001529AE"/>
    <w:rsid w:val="00157E2E"/>
    <w:rsid w:val="0016225C"/>
    <w:rsid w:val="00170619"/>
    <w:rsid w:val="001736F8"/>
    <w:rsid w:val="00174136"/>
    <w:rsid w:val="00174B06"/>
    <w:rsid w:val="001802A8"/>
    <w:rsid w:val="0018664D"/>
    <w:rsid w:val="00186A9E"/>
    <w:rsid w:val="001A1308"/>
    <w:rsid w:val="001A63E0"/>
    <w:rsid w:val="001B0D70"/>
    <w:rsid w:val="001B1154"/>
    <w:rsid w:val="001B2550"/>
    <w:rsid w:val="001B2E14"/>
    <w:rsid w:val="001B55FE"/>
    <w:rsid w:val="001C1020"/>
    <w:rsid w:val="001C3F52"/>
    <w:rsid w:val="001C4AFD"/>
    <w:rsid w:val="001C5D7D"/>
    <w:rsid w:val="001C5EEC"/>
    <w:rsid w:val="001D3A7A"/>
    <w:rsid w:val="001F273F"/>
    <w:rsid w:val="001F362D"/>
    <w:rsid w:val="0020023F"/>
    <w:rsid w:val="00202317"/>
    <w:rsid w:val="002031BA"/>
    <w:rsid w:val="002032E9"/>
    <w:rsid w:val="00204551"/>
    <w:rsid w:val="00204B63"/>
    <w:rsid w:val="00207E3A"/>
    <w:rsid w:val="00222FDD"/>
    <w:rsid w:val="00226AA2"/>
    <w:rsid w:val="0024101D"/>
    <w:rsid w:val="00243D92"/>
    <w:rsid w:val="00250384"/>
    <w:rsid w:val="002606F9"/>
    <w:rsid w:val="002632C1"/>
    <w:rsid w:val="00270A1D"/>
    <w:rsid w:val="00274285"/>
    <w:rsid w:val="00286056"/>
    <w:rsid w:val="0028731E"/>
    <w:rsid w:val="00290C1C"/>
    <w:rsid w:val="00291AEF"/>
    <w:rsid w:val="00296964"/>
    <w:rsid w:val="002A0FBA"/>
    <w:rsid w:val="002A1815"/>
    <w:rsid w:val="002A23CA"/>
    <w:rsid w:val="002A5CBA"/>
    <w:rsid w:val="002B404B"/>
    <w:rsid w:val="002B45A5"/>
    <w:rsid w:val="002B597E"/>
    <w:rsid w:val="002C2D5A"/>
    <w:rsid w:val="002C3009"/>
    <w:rsid w:val="002C3509"/>
    <w:rsid w:val="002C39B7"/>
    <w:rsid w:val="002D6533"/>
    <w:rsid w:val="002E0B42"/>
    <w:rsid w:val="002E64EE"/>
    <w:rsid w:val="002E69C7"/>
    <w:rsid w:val="002F04B5"/>
    <w:rsid w:val="002F12E4"/>
    <w:rsid w:val="002F6F9A"/>
    <w:rsid w:val="00300672"/>
    <w:rsid w:val="0030166F"/>
    <w:rsid w:val="00305A52"/>
    <w:rsid w:val="00307432"/>
    <w:rsid w:val="00315E21"/>
    <w:rsid w:val="00315FEC"/>
    <w:rsid w:val="00327333"/>
    <w:rsid w:val="003313C3"/>
    <w:rsid w:val="00335C74"/>
    <w:rsid w:val="003411A2"/>
    <w:rsid w:val="0034683A"/>
    <w:rsid w:val="00346926"/>
    <w:rsid w:val="00357272"/>
    <w:rsid w:val="00360186"/>
    <w:rsid w:val="003619D9"/>
    <w:rsid w:val="0036258B"/>
    <w:rsid w:val="00373842"/>
    <w:rsid w:val="00374136"/>
    <w:rsid w:val="003750E4"/>
    <w:rsid w:val="003828DE"/>
    <w:rsid w:val="00385A59"/>
    <w:rsid w:val="003905B5"/>
    <w:rsid w:val="00393942"/>
    <w:rsid w:val="00396731"/>
    <w:rsid w:val="003A28F6"/>
    <w:rsid w:val="003A3B9D"/>
    <w:rsid w:val="003A460E"/>
    <w:rsid w:val="003A4F70"/>
    <w:rsid w:val="003A5090"/>
    <w:rsid w:val="003B1037"/>
    <w:rsid w:val="003B728A"/>
    <w:rsid w:val="003C0A78"/>
    <w:rsid w:val="003C1292"/>
    <w:rsid w:val="003C6783"/>
    <w:rsid w:val="003E02F1"/>
    <w:rsid w:val="003E09A1"/>
    <w:rsid w:val="003E0AF8"/>
    <w:rsid w:val="003E68CB"/>
    <w:rsid w:val="003E7559"/>
    <w:rsid w:val="003F3A59"/>
    <w:rsid w:val="00403B12"/>
    <w:rsid w:val="004105AE"/>
    <w:rsid w:val="00423A35"/>
    <w:rsid w:val="004275F3"/>
    <w:rsid w:val="00433AEA"/>
    <w:rsid w:val="00434EE3"/>
    <w:rsid w:val="00436324"/>
    <w:rsid w:val="00450B7C"/>
    <w:rsid w:val="00451F79"/>
    <w:rsid w:val="00455CBE"/>
    <w:rsid w:val="00460292"/>
    <w:rsid w:val="004672FF"/>
    <w:rsid w:val="004674AB"/>
    <w:rsid w:val="00475442"/>
    <w:rsid w:val="0048357A"/>
    <w:rsid w:val="0048607B"/>
    <w:rsid w:val="0048790B"/>
    <w:rsid w:val="004900D8"/>
    <w:rsid w:val="00495AE9"/>
    <w:rsid w:val="004A2EC8"/>
    <w:rsid w:val="004A4058"/>
    <w:rsid w:val="004A6A06"/>
    <w:rsid w:val="004B2E40"/>
    <w:rsid w:val="004B79EC"/>
    <w:rsid w:val="004C07E9"/>
    <w:rsid w:val="004C47E0"/>
    <w:rsid w:val="004C5D68"/>
    <w:rsid w:val="004D07AE"/>
    <w:rsid w:val="004E3A96"/>
    <w:rsid w:val="004E5636"/>
    <w:rsid w:val="004F303E"/>
    <w:rsid w:val="004F3BC4"/>
    <w:rsid w:val="00504F43"/>
    <w:rsid w:val="005066D7"/>
    <w:rsid w:val="00507516"/>
    <w:rsid w:val="00507DE4"/>
    <w:rsid w:val="0051235D"/>
    <w:rsid w:val="00514D74"/>
    <w:rsid w:val="00521E06"/>
    <w:rsid w:val="00523FFB"/>
    <w:rsid w:val="00531F07"/>
    <w:rsid w:val="00532468"/>
    <w:rsid w:val="00535DCC"/>
    <w:rsid w:val="00536449"/>
    <w:rsid w:val="00541BFC"/>
    <w:rsid w:val="005423F7"/>
    <w:rsid w:val="00543A3E"/>
    <w:rsid w:val="0054572D"/>
    <w:rsid w:val="005528D2"/>
    <w:rsid w:val="00562728"/>
    <w:rsid w:val="005655FC"/>
    <w:rsid w:val="00566347"/>
    <w:rsid w:val="00571B24"/>
    <w:rsid w:val="00573B5B"/>
    <w:rsid w:val="00573CD8"/>
    <w:rsid w:val="00580F63"/>
    <w:rsid w:val="00581450"/>
    <w:rsid w:val="0058166B"/>
    <w:rsid w:val="00583630"/>
    <w:rsid w:val="00585AA4"/>
    <w:rsid w:val="00587DFF"/>
    <w:rsid w:val="00590337"/>
    <w:rsid w:val="00595D6D"/>
    <w:rsid w:val="00597DD4"/>
    <w:rsid w:val="005A2750"/>
    <w:rsid w:val="005A7976"/>
    <w:rsid w:val="005B0704"/>
    <w:rsid w:val="005B1125"/>
    <w:rsid w:val="005B4076"/>
    <w:rsid w:val="005C1C9D"/>
    <w:rsid w:val="005C5670"/>
    <w:rsid w:val="005D3FF6"/>
    <w:rsid w:val="005D4D9D"/>
    <w:rsid w:val="005D660D"/>
    <w:rsid w:val="005E55FC"/>
    <w:rsid w:val="005F0A60"/>
    <w:rsid w:val="005F1737"/>
    <w:rsid w:val="005F6E06"/>
    <w:rsid w:val="00600970"/>
    <w:rsid w:val="0060421D"/>
    <w:rsid w:val="00607D62"/>
    <w:rsid w:val="006109E5"/>
    <w:rsid w:val="00611A1A"/>
    <w:rsid w:val="00611BD7"/>
    <w:rsid w:val="00616932"/>
    <w:rsid w:val="00617C0F"/>
    <w:rsid w:val="00624DEC"/>
    <w:rsid w:val="006260BF"/>
    <w:rsid w:val="00626C54"/>
    <w:rsid w:val="00626E5A"/>
    <w:rsid w:val="00632DD8"/>
    <w:rsid w:val="00646B67"/>
    <w:rsid w:val="00660ACB"/>
    <w:rsid w:val="00660EEB"/>
    <w:rsid w:val="00662766"/>
    <w:rsid w:val="006654BD"/>
    <w:rsid w:val="00680C94"/>
    <w:rsid w:val="00686CFD"/>
    <w:rsid w:val="00686F65"/>
    <w:rsid w:val="006958B1"/>
    <w:rsid w:val="006A0486"/>
    <w:rsid w:val="006B199A"/>
    <w:rsid w:val="006B4700"/>
    <w:rsid w:val="006B7558"/>
    <w:rsid w:val="006C070E"/>
    <w:rsid w:val="006C74C6"/>
    <w:rsid w:val="006D390E"/>
    <w:rsid w:val="006D7675"/>
    <w:rsid w:val="006E1BEB"/>
    <w:rsid w:val="006E7CE0"/>
    <w:rsid w:val="006F1798"/>
    <w:rsid w:val="006F5AA0"/>
    <w:rsid w:val="006F6BD4"/>
    <w:rsid w:val="007024D3"/>
    <w:rsid w:val="007101EB"/>
    <w:rsid w:val="007108B2"/>
    <w:rsid w:val="00717600"/>
    <w:rsid w:val="007205D4"/>
    <w:rsid w:val="00727846"/>
    <w:rsid w:val="0073148F"/>
    <w:rsid w:val="00733B44"/>
    <w:rsid w:val="007367A0"/>
    <w:rsid w:val="00736BF4"/>
    <w:rsid w:val="007404F5"/>
    <w:rsid w:val="007524BD"/>
    <w:rsid w:val="00755BCC"/>
    <w:rsid w:val="007615A0"/>
    <w:rsid w:val="00765FAA"/>
    <w:rsid w:val="00767BC3"/>
    <w:rsid w:val="00771D6D"/>
    <w:rsid w:val="00775384"/>
    <w:rsid w:val="00782258"/>
    <w:rsid w:val="00784FA1"/>
    <w:rsid w:val="00790ABF"/>
    <w:rsid w:val="00793645"/>
    <w:rsid w:val="007A6640"/>
    <w:rsid w:val="007B419D"/>
    <w:rsid w:val="007B4ACA"/>
    <w:rsid w:val="007C2114"/>
    <w:rsid w:val="007C2215"/>
    <w:rsid w:val="007C2B8C"/>
    <w:rsid w:val="007C5D68"/>
    <w:rsid w:val="007C6C18"/>
    <w:rsid w:val="007D6E5C"/>
    <w:rsid w:val="007E37D7"/>
    <w:rsid w:val="007E51D3"/>
    <w:rsid w:val="007F4685"/>
    <w:rsid w:val="00803909"/>
    <w:rsid w:val="008204C8"/>
    <w:rsid w:val="00820C70"/>
    <w:rsid w:val="00820DE1"/>
    <w:rsid w:val="00821B58"/>
    <w:rsid w:val="008250EC"/>
    <w:rsid w:val="00825D95"/>
    <w:rsid w:val="008272DC"/>
    <w:rsid w:val="00827F60"/>
    <w:rsid w:val="008323B9"/>
    <w:rsid w:val="00836C6A"/>
    <w:rsid w:val="00837CAE"/>
    <w:rsid w:val="00840A95"/>
    <w:rsid w:val="008443A1"/>
    <w:rsid w:val="00845B96"/>
    <w:rsid w:val="00846684"/>
    <w:rsid w:val="00850650"/>
    <w:rsid w:val="008506D9"/>
    <w:rsid w:val="0085114F"/>
    <w:rsid w:val="00856040"/>
    <w:rsid w:val="008611CF"/>
    <w:rsid w:val="008611D8"/>
    <w:rsid w:val="008617BA"/>
    <w:rsid w:val="00863771"/>
    <w:rsid w:val="00864AB2"/>
    <w:rsid w:val="0086591C"/>
    <w:rsid w:val="00876E83"/>
    <w:rsid w:val="00880402"/>
    <w:rsid w:val="00880B77"/>
    <w:rsid w:val="008828B0"/>
    <w:rsid w:val="00895436"/>
    <w:rsid w:val="008A0E53"/>
    <w:rsid w:val="008B5F33"/>
    <w:rsid w:val="008B5F98"/>
    <w:rsid w:val="008C07B5"/>
    <w:rsid w:val="008C2401"/>
    <w:rsid w:val="008C428B"/>
    <w:rsid w:val="008C4A6C"/>
    <w:rsid w:val="008D41F7"/>
    <w:rsid w:val="008D7C5D"/>
    <w:rsid w:val="008D7E43"/>
    <w:rsid w:val="008E148A"/>
    <w:rsid w:val="008E3A52"/>
    <w:rsid w:val="008E51DF"/>
    <w:rsid w:val="008E6B6E"/>
    <w:rsid w:val="008F0880"/>
    <w:rsid w:val="008F47DC"/>
    <w:rsid w:val="008F602F"/>
    <w:rsid w:val="00904C85"/>
    <w:rsid w:val="0090572E"/>
    <w:rsid w:val="009130B4"/>
    <w:rsid w:val="00922712"/>
    <w:rsid w:val="009260D2"/>
    <w:rsid w:val="00926D9D"/>
    <w:rsid w:val="009322D0"/>
    <w:rsid w:val="0094148C"/>
    <w:rsid w:val="009428C9"/>
    <w:rsid w:val="00944748"/>
    <w:rsid w:val="00947F54"/>
    <w:rsid w:val="00951A0C"/>
    <w:rsid w:val="00951E3D"/>
    <w:rsid w:val="00952113"/>
    <w:rsid w:val="0096001B"/>
    <w:rsid w:val="00977DA5"/>
    <w:rsid w:val="00997E20"/>
    <w:rsid w:val="009B64B2"/>
    <w:rsid w:val="009B654D"/>
    <w:rsid w:val="009C6A6F"/>
    <w:rsid w:val="009C6EA8"/>
    <w:rsid w:val="009D1D51"/>
    <w:rsid w:val="009D3143"/>
    <w:rsid w:val="009D33E3"/>
    <w:rsid w:val="009D5DB3"/>
    <w:rsid w:val="009E1EF3"/>
    <w:rsid w:val="009E46EF"/>
    <w:rsid w:val="009F0831"/>
    <w:rsid w:val="009F13EA"/>
    <w:rsid w:val="009F49AC"/>
    <w:rsid w:val="009F6772"/>
    <w:rsid w:val="009F7436"/>
    <w:rsid w:val="00A06583"/>
    <w:rsid w:val="00A12C70"/>
    <w:rsid w:val="00A12E3C"/>
    <w:rsid w:val="00A1471C"/>
    <w:rsid w:val="00A1692A"/>
    <w:rsid w:val="00A16EBD"/>
    <w:rsid w:val="00A212BA"/>
    <w:rsid w:val="00A26B00"/>
    <w:rsid w:val="00A30F60"/>
    <w:rsid w:val="00A339F7"/>
    <w:rsid w:val="00A3456C"/>
    <w:rsid w:val="00A35EA0"/>
    <w:rsid w:val="00A414E5"/>
    <w:rsid w:val="00A53692"/>
    <w:rsid w:val="00A57CB0"/>
    <w:rsid w:val="00A64192"/>
    <w:rsid w:val="00A7217A"/>
    <w:rsid w:val="00A77568"/>
    <w:rsid w:val="00A8096F"/>
    <w:rsid w:val="00AA37B5"/>
    <w:rsid w:val="00AA563A"/>
    <w:rsid w:val="00AA7D0B"/>
    <w:rsid w:val="00AB0147"/>
    <w:rsid w:val="00AB5690"/>
    <w:rsid w:val="00AB5E5E"/>
    <w:rsid w:val="00AB7F5B"/>
    <w:rsid w:val="00AC4598"/>
    <w:rsid w:val="00AC58D6"/>
    <w:rsid w:val="00AC6B38"/>
    <w:rsid w:val="00AD322C"/>
    <w:rsid w:val="00AD56EF"/>
    <w:rsid w:val="00AE6064"/>
    <w:rsid w:val="00AF02A2"/>
    <w:rsid w:val="00B00B85"/>
    <w:rsid w:val="00B01373"/>
    <w:rsid w:val="00B07A08"/>
    <w:rsid w:val="00B12105"/>
    <w:rsid w:val="00B216B7"/>
    <w:rsid w:val="00B24CA1"/>
    <w:rsid w:val="00B41C7A"/>
    <w:rsid w:val="00B52940"/>
    <w:rsid w:val="00B56499"/>
    <w:rsid w:val="00B609A8"/>
    <w:rsid w:val="00B60E2F"/>
    <w:rsid w:val="00B7005B"/>
    <w:rsid w:val="00B763DF"/>
    <w:rsid w:val="00B77F79"/>
    <w:rsid w:val="00B80896"/>
    <w:rsid w:val="00B86B95"/>
    <w:rsid w:val="00B86EC1"/>
    <w:rsid w:val="00B9343E"/>
    <w:rsid w:val="00B93A80"/>
    <w:rsid w:val="00B972C3"/>
    <w:rsid w:val="00BA2DD4"/>
    <w:rsid w:val="00BA45CB"/>
    <w:rsid w:val="00BA4F00"/>
    <w:rsid w:val="00BB2853"/>
    <w:rsid w:val="00BB3663"/>
    <w:rsid w:val="00BC0F8F"/>
    <w:rsid w:val="00BC1E44"/>
    <w:rsid w:val="00BC424B"/>
    <w:rsid w:val="00BD18C4"/>
    <w:rsid w:val="00BD1D28"/>
    <w:rsid w:val="00BD4797"/>
    <w:rsid w:val="00BD576D"/>
    <w:rsid w:val="00BE07AC"/>
    <w:rsid w:val="00BE377B"/>
    <w:rsid w:val="00BE6460"/>
    <w:rsid w:val="00BE7A96"/>
    <w:rsid w:val="00BF3251"/>
    <w:rsid w:val="00BF4AE8"/>
    <w:rsid w:val="00BF6F14"/>
    <w:rsid w:val="00BF7996"/>
    <w:rsid w:val="00C34090"/>
    <w:rsid w:val="00C43A1E"/>
    <w:rsid w:val="00C472AD"/>
    <w:rsid w:val="00C47F1F"/>
    <w:rsid w:val="00C50848"/>
    <w:rsid w:val="00C56CBB"/>
    <w:rsid w:val="00C65E7C"/>
    <w:rsid w:val="00C7147D"/>
    <w:rsid w:val="00C73E87"/>
    <w:rsid w:val="00C81347"/>
    <w:rsid w:val="00C859F5"/>
    <w:rsid w:val="00C87877"/>
    <w:rsid w:val="00C87FD0"/>
    <w:rsid w:val="00CA22ED"/>
    <w:rsid w:val="00CB0DF6"/>
    <w:rsid w:val="00CC01B9"/>
    <w:rsid w:val="00CC2E27"/>
    <w:rsid w:val="00CC43D8"/>
    <w:rsid w:val="00CC76C0"/>
    <w:rsid w:val="00CD107D"/>
    <w:rsid w:val="00CD369F"/>
    <w:rsid w:val="00CD565C"/>
    <w:rsid w:val="00CE352D"/>
    <w:rsid w:val="00CE6E06"/>
    <w:rsid w:val="00CE739C"/>
    <w:rsid w:val="00CE7E7D"/>
    <w:rsid w:val="00CF21EC"/>
    <w:rsid w:val="00CF2D2A"/>
    <w:rsid w:val="00CF2EC7"/>
    <w:rsid w:val="00CF791B"/>
    <w:rsid w:val="00D021EA"/>
    <w:rsid w:val="00D05F13"/>
    <w:rsid w:val="00D14D19"/>
    <w:rsid w:val="00D275EA"/>
    <w:rsid w:val="00D30FFD"/>
    <w:rsid w:val="00D3387E"/>
    <w:rsid w:val="00D35A31"/>
    <w:rsid w:val="00D45F2B"/>
    <w:rsid w:val="00D47AB7"/>
    <w:rsid w:val="00D539E3"/>
    <w:rsid w:val="00D53AA7"/>
    <w:rsid w:val="00D5685C"/>
    <w:rsid w:val="00D61F66"/>
    <w:rsid w:val="00D63669"/>
    <w:rsid w:val="00D7191C"/>
    <w:rsid w:val="00D77143"/>
    <w:rsid w:val="00D81E6C"/>
    <w:rsid w:val="00D8359F"/>
    <w:rsid w:val="00D8407A"/>
    <w:rsid w:val="00D86FAA"/>
    <w:rsid w:val="00D909F7"/>
    <w:rsid w:val="00D97AD5"/>
    <w:rsid w:val="00DA00AD"/>
    <w:rsid w:val="00DA53F7"/>
    <w:rsid w:val="00DA6416"/>
    <w:rsid w:val="00DB48E4"/>
    <w:rsid w:val="00DB71E0"/>
    <w:rsid w:val="00DC21C0"/>
    <w:rsid w:val="00DC45E5"/>
    <w:rsid w:val="00DC7254"/>
    <w:rsid w:val="00DD397A"/>
    <w:rsid w:val="00DD475B"/>
    <w:rsid w:val="00DD4A4F"/>
    <w:rsid w:val="00DD6F3A"/>
    <w:rsid w:val="00DF7668"/>
    <w:rsid w:val="00E00930"/>
    <w:rsid w:val="00E04B1B"/>
    <w:rsid w:val="00E10ACA"/>
    <w:rsid w:val="00E133DA"/>
    <w:rsid w:val="00E1351B"/>
    <w:rsid w:val="00E148AA"/>
    <w:rsid w:val="00E17912"/>
    <w:rsid w:val="00E205C7"/>
    <w:rsid w:val="00E26C63"/>
    <w:rsid w:val="00E327B1"/>
    <w:rsid w:val="00E36FE3"/>
    <w:rsid w:val="00E400C3"/>
    <w:rsid w:val="00E51074"/>
    <w:rsid w:val="00E533EE"/>
    <w:rsid w:val="00E542FB"/>
    <w:rsid w:val="00E60DDF"/>
    <w:rsid w:val="00E63F8F"/>
    <w:rsid w:val="00E65372"/>
    <w:rsid w:val="00E65F26"/>
    <w:rsid w:val="00E704A6"/>
    <w:rsid w:val="00E7682B"/>
    <w:rsid w:val="00E772D9"/>
    <w:rsid w:val="00E8590B"/>
    <w:rsid w:val="00E877E9"/>
    <w:rsid w:val="00E947AC"/>
    <w:rsid w:val="00E94F89"/>
    <w:rsid w:val="00E95D48"/>
    <w:rsid w:val="00EA0526"/>
    <w:rsid w:val="00EA0C78"/>
    <w:rsid w:val="00EB0AE4"/>
    <w:rsid w:val="00EB0B63"/>
    <w:rsid w:val="00EB2623"/>
    <w:rsid w:val="00EB4FE6"/>
    <w:rsid w:val="00EC3FF8"/>
    <w:rsid w:val="00EC4D31"/>
    <w:rsid w:val="00ED4F77"/>
    <w:rsid w:val="00ED6E24"/>
    <w:rsid w:val="00EE5478"/>
    <w:rsid w:val="00EF7BFF"/>
    <w:rsid w:val="00F037F2"/>
    <w:rsid w:val="00F06191"/>
    <w:rsid w:val="00F10047"/>
    <w:rsid w:val="00F107D6"/>
    <w:rsid w:val="00F14B3D"/>
    <w:rsid w:val="00F176EA"/>
    <w:rsid w:val="00F205FA"/>
    <w:rsid w:val="00F25524"/>
    <w:rsid w:val="00F25964"/>
    <w:rsid w:val="00F33C71"/>
    <w:rsid w:val="00F342E3"/>
    <w:rsid w:val="00F35FEE"/>
    <w:rsid w:val="00F46D97"/>
    <w:rsid w:val="00F543A4"/>
    <w:rsid w:val="00F56E07"/>
    <w:rsid w:val="00F57C08"/>
    <w:rsid w:val="00F6269D"/>
    <w:rsid w:val="00F67D2E"/>
    <w:rsid w:val="00F70AED"/>
    <w:rsid w:val="00F7347D"/>
    <w:rsid w:val="00F739FA"/>
    <w:rsid w:val="00F815CA"/>
    <w:rsid w:val="00F81BBC"/>
    <w:rsid w:val="00F81C6A"/>
    <w:rsid w:val="00F86C5F"/>
    <w:rsid w:val="00F91B00"/>
    <w:rsid w:val="00F93959"/>
    <w:rsid w:val="00FA46C6"/>
    <w:rsid w:val="00FA54FA"/>
    <w:rsid w:val="00FA7CBB"/>
    <w:rsid w:val="00FB39B9"/>
    <w:rsid w:val="00FC0D94"/>
    <w:rsid w:val="00FC3D33"/>
    <w:rsid w:val="00FC538F"/>
    <w:rsid w:val="00FD00C4"/>
    <w:rsid w:val="00FD1AC0"/>
    <w:rsid w:val="00FD2F21"/>
    <w:rsid w:val="00FD7F0D"/>
    <w:rsid w:val="00FE33FC"/>
    <w:rsid w:val="00FE3596"/>
    <w:rsid w:val="00FE41DE"/>
    <w:rsid w:val="00FE56E5"/>
    <w:rsid w:val="00FF0749"/>
    <w:rsid w:val="00FF2DD0"/>
    <w:rsid w:val="00FF3223"/>
    <w:rsid w:val="00FF33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709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laad">
    <w:name w:val="Normal"/>
    <w:qFormat/>
    <w:rsid w:val="00300672"/>
    <w:rPr>
      <w:sz w:val="24"/>
      <w:szCs w:val="24"/>
    </w:rPr>
  </w:style>
  <w:style w:type="paragraph" w:styleId="Pealkiri1">
    <w:name w:val="heading 1"/>
    <w:basedOn w:val="Normaallaad"/>
    <w:next w:val="Normaallaad"/>
    <w:link w:val="Pealkiri1Mrk"/>
    <w:uiPriority w:val="99"/>
    <w:qFormat/>
    <w:rsid w:val="00FA7CBB"/>
    <w:pPr>
      <w:numPr>
        <w:numId w:val="9"/>
      </w:numPr>
      <w:suppressAutoHyphens/>
      <w:outlineLvl w:val="0"/>
    </w:pPr>
    <w:rPr>
      <w:rFonts w:ascii="Utopia" w:hAnsi="Utopia"/>
      <w:szCs w:val="20"/>
      <w:lang w:val="en-AU" w:eastAsia="ar-SA"/>
    </w:rPr>
  </w:style>
  <w:style w:type="paragraph" w:styleId="Pealkiri2">
    <w:name w:val="heading 2"/>
    <w:basedOn w:val="Normaallaad"/>
    <w:next w:val="Normaallaad"/>
    <w:link w:val="Pealkiri2Mrk"/>
    <w:uiPriority w:val="99"/>
    <w:qFormat/>
    <w:rsid w:val="00FA7CBB"/>
    <w:pPr>
      <w:numPr>
        <w:ilvl w:val="1"/>
        <w:numId w:val="9"/>
      </w:numPr>
      <w:suppressAutoHyphens/>
      <w:outlineLvl w:val="1"/>
    </w:pPr>
    <w:rPr>
      <w:rFonts w:ascii="Utopia" w:hAnsi="Utopia"/>
      <w:szCs w:val="20"/>
      <w:lang w:val="en-AU" w:eastAsia="ar-SA"/>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Normaallaadveeb">
    <w:name w:val="Normal (Web)"/>
    <w:basedOn w:val="Normaallaad"/>
    <w:rsid w:val="00300672"/>
    <w:pPr>
      <w:spacing w:before="100" w:beforeAutospacing="1" w:after="100" w:afterAutospacing="1"/>
    </w:pPr>
    <w:rPr>
      <w:color w:val="000000"/>
    </w:rPr>
  </w:style>
  <w:style w:type="character" w:styleId="Hperlink">
    <w:name w:val="Hyperlink"/>
    <w:basedOn w:val="Liguvaikefont"/>
    <w:rsid w:val="00300672"/>
    <w:rPr>
      <w:color w:val="0000FF"/>
      <w:u w:val="single"/>
    </w:rPr>
  </w:style>
  <w:style w:type="character" w:styleId="Klastatudhperlink">
    <w:name w:val="FollowedHyperlink"/>
    <w:basedOn w:val="Liguvaikefont"/>
    <w:rsid w:val="00864AB2"/>
    <w:rPr>
      <w:color w:val="606420"/>
      <w:u w:val="single"/>
    </w:rPr>
  </w:style>
  <w:style w:type="paragraph" w:styleId="Jalus">
    <w:name w:val="footer"/>
    <w:basedOn w:val="Normaallaad"/>
    <w:link w:val="JalusMrk"/>
    <w:rsid w:val="00504F43"/>
    <w:pPr>
      <w:tabs>
        <w:tab w:val="center" w:pos="4536"/>
        <w:tab w:val="right" w:pos="9072"/>
      </w:tabs>
    </w:pPr>
  </w:style>
  <w:style w:type="character" w:customStyle="1" w:styleId="JalusMrk">
    <w:name w:val="Jalus Märk"/>
    <w:basedOn w:val="Liguvaikefont"/>
    <w:link w:val="Jalus"/>
    <w:rsid w:val="00504F43"/>
    <w:rPr>
      <w:sz w:val="24"/>
      <w:szCs w:val="24"/>
    </w:rPr>
  </w:style>
  <w:style w:type="character" w:styleId="Kohatitetekst">
    <w:name w:val="Placeholder Text"/>
    <w:basedOn w:val="Liguvaikefont"/>
    <w:uiPriority w:val="99"/>
    <w:semiHidden/>
    <w:rsid w:val="001C3F52"/>
    <w:rPr>
      <w:color w:val="808080"/>
    </w:rPr>
  </w:style>
  <w:style w:type="paragraph" w:styleId="Jutumullitekst">
    <w:name w:val="Balloon Text"/>
    <w:basedOn w:val="Normaallaad"/>
    <w:link w:val="JutumullitekstMrk"/>
    <w:rsid w:val="001C3F52"/>
    <w:rPr>
      <w:rFonts w:ascii="Tahoma" w:hAnsi="Tahoma" w:cs="Tahoma"/>
      <w:sz w:val="16"/>
      <w:szCs w:val="16"/>
    </w:rPr>
  </w:style>
  <w:style w:type="character" w:customStyle="1" w:styleId="JutumullitekstMrk">
    <w:name w:val="Jutumullitekst Märk"/>
    <w:basedOn w:val="Liguvaikefont"/>
    <w:link w:val="Jutumullitekst"/>
    <w:rsid w:val="001C3F52"/>
    <w:rPr>
      <w:rFonts w:ascii="Tahoma" w:hAnsi="Tahoma" w:cs="Tahoma"/>
      <w:sz w:val="16"/>
      <w:szCs w:val="16"/>
    </w:rPr>
  </w:style>
  <w:style w:type="character" w:customStyle="1" w:styleId="Arial10bold">
    <w:name w:val="Arial 10 bold"/>
    <w:basedOn w:val="Liguvaikefont"/>
    <w:uiPriority w:val="1"/>
    <w:rsid w:val="008506D9"/>
    <w:rPr>
      <w:rFonts w:ascii="Arial" w:hAnsi="Arial"/>
      <w:b/>
      <w:sz w:val="20"/>
    </w:rPr>
  </w:style>
  <w:style w:type="paragraph" w:styleId="Loendilik">
    <w:name w:val="List Paragraph"/>
    <w:aliases w:val="Mummuga loetelu,Loendi l›ik,List Paragraph1,List (bullet)"/>
    <w:basedOn w:val="Normaallaad"/>
    <w:link w:val="LoendilikMrk"/>
    <w:uiPriority w:val="34"/>
    <w:qFormat/>
    <w:rsid w:val="004D07AE"/>
    <w:pPr>
      <w:ind w:left="720"/>
      <w:contextualSpacing/>
    </w:pPr>
  </w:style>
  <w:style w:type="character" w:customStyle="1" w:styleId="Laad1">
    <w:name w:val="Laad1"/>
    <w:basedOn w:val="Liguvaikefont"/>
    <w:uiPriority w:val="1"/>
    <w:rsid w:val="0060421D"/>
    <w:rPr>
      <w:rFonts w:ascii="Arial" w:hAnsi="Arial"/>
      <w:b/>
      <w:sz w:val="20"/>
    </w:rPr>
  </w:style>
  <w:style w:type="character" w:customStyle="1" w:styleId="Arial10B">
    <w:name w:val="Arial 10 B"/>
    <w:basedOn w:val="Liguvaikefont"/>
    <w:uiPriority w:val="1"/>
    <w:rsid w:val="008C07B5"/>
    <w:rPr>
      <w:rFonts w:ascii="Arial" w:hAnsi="Arial"/>
      <w:b/>
      <w:sz w:val="20"/>
    </w:rPr>
  </w:style>
  <w:style w:type="character" w:styleId="Kommentaariviide">
    <w:name w:val="annotation reference"/>
    <w:basedOn w:val="Liguvaikefont"/>
    <w:uiPriority w:val="99"/>
    <w:rsid w:val="00507DE4"/>
    <w:rPr>
      <w:sz w:val="16"/>
      <w:szCs w:val="16"/>
    </w:rPr>
  </w:style>
  <w:style w:type="paragraph" w:styleId="Kommentaaritekst">
    <w:name w:val="annotation text"/>
    <w:basedOn w:val="Normaallaad"/>
    <w:link w:val="KommentaaritekstMrk"/>
    <w:uiPriority w:val="99"/>
    <w:rsid w:val="00507DE4"/>
    <w:rPr>
      <w:sz w:val="20"/>
      <w:szCs w:val="20"/>
    </w:rPr>
  </w:style>
  <w:style w:type="character" w:customStyle="1" w:styleId="KommentaaritekstMrk">
    <w:name w:val="Kommentaari tekst Märk"/>
    <w:basedOn w:val="Liguvaikefont"/>
    <w:link w:val="Kommentaaritekst"/>
    <w:uiPriority w:val="99"/>
    <w:rsid w:val="00507DE4"/>
  </w:style>
  <w:style w:type="paragraph" w:styleId="Kommentaariteema">
    <w:name w:val="annotation subject"/>
    <w:basedOn w:val="Kommentaaritekst"/>
    <w:next w:val="Kommentaaritekst"/>
    <w:link w:val="KommentaariteemaMrk"/>
    <w:uiPriority w:val="99"/>
    <w:rsid w:val="00507DE4"/>
    <w:rPr>
      <w:b/>
      <w:bCs/>
    </w:rPr>
  </w:style>
  <w:style w:type="character" w:customStyle="1" w:styleId="KommentaariteemaMrk">
    <w:name w:val="Kommentaari teema Märk"/>
    <w:basedOn w:val="KommentaaritekstMrk"/>
    <w:link w:val="Kommentaariteema"/>
    <w:uiPriority w:val="99"/>
    <w:rsid w:val="00507DE4"/>
    <w:rPr>
      <w:b/>
      <w:bCs/>
    </w:rPr>
  </w:style>
  <w:style w:type="paragraph" w:styleId="Pis">
    <w:name w:val="header"/>
    <w:basedOn w:val="Normaallaad"/>
    <w:link w:val="PisMrk"/>
    <w:rsid w:val="008E51DF"/>
    <w:pPr>
      <w:tabs>
        <w:tab w:val="center" w:pos="4536"/>
        <w:tab w:val="right" w:pos="9072"/>
      </w:tabs>
    </w:pPr>
  </w:style>
  <w:style w:type="character" w:customStyle="1" w:styleId="PisMrk">
    <w:name w:val="Päis Märk"/>
    <w:basedOn w:val="Liguvaikefont"/>
    <w:link w:val="Pis"/>
    <w:rsid w:val="008E51DF"/>
    <w:rPr>
      <w:sz w:val="24"/>
      <w:szCs w:val="24"/>
    </w:rPr>
  </w:style>
  <w:style w:type="character" w:customStyle="1" w:styleId="Pealkiri1Mrk">
    <w:name w:val="Pealkiri 1 Märk"/>
    <w:basedOn w:val="Liguvaikefont"/>
    <w:link w:val="Pealkiri1"/>
    <w:uiPriority w:val="99"/>
    <w:rsid w:val="00FA7CBB"/>
    <w:rPr>
      <w:rFonts w:ascii="Utopia" w:hAnsi="Utopia"/>
      <w:sz w:val="24"/>
      <w:lang w:val="en-AU" w:eastAsia="ar-SA"/>
    </w:rPr>
  </w:style>
  <w:style w:type="character" w:customStyle="1" w:styleId="Pealkiri2Mrk">
    <w:name w:val="Pealkiri 2 Märk"/>
    <w:basedOn w:val="Liguvaikefont"/>
    <w:link w:val="Pealkiri2"/>
    <w:uiPriority w:val="99"/>
    <w:rsid w:val="00FA7CBB"/>
    <w:rPr>
      <w:rFonts w:ascii="Utopia" w:hAnsi="Utopia"/>
      <w:sz w:val="24"/>
      <w:lang w:val="en-AU" w:eastAsia="ar-SA"/>
    </w:rPr>
  </w:style>
  <w:style w:type="character" w:customStyle="1" w:styleId="LoendilikMrk">
    <w:name w:val="Loendi lõik Märk"/>
    <w:aliases w:val="Mummuga loetelu Märk,Loendi l›ik Märk,List Paragraph1 Märk,List (bullet) Märk"/>
    <w:basedOn w:val="Liguvaikefont"/>
    <w:link w:val="Loendilik"/>
    <w:uiPriority w:val="34"/>
    <w:locked/>
    <w:rsid w:val="001736F8"/>
    <w:rPr>
      <w:sz w:val="24"/>
      <w:szCs w:val="24"/>
    </w:rPr>
  </w:style>
  <w:style w:type="paragraph" w:styleId="Allmrkusetekst">
    <w:name w:val="footnote text"/>
    <w:basedOn w:val="Normaallaad"/>
    <w:link w:val="AllmrkusetekstMrk"/>
    <w:uiPriority w:val="99"/>
    <w:semiHidden/>
    <w:unhideWhenUsed/>
    <w:rsid w:val="00EB2623"/>
    <w:rPr>
      <w:sz w:val="20"/>
      <w:szCs w:val="20"/>
    </w:rPr>
  </w:style>
  <w:style w:type="character" w:customStyle="1" w:styleId="AllmrkusetekstMrk">
    <w:name w:val="Allmärkuse tekst Märk"/>
    <w:basedOn w:val="Liguvaikefont"/>
    <w:link w:val="Allmrkusetekst"/>
    <w:uiPriority w:val="99"/>
    <w:semiHidden/>
    <w:rsid w:val="00EB2623"/>
  </w:style>
  <w:style w:type="character" w:styleId="Allmrkuseviide">
    <w:name w:val="footnote reference"/>
    <w:basedOn w:val="Liguvaikefont"/>
    <w:uiPriority w:val="99"/>
    <w:semiHidden/>
    <w:unhideWhenUsed/>
    <w:rsid w:val="00EB2623"/>
    <w:rPr>
      <w:vertAlign w:val="superscript"/>
    </w:rPr>
  </w:style>
  <w:style w:type="character" w:styleId="Lahendamatamainimine">
    <w:name w:val="Unresolved Mention"/>
    <w:basedOn w:val="Liguvaikefont"/>
    <w:uiPriority w:val="99"/>
    <w:semiHidden/>
    <w:unhideWhenUsed/>
    <w:rsid w:val="00D53AA7"/>
    <w:rPr>
      <w:color w:val="605E5C"/>
      <w:shd w:val="clear" w:color="auto" w:fill="E1DFDD"/>
    </w:rPr>
  </w:style>
  <w:style w:type="paragraph" w:styleId="Redaktsioon">
    <w:name w:val="Revision"/>
    <w:hidden/>
    <w:uiPriority w:val="99"/>
    <w:semiHidden/>
    <w:rsid w:val="00D53AA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6637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sm.ee/sites/default/files/content-editors/sisekomm/toovotulepingu_uldtingimused.pdf"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mailto:Hendrik.jaanre@sm.e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info@sm.ee"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67FFA8FB652419A843F95B6EAB3A2F7"/>
        <w:category>
          <w:name w:val="Üldine"/>
          <w:gallery w:val="placeholder"/>
        </w:category>
        <w:types>
          <w:type w:val="bbPlcHdr"/>
        </w:types>
        <w:behaviors>
          <w:behavior w:val="content"/>
        </w:behaviors>
        <w:guid w:val="{05C5804F-6410-4446-9712-AF96CB032F5F}"/>
      </w:docPartPr>
      <w:docPartBody>
        <w:p w:rsidR="00B400A1" w:rsidRDefault="00B400A1">
          <w:pPr>
            <w:pStyle w:val="267FFA8FB652419A843F95B6EAB3A2F7"/>
          </w:pPr>
          <w:r w:rsidRPr="00562728">
            <w:rPr>
              <w:rStyle w:val="Kohatitetekst"/>
              <w:rFonts w:ascii="Arial" w:hAnsi="Arial" w:cs="Arial"/>
              <w:b/>
              <w:color w:val="FF0000"/>
              <w:sz w:val="20"/>
              <w:szCs w:val="20"/>
            </w:rPr>
            <w:t>[Jur.isiku või FIE ärinimi]</w:t>
          </w:r>
        </w:p>
      </w:docPartBody>
    </w:docPart>
    <w:docPart>
      <w:docPartPr>
        <w:name w:val="F31E8B282F524534A3B8D53B97F65EB0"/>
        <w:category>
          <w:name w:val="Üldine"/>
          <w:gallery w:val="placeholder"/>
        </w:category>
        <w:types>
          <w:type w:val="bbPlcHdr"/>
        </w:types>
        <w:behaviors>
          <w:behavior w:val="content"/>
        </w:behaviors>
        <w:guid w:val="{54FA106F-B0E4-4AA8-BBAE-4A012596DFF6}"/>
      </w:docPartPr>
      <w:docPartBody>
        <w:p w:rsidR="00B400A1" w:rsidRDefault="00B400A1">
          <w:pPr>
            <w:pStyle w:val="F31E8B282F524534A3B8D53B97F65EB0"/>
          </w:pPr>
          <w:r w:rsidRPr="002A1815">
            <w:rPr>
              <w:rStyle w:val="Kohatitetekst"/>
              <w:rFonts w:ascii="Arial" w:hAnsi="Arial" w:cs="Arial"/>
              <w:color w:val="FF0000"/>
              <w:sz w:val="20"/>
              <w:szCs w:val="20"/>
            </w:rPr>
            <w:t>[number]</w:t>
          </w:r>
        </w:p>
      </w:docPartBody>
    </w:docPart>
    <w:docPart>
      <w:docPartPr>
        <w:name w:val="A28E7DDE62C24FE6A8574BA34C148E52"/>
        <w:category>
          <w:name w:val="Üldine"/>
          <w:gallery w:val="placeholder"/>
        </w:category>
        <w:types>
          <w:type w:val="bbPlcHdr"/>
        </w:types>
        <w:behaviors>
          <w:behavior w:val="content"/>
        </w:behaviors>
        <w:guid w:val="{5F682CB0-1FD9-4048-A8DF-279664803408}"/>
      </w:docPartPr>
      <w:docPartBody>
        <w:p w:rsidR="00B400A1" w:rsidRDefault="00B400A1">
          <w:pPr>
            <w:pStyle w:val="A28E7DDE62C24FE6A8574BA34C148E52"/>
          </w:pPr>
          <w:r w:rsidRPr="002A1815">
            <w:rPr>
              <w:rStyle w:val="Kohatitetekst"/>
              <w:rFonts w:ascii="Arial" w:hAnsi="Arial" w:cs="Arial"/>
              <w:color w:val="FF0000"/>
              <w:sz w:val="20"/>
              <w:szCs w:val="20"/>
            </w:rPr>
            <w:t>[aadress]</w:t>
          </w:r>
        </w:p>
      </w:docPartBody>
    </w:docPart>
    <w:docPart>
      <w:docPartPr>
        <w:name w:val="3D8CA128C2904B418DE7F1D42352D78D"/>
        <w:category>
          <w:name w:val="Üldine"/>
          <w:gallery w:val="placeholder"/>
        </w:category>
        <w:types>
          <w:type w:val="bbPlcHdr"/>
        </w:types>
        <w:behaviors>
          <w:behavior w:val="content"/>
        </w:behaviors>
        <w:guid w:val="{1A435C1D-9412-40AF-BA6F-4A73050EE070}"/>
      </w:docPartPr>
      <w:docPartBody>
        <w:p w:rsidR="00B400A1" w:rsidRDefault="00B400A1">
          <w:pPr>
            <w:pStyle w:val="3D8CA128C2904B418DE7F1D42352D78D"/>
          </w:pPr>
          <w:r w:rsidRPr="002A1815">
            <w:rPr>
              <w:rStyle w:val="Kohatitetekst"/>
              <w:rFonts w:ascii="Arial" w:hAnsi="Arial" w:cs="Arial"/>
              <w:color w:val="FF0000"/>
              <w:sz w:val="20"/>
              <w:szCs w:val="20"/>
            </w:rPr>
            <w:t>[ees- ja perekonnanimi]</w:t>
          </w:r>
        </w:p>
      </w:docPartBody>
    </w:docPart>
    <w:docPart>
      <w:docPartPr>
        <w:name w:val="96F94FBBEFB84D9596D5B3CA81CFA63F"/>
        <w:category>
          <w:name w:val="Üldine"/>
          <w:gallery w:val="placeholder"/>
        </w:category>
        <w:types>
          <w:type w:val="bbPlcHdr"/>
        </w:types>
        <w:behaviors>
          <w:behavior w:val="content"/>
        </w:behaviors>
        <w:guid w:val="{D8801EE7-4F0B-4336-823B-1BD5C6E195D6}"/>
      </w:docPartPr>
      <w:docPartBody>
        <w:p w:rsidR="00B400A1" w:rsidRDefault="00B400A1">
          <w:pPr>
            <w:pStyle w:val="96F94FBBEFB84D9596D5B3CA81CFA63F"/>
          </w:pPr>
          <w:r w:rsidRPr="001A0CC0">
            <w:rPr>
              <w:rStyle w:val="Kohatitetekst"/>
              <w:rFonts w:ascii="Arial" w:hAnsi="Arial" w:cs="Arial"/>
              <w:color w:val="FF0000"/>
              <w:sz w:val="20"/>
              <w:szCs w:val="20"/>
            </w:rPr>
            <w:t>[</w:t>
          </w:r>
          <w:r>
            <w:rPr>
              <w:rStyle w:val="Kohatitetekst"/>
              <w:rFonts w:ascii="Arial" w:hAnsi="Arial" w:cs="Arial"/>
              <w:color w:val="FF0000"/>
              <w:sz w:val="20"/>
              <w:szCs w:val="20"/>
            </w:rPr>
            <w:t>millise tulemuse saavutamine</w:t>
          </w:r>
          <w:r w:rsidRPr="001A0CC0">
            <w:rPr>
              <w:rStyle w:val="Kohatitetekst"/>
              <w:rFonts w:ascii="Arial" w:hAnsi="Arial" w:cs="Arial"/>
              <w:color w:val="FF0000"/>
              <w:sz w:val="20"/>
              <w:szCs w:val="20"/>
            </w:rPr>
            <w:t>]</w:t>
          </w:r>
        </w:p>
      </w:docPartBody>
    </w:docPart>
    <w:docPart>
      <w:docPartPr>
        <w:name w:val="A447CBE096ED4891916657F9DCDF4DD7"/>
        <w:category>
          <w:name w:val="Üldine"/>
          <w:gallery w:val="placeholder"/>
        </w:category>
        <w:types>
          <w:type w:val="bbPlcHdr"/>
        </w:types>
        <w:behaviors>
          <w:behavior w:val="content"/>
        </w:behaviors>
        <w:guid w:val="{EE067A26-BA19-4E39-B174-F7756974B821}"/>
      </w:docPartPr>
      <w:docPartBody>
        <w:p w:rsidR="00B400A1" w:rsidRDefault="00B400A1">
          <w:pPr>
            <w:pStyle w:val="A447CBE096ED4891916657F9DCDF4DD7"/>
          </w:pPr>
          <w:r w:rsidRPr="00346926">
            <w:rPr>
              <w:rStyle w:val="Kohatitetekst"/>
              <w:rFonts w:ascii="Arial" w:hAnsi="Arial" w:cs="Arial"/>
              <w:color w:val="FF0000"/>
              <w:sz w:val="20"/>
              <w:szCs w:val="20"/>
            </w:rPr>
            <w:t>[lähtudes millistest nõuetest, dokumentidest vms kui sellised nõuded on vaja esitada]</w:t>
          </w:r>
        </w:p>
      </w:docPartBody>
    </w:docPart>
    <w:docPart>
      <w:docPartPr>
        <w:name w:val="634E3978558B4EC3B66FA9876061A3B9"/>
        <w:category>
          <w:name w:val="Üldine"/>
          <w:gallery w:val="placeholder"/>
        </w:category>
        <w:types>
          <w:type w:val="bbPlcHdr"/>
        </w:types>
        <w:behaviors>
          <w:behavior w:val="content"/>
        </w:behaviors>
        <w:guid w:val="{1387821C-5AEB-4F0A-9AF2-FEB49CEECB37}"/>
      </w:docPartPr>
      <w:docPartBody>
        <w:p w:rsidR="00B400A1" w:rsidRDefault="00B400A1">
          <w:pPr>
            <w:pStyle w:val="634E3978558B4EC3B66FA9876061A3B9"/>
          </w:pPr>
          <w:r w:rsidRPr="00E133DA">
            <w:rPr>
              <w:rStyle w:val="Kohatitetekst"/>
              <w:rFonts w:ascii="Arial" w:hAnsi="Arial" w:cs="Arial"/>
              <w:color w:val="FF0000"/>
              <w:sz w:val="20"/>
              <w:szCs w:val="20"/>
            </w:rPr>
            <w:t>[</w:t>
          </w:r>
          <w:r>
            <w:rPr>
              <w:rStyle w:val="Kohatitetekst"/>
              <w:rFonts w:ascii="Arial" w:hAnsi="Arial" w:cs="Arial"/>
              <w:color w:val="FF0000"/>
              <w:sz w:val="20"/>
              <w:szCs w:val="20"/>
            </w:rPr>
            <w:t>lisada</w:t>
          </w:r>
          <w:r w:rsidRPr="00E133DA">
            <w:rPr>
              <w:rStyle w:val="Kohatitetekst"/>
              <w:rFonts w:ascii="Arial" w:hAnsi="Arial" w:cs="Arial"/>
              <w:color w:val="FF0000"/>
              <w:sz w:val="20"/>
              <w:szCs w:val="20"/>
            </w:rPr>
            <w:t xml:space="preserve"> sobiv variant, millest nähtub tööde täpsem kirjeldus]</w:t>
          </w:r>
        </w:p>
      </w:docPartBody>
    </w:docPart>
    <w:docPart>
      <w:docPartPr>
        <w:name w:val="C52FFDEAF9C14DEEB77A62D04482F2E8"/>
        <w:category>
          <w:name w:val="Üldine"/>
          <w:gallery w:val="placeholder"/>
        </w:category>
        <w:types>
          <w:type w:val="bbPlcHdr"/>
        </w:types>
        <w:behaviors>
          <w:behavior w:val="content"/>
        </w:behaviors>
        <w:guid w:val="{17F27BCD-6AE3-42C0-83FB-63D9BC8B1E9D}"/>
      </w:docPartPr>
      <w:docPartBody>
        <w:p w:rsidR="00B400A1" w:rsidRDefault="00B400A1">
          <w:pPr>
            <w:pStyle w:val="C52FFDEAF9C14DEEB77A62D04482F2E8"/>
          </w:pPr>
          <w:r w:rsidRPr="00E8590B">
            <w:rPr>
              <w:rStyle w:val="Kohatitetekst"/>
              <w:rFonts w:ascii="Arial" w:hAnsi="Arial" w:cs="Arial"/>
              <w:b/>
              <w:color w:val="FF0000"/>
              <w:sz w:val="20"/>
              <w:szCs w:val="20"/>
            </w:rPr>
            <w:t>[</w:t>
          </w:r>
          <w:r>
            <w:rPr>
              <w:rStyle w:val="Kohatitetekst"/>
              <w:rFonts w:ascii="Arial" w:hAnsi="Arial" w:cs="Arial"/>
              <w:b/>
              <w:color w:val="FF0000"/>
              <w:sz w:val="20"/>
              <w:szCs w:val="20"/>
            </w:rPr>
            <w:t>numbritega</w:t>
          </w:r>
          <w:r w:rsidRPr="00E8590B">
            <w:rPr>
              <w:rStyle w:val="Kohatitetekst"/>
              <w:rFonts w:ascii="Arial" w:hAnsi="Arial" w:cs="Arial"/>
              <w:b/>
              <w:color w:val="FF0000"/>
              <w:sz w:val="20"/>
              <w:szCs w:val="20"/>
            </w:rPr>
            <w:t>]</w:t>
          </w:r>
        </w:p>
      </w:docPartBody>
    </w:docPart>
    <w:docPart>
      <w:docPartPr>
        <w:name w:val="B1301FB475AE4E6B9C19665884432318"/>
        <w:category>
          <w:name w:val="Üldine"/>
          <w:gallery w:val="placeholder"/>
        </w:category>
        <w:types>
          <w:type w:val="bbPlcHdr"/>
        </w:types>
        <w:behaviors>
          <w:behavior w:val="content"/>
        </w:behaviors>
        <w:guid w:val="{4E1D9E5A-03A0-4872-A9FF-9BD1B5AC5CE7}"/>
      </w:docPartPr>
      <w:docPartBody>
        <w:p w:rsidR="00B400A1" w:rsidRDefault="00B400A1">
          <w:pPr>
            <w:pStyle w:val="B1301FB475AE4E6B9C19665884432318"/>
          </w:pPr>
          <w:r w:rsidRPr="00346926">
            <w:rPr>
              <w:rStyle w:val="Kohatitetekst"/>
              <w:rFonts w:ascii="Arial" w:hAnsi="Arial" w:cs="Arial"/>
              <w:color w:val="FF0000"/>
              <w:sz w:val="20"/>
              <w:szCs w:val="20"/>
            </w:rPr>
            <w:t>[ees- ja perekonnanimi]</w:t>
          </w:r>
        </w:p>
      </w:docPartBody>
    </w:docPart>
    <w:docPart>
      <w:docPartPr>
        <w:name w:val="5F90AE7FFEFB49D296F8852724D39A02"/>
        <w:category>
          <w:name w:val="Üldine"/>
          <w:gallery w:val="placeholder"/>
        </w:category>
        <w:types>
          <w:type w:val="bbPlcHdr"/>
        </w:types>
        <w:behaviors>
          <w:behavior w:val="content"/>
        </w:behaviors>
        <w:guid w:val="{DDEFA6B9-1D04-4A87-A494-D09C5A586A23}"/>
      </w:docPartPr>
      <w:docPartBody>
        <w:p w:rsidR="00B400A1" w:rsidRDefault="00B400A1">
          <w:pPr>
            <w:pStyle w:val="5F90AE7FFEFB49D296F8852724D39A02"/>
          </w:pPr>
          <w:r w:rsidRPr="0020573D">
            <w:rPr>
              <w:rStyle w:val="Kohatitetekst"/>
              <w:rFonts w:ascii="Arial" w:hAnsi="Arial" w:cs="Arial"/>
              <w:color w:val="FF0000"/>
              <w:sz w:val="20"/>
              <w:szCs w:val="20"/>
            </w:rPr>
            <w:t>[</w:t>
          </w:r>
          <w:r>
            <w:rPr>
              <w:rStyle w:val="Kohatitetekst"/>
              <w:rFonts w:ascii="Arial" w:hAnsi="Arial" w:cs="Arial"/>
              <w:color w:val="FF0000"/>
              <w:sz w:val="20"/>
              <w:szCs w:val="20"/>
            </w:rPr>
            <w:t>number</w:t>
          </w:r>
          <w:r w:rsidRPr="0020573D">
            <w:rPr>
              <w:rStyle w:val="Kohatitetekst"/>
              <w:rFonts w:ascii="Arial" w:hAnsi="Arial" w:cs="Arial"/>
              <w:color w:val="FF0000"/>
              <w:sz w:val="20"/>
              <w:szCs w:val="20"/>
            </w:rPr>
            <w:t>]</w:t>
          </w:r>
        </w:p>
      </w:docPartBody>
    </w:docPart>
    <w:docPart>
      <w:docPartPr>
        <w:name w:val="3727ABC210B7414B9358795C9E39CF70"/>
        <w:category>
          <w:name w:val="Üldine"/>
          <w:gallery w:val="placeholder"/>
        </w:category>
        <w:types>
          <w:type w:val="bbPlcHdr"/>
        </w:types>
        <w:behaviors>
          <w:behavior w:val="content"/>
        </w:behaviors>
        <w:guid w:val="{921182A4-6112-4F73-96DE-C2061ABAC8B3}"/>
      </w:docPartPr>
      <w:docPartBody>
        <w:p w:rsidR="00B400A1" w:rsidRDefault="00B400A1">
          <w:pPr>
            <w:pStyle w:val="3727ABC210B7414B9358795C9E39CF70"/>
          </w:pPr>
          <w:r w:rsidRPr="00346926">
            <w:rPr>
              <w:rStyle w:val="Kohatitetekst"/>
              <w:rFonts w:ascii="Arial" w:hAnsi="Arial" w:cs="Arial"/>
              <w:color w:val="FF0000"/>
              <w:sz w:val="20"/>
              <w:szCs w:val="20"/>
            </w:rPr>
            <w:t>[aadress]</w:t>
          </w:r>
        </w:p>
      </w:docPartBody>
    </w:docPart>
    <w:docPart>
      <w:docPartPr>
        <w:name w:val="D60128C0B3EC4C7592194631D53C2A9C"/>
        <w:category>
          <w:name w:val="Üldine"/>
          <w:gallery w:val="placeholder"/>
        </w:category>
        <w:types>
          <w:type w:val="bbPlcHdr"/>
        </w:types>
        <w:behaviors>
          <w:behavior w:val="content"/>
        </w:behaviors>
        <w:guid w:val="{9E7347AE-8E28-49EB-A26E-9F67850BB303}"/>
      </w:docPartPr>
      <w:docPartBody>
        <w:p w:rsidR="00B400A1" w:rsidRDefault="00B400A1">
          <w:pPr>
            <w:pStyle w:val="D60128C0B3EC4C7592194631D53C2A9C"/>
          </w:pPr>
          <w:r w:rsidRPr="00CF7605">
            <w:rPr>
              <w:rStyle w:val="Kohatitetekst"/>
              <w:rFonts w:ascii="Arial" w:hAnsi="Arial" w:cs="Arial"/>
              <w:color w:val="FF0000"/>
              <w:sz w:val="20"/>
              <w:szCs w:val="20"/>
            </w:rPr>
            <w:t>[</w:t>
          </w:r>
          <w:r>
            <w:rPr>
              <w:rStyle w:val="Kohatitetekst"/>
              <w:rFonts w:ascii="Arial" w:hAnsi="Arial" w:cs="Arial"/>
              <w:color w:val="FF0000"/>
              <w:sz w:val="20"/>
              <w:szCs w:val="20"/>
            </w:rPr>
            <w:t>lepingu objekti kirjeldus</w:t>
          </w:r>
          <w:r w:rsidRPr="00CF7605">
            <w:rPr>
              <w:rStyle w:val="Kohatitetekst"/>
              <w:rFonts w:ascii="Arial" w:hAnsi="Arial" w:cs="Arial"/>
              <w:color w:val="FF0000"/>
              <w:sz w:val="20"/>
              <w:szCs w:val="20"/>
            </w:rPr>
            <w:t>]</w:t>
          </w:r>
        </w:p>
      </w:docPartBody>
    </w:docPart>
    <w:docPart>
      <w:docPartPr>
        <w:name w:val="77EB93FE7B45462B8EC0595508EEFE74"/>
        <w:category>
          <w:name w:val="Üldine"/>
          <w:gallery w:val="placeholder"/>
        </w:category>
        <w:types>
          <w:type w:val="bbPlcHdr"/>
        </w:types>
        <w:behaviors>
          <w:behavior w:val="content"/>
        </w:behaviors>
        <w:guid w:val="{982F42AC-288C-4F17-9B14-9FC74F1AE16A}"/>
      </w:docPartPr>
      <w:docPartBody>
        <w:p w:rsidR="00B400A1" w:rsidRDefault="00B400A1">
          <w:pPr>
            <w:pStyle w:val="77EB93FE7B45462B8EC0595508EEFE74"/>
          </w:pPr>
          <w:r w:rsidRPr="004900D8">
            <w:rPr>
              <w:rStyle w:val="Kohatitetekst"/>
              <w:rFonts w:ascii="Arial" w:eastAsiaTheme="minorHAnsi" w:hAnsi="Arial" w:cs="Arial"/>
              <w:color w:val="FF0000"/>
              <w:sz w:val="20"/>
              <w:szCs w:val="20"/>
            </w:rPr>
            <w:t>[muud vajalikud lisad]</w:t>
          </w:r>
        </w:p>
      </w:docPartBody>
    </w:docPart>
    <w:docPart>
      <w:docPartPr>
        <w:name w:val="0D1B38AD1B3F44FB8BD09E2D22A2F8C0"/>
        <w:category>
          <w:name w:val="Üldine"/>
          <w:gallery w:val="placeholder"/>
        </w:category>
        <w:types>
          <w:type w:val="bbPlcHdr"/>
        </w:types>
        <w:behaviors>
          <w:behavior w:val="content"/>
        </w:behaviors>
        <w:guid w:val="{1FC54029-BE30-4464-ACE7-A1DBAE8333B3}"/>
      </w:docPartPr>
      <w:docPartBody>
        <w:p w:rsidR="00B400A1" w:rsidRDefault="00B400A1">
          <w:pPr>
            <w:pStyle w:val="0D1B38AD1B3F44FB8BD09E2D22A2F8C0"/>
          </w:pPr>
          <w:r w:rsidRPr="002A1815">
            <w:rPr>
              <w:rStyle w:val="Kohatitetekst"/>
              <w:rFonts w:ascii="Arial" w:hAnsi="Arial" w:cs="Arial"/>
              <w:color w:val="FF0000"/>
              <w:sz w:val="20"/>
              <w:szCs w:val="20"/>
            </w:rPr>
            <w:t>[number]</w:t>
          </w:r>
        </w:p>
      </w:docPartBody>
    </w:docPart>
    <w:docPart>
      <w:docPartPr>
        <w:name w:val="40B8AF92EEA345079BF60996F4847AFC"/>
        <w:category>
          <w:name w:val="Üldine"/>
          <w:gallery w:val="placeholder"/>
        </w:category>
        <w:types>
          <w:type w:val="bbPlcHdr"/>
        </w:types>
        <w:behaviors>
          <w:behavior w:val="content"/>
        </w:behaviors>
        <w:guid w:val="{726208E6-8BF4-4532-9B8B-068F9B26AFE1}"/>
      </w:docPartPr>
      <w:docPartBody>
        <w:p w:rsidR="00B400A1" w:rsidRDefault="00B400A1">
          <w:pPr>
            <w:pStyle w:val="40B8AF92EEA345079BF60996F4847AFC"/>
          </w:pPr>
          <w:r w:rsidRPr="002A1815">
            <w:rPr>
              <w:rStyle w:val="Kohatitetekst"/>
              <w:rFonts w:ascii="Arial" w:hAnsi="Arial" w:cs="Arial"/>
              <w:color w:val="FF0000"/>
              <w:sz w:val="20"/>
              <w:szCs w:val="20"/>
            </w:rPr>
            <w:t>[aadress]</w:t>
          </w:r>
        </w:p>
      </w:docPartBody>
    </w:docPart>
    <w:docPart>
      <w:docPartPr>
        <w:name w:val="9CCCC45AA8BC4AEFB8F7B311702A91A1"/>
        <w:category>
          <w:name w:val="Üldine"/>
          <w:gallery w:val="placeholder"/>
        </w:category>
        <w:types>
          <w:type w:val="bbPlcHdr"/>
        </w:types>
        <w:behaviors>
          <w:behavior w:val="content"/>
        </w:behaviors>
        <w:guid w:val="{F37CB0BE-F40B-425C-89CF-23E8E6381667}"/>
      </w:docPartPr>
      <w:docPartBody>
        <w:p w:rsidR="00B33F36" w:rsidRDefault="00B33F36" w:rsidP="00B33F36">
          <w:pPr>
            <w:pStyle w:val="9CCCC45AA8BC4AEFB8F7B311702A91A1"/>
          </w:pPr>
          <w:r w:rsidRPr="00771E2E">
            <w:rPr>
              <w:rStyle w:val="Kohatitetekst"/>
              <w:rFonts w:ascii="Arial" w:eastAsiaTheme="minorHAnsi" w:hAnsi="Arial" w:cs="Arial"/>
              <w:color w:val="FF0000"/>
              <w:sz w:val="20"/>
              <w:szCs w:val="20"/>
            </w:rPr>
            <w:t>[ees-ja perekonnanimi]</w:t>
          </w:r>
        </w:p>
      </w:docPartBody>
    </w:docPart>
    <w:docPart>
      <w:docPartPr>
        <w:name w:val="7A0FF72686AB4F70AEF4CF982A87E5AF"/>
        <w:category>
          <w:name w:val="Üldine"/>
          <w:gallery w:val="placeholder"/>
        </w:category>
        <w:types>
          <w:type w:val="bbPlcHdr"/>
        </w:types>
        <w:behaviors>
          <w:behavior w:val="content"/>
        </w:behaviors>
        <w:guid w:val="{32DCCFFD-0042-45D1-8C08-7DEE0BAF8377}"/>
      </w:docPartPr>
      <w:docPartBody>
        <w:p w:rsidR="00905370" w:rsidRDefault="00FC7A2E" w:rsidP="00FC7A2E">
          <w:pPr>
            <w:pStyle w:val="7A0FF72686AB4F70AEF4CF982A87E5AF"/>
          </w:pPr>
          <w:r w:rsidRPr="00562728">
            <w:rPr>
              <w:rStyle w:val="Kohatitetekst"/>
              <w:rFonts w:ascii="Arial" w:hAnsi="Arial" w:cs="Arial"/>
              <w:b/>
              <w:color w:val="FF0000"/>
              <w:sz w:val="20"/>
              <w:szCs w:val="20"/>
            </w:rPr>
            <w:t>[Jur.isiku või FIE ärinimi]</w:t>
          </w:r>
        </w:p>
      </w:docPartBody>
    </w:docPart>
    <w:docPart>
      <w:docPartPr>
        <w:name w:val="15BEFC647C544773A529D7669E8A0B5C"/>
        <w:category>
          <w:name w:val="Üldine"/>
          <w:gallery w:val="placeholder"/>
        </w:category>
        <w:types>
          <w:type w:val="bbPlcHdr"/>
        </w:types>
        <w:behaviors>
          <w:behavior w:val="content"/>
        </w:behaviors>
        <w:guid w:val="{4C08C40B-0CE7-4B25-8687-ABC4B5286A33}"/>
      </w:docPartPr>
      <w:docPartBody>
        <w:p w:rsidR="00905370" w:rsidRDefault="00FC7A2E" w:rsidP="00FC7A2E">
          <w:pPr>
            <w:pStyle w:val="15BEFC647C544773A529D7669E8A0B5C"/>
          </w:pPr>
          <w:r w:rsidRPr="002A1815">
            <w:rPr>
              <w:rStyle w:val="Kohatitetekst"/>
              <w:rFonts w:ascii="Arial" w:hAnsi="Arial" w:cs="Arial"/>
              <w:color w:val="FF0000"/>
              <w:sz w:val="20"/>
              <w:szCs w:val="20"/>
            </w:rPr>
            <w:t>[ees- ja perekonnanimi]</w:t>
          </w:r>
        </w:p>
      </w:docPartBody>
    </w:docPart>
    <w:docPart>
      <w:docPartPr>
        <w:name w:val="EE4FE28B9147457694184BD1F2F88546"/>
        <w:category>
          <w:name w:val="Üldine"/>
          <w:gallery w:val="placeholder"/>
        </w:category>
        <w:types>
          <w:type w:val="bbPlcHdr"/>
        </w:types>
        <w:behaviors>
          <w:behavior w:val="content"/>
        </w:behaviors>
        <w:guid w:val="{17EEF225-DD25-470C-A3A6-FB8B6BFA67EE}"/>
      </w:docPartPr>
      <w:docPartBody>
        <w:p w:rsidR="00905370" w:rsidRDefault="00FC7A2E" w:rsidP="00FC7A2E">
          <w:pPr>
            <w:pStyle w:val="EE4FE28B9147457694184BD1F2F88546"/>
          </w:pPr>
          <w:r w:rsidRPr="00346926">
            <w:rPr>
              <w:rStyle w:val="Kohatitetekst"/>
              <w:rFonts w:ascii="Arial" w:hAnsi="Arial" w:cs="Arial"/>
              <w:color w:val="FF0000"/>
              <w:sz w:val="20"/>
              <w:szCs w:val="20"/>
            </w:rPr>
            <w:t>[numbritega]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BA"/>
    <w:family w:val="roman"/>
    <w:pitch w:val="variable"/>
    <w:sig w:usb0="00000287" w:usb1="00000000" w:usb2="00000000" w:usb3="00000000" w:csb0="0000009F" w:csb1="00000000"/>
  </w:font>
  <w:font w:name="Utopia">
    <w:altName w:val="Courier New"/>
    <w:panose1 w:val="00000000000000000000"/>
    <w:charset w:val="00"/>
    <w:family w:val="auto"/>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0A1"/>
    <w:rsid w:val="001C0ACF"/>
    <w:rsid w:val="00905370"/>
    <w:rsid w:val="00B33F36"/>
    <w:rsid w:val="00B400A1"/>
    <w:rsid w:val="00FC7A2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t-EE" w:eastAsia="et-E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hatitetekst">
    <w:name w:val="Placeholder Text"/>
    <w:basedOn w:val="Liguvaikefont"/>
    <w:uiPriority w:val="99"/>
    <w:semiHidden/>
    <w:rsid w:val="00FC7A2E"/>
    <w:rPr>
      <w:color w:val="808080"/>
    </w:rPr>
  </w:style>
  <w:style w:type="paragraph" w:customStyle="1" w:styleId="267FFA8FB652419A843F95B6EAB3A2F7">
    <w:name w:val="267FFA8FB652419A843F95B6EAB3A2F7"/>
  </w:style>
  <w:style w:type="paragraph" w:customStyle="1" w:styleId="F31E8B282F524534A3B8D53B97F65EB0">
    <w:name w:val="F31E8B282F524534A3B8D53B97F65EB0"/>
  </w:style>
  <w:style w:type="paragraph" w:customStyle="1" w:styleId="A28E7DDE62C24FE6A8574BA34C148E52">
    <w:name w:val="A28E7DDE62C24FE6A8574BA34C148E52"/>
  </w:style>
  <w:style w:type="paragraph" w:customStyle="1" w:styleId="3D8CA128C2904B418DE7F1D42352D78D">
    <w:name w:val="3D8CA128C2904B418DE7F1D42352D78D"/>
  </w:style>
  <w:style w:type="paragraph" w:customStyle="1" w:styleId="96F94FBBEFB84D9596D5B3CA81CFA63F">
    <w:name w:val="96F94FBBEFB84D9596D5B3CA81CFA63F"/>
  </w:style>
  <w:style w:type="paragraph" w:customStyle="1" w:styleId="A447CBE096ED4891916657F9DCDF4DD7">
    <w:name w:val="A447CBE096ED4891916657F9DCDF4DD7"/>
  </w:style>
  <w:style w:type="paragraph" w:customStyle="1" w:styleId="634E3978558B4EC3B66FA9876061A3B9">
    <w:name w:val="634E3978558B4EC3B66FA9876061A3B9"/>
  </w:style>
  <w:style w:type="paragraph" w:customStyle="1" w:styleId="C52FFDEAF9C14DEEB77A62D04482F2E8">
    <w:name w:val="C52FFDEAF9C14DEEB77A62D04482F2E8"/>
  </w:style>
  <w:style w:type="paragraph" w:customStyle="1" w:styleId="B1301FB475AE4E6B9C19665884432318">
    <w:name w:val="B1301FB475AE4E6B9C19665884432318"/>
  </w:style>
  <w:style w:type="paragraph" w:customStyle="1" w:styleId="5F90AE7FFEFB49D296F8852724D39A02">
    <w:name w:val="5F90AE7FFEFB49D296F8852724D39A02"/>
  </w:style>
  <w:style w:type="paragraph" w:customStyle="1" w:styleId="3727ABC210B7414B9358795C9E39CF70">
    <w:name w:val="3727ABC210B7414B9358795C9E39CF70"/>
  </w:style>
  <w:style w:type="paragraph" w:customStyle="1" w:styleId="D60128C0B3EC4C7592194631D53C2A9C">
    <w:name w:val="D60128C0B3EC4C7592194631D53C2A9C"/>
  </w:style>
  <w:style w:type="paragraph" w:customStyle="1" w:styleId="77EB93FE7B45462B8EC0595508EEFE74">
    <w:name w:val="77EB93FE7B45462B8EC0595508EEFE74"/>
  </w:style>
  <w:style w:type="paragraph" w:customStyle="1" w:styleId="0D1B38AD1B3F44FB8BD09E2D22A2F8C0">
    <w:name w:val="0D1B38AD1B3F44FB8BD09E2D22A2F8C0"/>
  </w:style>
  <w:style w:type="paragraph" w:customStyle="1" w:styleId="40B8AF92EEA345079BF60996F4847AFC">
    <w:name w:val="40B8AF92EEA345079BF60996F4847AFC"/>
  </w:style>
  <w:style w:type="paragraph" w:customStyle="1" w:styleId="9CCCC45AA8BC4AEFB8F7B311702A91A1">
    <w:name w:val="9CCCC45AA8BC4AEFB8F7B311702A91A1"/>
    <w:rsid w:val="00B33F36"/>
  </w:style>
  <w:style w:type="paragraph" w:customStyle="1" w:styleId="7A0FF72686AB4F70AEF4CF982A87E5AF">
    <w:name w:val="7A0FF72686AB4F70AEF4CF982A87E5AF"/>
    <w:rsid w:val="00FC7A2E"/>
    <w:pPr>
      <w:spacing w:line="259" w:lineRule="auto"/>
    </w:pPr>
    <w:rPr>
      <w:sz w:val="22"/>
      <w:szCs w:val="22"/>
    </w:rPr>
  </w:style>
  <w:style w:type="paragraph" w:customStyle="1" w:styleId="15BEFC647C544773A529D7669E8A0B5C">
    <w:name w:val="15BEFC647C544773A529D7669E8A0B5C"/>
    <w:rsid w:val="00FC7A2E"/>
    <w:pPr>
      <w:spacing w:line="259" w:lineRule="auto"/>
    </w:pPr>
    <w:rPr>
      <w:sz w:val="22"/>
      <w:szCs w:val="22"/>
    </w:rPr>
  </w:style>
  <w:style w:type="paragraph" w:customStyle="1" w:styleId="EE4FE28B9147457694184BD1F2F88546">
    <w:name w:val="EE4FE28B9147457694184BD1F2F88546"/>
    <w:rsid w:val="00FC7A2E"/>
    <w:pPr>
      <w:spacing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A5A77BC23260E140B139BBF940C3310C" ma:contentTypeVersion="2" ma:contentTypeDescription="Loo uus dokument" ma:contentTypeScope="" ma:versionID="f74563219bf30aaf02a07461b0dc4cf5">
  <xsd:schema xmlns:xsd="http://www.w3.org/2001/XMLSchema" xmlns:xs="http://www.w3.org/2001/XMLSchema" xmlns:p="http://schemas.microsoft.com/office/2006/metadata/properties" xmlns:ns2="aff8a95a-bdca-4bd1-9f28-df5ebd643b89" xmlns:ns3="a1615f33-f632-4eec-a0a5-d242560869fe" targetNamespace="http://schemas.microsoft.com/office/2006/metadata/properties" ma:root="true" ma:fieldsID="42c0a8675242482b39eca8bf3197cf07" ns2:_="" ns3:_="">
    <xsd:import namespace="aff8a95a-bdca-4bd1-9f28-df5ebd643b89"/>
    <xsd:import namespace="a1615f33-f632-4eec-a0a5-d242560869fe"/>
    <xsd:element name="properties">
      <xsd:complexType>
        <xsd:sequence>
          <xsd:element name="documentManagement">
            <xsd:complexType>
              <xsd:all>
                <xsd:element ref="ns2:_dlc_DocId" minOccurs="0"/>
                <xsd:element ref="ns2:_dlc_DocIdUrl" minOccurs="0"/>
                <xsd:element ref="ns2:_dlc_DocIdPersistId" minOccurs="0"/>
                <xsd:element ref="ns3:Protsess" minOccurs="0"/>
                <xsd:element ref="ns3:Link_x0020_protsessig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f8a95a-bdca-4bd1-9f28-df5ebd643b89" elementFormDefault="qualified">
    <xsd:import namespace="http://schemas.microsoft.com/office/2006/documentManagement/types"/>
    <xsd:import namespace="http://schemas.microsoft.com/office/infopath/2007/PartnerControls"/>
    <xsd:element name="_dlc_DocId" ma:index="8" nillable="true" ma:displayName="Dokumendi ID väärtus" ma:description="Sellele üksusele määratud dokumendi ID väärtus." ma:internalName="_dlc_DocId" ma:readOnly="true">
      <xsd:simpleType>
        <xsd:restriction base="dms:Text"/>
      </xsd:simpleType>
    </xsd:element>
    <xsd:element name="_dlc_DocIdUrl" ma:index="9" nillable="true" ma:displayName="Dokumendi ID" ma:description="Püsilink sellele dokumendile."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1615f33-f632-4eec-a0a5-d242560869fe" elementFormDefault="qualified">
    <xsd:import namespace="http://schemas.microsoft.com/office/2006/documentManagement/types"/>
    <xsd:import namespace="http://schemas.microsoft.com/office/infopath/2007/PartnerControls"/>
    <xsd:element name="Protsess" ma:index="11" nillable="true" ma:displayName="Protsess" ma:internalName="Protsess">
      <xsd:simpleType>
        <xsd:restriction base="dms:Choice">
          <xsd:enumeration value="Finants"/>
          <xsd:enumeration value="Hanked ja lepingud"/>
          <xsd:enumeration value="IKT"/>
          <xsd:enumeration value="Info- ja teabehaldus"/>
          <xsd:enumeration value="Juhtimine"/>
          <xsd:enumeration value="Kommunikatsioon"/>
          <xsd:enumeration value="Personal"/>
          <xsd:enumeration value="Varahaldus"/>
          <xsd:enumeration value="Õigusloome"/>
        </xsd:restriction>
      </xsd:simpleType>
    </xsd:element>
    <xsd:element name="Link_x0020_protsessiga" ma:index="12" nillable="true" ma:displayName="Link protsessiga" ma:format="Hyperlink" ma:internalName="Link_x0020_protsessiga">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aff8a95a-bdca-4bd1-9f28-df5ebd643b89">HXU5DPSK444F-672997682-140</_dlc_DocId>
    <_dlc_DocIdUrl xmlns="aff8a95a-bdca-4bd1-9f28-df5ebd643b89">
      <Url>https://kontor.rik.ee/sm/_layouts/15/DocIdRedir.aspx?ID=HXU5DPSK444F-672997682-140</Url>
      <Description>HXU5DPSK444F-672997682-140</Description>
    </_dlc_DocIdUrl>
    <Protsess xmlns="a1615f33-f632-4eec-a0a5-d242560869fe" xsi:nil="true"/>
    <Link_x0020_protsessiga xmlns="a1615f33-f632-4eec-a0a5-d242560869fe">
      <Url xsi:nil="true"/>
      <Description xsi:nil="true"/>
    </Link_x0020_protsessiga>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B94D55-7476-408C-9A56-698E81DA4A8E}">
  <ds:schemaRefs>
    <ds:schemaRef ds:uri="http://schemas.microsoft.com/sharepoint/events"/>
  </ds:schemaRefs>
</ds:datastoreItem>
</file>

<file path=customXml/itemProps2.xml><?xml version="1.0" encoding="utf-8"?>
<ds:datastoreItem xmlns:ds="http://schemas.openxmlformats.org/officeDocument/2006/customXml" ds:itemID="{98E5AB89-522C-468D-9BC6-998F86CCED46}">
  <ds:schemaRefs>
    <ds:schemaRef ds:uri="http://schemas.openxmlformats.org/officeDocument/2006/bibliography"/>
  </ds:schemaRefs>
</ds:datastoreItem>
</file>

<file path=customXml/itemProps3.xml><?xml version="1.0" encoding="utf-8"?>
<ds:datastoreItem xmlns:ds="http://schemas.openxmlformats.org/officeDocument/2006/customXml" ds:itemID="{EF020F11-C123-4DB1-BFA3-523F69592B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f8a95a-bdca-4bd1-9f28-df5ebd643b89"/>
    <ds:schemaRef ds:uri="a1615f33-f632-4eec-a0a5-d242560869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5745CD-F3AE-4493-95E9-1CCE351D149F}">
  <ds:schemaRefs>
    <ds:schemaRef ds:uri="http://schemas.microsoft.com/office/2006/metadata/properties"/>
    <ds:schemaRef ds:uri="http://schemas.microsoft.com/office/infopath/2007/PartnerControls"/>
    <ds:schemaRef ds:uri="aff8a95a-bdca-4bd1-9f28-df5ebd643b89"/>
    <ds:schemaRef ds:uri="a1615f33-f632-4eec-a0a5-d242560869fe"/>
  </ds:schemaRefs>
</ds:datastoreItem>
</file>

<file path=customXml/itemProps5.xml><?xml version="1.0" encoding="utf-8"?>
<ds:datastoreItem xmlns:ds="http://schemas.openxmlformats.org/officeDocument/2006/customXml" ds:itemID="{41B3C18B-DDB5-471D-87C9-57AACF7E587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Toovotuleping_meediamonitooring</Template>
  <TotalTime>10</TotalTime>
  <Pages>6</Pages>
  <Words>1383</Words>
  <Characters>11560</Characters>
  <Application>Microsoft Office Word</Application>
  <DocSecurity>0</DocSecurity>
  <Lines>96</Lines>
  <Paragraphs>25</Paragraphs>
  <ScaleCrop>false</ScaleCrop>
  <HeadingPairs>
    <vt:vector size="6" baseType="variant">
      <vt:variant>
        <vt:lpstr>Pealkiri</vt:lpstr>
      </vt:variant>
      <vt:variant>
        <vt:i4>1</vt:i4>
      </vt:variant>
      <vt:variant>
        <vt:lpstr>Tiitel</vt:lpstr>
      </vt:variant>
      <vt:variant>
        <vt:i4>1</vt:i4>
      </vt:variant>
      <vt:variant>
        <vt:lpstr>Title</vt:lpstr>
      </vt:variant>
      <vt:variant>
        <vt:i4>1</vt:i4>
      </vt:variant>
    </vt:vector>
  </HeadingPairs>
  <TitlesOfParts>
    <vt:vector size="3" baseType="lpstr">
      <vt:lpstr>TÖÖVÕTULEPINGU_jurisik_FIE</vt:lpstr>
      <vt:lpstr>TÖÖVÕTULEPINGU_jurisik_FIE</vt:lpstr>
      <vt:lpstr>TÖÖVÕTULEPINGU_jurisik_FIE</vt:lpstr>
    </vt:vector>
  </TitlesOfParts>
  <Company>Justiitsministeerium</Company>
  <LinksUpToDate>false</LinksUpToDate>
  <CharactersWithSpaces>12918</CharactersWithSpaces>
  <SharedDoc>false</SharedDoc>
  <HLinks>
    <vt:vector size="12" baseType="variant">
      <vt:variant>
        <vt:i4>4784252</vt:i4>
      </vt:variant>
      <vt:variant>
        <vt:i4>165</vt:i4>
      </vt:variant>
      <vt:variant>
        <vt:i4>0</vt:i4>
      </vt:variant>
      <vt:variant>
        <vt:i4>5</vt:i4>
      </vt:variant>
      <vt:variant>
        <vt:lpwstr>mailto:info@just.ee</vt:lpwstr>
      </vt:variant>
      <vt:variant>
        <vt:lpwstr/>
      </vt:variant>
      <vt:variant>
        <vt:i4>5111834</vt:i4>
      </vt:variant>
      <vt:variant>
        <vt:i4>135</vt:i4>
      </vt:variant>
      <vt:variant>
        <vt:i4>0</vt:i4>
      </vt:variant>
      <vt:variant>
        <vt:i4>5</vt:i4>
      </vt:variant>
      <vt:variant>
        <vt:lpwstr>http://www.just.ee/37266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TÖÖVÕTULEPINGU_jurisik_FIE</dc:title>
  <dc:creator>Marju Lepmets</dc:creator>
  <cp:lastModifiedBy>Kristi Viert</cp:lastModifiedBy>
  <cp:revision>3</cp:revision>
  <cp:lastPrinted>2011-09-09T12:14:00Z</cp:lastPrinted>
  <dcterms:created xsi:type="dcterms:W3CDTF">2024-04-08T11:31:00Z</dcterms:created>
  <dcterms:modified xsi:type="dcterms:W3CDTF">2024-04-09T07:24:00Z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ie_reg_nr">
    <vt:lpwstr/>
  </property>
  <property fmtid="{D5CDD505-2E9C-101B-9397-08002B2CF9AE}" pid="3" name="Meie_kuup">
    <vt:lpwstr/>
  </property>
  <property fmtid="{D5CDD505-2E9C-101B-9397-08002B2CF9AE}" pid="4" name="Kellele">
    <vt:lpwstr/>
  </property>
  <property fmtid="{D5CDD505-2E9C-101B-9397-08002B2CF9AE}" pid="5" name="Dok_tyybid">
    <vt:lpwstr/>
  </property>
  <property fmtid="{D5CDD505-2E9C-101B-9397-08002B2CF9AE}" pid="6" name="Eelarve">
    <vt:lpwstr/>
  </property>
  <property fmtid="{D5CDD505-2E9C-101B-9397-08002B2CF9AE}" pid="7" name="Summa">
    <vt:lpwstr/>
  </property>
  <property fmtid="{D5CDD505-2E9C-101B-9397-08002B2CF9AE}" pid="8" name="Juurdepaas">
    <vt:lpwstr>Asutusesisene § 35 lg 2 p 2 (dokumendi kavand ja selle juurde kuuluvad dokumendid enne vastuvõtmist või allakirjutamist)</vt:lpwstr>
  </property>
  <property fmtid="{D5CDD505-2E9C-101B-9397-08002B2CF9AE}" pid="9" name="delta_regNumber">
    <vt:lpwstr>{viit}</vt:lpwstr>
  </property>
  <property fmtid="{D5CDD505-2E9C-101B-9397-08002B2CF9AE}" pid="10" name="ContentTypeId">
    <vt:lpwstr>0x010100A5A77BC23260E140B139BBF940C3310C</vt:lpwstr>
  </property>
  <property fmtid="{D5CDD505-2E9C-101B-9397-08002B2CF9AE}" pid="11" name="_dlc_DocIdItemGuid">
    <vt:lpwstr>92609d53-cc02-4161-a54c-615a78ab2a7e</vt:lpwstr>
  </property>
</Properties>
</file>