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2E039" w14:textId="77777777" w:rsidR="00A11E22" w:rsidRDefault="00A11E22" w:rsidP="006E705C">
      <w:pPr>
        <w:spacing w:after="0"/>
        <w:rPr>
          <w:b/>
        </w:rPr>
      </w:pPr>
    </w:p>
    <w:p w14:paraId="34A3E68E" w14:textId="77777777" w:rsidR="00A11E22" w:rsidRDefault="00A11E22" w:rsidP="006E705C">
      <w:pPr>
        <w:spacing w:after="0"/>
        <w:rPr>
          <w:b/>
        </w:rPr>
      </w:pPr>
    </w:p>
    <w:p w14:paraId="4339C884" w14:textId="2630AE85" w:rsidR="00BB6722" w:rsidRPr="006D0FBA" w:rsidRDefault="002337C7" w:rsidP="006E705C">
      <w:pPr>
        <w:spacing w:after="0"/>
        <w:rPr>
          <w:b/>
        </w:rPr>
      </w:pPr>
      <w:r w:rsidRPr="006D0FBA">
        <w:rPr>
          <w:b/>
        </w:rPr>
        <w:t>RI</w:t>
      </w:r>
      <w:r w:rsidR="00BB6722" w:rsidRPr="006D0FBA">
        <w:rPr>
          <w:b/>
        </w:rPr>
        <w:t>IGIKOGU JUHATUSE OTSUS</w:t>
      </w:r>
    </w:p>
    <w:p w14:paraId="1ACE41B4" w14:textId="77777777" w:rsidR="00BB6722" w:rsidRPr="006D0FBA" w:rsidRDefault="00BB6722" w:rsidP="006E705C">
      <w:pPr>
        <w:spacing w:after="0"/>
      </w:pPr>
    </w:p>
    <w:p w14:paraId="2E07B012" w14:textId="04F73D08" w:rsidR="00961FBD" w:rsidRDefault="003C562A" w:rsidP="00CD5E9C">
      <w:pPr>
        <w:spacing w:after="0"/>
        <w:rPr>
          <w:szCs w:val="24"/>
        </w:rPr>
      </w:pPr>
      <w:r w:rsidRPr="006D0FBA">
        <w:rPr>
          <w:szCs w:val="24"/>
        </w:rPr>
        <w:t>Tallinn</w:t>
      </w:r>
      <w:r w:rsidRPr="006D0FBA">
        <w:rPr>
          <w:szCs w:val="24"/>
        </w:rPr>
        <w:tab/>
      </w:r>
      <w:r w:rsidRPr="006D0FBA">
        <w:rPr>
          <w:szCs w:val="24"/>
        </w:rPr>
        <w:tab/>
      </w:r>
      <w:r w:rsidRPr="006D0FBA">
        <w:rPr>
          <w:szCs w:val="24"/>
        </w:rPr>
        <w:tab/>
      </w:r>
      <w:r w:rsidRPr="006D0FBA">
        <w:rPr>
          <w:szCs w:val="24"/>
        </w:rPr>
        <w:tab/>
      </w:r>
      <w:r w:rsidRPr="006D0FBA">
        <w:rPr>
          <w:szCs w:val="24"/>
        </w:rPr>
        <w:tab/>
      </w:r>
      <w:r w:rsidRPr="006D0FBA">
        <w:rPr>
          <w:szCs w:val="24"/>
        </w:rPr>
        <w:tab/>
      </w:r>
      <w:r w:rsidRPr="006D0FBA">
        <w:rPr>
          <w:szCs w:val="24"/>
        </w:rPr>
        <w:tab/>
      </w:r>
      <w:r w:rsidRPr="006D0FBA">
        <w:rPr>
          <w:szCs w:val="24"/>
        </w:rPr>
        <w:tab/>
      </w:r>
      <w:r w:rsidR="00990C9B" w:rsidRPr="006D0FBA">
        <w:rPr>
          <w:szCs w:val="24"/>
        </w:rPr>
        <w:tab/>
      </w:r>
      <w:r w:rsidR="00D467A4" w:rsidRPr="006D0FBA">
        <w:rPr>
          <w:szCs w:val="24"/>
        </w:rPr>
        <w:tab/>
      </w:r>
      <w:r w:rsidR="003C14E0">
        <w:rPr>
          <w:szCs w:val="24"/>
        </w:rPr>
        <w:t>15</w:t>
      </w:r>
      <w:r w:rsidR="000F6976" w:rsidRPr="009C38A6">
        <w:rPr>
          <w:szCs w:val="24"/>
        </w:rPr>
        <w:t>.0</w:t>
      </w:r>
      <w:r w:rsidR="000C3468">
        <w:rPr>
          <w:szCs w:val="24"/>
        </w:rPr>
        <w:t>9</w:t>
      </w:r>
      <w:r w:rsidR="000F6976" w:rsidRPr="009C38A6">
        <w:rPr>
          <w:szCs w:val="24"/>
        </w:rPr>
        <w:t>.</w:t>
      </w:r>
      <w:r w:rsidR="000F6976">
        <w:rPr>
          <w:szCs w:val="24"/>
        </w:rPr>
        <w:t>202</w:t>
      </w:r>
      <w:r w:rsidR="000C3468">
        <w:rPr>
          <w:szCs w:val="24"/>
        </w:rPr>
        <w:t>6</w:t>
      </w:r>
      <w:r w:rsidR="00481C70" w:rsidRPr="006D0FBA">
        <w:rPr>
          <w:szCs w:val="24"/>
        </w:rPr>
        <w:t xml:space="preserve"> nr</w:t>
      </w:r>
      <w:r w:rsidR="00A27BCE" w:rsidRPr="006D0FBA">
        <w:rPr>
          <w:szCs w:val="24"/>
        </w:rPr>
        <w:t xml:space="preserve"> </w:t>
      </w:r>
      <w:r w:rsidR="003C14E0">
        <w:rPr>
          <w:szCs w:val="24"/>
        </w:rPr>
        <w:t>115</w:t>
      </w:r>
    </w:p>
    <w:p w14:paraId="5D83ED0E" w14:textId="77777777" w:rsidR="00CD5E9C" w:rsidRDefault="00CD5E9C" w:rsidP="00CD5E9C">
      <w:pPr>
        <w:spacing w:after="0"/>
        <w:rPr>
          <w:lang w:eastAsia="x-none"/>
        </w:rPr>
      </w:pPr>
    </w:p>
    <w:p w14:paraId="0C30F97A" w14:textId="77777777" w:rsidR="00930792" w:rsidRDefault="00930792" w:rsidP="00682CA5">
      <w:pPr>
        <w:rPr>
          <w:lang w:eastAsia="x-none"/>
        </w:rPr>
      </w:pPr>
    </w:p>
    <w:p w14:paraId="471734DA" w14:textId="03681592" w:rsidR="00FE565C" w:rsidRDefault="00FE565C" w:rsidP="00FE565C">
      <w:pPr>
        <w:shd w:val="clear" w:color="auto" w:fill="FFFFFF"/>
        <w:outlineLvl w:val="0"/>
        <w:rPr>
          <w:b/>
          <w:bCs/>
          <w:color w:val="000000"/>
          <w:kern w:val="36"/>
          <w:szCs w:val="24"/>
          <w:lang w:eastAsia="et-EE"/>
        </w:rPr>
      </w:pPr>
      <w:r>
        <w:rPr>
          <w:b/>
          <w:bCs/>
          <w:color w:val="000000"/>
          <w:kern w:val="36"/>
          <w:szCs w:val="24"/>
        </w:rPr>
        <w:t>Asendusliikme</w:t>
      </w:r>
      <w:r w:rsidR="00072015">
        <w:rPr>
          <w:b/>
          <w:bCs/>
          <w:color w:val="000000"/>
          <w:kern w:val="36"/>
          <w:szCs w:val="24"/>
        </w:rPr>
        <w:t>te</w:t>
      </w:r>
      <w:r>
        <w:rPr>
          <w:b/>
          <w:bCs/>
          <w:color w:val="000000"/>
          <w:kern w:val="36"/>
          <w:szCs w:val="24"/>
        </w:rPr>
        <w:t xml:space="preserve"> volituste lõppemine</w:t>
      </w:r>
    </w:p>
    <w:p w14:paraId="60535C85" w14:textId="77777777" w:rsidR="00FE565C" w:rsidRDefault="00FE565C" w:rsidP="00FE565C">
      <w:pPr>
        <w:rPr>
          <w:rStyle w:val="Tugev"/>
        </w:rPr>
      </w:pPr>
    </w:p>
    <w:p w14:paraId="79114589" w14:textId="10E2CA58" w:rsidR="00FE565C" w:rsidRDefault="00FE565C" w:rsidP="00FE565C">
      <w:pPr>
        <w:shd w:val="clear" w:color="auto" w:fill="FFFFFF"/>
        <w:jc w:val="both"/>
        <w:rPr>
          <w:color w:val="202020"/>
        </w:rPr>
      </w:pPr>
      <w:r>
        <w:rPr>
          <w:color w:val="202020"/>
          <w:szCs w:val="24"/>
        </w:rPr>
        <w:t xml:space="preserve">Lähtudes Riigikogu liikme staatuse seaduse § 7 lõikest 1, § 14 lõike 1 punktist 2 ja lõikest 2 </w:t>
      </w:r>
      <w:r w:rsidR="00DA7169">
        <w:rPr>
          <w:color w:val="202020"/>
          <w:szCs w:val="24"/>
        </w:rPr>
        <w:t xml:space="preserve">ning § 32 lõikest </w:t>
      </w:r>
      <w:r w:rsidR="000C3468">
        <w:rPr>
          <w:color w:val="202020"/>
          <w:szCs w:val="24"/>
        </w:rPr>
        <w:t xml:space="preserve">3 </w:t>
      </w:r>
      <w:r>
        <w:rPr>
          <w:color w:val="202020"/>
          <w:szCs w:val="24"/>
        </w:rPr>
        <w:t>Riigikogu juhatus otsustab:</w:t>
      </w:r>
    </w:p>
    <w:p w14:paraId="26A59634" w14:textId="7F73E662" w:rsidR="00FE565C" w:rsidRDefault="00FE565C" w:rsidP="00FE565C">
      <w:pPr>
        <w:shd w:val="clear" w:color="auto" w:fill="FFFFFF"/>
        <w:jc w:val="both"/>
        <w:rPr>
          <w:color w:val="202020"/>
          <w:szCs w:val="24"/>
        </w:rPr>
      </w:pPr>
      <w:r>
        <w:rPr>
          <w:color w:val="202020"/>
          <w:szCs w:val="24"/>
        </w:rPr>
        <w:br/>
      </w:r>
      <w:r w:rsidR="00DA7169" w:rsidRPr="00DA7169">
        <w:rPr>
          <w:b/>
          <w:bCs/>
          <w:color w:val="202020"/>
          <w:szCs w:val="24"/>
        </w:rPr>
        <w:t>1.</w:t>
      </w:r>
      <w:r w:rsidR="00DA7169">
        <w:rPr>
          <w:color w:val="202020"/>
          <w:szCs w:val="24"/>
        </w:rPr>
        <w:t xml:space="preserve"> S</w:t>
      </w:r>
      <w:r>
        <w:rPr>
          <w:color w:val="202020"/>
          <w:szCs w:val="24"/>
        </w:rPr>
        <w:t xml:space="preserve">eoses </w:t>
      </w:r>
      <w:r w:rsidR="000C3468">
        <w:rPr>
          <w:color w:val="202020"/>
          <w:szCs w:val="24"/>
        </w:rPr>
        <w:t xml:space="preserve">Hanno </w:t>
      </w:r>
      <w:proofErr w:type="spellStart"/>
      <w:r w:rsidR="000C3468">
        <w:rPr>
          <w:color w:val="202020"/>
          <w:szCs w:val="24"/>
        </w:rPr>
        <w:t>Pevkuri</w:t>
      </w:r>
      <w:proofErr w:type="spellEnd"/>
      <w:r>
        <w:rPr>
          <w:color w:val="202020"/>
          <w:szCs w:val="24"/>
        </w:rPr>
        <w:t xml:space="preserve"> </w:t>
      </w:r>
      <w:r w:rsidR="00FF1781">
        <w:rPr>
          <w:color w:val="202020"/>
          <w:szCs w:val="24"/>
        </w:rPr>
        <w:t xml:space="preserve">ja Andres Suti </w:t>
      </w:r>
      <w:r>
        <w:rPr>
          <w:color w:val="202020"/>
          <w:szCs w:val="24"/>
        </w:rPr>
        <w:t xml:space="preserve">Vabariigi Valitsuse liikme kohustustest vabastamise ja </w:t>
      </w:r>
      <w:r w:rsidR="00FF1781">
        <w:rPr>
          <w:color w:val="202020"/>
          <w:szCs w:val="24"/>
        </w:rPr>
        <w:t>nende</w:t>
      </w:r>
      <w:r>
        <w:rPr>
          <w:color w:val="202020"/>
          <w:szCs w:val="24"/>
        </w:rPr>
        <w:t xml:space="preserve"> Riigikogu liikme volituste taastumisega 202</w:t>
      </w:r>
      <w:r w:rsidR="000C3468">
        <w:rPr>
          <w:color w:val="202020"/>
          <w:szCs w:val="24"/>
        </w:rPr>
        <w:t>6</w:t>
      </w:r>
      <w:r>
        <w:rPr>
          <w:color w:val="202020"/>
          <w:szCs w:val="24"/>
        </w:rPr>
        <w:t xml:space="preserve">. aasta </w:t>
      </w:r>
      <w:r w:rsidR="003C14E0">
        <w:rPr>
          <w:color w:val="202020"/>
          <w:szCs w:val="24"/>
        </w:rPr>
        <w:t>16</w:t>
      </w:r>
      <w:r w:rsidR="00BA2777">
        <w:rPr>
          <w:color w:val="202020"/>
          <w:szCs w:val="24"/>
        </w:rPr>
        <w:t xml:space="preserve">. </w:t>
      </w:r>
      <w:r w:rsidR="000C3468">
        <w:rPr>
          <w:color w:val="202020"/>
          <w:szCs w:val="24"/>
        </w:rPr>
        <w:t>septembril</w:t>
      </w:r>
      <w:r>
        <w:rPr>
          <w:color w:val="202020"/>
          <w:szCs w:val="24"/>
        </w:rPr>
        <w:t xml:space="preserve"> lõpevad Riigikogu liikme</w:t>
      </w:r>
      <w:r w:rsidR="00FF1781">
        <w:rPr>
          <w:color w:val="202020"/>
          <w:szCs w:val="24"/>
        </w:rPr>
        <w:t>te</w:t>
      </w:r>
      <w:r>
        <w:rPr>
          <w:color w:val="202020"/>
          <w:szCs w:val="24"/>
        </w:rPr>
        <w:t xml:space="preserve"> </w:t>
      </w:r>
      <w:r w:rsidR="000C3468">
        <w:rPr>
          <w:color w:val="202020"/>
          <w:szCs w:val="24"/>
        </w:rPr>
        <w:t>Katrin Kuusem</w:t>
      </w:r>
      <w:r w:rsidR="00240DC1">
        <w:rPr>
          <w:color w:val="202020"/>
          <w:szCs w:val="24"/>
        </w:rPr>
        <w:t>äe</w:t>
      </w:r>
      <w:r>
        <w:rPr>
          <w:color w:val="202020"/>
          <w:szCs w:val="24"/>
        </w:rPr>
        <w:t xml:space="preserve"> </w:t>
      </w:r>
      <w:r w:rsidR="00FF1781">
        <w:rPr>
          <w:color w:val="202020"/>
          <w:szCs w:val="24"/>
        </w:rPr>
        <w:t xml:space="preserve">ja </w:t>
      </w:r>
      <w:r w:rsidR="00197F91" w:rsidRPr="004E6191">
        <w:rPr>
          <w:color w:val="202020"/>
          <w:szCs w:val="24"/>
        </w:rPr>
        <w:t>Toomas Järveoja</w:t>
      </w:r>
      <w:r w:rsidR="00FF1781">
        <w:rPr>
          <w:color w:val="202020"/>
          <w:szCs w:val="24"/>
        </w:rPr>
        <w:t xml:space="preserve"> </w:t>
      </w:r>
      <w:r>
        <w:rPr>
          <w:color w:val="202020"/>
          <w:szCs w:val="24"/>
        </w:rPr>
        <w:t>volitused 202</w:t>
      </w:r>
      <w:r w:rsidR="000C3468">
        <w:rPr>
          <w:color w:val="202020"/>
          <w:szCs w:val="24"/>
        </w:rPr>
        <w:t>6</w:t>
      </w:r>
      <w:r>
        <w:rPr>
          <w:color w:val="202020"/>
          <w:szCs w:val="24"/>
        </w:rPr>
        <w:t xml:space="preserve">. aasta </w:t>
      </w:r>
      <w:r w:rsidR="003C14E0">
        <w:rPr>
          <w:color w:val="202020"/>
          <w:szCs w:val="24"/>
        </w:rPr>
        <w:t>15</w:t>
      </w:r>
      <w:r>
        <w:rPr>
          <w:color w:val="202020"/>
          <w:szCs w:val="24"/>
        </w:rPr>
        <w:t xml:space="preserve">. </w:t>
      </w:r>
      <w:r w:rsidR="000C3468">
        <w:rPr>
          <w:color w:val="202020"/>
          <w:szCs w:val="24"/>
        </w:rPr>
        <w:t>septembril</w:t>
      </w:r>
      <w:r>
        <w:rPr>
          <w:color w:val="202020"/>
          <w:szCs w:val="24"/>
        </w:rPr>
        <w:t>.</w:t>
      </w:r>
    </w:p>
    <w:p w14:paraId="6CB1C4AF" w14:textId="77777777" w:rsidR="00DA7169" w:rsidRDefault="00DA7169" w:rsidP="00FE565C">
      <w:pPr>
        <w:shd w:val="clear" w:color="auto" w:fill="FFFFFF"/>
        <w:jc w:val="both"/>
        <w:rPr>
          <w:color w:val="202020"/>
          <w:szCs w:val="24"/>
        </w:rPr>
      </w:pPr>
    </w:p>
    <w:p w14:paraId="1B4CC6DF" w14:textId="7366DC8D" w:rsidR="00DA7169" w:rsidRDefault="00DA7169" w:rsidP="00FE565C">
      <w:pPr>
        <w:shd w:val="clear" w:color="auto" w:fill="FFFFFF"/>
        <w:jc w:val="both"/>
        <w:rPr>
          <w:color w:val="202020"/>
          <w:szCs w:val="24"/>
        </w:rPr>
      </w:pPr>
      <w:r w:rsidRPr="00DA7169">
        <w:rPr>
          <w:b/>
          <w:bCs/>
          <w:color w:val="202020"/>
          <w:szCs w:val="24"/>
        </w:rPr>
        <w:t>2.</w:t>
      </w:r>
      <w:r>
        <w:rPr>
          <w:color w:val="202020"/>
          <w:szCs w:val="24"/>
        </w:rPr>
        <w:t xml:space="preserve"> </w:t>
      </w:r>
      <w:r w:rsidRPr="009C38A6">
        <w:rPr>
          <w:color w:val="202020"/>
          <w:szCs w:val="24"/>
        </w:rPr>
        <w:t xml:space="preserve">Maksta Riigikogu liikmele </w:t>
      </w:r>
      <w:r w:rsidR="000C3468">
        <w:rPr>
          <w:color w:val="202020"/>
          <w:szCs w:val="24"/>
        </w:rPr>
        <w:t>Katrin Kuusem</w:t>
      </w:r>
      <w:r w:rsidR="00240DC1">
        <w:rPr>
          <w:color w:val="202020"/>
          <w:szCs w:val="24"/>
        </w:rPr>
        <w:t>äe</w:t>
      </w:r>
      <w:r w:rsidR="000C3468">
        <w:rPr>
          <w:color w:val="202020"/>
          <w:szCs w:val="24"/>
        </w:rPr>
        <w:t>le</w:t>
      </w:r>
      <w:r w:rsidR="00072015" w:rsidRPr="00072015">
        <w:rPr>
          <w:color w:val="202020"/>
          <w:szCs w:val="24"/>
        </w:rPr>
        <w:t xml:space="preserve"> </w:t>
      </w:r>
      <w:r w:rsidRPr="009C38A6">
        <w:rPr>
          <w:color w:val="202020"/>
          <w:szCs w:val="24"/>
        </w:rPr>
        <w:t xml:space="preserve">Riigikogu liikme volituste lõppemise hüvitist Riigikogu liikme </w:t>
      </w:r>
      <w:r w:rsidR="00072015">
        <w:rPr>
          <w:color w:val="202020"/>
          <w:szCs w:val="24"/>
        </w:rPr>
        <w:t>kuue</w:t>
      </w:r>
      <w:r w:rsidRPr="009C38A6">
        <w:rPr>
          <w:color w:val="202020"/>
          <w:szCs w:val="24"/>
        </w:rPr>
        <w:t xml:space="preserve"> kuu ametipalga ulatuses</w:t>
      </w:r>
      <w:r>
        <w:rPr>
          <w:color w:val="202020"/>
          <w:szCs w:val="24"/>
        </w:rPr>
        <w:t>.</w:t>
      </w:r>
    </w:p>
    <w:p w14:paraId="55386DF7" w14:textId="77777777" w:rsidR="00FF1781" w:rsidRDefault="00FF1781" w:rsidP="00FE565C">
      <w:pPr>
        <w:shd w:val="clear" w:color="auto" w:fill="FFFFFF"/>
        <w:jc w:val="both"/>
        <w:rPr>
          <w:color w:val="202020"/>
          <w:szCs w:val="24"/>
        </w:rPr>
      </w:pPr>
    </w:p>
    <w:p w14:paraId="48D46533" w14:textId="1D4EF74C" w:rsidR="00FF1781" w:rsidRDefault="00FF1781" w:rsidP="00FE565C">
      <w:pPr>
        <w:shd w:val="clear" w:color="auto" w:fill="FFFFFF"/>
        <w:jc w:val="both"/>
        <w:rPr>
          <w:color w:val="202020"/>
          <w:szCs w:val="24"/>
        </w:rPr>
      </w:pPr>
      <w:r w:rsidRPr="00FF1781">
        <w:rPr>
          <w:b/>
          <w:bCs/>
          <w:color w:val="202020"/>
          <w:szCs w:val="24"/>
        </w:rPr>
        <w:t>3.</w:t>
      </w:r>
      <w:r>
        <w:rPr>
          <w:color w:val="202020"/>
          <w:szCs w:val="24"/>
        </w:rPr>
        <w:t xml:space="preserve"> Maksta </w:t>
      </w:r>
      <w:r w:rsidRPr="009C38A6">
        <w:rPr>
          <w:color w:val="202020"/>
          <w:szCs w:val="24"/>
        </w:rPr>
        <w:t xml:space="preserve">Riigikogu liikmele </w:t>
      </w:r>
      <w:r w:rsidR="00197F91" w:rsidRPr="004E6191">
        <w:rPr>
          <w:color w:val="202020"/>
          <w:szCs w:val="24"/>
        </w:rPr>
        <w:t>Toomas Järveojale</w:t>
      </w:r>
      <w:r w:rsidRPr="00072015">
        <w:rPr>
          <w:color w:val="202020"/>
          <w:szCs w:val="24"/>
        </w:rPr>
        <w:t xml:space="preserve"> </w:t>
      </w:r>
      <w:r w:rsidRPr="009C38A6">
        <w:rPr>
          <w:color w:val="202020"/>
          <w:szCs w:val="24"/>
        </w:rPr>
        <w:t xml:space="preserve">Riigikogu liikme volituste lõppemise hüvitist Riigikogu liikme </w:t>
      </w:r>
      <w:r w:rsidRPr="004E6191">
        <w:rPr>
          <w:color w:val="202020"/>
          <w:szCs w:val="24"/>
        </w:rPr>
        <w:t>kuue</w:t>
      </w:r>
      <w:r w:rsidRPr="009C38A6">
        <w:rPr>
          <w:color w:val="202020"/>
          <w:szCs w:val="24"/>
        </w:rPr>
        <w:t xml:space="preserve"> kuu ametipalga ulatuses</w:t>
      </w:r>
    </w:p>
    <w:p w14:paraId="51585DA0" w14:textId="77777777" w:rsidR="00587010" w:rsidRDefault="00587010" w:rsidP="00587010">
      <w:pPr>
        <w:spacing w:after="0"/>
        <w:jc w:val="both"/>
        <w:rPr>
          <w:rStyle w:val="Tugev"/>
          <w:b w:val="0"/>
          <w:bCs w:val="0"/>
          <w:szCs w:val="24"/>
        </w:rPr>
      </w:pPr>
    </w:p>
    <w:p w14:paraId="5A39605B" w14:textId="11154187" w:rsidR="00682CA5" w:rsidRPr="006D0FBA" w:rsidRDefault="00F75040" w:rsidP="006E705C">
      <w:pPr>
        <w:spacing w:after="0"/>
        <w:jc w:val="both"/>
        <w:rPr>
          <w:szCs w:val="24"/>
        </w:rPr>
      </w:pPr>
      <w:r w:rsidRPr="006D0FBA">
        <w:rPr>
          <w:szCs w:val="24"/>
        </w:rPr>
        <w:t>(allkirjastatud digitaalselt)</w:t>
      </w:r>
    </w:p>
    <w:p w14:paraId="66327639" w14:textId="15CA21E1" w:rsidR="009E5F28" w:rsidRPr="00FD3895" w:rsidRDefault="000C3468" w:rsidP="009E5F28">
      <w:pPr>
        <w:pStyle w:val="Kehateks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Lauri Hussar</w:t>
      </w:r>
    </w:p>
    <w:p w14:paraId="38EE4984" w14:textId="06A3831F" w:rsidR="0047100C" w:rsidRPr="006A1E20" w:rsidRDefault="009A2D5C" w:rsidP="006E705C">
      <w:pPr>
        <w:spacing w:after="0"/>
        <w:rPr>
          <w:szCs w:val="24"/>
        </w:rPr>
      </w:pPr>
      <w:r w:rsidRPr="00FD3895">
        <w:rPr>
          <w:szCs w:val="24"/>
        </w:rPr>
        <w:t xml:space="preserve">Riigikogu </w:t>
      </w:r>
      <w:r w:rsidR="00CB16EE">
        <w:rPr>
          <w:szCs w:val="24"/>
        </w:rPr>
        <w:t>esimees</w:t>
      </w:r>
    </w:p>
    <w:sectPr w:rsidR="0047100C" w:rsidRPr="006A1E20" w:rsidSect="00297B19">
      <w:headerReference w:type="default" r:id="rId8"/>
      <w:headerReference w:type="first" r:id="rId9"/>
      <w:footerReference w:type="first" r:id="rId10"/>
      <w:pgSz w:w="11900" w:h="16840"/>
      <w:pgMar w:top="510" w:right="1134" w:bottom="51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C2669" w14:textId="77777777" w:rsidR="00DA7890" w:rsidRDefault="00DA7890" w:rsidP="00561B25">
      <w:pPr>
        <w:spacing w:after="0"/>
      </w:pPr>
      <w:r>
        <w:separator/>
      </w:r>
    </w:p>
  </w:endnote>
  <w:endnote w:type="continuationSeparator" w:id="0">
    <w:p w14:paraId="13E50CCC" w14:textId="77777777" w:rsidR="00DA7890" w:rsidRDefault="00DA7890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Lucida Grande">
    <w:altName w:val="Courier New"/>
    <w:charset w:val="BA"/>
    <w:family w:val="roman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C64C" w14:textId="1A5E0A38" w:rsidR="00C42FED" w:rsidRDefault="00C33D42">
    <w:pPr>
      <w:pStyle w:val="Jalus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A324AB1" wp14:editId="33BDFB4A">
          <wp:simplePos x="0" y="0"/>
          <wp:positionH relativeFrom="column">
            <wp:posOffset>-1049020</wp:posOffset>
          </wp:positionH>
          <wp:positionV relativeFrom="paragraph">
            <wp:posOffset>83185</wp:posOffset>
          </wp:positionV>
          <wp:extent cx="7494905" cy="541655"/>
          <wp:effectExtent l="0" t="0" r="0" b="0"/>
          <wp:wrapTopAndBottom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1B4C5" w14:textId="77777777" w:rsidR="00DA7890" w:rsidRDefault="00DA7890" w:rsidP="00561B25">
      <w:pPr>
        <w:spacing w:after="0"/>
      </w:pPr>
      <w:r>
        <w:separator/>
      </w:r>
    </w:p>
  </w:footnote>
  <w:footnote w:type="continuationSeparator" w:id="0">
    <w:p w14:paraId="2461CB93" w14:textId="77777777" w:rsidR="00DA7890" w:rsidRDefault="00DA7890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53B40" w14:textId="6BEDF017" w:rsidR="00C42FED" w:rsidRDefault="00C33D42">
    <w:pPr>
      <w:pStyle w:val="Pis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D82864" wp14:editId="163AE19D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3048" y="8877"/>
              <wp:lineTo x="3048" y="13054"/>
              <wp:lineTo x="4844" y="13054"/>
              <wp:lineTo x="4844" y="8877"/>
              <wp:lineTo x="3048" y="8877"/>
            </wp:wrapPolygon>
          </wp:wrapThrough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723A"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9927360" wp14:editId="0AB69BD1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6853D2" w14:textId="77777777" w:rsidR="00C42FED" w:rsidRPr="002E7912" w:rsidRDefault="00C42FED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9273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" filled="f" stroked="f">
              <v:textbox>
                <w:txbxContent>
                  <w:p w14:paraId="766853D2" w14:textId="77777777" w:rsidR="00C42FED" w:rsidRPr="002E7912" w:rsidRDefault="00C42FED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A5863" w14:textId="43E42D21" w:rsidR="00C42FED" w:rsidRDefault="00C33D42">
    <w:pPr>
      <w:pStyle w:val="Pis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60E4B2" wp14:editId="433E30D5">
          <wp:simplePos x="0" y="0"/>
          <wp:positionH relativeFrom="column">
            <wp:posOffset>-1052195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747"/>
    <w:multiLevelType w:val="hybridMultilevel"/>
    <w:tmpl w:val="059A639C"/>
    <w:lvl w:ilvl="0" w:tplc="A55094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B07EA"/>
    <w:multiLevelType w:val="hybridMultilevel"/>
    <w:tmpl w:val="6DC487A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C9C"/>
    <w:multiLevelType w:val="hybridMultilevel"/>
    <w:tmpl w:val="96D4E42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4438E"/>
    <w:multiLevelType w:val="hybridMultilevel"/>
    <w:tmpl w:val="B75488F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64ADF"/>
    <w:multiLevelType w:val="hybridMultilevel"/>
    <w:tmpl w:val="B94C3038"/>
    <w:lvl w:ilvl="0" w:tplc="1AEA0D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329C5"/>
    <w:multiLevelType w:val="hybridMultilevel"/>
    <w:tmpl w:val="5376375C"/>
    <w:lvl w:ilvl="0" w:tplc="0DA285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0473F"/>
    <w:multiLevelType w:val="hybridMultilevel"/>
    <w:tmpl w:val="F8D83038"/>
    <w:lvl w:ilvl="0" w:tplc="0E2856A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813F7"/>
    <w:multiLevelType w:val="hybridMultilevel"/>
    <w:tmpl w:val="6B4E266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444C"/>
    <w:multiLevelType w:val="hybridMultilevel"/>
    <w:tmpl w:val="CA9E8DA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737B8"/>
    <w:multiLevelType w:val="hybridMultilevel"/>
    <w:tmpl w:val="998AA934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8864A9"/>
    <w:multiLevelType w:val="hybridMultilevel"/>
    <w:tmpl w:val="C30E8D2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5F5BC4"/>
    <w:multiLevelType w:val="hybridMultilevel"/>
    <w:tmpl w:val="BCD0044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845600">
    <w:abstractNumId w:val="0"/>
  </w:num>
  <w:num w:numId="2" w16cid:durableId="1672021684">
    <w:abstractNumId w:val="12"/>
  </w:num>
  <w:num w:numId="3" w16cid:durableId="849755272">
    <w:abstractNumId w:val="12"/>
  </w:num>
  <w:num w:numId="4" w16cid:durableId="1348211211">
    <w:abstractNumId w:val="1"/>
  </w:num>
  <w:num w:numId="5" w16cid:durableId="192226931">
    <w:abstractNumId w:val="0"/>
  </w:num>
  <w:num w:numId="6" w16cid:durableId="983243856">
    <w:abstractNumId w:val="1"/>
  </w:num>
  <w:num w:numId="7" w16cid:durableId="1155608566">
    <w:abstractNumId w:val="3"/>
  </w:num>
  <w:num w:numId="8" w16cid:durableId="1244140052">
    <w:abstractNumId w:val="11"/>
  </w:num>
  <w:num w:numId="9" w16cid:durableId="291054612">
    <w:abstractNumId w:val="8"/>
  </w:num>
  <w:num w:numId="10" w16cid:durableId="548221986">
    <w:abstractNumId w:val="6"/>
  </w:num>
  <w:num w:numId="11" w16cid:durableId="1694453931">
    <w:abstractNumId w:val="10"/>
  </w:num>
  <w:num w:numId="12" w16cid:durableId="800612218">
    <w:abstractNumId w:val="5"/>
  </w:num>
  <w:num w:numId="13" w16cid:durableId="1042365144">
    <w:abstractNumId w:val="4"/>
  </w:num>
  <w:num w:numId="14" w16cid:durableId="1782720251">
    <w:abstractNumId w:val="13"/>
  </w:num>
  <w:num w:numId="15" w16cid:durableId="503975198">
    <w:abstractNumId w:val="14"/>
  </w:num>
  <w:num w:numId="16" w16cid:durableId="626818784">
    <w:abstractNumId w:val="9"/>
  </w:num>
  <w:num w:numId="17" w16cid:durableId="719355188">
    <w:abstractNumId w:val="7"/>
  </w:num>
  <w:num w:numId="18" w16cid:durableId="1710295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F1"/>
    <w:rsid w:val="0000031A"/>
    <w:rsid w:val="00000C21"/>
    <w:rsid w:val="00001A03"/>
    <w:rsid w:val="000024D0"/>
    <w:rsid w:val="0000296D"/>
    <w:rsid w:val="0000417A"/>
    <w:rsid w:val="00010225"/>
    <w:rsid w:val="00010416"/>
    <w:rsid w:val="00010B98"/>
    <w:rsid w:val="00011556"/>
    <w:rsid w:val="00011AA2"/>
    <w:rsid w:val="00013ABE"/>
    <w:rsid w:val="0001416D"/>
    <w:rsid w:val="00015332"/>
    <w:rsid w:val="000156A7"/>
    <w:rsid w:val="00016E35"/>
    <w:rsid w:val="000202C7"/>
    <w:rsid w:val="00020346"/>
    <w:rsid w:val="0002084B"/>
    <w:rsid w:val="000221A8"/>
    <w:rsid w:val="00024149"/>
    <w:rsid w:val="00024E2A"/>
    <w:rsid w:val="000254D4"/>
    <w:rsid w:val="00026704"/>
    <w:rsid w:val="000300A7"/>
    <w:rsid w:val="00031A83"/>
    <w:rsid w:val="00031B5B"/>
    <w:rsid w:val="00031DF7"/>
    <w:rsid w:val="000322FB"/>
    <w:rsid w:val="0003244D"/>
    <w:rsid w:val="00032A6F"/>
    <w:rsid w:val="00032AB1"/>
    <w:rsid w:val="000337EF"/>
    <w:rsid w:val="0003401E"/>
    <w:rsid w:val="000345C2"/>
    <w:rsid w:val="00036238"/>
    <w:rsid w:val="00036777"/>
    <w:rsid w:val="00036C07"/>
    <w:rsid w:val="00040A61"/>
    <w:rsid w:val="000424DD"/>
    <w:rsid w:val="000434D4"/>
    <w:rsid w:val="000445A5"/>
    <w:rsid w:val="00045E3B"/>
    <w:rsid w:val="0004612C"/>
    <w:rsid w:val="00047BF5"/>
    <w:rsid w:val="00050B84"/>
    <w:rsid w:val="000510E6"/>
    <w:rsid w:val="00051A22"/>
    <w:rsid w:val="00052386"/>
    <w:rsid w:val="00052570"/>
    <w:rsid w:val="00052FF7"/>
    <w:rsid w:val="000530B1"/>
    <w:rsid w:val="000542FE"/>
    <w:rsid w:val="00055480"/>
    <w:rsid w:val="000576C0"/>
    <w:rsid w:val="00057D22"/>
    <w:rsid w:val="000601C1"/>
    <w:rsid w:val="00060791"/>
    <w:rsid w:val="000618AC"/>
    <w:rsid w:val="000626A9"/>
    <w:rsid w:val="00062976"/>
    <w:rsid w:val="00062B16"/>
    <w:rsid w:val="00062F09"/>
    <w:rsid w:val="0006695C"/>
    <w:rsid w:val="0007027F"/>
    <w:rsid w:val="000710FC"/>
    <w:rsid w:val="0007194F"/>
    <w:rsid w:val="00071CAB"/>
    <w:rsid w:val="00072015"/>
    <w:rsid w:val="000729B7"/>
    <w:rsid w:val="000729E8"/>
    <w:rsid w:val="00072EDA"/>
    <w:rsid w:val="0007433F"/>
    <w:rsid w:val="00074BBD"/>
    <w:rsid w:val="00074E45"/>
    <w:rsid w:val="0007631E"/>
    <w:rsid w:val="00076B73"/>
    <w:rsid w:val="00077ABC"/>
    <w:rsid w:val="00080E2D"/>
    <w:rsid w:val="0008106A"/>
    <w:rsid w:val="00081B4C"/>
    <w:rsid w:val="00081D96"/>
    <w:rsid w:val="00082533"/>
    <w:rsid w:val="00082D42"/>
    <w:rsid w:val="00084F10"/>
    <w:rsid w:val="0008615F"/>
    <w:rsid w:val="000862B6"/>
    <w:rsid w:val="00086984"/>
    <w:rsid w:val="000902AE"/>
    <w:rsid w:val="00091794"/>
    <w:rsid w:val="00092840"/>
    <w:rsid w:val="00092A28"/>
    <w:rsid w:val="00094186"/>
    <w:rsid w:val="00095668"/>
    <w:rsid w:val="000962FF"/>
    <w:rsid w:val="0009717B"/>
    <w:rsid w:val="0009795B"/>
    <w:rsid w:val="000A1A4F"/>
    <w:rsid w:val="000A1C15"/>
    <w:rsid w:val="000A30CE"/>
    <w:rsid w:val="000A42FE"/>
    <w:rsid w:val="000A4A05"/>
    <w:rsid w:val="000A4CED"/>
    <w:rsid w:val="000A5BD6"/>
    <w:rsid w:val="000A6DD9"/>
    <w:rsid w:val="000A7839"/>
    <w:rsid w:val="000B1888"/>
    <w:rsid w:val="000B1C5A"/>
    <w:rsid w:val="000B2109"/>
    <w:rsid w:val="000B254E"/>
    <w:rsid w:val="000B6A24"/>
    <w:rsid w:val="000B7B1C"/>
    <w:rsid w:val="000C0D9D"/>
    <w:rsid w:val="000C12BC"/>
    <w:rsid w:val="000C1D68"/>
    <w:rsid w:val="000C2F2F"/>
    <w:rsid w:val="000C3466"/>
    <w:rsid w:val="000C3468"/>
    <w:rsid w:val="000C381F"/>
    <w:rsid w:val="000C3F9A"/>
    <w:rsid w:val="000C4629"/>
    <w:rsid w:val="000D0528"/>
    <w:rsid w:val="000D05D7"/>
    <w:rsid w:val="000D0793"/>
    <w:rsid w:val="000D1798"/>
    <w:rsid w:val="000D2731"/>
    <w:rsid w:val="000D4001"/>
    <w:rsid w:val="000D5A25"/>
    <w:rsid w:val="000D5B7D"/>
    <w:rsid w:val="000D6446"/>
    <w:rsid w:val="000D6F66"/>
    <w:rsid w:val="000D7617"/>
    <w:rsid w:val="000D7EB4"/>
    <w:rsid w:val="000E093D"/>
    <w:rsid w:val="000E1BE6"/>
    <w:rsid w:val="000E2E66"/>
    <w:rsid w:val="000E3971"/>
    <w:rsid w:val="000E44D8"/>
    <w:rsid w:val="000E4C28"/>
    <w:rsid w:val="000E6AF0"/>
    <w:rsid w:val="000E6F74"/>
    <w:rsid w:val="000E7999"/>
    <w:rsid w:val="000F0D15"/>
    <w:rsid w:val="000F0D81"/>
    <w:rsid w:val="000F3349"/>
    <w:rsid w:val="000F41C0"/>
    <w:rsid w:val="000F6976"/>
    <w:rsid w:val="0010000A"/>
    <w:rsid w:val="00100121"/>
    <w:rsid w:val="00100AED"/>
    <w:rsid w:val="00101FC1"/>
    <w:rsid w:val="00102764"/>
    <w:rsid w:val="00102DFF"/>
    <w:rsid w:val="001053DD"/>
    <w:rsid w:val="001055BE"/>
    <w:rsid w:val="001058D7"/>
    <w:rsid w:val="00105D67"/>
    <w:rsid w:val="001060CF"/>
    <w:rsid w:val="00107492"/>
    <w:rsid w:val="00110C5C"/>
    <w:rsid w:val="00114805"/>
    <w:rsid w:val="001158B3"/>
    <w:rsid w:val="00115C0E"/>
    <w:rsid w:val="00117BA1"/>
    <w:rsid w:val="00117CFC"/>
    <w:rsid w:val="001201DC"/>
    <w:rsid w:val="0012029D"/>
    <w:rsid w:val="00121187"/>
    <w:rsid w:val="001213CA"/>
    <w:rsid w:val="001220FE"/>
    <w:rsid w:val="00123138"/>
    <w:rsid w:val="00123A16"/>
    <w:rsid w:val="00123C9A"/>
    <w:rsid w:val="00125F12"/>
    <w:rsid w:val="0012707E"/>
    <w:rsid w:val="00130347"/>
    <w:rsid w:val="00130FE3"/>
    <w:rsid w:val="00131572"/>
    <w:rsid w:val="001327AC"/>
    <w:rsid w:val="0013399B"/>
    <w:rsid w:val="00133C81"/>
    <w:rsid w:val="00133D58"/>
    <w:rsid w:val="00133E67"/>
    <w:rsid w:val="001344E4"/>
    <w:rsid w:val="0013460C"/>
    <w:rsid w:val="00134B1B"/>
    <w:rsid w:val="001362D0"/>
    <w:rsid w:val="00137308"/>
    <w:rsid w:val="00137568"/>
    <w:rsid w:val="001400AE"/>
    <w:rsid w:val="00140135"/>
    <w:rsid w:val="00140BF7"/>
    <w:rsid w:val="0014180A"/>
    <w:rsid w:val="00142D19"/>
    <w:rsid w:val="0014408E"/>
    <w:rsid w:val="001461E1"/>
    <w:rsid w:val="00146455"/>
    <w:rsid w:val="00146DC8"/>
    <w:rsid w:val="0014786B"/>
    <w:rsid w:val="001513D9"/>
    <w:rsid w:val="001515B2"/>
    <w:rsid w:val="001526EC"/>
    <w:rsid w:val="00153DD7"/>
    <w:rsid w:val="00153DFA"/>
    <w:rsid w:val="00154792"/>
    <w:rsid w:val="00154798"/>
    <w:rsid w:val="001549C1"/>
    <w:rsid w:val="0016061E"/>
    <w:rsid w:val="00160B8A"/>
    <w:rsid w:val="00160C6B"/>
    <w:rsid w:val="00160DAF"/>
    <w:rsid w:val="00160ED3"/>
    <w:rsid w:val="0016301A"/>
    <w:rsid w:val="00165AEB"/>
    <w:rsid w:val="0016673E"/>
    <w:rsid w:val="00170920"/>
    <w:rsid w:val="00170D50"/>
    <w:rsid w:val="0017100F"/>
    <w:rsid w:val="001712EF"/>
    <w:rsid w:val="001719B0"/>
    <w:rsid w:val="00171D2A"/>
    <w:rsid w:val="00173494"/>
    <w:rsid w:val="001739C9"/>
    <w:rsid w:val="001743C5"/>
    <w:rsid w:val="00174F34"/>
    <w:rsid w:val="00175C3F"/>
    <w:rsid w:val="0017734B"/>
    <w:rsid w:val="00177901"/>
    <w:rsid w:val="00177AF3"/>
    <w:rsid w:val="00180448"/>
    <w:rsid w:val="00181CF3"/>
    <w:rsid w:val="00181D07"/>
    <w:rsid w:val="001839C2"/>
    <w:rsid w:val="00183FBF"/>
    <w:rsid w:val="00185D4B"/>
    <w:rsid w:val="001901F2"/>
    <w:rsid w:val="001903F2"/>
    <w:rsid w:val="00190475"/>
    <w:rsid w:val="00191019"/>
    <w:rsid w:val="00191160"/>
    <w:rsid w:val="00191373"/>
    <w:rsid w:val="00192E5A"/>
    <w:rsid w:val="00193235"/>
    <w:rsid w:val="00194005"/>
    <w:rsid w:val="0019546E"/>
    <w:rsid w:val="001973CB"/>
    <w:rsid w:val="0019743F"/>
    <w:rsid w:val="00197E2E"/>
    <w:rsid w:val="00197F91"/>
    <w:rsid w:val="001A12B6"/>
    <w:rsid w:val="001A1CD7"/>
    <w:rsid w:val="001A3497"/>
    <w:rsid w:val="001A3A36"/>
    <w:rsid w:val="001A3E91"/>
    <w:rsid w:val="001A4414"/>
    <w:rsid w:val="001A4480"/>
    <w:rsid w:val="001A5A17"/>
    <w:rsid w:val="001A6350"/>
    <w:rsid w:val="001B07A9"/>
    <w:rsid w:val="001B08C1"/>
    <w:rsid w:val="001B0EB3"/>
    <w:rsid w:val="001B12D1"/>
    <w:rsid w:val="001B2788"/>
    <w:rsid w:val="001B2B9D"/>
    <w:rsid w:val="001B3DE0"/>
    <w:rsid w:val="001B3EA4"/>
    <w:rsid w:val="001B4175"/>
    <w:rsid w:val="001B420A"/>
    <w:rsid w:val="001B540C"/>
    <w:rsid w:val="001B6334"/>
    <w:rsid w:val="001B6CA9"/>
    <w:rsid w:val="001B6CE6"/>
    <w:rsid w:val="001B7806"/>
    <w:rsid w:val="001C089B"/>
    <w:rsid w:val="001C09BD"/>
    <w:rsid w:val="001C29CD"/>
    <w:rsid w:val="001C2A87"/>
    <w:rsid w:val="001C2D39"/>
    <w:rsid w:val="001C3DC3"/>
    <w:rsid w:val="001C3E3B"/>
    <w:rsid w:val="001C4834"/>
    <w:rsid w:val="001C5B0A"/>
    <w:rsid w:val="001C5D10"/>
    <w:rsid w:val="001C6B71"/>
    <w:rsid w:val="001C6C32"/>
    <w:rsid w:val="001C6D30"/>
    <w:rsid w:val="001C7617"/>
    <w:rsid w:val="001C7916"/>
    <w:rsid w:val="001D0C76"/>
    <w:rsid w:val="001D121F"/>
    <w:rsid w:val="001D2F40"/>
    <w:rsid w:val="001D3346"/>
    <w:rsid w:val="001D6222"/>
    <w:rsid w:val="001D6DB6"/>
    <w:rsid w:val="001E00AE"/>
    <w:rsid w:val="001E15CC"/>
    <w:rsid w:val="001E18A6"/>
    <w:rsid w:val="001E28F3"/>
    <w:rsid w:val="001E2A8C"/>
    <w:rsid w:val="001E327D"/>
    <w:rsid w:val="001E3C26"/>
    <w:rsid w:val="001E4350"/>
    <w:rsid w:val="001E5190"/>
    <w:rsid w:val="001E5A92"/>
    <w:rsid w:val="001F032C"/>
    <w:rsid w:val="001F2618"/>
    <w:rsid w:val="001F2A41"/>
    <w:rsid w:val="001F32A0"/>
    <w:rsid w:val="001F3B3F"/>
    <w:rsid w:val="001F42B9"/>
    <w:rsid w:val="001F463B"/>
    <w:rsid w:val="001F4CD2"/>
    <w:rsid w:val="001F5E7B"/>
    <w:rsid w:val="001F6B3F"/>
    <w:rsid w:val="001F70CA"/>
    <w:rsid w:val="001F710C"/>
    <w:rsid w:val="001F7791"/>
    <w:rsid w:val="001F782C"/>
    <w:rsid w:val="00202B65"/>
    <w:rsid w:val="00202C4A"/>
    <w:rsid w:val="002034CB"/>
    <w:rsid w:val="00203B7D"/>
    <w:rsid w:val="00203E79"/>
    <w:rsid w:val="00204227"/>
    <w:rsid w:val="00204579"/>
    <w:rsid w:val="00204ADA"/>
    <w:rsid w:val="00204F31"/>
    <w:rsid w:val="002075CB"/>
    <w:rsid w:val="00211834"/>
    <w:rsid w:val="00211F6E"/>
    <w:rsid w:val="0021250C"/>
    <w:rsid w:val="002151A4"/>
    <w:rsid w:val="00215DD0"/>
    <w:rsid w:val="0021669E"/>
    <w:rsid w:val="00217464"/>
    <w:rsid w:val="002178C7"/>
    <w:rsid w:val="00221E0E"/>
    <w:rsid w:val="00222750"/>
    <w:rsid w:val="00223169"/>
    <w:rsid w:val="00223364"/>
    <w:rsid w:val="002239F5"/>
    <w:rsid w:val="002242E3"/>
    <w:rsid w:val="00225E3F"/>
    <w:rsid w:val="00226F8A"/>
    <w:rsid w:val="00227A0F"/>
    <w:rsid w:val="00230008"/>
    <w:rsid w:val="00230597"/>
    <w:rsid w:val="0023064D"/>
    <w:rsid w:val="002318C9"/>
    <w:rsid w:val="002318EF"/>
    <w:rsid w:val="00231F2F"/>
    <w:rsid w:val="00232337"/>
    <w:rsid w:val="002337C7"/>
    <w:rsid w:val="00236180"/>
    <w:rsid w:val="00236952"/>
    <w:rsid w:val="00237A70"/>
    <w:rsid w:val="00237BB8"/>
    <w:rsid w:val="00240748"/>
    <w:rsid w:val="00240DC1"/>
    <w:rsid w:val="002417F4"/>
    <w:rsid w:val="002418A2"/>
    <w:rsid w:val="00241A49"/>
    <w:rsid w:val="00242809"/>
    <w:rsid w:val="00242ED2"/>
    <w:rsid w:val="00242EEE"/>
    <w:rsid w:val="00243F05"/>
    <w:rsid w:val="00245DD4"/>
    <w:rsid w:val="00247B77"/>
    <w:rsid w:val="00247C76"/>
    <w:rsid w:val="00250A43"/>
    <w:rsid w:val="002545A7"/>
    <w:rsid w:val="00254BEA"/>
    <w:rsid w:val="00255099"/>
    <w:rsid w:val="00255B10"/>
    <w:rsid w:val="0025601D"/>
    <w:rsid w:val="00256955"/>
    <w:rsid w:val="00256E3B"/>
    <w:rsid w:val="00257098"/>
    <w:rsid w:val="00261CAE"/>
    <w:rsid w:val="00266CB6"/>
    <w:rsid w:val="00270B3B"/>
    <w:rsid w:val="00270F99"/>
    <w:rsid w:val="00272E77"/>
    <w:rsid w:val="00275492"/>
    <w:rsid w:val="00276473"/>
    <w:rsid w:val="002773AE"/>
    <w:rsid w:val="00280496"/>
    <w:rsid w:val="00281FED"/>
    <w:rsid w:val="00282697"/>
    <w:rsid w:val="00283708"/>
    <w:rsid w:val="00283B47"/>
    <w:rsid w:val="00284600"/>
    <w:rsid w:val="0028543F"/>
    <w:rsid w:val="00285CED"/>
    <w:rsid w:val="002864A5"/>
    <w:rsid w:val="00291EE7"/>
    <w:rsid w:val="0029205E"/>
    <w:rsid w:val="00294693"/>
    <w:rsid w:val="002959F8"/>
    <w:rsid w:val="00295AEB"/>
    <w:rsid w:val="00295C5B"/>
    <w:rsid w:val="002969F9"/>
    <w:rsid w:val="00297B19"/>
    <w:rsid w:val="002A0552"/>
    <w:rsid w:val="002A078E"/>
    <w:rsid w:val="002A256D"/>
    <w:rsid w:val="002A27E3"/>
    <w:rsid w:val="002A344E"/>
    <w:rsid w:val="002A398E"/>
    <w:rsid w:val="002A504E"/>
    <w:rsid w:val="002A50FF"/>
    <w:rsid w:val="002A5F3F"/>
    <w:rsid w:val="002A65B9"/>
    <w:rsid w:val="002B06FE"/>
    <w:rsid w:val="002B0F75"/>
    <w:rsid w:val="002B1046"/>
    <w:rsid w:val="002B34F8"/>
    <w:rsid w:val="002B3F6C"/>
    <w:rsid w:val="002B47EC"/>
    <w:rsid w:val="002B570A"/>
    <w:rsid w:val="002B6417"/>
    <w:rsid w:val="002C0921"/>
    <w:rsid w:val="002C2E2F"/>
    <w:rsid w:val="002C4068"/>
    <w:rsid w:val="002C7945"/>
    <w:rsid w:val="002C7B2C"/>
    <w:rsid w:val="002C7BDA"/>
    <w:rsid w:val="002D1883"/>
    <w:rsid w:val="002D244B"/>
    <w:rsid w:val="002D2CC4"/>
    <w:rsid w:val="002D46D9"/>
    <w:rsid w:val="002D4724"/>
    <w:rsid w:val="002D4821"/>
    <w:rsid w:val="002D4F18"/>
    <w:rsid w:val="002D50E8"/>
    <w:rsid w:val="002D54C1"/>
    <w:rsid w:val="002D598F"/>
    <w:rsid w:val="002D5DE5"/>
    <w:rsid w:val="002D6EA7"/>
    <w:rsid w:val="002E0270"/>
    <w:rsid w:val="002E0787"/>
    <w:rsid w:val="002E10E6"/>
    <w:rsid w:val="002E1288"/>
    <w:rsid w:val="002E3278"/>
    <w:rsid w:val="002E3880"/>
    <w:rsid w:val="002E3A97"/>
    <w:rsid w:val="002E5919"/>
    <w:rsid w:val="002E5B43"/>
    <w:rsid w:val="002E6347"/>
    <w:rsid w:val="002E692B"/>
    <w:rsid w:val="002E7912"/>
    <w:rsid w:val="002F0246"/>
    <w:rsid w:val="002F29CE"/>
    <w:rsid w:val="002F4DB0"/>
    <w:rsid w:val="002F611F"/>
    <w:rsid w:val="002F6B8F"/>
    <w:rsid w:val="002F749C"/>
    <w:rsid w:val="002F7603"/>
    <w:rsid w:val="00301CF6"/>
    <w:rsid w:val="00301F1A"/>
    <w:rsid w:val="00303236"/>
    <w:rsid w:val="00303F2F"/>
    <w:rsid w:val="0030494B"/>
    <w:rsid w:val="00304FC6"/>
    <w:rsid w:val="00306256"/>
    <w:rsid w:val="00307B78"/>
    <w:rsid w:val="00307EC5"/>
    <w:rsid w:val="0031006F"/>
    <w:rsid w:val="003104CE"/>
    <w:rsid w:val="003106E2"/>
    <w:rsid w:val="00311AE6"/>
    <w:rsid w:val="00312569"/>
    <w:rsid w:val="0031391A"/>
    <w:rsid w:val="003141EF"/>
    <w:rsid w:val="003160B4"/>
    <w:rsid w:val="0031612B"/>
    <w:rsid w:val="0031634D"/>
    <w:rsid w:val="00316402"/>
    <w:rsid w:val="003169EA"/>
    <w:rsid w:val="00316AF9"/>
    <w:rsid w:val="00317C77"/>
    <w:rsid w:val="003200E3"/>
    <w:rsid w:val="003210AE"/>
    <w:rsid w:val="00321F61"/>
    <w:rsid w:val="003234D2"/>
    <w:rsid w:val="003259B3"/>
    <w:rsid w:val="003265B6"/>
    <w:rsid w:val="003268E6"/>
    <w:rsid w:val="00327CD4"/>
    <w:rsid w:val="00331EE3"/>
    <w:rsid w:val="00334962"/>
    <w:rsid w:val="00335CCD"/>
    <w:rsid w:val="003362E4"/>
    <w:rsid w:val="00337B16"/>
    <w:rsid w:val="00337BD5"/>
    <w:rsid w:val="0034328A"/>
    <w:rsid w:val="003443C5"/>
    <w:rsid w:val="003448D1"/>
    <w:rsid w:val="003512A8"/>
    <w:rsid w:val="0035140A"/>
    <w:rsid w:val="00353003"/>
    <w:rsid w:val="00353D60"/>
    <w:rsid w:val="00353D91"/>
    <w:rsid w:val="003543F8"/>
    <w:rsid w:val="00356579"/>
    <w:rsid w:val="003569EF"/>
    <w:rsid w:val="00357116"/>
    <w:rsid w:val="003578F1"/>
    <w:rsid w:val="00360F6F"/>
    <w:rsid w:val="00363061"/>
    <w:rsid w:val="00363BDE"/>
    <w:rsid w:val="00363BE1"/>
    <w:rsid w:val="003647B2"/>
    <w:rsid w:val="0036496E"/>
    <w:rsid w:val="003658B2"/>
    <w:rsid w:val="00366BEE"/>
    <w:rsid w:val="00367200"/>
    <w:rsid w:val="00371383"/>
    <w:rsid w:val="00371CBE"/>
    <w:rsid w:val="00374295"/>
    <w:rsid w:val="00374DD6"/>
    <w:rsid w:val="00375244"/>
    <w:rsid w:val="00375523"/>
    <w:rsid w:val="00376B62"/>
    <w:rsid w:val="00376FC5"/>
    <w:rsid w:val="00380483"/>
    <w:rsid w:val="0038077F"/>
    <w:rsid w:val="00380B96"/>
    <w:rsid w:val="00381690"/>
    <w:rsid w:val="003829AC"/>
    <w:rsid w:val="003830A4"/>
    <w:rsid w:val="00385529"/>
    <w:rsid w:val="0038681E"/>
    <w:rsid w:val="0038689F"/>
    <w:rsid w:val="00387ADD"/>
    <w:rsid w:val="0039032F"/>
    <w:rsid w:val="00391D73"/>
    <w:rsid w:val="003933EF"/>
    <w:rsid w:val="00393ED6"/>
    <w:rsid w:val="00394CB6"/>
    <w:rsid w:val="00394F8F"/>
    <w:rsid w:val="00395C39"/>
    <w:rsid w:val="00396B71"/>
    <w:rsid w:val="00396F82"/>
    <w:rsid w:val="003975D6"/>
    <w:rsid w:val="00397677"/>
    <w:rsid w:val="003A047F"/>
    <w:rsid w:val="003A1F85"/>
    <w:rsid w:val="003A205A"/>
    <w:rsid w:val="003A2EBA"/>
    <w:rsid w:val="003A385C"/>
    <w:rsid w:val="003A5C72"/>
    <w:rsid w:val="003A6310"/>
    <w:rsid w:val="003A65AE"/>
    <w:rsid w:val="003A6F2E"/>
    <w:rsid w:val="003A79D3"/>
    <w:rsid w:val="003B016B"/>
    <w:rsid w:val="003B11E1"/>
    <w:rsid w:val="003B1210"/>
    <w:rsid w:val="003B1619"/>
    <w:rsid w:val="003B17F5"/>
    <w:rsid w:val="003B2535"/>
    <w:rsid w:val="003B28C2"/>
    <w:rsid w:val="003B3145"/>
    <w:rsid w:val="003B3715"/>
    <w:rsid w:val="003B459A"/>
    <w:rsid w:val="003B4931"/>
    <w:rsid w:val="003C1350"/>
    <w:rsid w:val="003C14E0"/>
    <w:rsid w:val="003C23F8"/>
    <w:rsid w:val="003C300E"/>
    <w:rsid w:val="003C3DB7"/>
    <w:rsid w:val="003C3E17"/>
    <w:rsid w:val="003C51C5"/>
    <w:rsid w:val="003C562A"/>
    <w:rsid w:val="003C5E72"/>
    <w:rsid w:val="003C6D39"/>
    <w:rsid w:val="003C6D9B"/>
    <w:rsid w:val="003C72E5"/>
    <w:rsid w:val="003D0672"/>
    <w:rsid w:val="003D1948"/>
    <w:rsid w:val="003D1F9D"/>
    <w:rsid w:val="003D2D7D"/>
    <w:rsid w:val="003D356B"/>
    <w:rsid w:val="003D4B01"/>
    <w:rsid w:val="003D7618"/>
    <w:rsid w:val="003D7B3F"/>
    <w:rsid w:val="003E045F"/>
    <w:rsid w:val="003E1AED"/>
    <w:rsid w:val="003E237F"/>
    <w:rsid w:val="003E3186"/>
    <w:rsid w:val="003E3B38"/>
    <w:rsid w:val="003E52C4"/>
    <w:rsid w:val="003E6337"/>
    <w:rsid w:val="003E6B6E"/>
    <w:rsid w:val="003F02CE"/>
    <w:rsid w:val="003F2C79"/>
    <w:rsid w:val="003F3F4F"/>
    <w:rsid w:val="003F419C"/>
    <w:rsid w:val="003F44FE"/>
    <w:rsid w:val="003F4588"/>
    <w:rsid w:val="003F4DD8"/>
    <w:rsid w:val="003F5156"/>
    <w:rsid w:val="003F6431"/>
    <w:rsid w:val="003F6CF9"/>
    <w:rsid w:val="003F723A"/>
    <w:rsid w:val="003F73D2"/>
    <w:rsid w:val="003F75C0"/>
    <w:rsid w:val="00400B78"/>
    <w:rsid w:val="00400E98"/>
    <w:rsid w:val="00401759"/>
    <w:rsid w:val="00404707"/>
    <w:rsid w:val="004060D6"/>
    <w:rsid w:val="004061AD"/>
    <w:rsid w:val="004077EA"/>
    <w:rsid w:val="0041041E"/>
    <w:rsid w:val="0041099D"/>
    <w:rsid w:val="00410F37"/>
    <w:rsid w:val="0041174A"/>
    <w:rsid w:val="0041194C"/>
    <w:rsid w:val="00412443"/>
    <w:rsid w:val="004131F1"/>
    <w:rsid w:val="004141C4"/>
    <w:rsid w:val="00414676"/>
    <w:rsid w:val="00417079"/>
    <w:rsid w:val="00417150"/>
    <w:rsid w:val="00417746"/>
    <w:rsid w:val="0042072F"/>
    <w:rsid w:val="00420B7E"/>
    <w:rsid w:val="00421FF6"/>
    <w:rsid w:val="004227AF"/>
    <w:rsid w:val="00422B9A"/>
    <w:rsid w:val="0042316E"/>
    <w:rsid w:val="00423E17"/>
    <w:rsid w:val="00427242"/>
    <w:rsid w:val="0043045C"/>
    <w:rsid w:val="00430CF8"/>
    <w:rsid w:val="00433F09"/>
    <w:rsid w:val="004352F6"/>
    <w:rsid w:val="00435ADD"/>
    <w:rsid w:val="00436F24"/>
    <w:rsid w:val="00437017"/>
    <w:rsid w:val="00442644"/>
    <w:rsid w:val="004436BF"/>
    <w:rsid w:val="00443DCD"/>
    <w:rsid w:val="004459E1"/>
    <w:rsid w:val="00445D4A"/>
    <w:rsid w:val="004475E3"/>
    <w:rsid w:val="00447A10"/>
    <w:rsid w:val="00450285"/>
    <w:rsid w:val="00451388"/>
    <w:rsid w:val="00452112"/>
    <w:rsid w:val="00452784"/>
    <w:rsid w:val="004530D5"/>
    <w:rsid w:val="00456477"/>
    <w:rsid w:val="00457315"/>
    <w:rsid w:val="00460804"/>
    <w:rsid w:val="00461D2F"/>
    <w:rsid w:val="004623EF"/>
    <w:rsid w:val="00462687"/>
    <w:rsid w:val="00465D85"/>
    <w:rsid w:val="00465DC7"/>
    <w:rsid w:val="00466060"/>
    <w:rsid w:val="0046731A"/>
    <w:rsid w:val="00470B14"/>
    <w:rsid w:val="00470BBC"/>
    <w:rsid w:val="0047100C"/>
    <w:rsid w:val="0047139C"/>
    <w:rsid w:val="004757D7"/>
    <w:rsid w:val="00475FE7"/>
    <w:rsid w:val="00476963"/>
    <w:rsid w:val="00476F96"/>
    <w:rsid w:val="00477549"/>
    <w:rsid w:val="00480AE3"/>
    <w:rsid w:val="00481C70"/>
    <w:rsid w:val="0048254B"/>
    <w:rsid w:val="00482814"/>
    <w:rsid w:val="00484AB8"/>
    <w:rsid w:val="00485543"/>
    <w:rsid w:val="00486BD0"/>
    <w:rsid w:val="00486E05"/>
    <w:rsid w:val="00487D78"/>
    <w:rsid w:val="004900FC"/>
    <w:rsid w:val="00491E34"/>
    <w:rsid w:val="00492E7E"/>
    <w:rsid w:val="00495B97"/>
    <w:rsid w:val="00496154"/>
    <w:rsid w:val="0049718B"/>
    <w:rsid w:val="004973BB"/>
    <w:rsid w:val="00497CB5"/>
    <w:rsid w:val="004A0168"/>
    <w:rsid w:val="004A07D1"/>
    <w:rsid w:val="004A1E7F"/>
    <w:rsid w:val="004A3336"/>
    <w:rsid w:val="004A3C44"/>
    <w:rsid w:val="004A429D"/>
    <w:rsid w:val="004A4AC7"/>
    <w:rsid w:val="004A5755"/>
    <w:rsid w:val="004A6015"/>
    <w:rsid w:val="004A622C"/>
    <w:rsid w:val="004A72B0"/>
    <w:rsid w:val="004A7CB6"/>
    <w:rsid w:val="004B0283"/>
    <w:rsid w:val="004B0480"/>
    <w:rsid w:val="004B055A"/>
    <w:rsid w:val="004B23F8"/>
    <w:rsid w:val="004B3276"/>
    <w:rsid w:val="004B3D92"/>
    <w:rsid w:val="004B3D99"/>
    <w:rsid w:val="004B67A1"/>
    <w:rsid w:val="004C0495"/>
    <w:rsid w:val="004C1CF1"/>
    <w:rsid w:val="004C28E3"/>
    <w:rsid w:val="004C297E"/>
    <w:rsid w:val="004C3F2D"/>
    <w:rsid w:val="004C7097"/>
    <w:rsid w:val="004C7177"/>
    <w:rsid w:val="004D09EC"/>
    <w:rsid w:val="004D25D5"/>
    <w:rsid w:val="004D268D"/>
    <w:rsid w:val="004D353E"/>
    <w:rsid w:val="004D3794"/>
    <w:rsid w:val="004D488E"/>
    <w:rsid w:val="004D4FFD"/>
    <w:rsid w:val="004D5F34"/>
    <w:rsid w:val="004D6E76"/>
    <w:rsid w:val="004D7AB9"/>
    <w:rsid w:val="004E1C80"/>
    <w:rsid w:val="004E27CB"/>
    <w:rsid w:val="004E43E8"/>
    <w:rsid w:val="004E542A"/>
    <w:rsid w:val="004E6191"/>
    <w:rsid w:val="004E6E75"/>
    <w:rsid w:val="004E6E90"/>
    <w:rsid w:val="004E7708"/>
    <w:rsid w:val="004F03B8"/>
    <w:rsid w:val="004F05C5"/>
    <w:rsid w:val="004F1EEA"/>
    <w:rsid w:val="004F2426"/>
    <w:rsid w:val="004F31FF"/>
    <w:rsid w:val="004F3432"/>
    <w:rsid w:val="004F5A60"/>
    <w:rsid w:val="004F5CE2"/>
    <w:rsid w:val="004F5DBD"/>
    <w:rsid w:val="005006A1"/>
    <w:rsid w:val="005008D0"/>
    <w:rsid w:val="00500B74"/>
    <w:rsid w:val="00501226"/>
    <w:rsid w:val="0050159E"/>
    <w:rsid w:val="00501660"/>
    <w:rsid w:val="00501A72"/>
    <w:rsid w:val="00501D7C"/>
    <w:rsid w:val="00502C2E"/>
    <w:rsid w:val="00505DD8"/>
    <w:rsid w:val="00506446"/>
    <w:rsid w:val="00507A4C"/>
    <w:rsid w:val="005112C9"/>
    <w:rsid w:val="00511815"/>
    <w:rsid w:val="0051238A"/>
    <w:rsid w:val="00512445"/>
    <w:rsid w:val="005124E4"/>
    <w:rsid w:val="0051323C"/>
    <w:rsid w:val="00513B9A"/>
    <w:rsid w:val="00515E3F"/>
    <w:rsid w:val="00516C3B"/>
    <w:rsid w:val="00521F0D"/>
    <w:rsid w:val="00523DA2"/>
    <w:rsid w:val="00527D25"/>
    <w:rsid w:val="00530A4F"/>
    <w:rsid w:val="00530D1C"/>
    <w:rsid w:val="00532D5B"/>
    <w:rsid w:val="005337BE"/>
    <w:rsid w:val="00534228"/>
    <w:rsid w:val="00534334"/>
    <w:rsid w:val="00534C95"/>
    <w:rsid w:val="005352FF"/>
    <w:rsid w:val="0053614D"/>
    <w:rsid w:val="00536424"/>
    <w:rsid w:val="00540706"/>
    <w:rsid w:val="00543683"/>
    <w:rsid w:val="0054370B"/>
    <w:rsid w:val="00543871"/>
    <w:rsid w:val="00545394"/>
    <w:rsid w:val="00545713"/>
    <w:rsid w:val="00545CBB"/>
    <w:rsid w:val="00545DC2"/>
    <w:rsid w:val="00550A57"/>
    <w:rsid w:val="00551D71"/>
    <w:rsid w:val="005521BC"/>
    <w:rsid w:val="00552E5A"/>
    <w:rsid w:val="0055335D"/>
    <w:rsid w:val="0055344B"/>
    <w:rsid w:val="00553C39"/>
    <w:rsid w:val="00553F32"/>
    <w:rsid w:val="005542C0"/>
    <w:rsid w:val="005543AD"/>
    <w:rsid w:val="0055518E"/>
    <w:rsid w:val="00555391"/>
    <w:rsid w:val="00555A78"/>
    <w:rsid w:val="00557276"/>
    <w:rsid w:val="00561294"/>
    <w:rsid w:val="005615A5"/>
    <w:rsid w:val="005619FA"/>
    <w:rsid w:val="00561B25"/>
    <w:rsid w:val="00562114"/>
    <w:rsid w:val="00563DBE"/>
    <w:rsid w:val="005644F6"/>
    <w:rsid w:val="005653B3"/>
    <w:rsid w:val="005656B3"/>
    <w:rsid w:val="00565841"/>
    <w:rsid w:val="00566C0D"/>
    <w:rsid w:val="005674FA"/>
    <w:rsid w:val="00567AAF"/>
    <w:rsid w:val="00570399"/>
    <w:rsid w:val="00570C0C"/>
    <w:rsid w:val="0057272E"/>
    <w:rsid w:val="00573E4D"/>
    <w:rsid w:val="00573F1F"/>
    <w:rsid w:val="005777F9"/>
    <w:rsid w:val="00577CB2"/>
    <w:rsid w:val="00580C4A"/>
    <w:rsid w:val="005837A4"/>
    <w:rsid w:val="00583D70"/>
    <w:rsid w:val="005848D4"/>
    <w:rsid w:val="00585017"/>
    <w:rsid w:val="0058591D"/>
    <w:rsid w:val="00585B0C"/>
    <w:rsid w:val="0058668F"/>
    <w:rsid w:val="00587010"/>
    <w:rsid w:val="00595E5F"/>
    <w:rsid w:val="005A06D9"/>
    <w:rsid w:val="005A0ADC"/>
    <w:rsid w:val="005A121F"/>
    <w:rsid w:val="005A1232"/>
    <w:rsid w:val="005A3EDB"/>
    <w:rsid w:val="005A449B"/>
    <w:rsid w:val="005A577D"/>
    <w:rsid w:val="005A771B"/>
    <w:rsid w:val="005A79E1"/>
    <w:rsid w:val="005A7FBB"/>
    <w:rsid w:val="005B06DB"/>
    <w:rsid w:val="005B113B"/>
    <w:rsid w:val="005B1BC2"/>
    <w:rsid w:val="005B391B"/>
    <w:rsid w:val="005B42A5"/>
    <w:rsid w:val="005B4848"/>
    <w:rsid w:val="005B64EF"/>
    <w:rsid w:val="005C0777"/>
    <w:rsid w:val="005C0F54"/>
    <w:rsid w:val="005C203C"/>
    <w:rsid w:val="005C44AB"/>
    <w:rsid w:val="005C44DB"/>
    <w:rsid w:val="005C5E3E"/>
    <w:rsid w:val="005C68A0"/>
    <w:rsid w:val="005C692B"/>
    <w:rsid w:val="005C7C0D"/>
    <w:rsid w:val="005C7DD2"/>
    <w:rsid w:val="005D0026"/>
    <w:rsid w:val="005D1067"/>
    <w:rsid w:val="005D39D6"/>
    <w:rsid w:val="005D3F52"/>
    <w:rsid w:val="005D4335"/>
    <w:rsid w:val="005D462D"/>
    <w:rsid w:val="005D4A16"/>
    <w:rsid w:val="005E02A3"/>
    <w:rsid w:val="005E0456"/>
    <w:rsid w:val="005E21A7"/>
    <w:rsid w:val="005E2780"/>
    <w:rsid w:val="005E3E18"/>
    <w:rsid w:val="005E74E0"/>
    <w:rsid w:val="005F0422"/>
    <w:rsid w:val="005F042F"/>
    <w:rsid w:val="005F05F7"/>
    <w:rsid w:val="005F0BD7"/>
    <w:rsid w:val="005F1B4E"/>
    <w:rsid w:val="005F2DF1"/>
    <w:rsid w:val="005F3032"/>
    <w:rsid w:val="005F327E"/>
    <w:rsid w:val="005F3F5D"/>
    <w:rsid w:val="005F4D16"/>
    <w:rsid w:val="005F4E09"/>
    <w:rsid w:val="005F5197"/>
    <w:rsid w:val="005F5394"/>
    <w:rsid w:val="005F734C"/>
    <w:rsid w:val="006030D3"/>
    <w:rsid w:val="00604312"/>
    <w:rsid w:val="00604636"/>
    <w:rsid w:val="0060501F"/>
    <w:rsid w:val="0060507D"/>
    <w:rsid w:val="00605213"/>
    <w:rsid w:val="00607202"/>
    <w:rsid w:val="006105C1"/>
    <w:rsid w:val="006107A0"/>
    <w:rsid w:val="00610F70"/>
    <w:rsid w:val="00611353"/>
    <w:rsid w:val="006125E7"/>
    <w:rsid w:val="00613744"/>
    <w:rsid w:val="0061463D"/>
    <w:rsid w:val="006147D5"/>
    <w:rsid w:val="006150C4"/>
    <w:rsid w:val="0061513B"/>
    <w:rsid w:val="00615835"/>
    <w:rsid w:val="00616666"/>
    <w:rsid w:val="006167AC"/>
    <w:rsid w:val="00616A3B"/>
    <w:rsid w:val="006174F2"/>
    <w:rsid w:val="00617D22"/>
    <w:rsid w:val="006219C6"/>
    <w:rsid w:val="006221C6"/>
    <w:rsid w:val="00622A6A"/>
    <w:rsid w:val="00623C78"/>
    <w:rsid w:val="00624233"/>
    <w:rsid w:val="0062596D"/>
    <w:rsid w:val="00625C99"/>
    <w:rsid w:val="006270C5"/>
    <w:rsid w:val="00627995"/>
    <w:rsid w:val="00627A8B"/>
    <w:rsid w:val="006306E8"/>
    <w:rsid w:val="006308EB"/>
    <w:rsid w:val="00632748"/>
    <w:rsid w:val="006328DE"/>
    <w:rsid w:val="006329ED"/>
    <w:rsid w:val="00633685"/>
    <w:rsid w:val="00633953"/>
    <w:rsid w:val="006345CA"/>
    <w:rsid w:val="00634BD0"/>
    <w:rsid w:val="00635945"/>
    <w:rsid w:val="00636FB9"/>
    <w:rsid w:val="00637E15"/>
    <w:rsid w:val="00637FE4"/>
    <w:rsid w:val="006400D6"/>
    <w:rsid w:val="00642651"/>
    <w:rsid w:val="00642E7E"/>
    <w:rsid w:val="00642FF1"/>
    <w:rsid w:val="006439C7"/>
    <w:rsid w:val="0064406B"/>
    <w:rsid w:val="00644329"/>
    <w:rsid w:val="006444E3"/>
    <w:rsid w:val="00645BDE"/>
    <w:rsid w:val="00645C48"/>
    <w:rsid w:val="00647E4B"/>
    <w:rsid w:val="00650455"/>
    <w:rsid w:val="00650938"/>
    <w:rsid w:val="0065207A"/>
    <w:rsid w:val="0065427E"/>
    <w:rsid w:val="006545F1"/>
    <w:rsid w:val="006551A5"/>
    <w:rsid w:val="0065686C"/>
    <w:rsid w:val="00661236"/>
    <w:rsid w:val="00661D7F"/>
    <w:rsid w:val="00664A59"/>
    <w:rsid w:val="0066528E"/>
    <w:rsid w:val="006709C8"/>
    <w:rsid w:val="00670CD6"/>
    <w:rsid w:val="00671F63"/>
    <w:rsid w:val="00672F1D"/>
    <w:rsid w:val="006736AF"/>
    <w:rsid w:val="0067471A"/>
    <w:rsid w:val="006755C8"/>
    <w:rsid w:val="00677AA2"/>
    <w:rsid w:val="0068028B"/>
    <w:rsid w:val="006809DF"/>
    <w:rsid w:val="00680A04"/>
    <w:rsid w:val="00680B37"/>
    <w:rsid w:val="00682C5F"/>
    <w:rsid w:val="00682CA5"/>
    <w:rsid w:val="0068652D"/>
    <w:rsid w:val="00686A2F"/>
    <w:rsid w:val="00687F55"/>
    <w:rsid w:val="00690C19"/>
    <w:rsid w:val="00691770"/>
    <w:rsid w:val="00692AFC"/>
    <w:rsid w:val="00693A1F"/>
    <w:rsid w:val="00693AE0"/>
    <w:rsid w:val="00695102"/>
    <w:rsid w:val="006977E4"/>
    <w:rsid w:val="006A0307"/>
    <w:rsid w:val="006A09F8"/>
    <w:rsid w:val="006A0F35"/>
    <w:rsid w:val="006A1625"/>
    <w:rsid w:val="006A1BD2"/>
    <w:rsid w:val="006A1E20"/>
    <w:rsid w:val="006A2279"/>
    <w:rsid w:val="006A23D7"/>
    <w:rsid w:val="006A283E"/>
    <w:rsid w:val="006A285E"/>
    <w:rsid w:val="006A2F3B"/>
    <w:rsid w:val="006A4D4D"/>
    <w:rsid w:val="006B018F"/>
    <w:rsid w:val="006B1272"/>
    <w:rsid w:val="006B1827"/>
    <w:rsid w:val="006B2F4B"/>
    <w:rsid w:val="006B3B1F"/>
    <w:rsid w:val="006B41B1"/>
    <w:rsid w:val="006B528C"/>
    <w:rsid w:val="006B67C2"/>
    <w:rsid w:val="006B686E"/>
    <w:rsid w:val="006B747F"/>
    <w:rsid w:val="006B754C"/>
    <w:rsid w:val="006B75EA"/>
    <w:rsid w:val="006C0BBE"/>
    <w:rsid w:val="006C0E55"/>
    <w:rsid w:val="006C19F1"/>
    <w:rsid w:val="006C232B"/>
    <w:rsid w:val="006C3CB4"/>
    <w:rsid w:val="006C512C"/>
    <w:rsid w:val="006D0FBA"/>
    <w:rsid w:val="006D1121"/>
    <w:rsid w:val="006D1C42"/>
    <w:rsid w:val="006D3130"/>
    <w:rsid w:val="006D592B"/>
    <w:rsid w:val="006D6238"/>
    <w:rsid w:val="006D62CF"/>
    <w:rsid w:val="006D722F"/>
    <w:rsid w:val="006E15C9"/>
    <w:rsid w:val="006E24EF"/>
    <w:rsid w:val="006E2810"/>
    <w:rsid w:val="006E378C"/>
    <w:rsid w:val="006E56C3"/>
    <w:rsid w:val="006E6C06"/>
    <w:rsid w:val="006E705C"/>
    <w:rsid w:val="006E73B3"/>
    <w:rsid w:val="006E7474"/>
    <w:rsid w:val="006E766F"/>
    <w:rsid w:val="006E77E6"/>
    <w:rsid w:val="006F0A6F"/>
    <w:rsid w:val="006F1C8B"/>
    <w:rsid w:val="006F2515"/>
    <w:rsid w:val="006F3655"/>
    <w:rsid w:val="006F466E"/>
    <w:rsid w:val="006F598A"/>
    <w:rsid w:val="00701437"/>
    <w:rsid w:val="007017D1"/>
    <w:rsid w:val="00701B2F"/>
    <w:rsid w:val="00702BDC"/>
    <w:rsid w:val="00702EAE"/>
    <w:rsid w:val="00702FD7"/>
    <w:rsid w:val="0070333D"/>
    <w:rsid w:val="007034D9"/>
    <w:rsid w:val="00703CA0"/>
    <w:rsid w:val="00703CA2"/>
    <w:rsid w:val="00705FD0"/>
    <w:rsid w:val="00706E34"/>
    <w:rsid w:val="007077CF"/>
    <w:rsid w:val="00711B16"/>
    <w:rsid w:val="00711DA7"/>
    <w:rsid w:val="00712C73"/>
    <w:rsid w:val="0071619A"/>
    <w:rsid w:val="007166F9"/>
    <w:rsid w:val="00716946"/>
    <w:rsid w:val="007201D4"/>
    <w:rsid w:val="00720911"/>
    <w:rsid w:val="00721B94"/>
    <w:rsid w:val="007227D1"/>
    <w:rsid w:val="00722E6E"/>
    <w:rsid w:val="007243FE"/>
    <w:rsid w:val="007272D2"/>
    <w:rsid w:val="00727DEB"/>
    <w:rsid w:val="007301BE"/>
    <w:rsid w:val="007304BC"/>
    <w:rsid w:val="00731F76"/>
    <w:rsid w:val="007328DC"/>
    <w:rsid w:val="00733EE1"/>
    <w:rsid w:val="00734333"/>
    <w:rsid w:val="007350F9"/>
    <w:rsid w:val="00736034"/>
    <w:rsid w:val="00737654"/>
    <w:rsid w:val="00737709"/>
    <w:rsid w:val="00737856"/>
    <w:rsid w:val="00737CC5"/>
    <w:rsid w:val="00742A3B"/>
    <w:rsid w:val="00743175"/>
    <w:rsid w:val="00745440"/>
    <w:rsid w:val="007456E5"/>
    <w:rsid w:val="007458E0"/>
    <w:rsid w:val="00747467"/>
    <w:rsid w:val="00750728"/>
    <w:rsid w:val="00751092"/>
    <w:rsid w:val="00751968"/>
    <w:rsid w:val="0075759F"/>
    <w:rsid w:val="007604CF"/>
    <w:rsid w:val="007606DF"/>
    <w:rsid w:val="00760FD3"/>
    <w:rsid w:val="00762C4F"/>
    <w:rsid w:val="007635B4"/>
    <w:rsid w:val="007636D3"/>
    <w:rsid w:val="00763F76"/>
    <w:rsid w:val="007650FD"/>
    <w:rsid w:val="00765D71"/>
    <w:rsid w:val="007663D0"/>
    <w:rsid w:val="00766B24"/>
    <w:rsid w:val="00767B96"/>
    <w:rsid w:val="00770E54"/>
    <w:rsid w:val="00773052"/>
    <w:rsid w:val="007747B2"/>
    <w:rsid w:val="00774FF9"/>
    <w:rsid w:val="00775512"/>
    <w:rsid w:val="00776D1D"/>
    <w:rsid w:val="00776D75"/>
    <w:rsid w:val="00776E78"/>
    <w:rsid w:val="007777F6"/>
    <w:rsid w:val="00780AAA"/>
    <w:rsid w:val="00780CDF"/>
    <w:rsid w:val="007814E4"/>
    <w:rsid w:val="00781DE4"/>
    <w:rsid w:val="00781EF3"/>
    <w:rsid w:val="00784FD5"/>
    <w:rsid w:val="00785307"/>
    <w:rsid w:val="00787388"/>
    <w:rsid w:val="00791EBC"/>
    <w:rsid w:val="0079243F"/>
    <w:rsid w:val="007929E9"/>
    <w:rsid w:val="00792F1E"/>
    <w:rsid w:val="00793055"/>
    <w:rsid w:val="00793425"/>
    <w:rsid w:val="00793EC4"/>
    <w:rsid w:val="00794B5F"/>
    <w:rsid w:val="007954AC"/>
    <w:rsid w:val="00796BD3"/>
    <w:rsid w:val="00797E60"/>
    <w:rsid w:val="007A1882"/>
    <w:rsid w:val="007A18DC"/>
    <w:rsid w:val="007A2798"/>
    <w:rsid w:val="007A2D08"/>
    <w:rsid w:val="007A2E53"/>
    <w:rsid w:val="007A383F"/>
    <w:rsid w:val="007A4427"/>
    <w:rsid w:val="007B1C08"/>
    <w:rsid w:val="007B3272"/>
    <w:rsid w:val="007B49D8"/>
    <w:rsid w:val="007B67B3"/>
    <w:rsid w:val="007B6AAB"/>
    <w:rsid w:val="007C00A5"/>
    <w:rsid w:val="007C17B8"/>
    <w:rsid w:val="007C1D84"/>
    <w:rsid w:val="007C207B"/>
    <w:rsid w:val="007C3F87"/>
    <w:rsid w:val="007C4561"/>
    <w:rsid w:val="007C59F2"/>
    <w:rsid w:val="007C7311"/>
    <w:rsid w:val="007C793E"/>
    <w:rsid w:val="007C7B94"/>
    <w:rsid w:val="007D0477"/>
    <w:rsid w:val="007D0BEB"/>
    <w:rsid w:val="007D157F"/>
    <w:rsid w:val="007D2E3C"/>
    <w:rsid w:val="007D343B"/>
    <w:rsid w:val="007D34EB"/>
    <w:rsid w:val="007D3630"/>
    <w:rsid w:val="007D3A27"/>
    <w:rsid w:val="007D519A"/>
    <w:rsid w:val="007D674A"/>
    <w:rsid w:val="007E0D85"/>
    <w:rsid w:val="007E2881"/>
    <w:rsid w:val="007E38DD"/>
    <w:rsid w:val="007E40DA"/>
    <w:rsid w:val="007E4C73"/>
    <w:rsid w:val="007E541B"/>
    <w:rsid w:val="007E58E2"/>
    <w:rsid w:val="007E5E2C"/>
    <w:rsid w:val="007E6995"/>
    <w:rsid w:val="007E771A"/>
    <w:rsid w:val="007F0A8B"/>
    <w:rsid w:val="007F17DE"/>
    <w:rsid w:val="007F26F7"/>
    <w:rsid w:val="007F30BE"/>
    <w:rsid w:val="007F681D"/>
    <w:rsid w:val="0080096D"/>
    <w:rsid w:val="008027C3"/>
    <w:rsid w:val="0080298C"/>
    <w:rsid w:val="00802C15"/>
    <w:rsid w:val="00802F70"/>
    <w:rsid w:val="00804D56"/>
    <w:rsid w:val="00805DE1"/>
    <w:rsid w:val="00811AD8"/>
    <w:rsid w:val="0081415A"/>
    <w:rsid w:val="008143B5"/>
    <w:rsid w:val="00814D32"/>
    <w:rsid w:val="00814D39"/>
    <w:rsid w:val="00815324"/>
    <w:rsid w:val="00816769"/>
    <w:rsid w:val="008175E2"/>
    <w:rsid w:val="00820F57"/>
    <w:rsid w:val="00821156"/>
    <w:rsid w:val="0082334A"/>
    <w:rsid w:val="008272F2"/>
    <w:rsid w:val="00827449"/>
    <w:rsid w:val="008278D5"/>
    <w:rsid w:val="008307E2"/>
    <w:rsid w:val="0083146E"/>
    <w:rsid w:val="008322EF"/>
    <w:rsid w:val="0083361F"/>
    <w:rsid w:val="00834317"/>
    <w:rsid w:val="00834C95"/>
    <w:rsid w:val="008368C3"/>
    <w:rsid w:val="008368F6"/>
    <w:rsid w:val="00837BF8"/>
    <w:rsid w:val="008404BD"/>
    <w:rsid w:val="008406E9"/>
    <w:rsid w:val="00840DD3"/>
    <w:rsid w:val="00841F5F"/>
    <w:rsid w:val="008431F1"/>
    <w:rsid w:val="0084340C"/>
    <w:rsid w:val="008437F6"/>
    <w:rsid w:val="00843EDD"/>
    <w:rsid w:val="008450D5"/>
    <w:rsid w:val="00845CD0"/>
    <w:rsid w:val="00845CEE"/>
    <w:rsid w:val="00846EA8"/>
    <w:rsid w:val="00847645"/>
    <w:rsid w:val="00847D0E"/>
    <w:rsid w:val="00847ED8"/>
    <w:rsid w:val="008516EF"/>
    <w:rsid w:val="00852C47"/>
    <w:rsid w:val="00853956"/>
    <w:rsid w:val="00853C58"/>
    <w:rsid w:val="008549FC"/>
    <w:rsid w:val="00854D4A"/>
    <w:rsid w:val="00856B35"/>
    <w:rsid w:val="00861154"/>
    <w:rsid w:val="008617FA"/>
    <w:rsid w:val="00861BF4"/>
    <w:rsid w:val="0086289A"/>
    <w:rsid w:val="00862C8A"/>
    <w:rsid w:val="00865E1C"/>
    <w:rsid w:val="008664D0"/>
    <w:rsid w:val="00866503"/>
    <w:rsid w:val="008674F5"/>
    <w:rsid w:val="00867C84"/>
    <w:rsid w:val="00867CAC"/>
    <w:rsid w:val="00872906"/>
    <w:rsid w:val="00873153"/>
    <w:rsid w:val="008739D7"/>
    <w:rsid w:val="00873FEE"/>
    <w:rsid w:val="00874301"/>
    <w:rsid w:val="00874CCE"/>
    <w:rsid w:val="0087715F"/>
    <w:rsid w:val="00877556"/>
    <w:rsid w:val="00880BB3"/>
    <w:rsid w:val="00880E3F"/>
    <w:rsid w:val="00881627"/>
    <w:rsid w:val="00881D1C"/>
    <w:rsid w:val="00882C8D"/>
    <w:rsid w:val="0088332A"/>
    <w:rsid w:val="0088480F"/>
    <w:rsid w:val="00886A3F"/>
    <w:rsid w:val="00890712"/>
    <w:rsid w:val="00891330"/>
    <w:rsid w:val="00891D7A"/>
    <w:rsid w:val="00892C56"/>
    <w:rsid w:val="00895037"/>
    <w:rsid w:val="008950E3"/>
    <w:rsid w:val="00895395"/>
    <w:rsid w:val="0089586E"/>
    <w:rsid w:val="008959A9"/>
    <w:rsid w:val="00895B5D"/>
    <w:rsid w:val="008975DB"/>
    <w:rsid w:val="008A2141"/>
    <w:rsid w:val="008A235A"/>
    <w:rsid w:val="008A23CF"/>
    <w:rsid w:val="008A3BC7"/>
    <w:rsid w:val="008A519A"/>
    <w:rsid w:val="008A58E9"/>
    <w:rsid w:val="008A5964"/>
    <w:rsid w:val="008A616C"/>
    <w:rsid w:val="008A655B"/>
    <w:rsid w:val="008A6E64"/>
    <w:rsid w:val="008A721E"/>
    <w:rsid w:val="008A7B72"/>
    <w:rsid w:val="008B0CA3"/>
    <w:rsid w:val="008B3060"/>
    <w:rsid w:val="008B6013"/>
    <w:rsid w:val="008B65E6"/>
    <w:rsid w:val="008B71F7"/>
    <w:rsid w:val="008B72DA"/>
    <w:rsid w:val="008C0387"/>
    <w:rsid w:val="008C0CE8"/>
    <w:rsid w:val="008C3141"/>
    <w:rsid w:val="008C3226"/>
    <w:rsid w:val="008C3D47"/>
    <w:rsid w:val="008C48BA"/>
    <w:rsid w:val="008C4D1D"/>
    <w:rsid w:val="008C4E03"/>
    <w:rsid w:val="008C4F96"/>
    <w:rsid w:val="008C5642"/>
    <w:rsid w:val="008C625A"/>
    <w:rsid w:val="008C62FC"/>
    <w:rsid w:val="008C6B68"/>
    <w:rsid w:val="008C7C5B"/>
    <w:rsid w:val="008D0F16"/>
    <w:rsid w:val="008D1953"/>
    <w:rsid w:val="008D2106"/>
    <w:rsid w:val="008D2DAC"/>
    <w:rsid w:val="008D348A"/>
    <w:rsid w:val="008D3D43"/>
    <w:rsid w:val="008D50CF"/>
    <w:rsid w:val="008D5872"/>
    <w:rsid w:val="008D5C85"/>
    <w:rsid w:val="008D6EC3"/>
    <w:rsid w:val="008E02DA"/>
    <w:rsid w:val="008E0A6F"/>
    <w:rsid w:val="008E377F"/>
    <w:rsid w:val="008E3ACC"/>
    <w:rsid w:val="008E4D61"/>
    <w:rsid w:val="008E520D"/>
    <w:rsid w:val="008E5239"/>
    <w:rsid w:val="008E5E89"/>
    <w:rsid w:val="008E6C53"/>
    <w:rsid w:val="008E7A5E"/>
    <w:rsid w:val="008F043F"/>
    <w:rsid w:val="008F046A"/>
    <w:rsid w:val="008F1435"/>
    <w:rsid w:val="008F30F9"/>
    <w:rsid w:val="008F363A"/>
    <w:rsid w:val="008F49A7"/>
    <w:rsid w:val="008F56D2"/>
    <w:rsid w:val="008F6604"/>
    <w:rsid w:val="008F6A64"/>
    <w:rsid w:val="008F775A"/>
    <w:rsid w:val="008F7CC7"/>
    <w:rsid w:val="00900494"/>
    <w:rsid w:val="009014E0"/>
    <w:rsid w:val="00903C64"/>
    <w:rsid w:val="0090484C"/>
    <w:rsid w:val="00906107"/>
    <w:rsid w:val="009065EA"/>
    <w:rsid w:val="00906AD3"/>
    <w:rsid w:val="0090749E"/>
    <w:rsid w:val="0091205C"/>
    <w:rsid w:val="00913228"/>
    <w:rsid w:val="00913B4A"/>
    <w:rsid w:val="00915D67"/>
    <w:rsid w:val="00917126"/>
    <w:rsid w:val="00917855"/>
    <w:rsid w:val="009204D9"/>
    <w:rsid w:val="00921BA0"/>
    <w:rsid w:val="0092225B"/>
    <w:rsid w:val="009224FF"/>
    <w:rsid w:val="00922BBD"/>
    <w:rsid w:val="009230E1"/>
    <w:rsid w:val="0092413B"/>
    <w:rsid w:val="00924539"/>
    <w:rsid w:val="009246F2"/>
    <w:rsid w:val="009247EE"/>
    <w:rsid w:val="00925B2A"/>
    <w:rsid w:val="00925B83"/>
    <w:rsid w:val="00926BEC"/>
    <w:rsid w:val="00927019"/>
    <w:rsid w:val="00930792"/>
    <w:rsid w:val="009309A1"/>
    <w:rsid w:val="009360F0"/>
    <w:rsid w:val="00936C06"/>
    <w:rsid w:val="009371C7"/>
    <w:rsid w:val="00937570"/>
    <w:rsid w:val="009419CB"/>
    <w:rsid w:val="009435C1"/>
    <w:rsid w:val="00943B8E"/>
    <w:rsid w:val="0094523F"/>
    <w:rsid w:val="0094525C"/>
    <w:rsid w:val="0094530D"/>
    <w:rsid w:val="00946A5C"/>
    <w:rsid w:val="00946EB0"/>
    <w:rsid w:val="00950109"/>
    <w:rsid w:val="0095315E"/>
    <w:rsid w:val="00953DCA"/>
    <w:rsid w:val="00954824"/>
    <w:rsid w:val="00955090"/>
    <w:rsid w:val="009579CF"/>
    <w:rsid w:val="00961FB0"/>
    <w:rsid w:val="00961FBD"/>
    <w:rsid w:val="00964F14"/>
    <w:rsid w:val="0096619F"/>
    <w:rsid w:val="00966563"/>
    <w:rsid w:val="00966717"/>
    <w:rsid w:val="00966D88"/>
    <w:rsid w:val="00966FFF"/>
    <w:rsid w:val="00970095"/>
    <w:rsid w:val="0097230A"/>
    <w:rsid w:val="00973CD0"/>
    <w:rsid w:val="00975552"/>
    <w:rsid w:val="0098174E"/>
    <w:rsid w:val="009821CD"/>
    <w:rsid w:val="00982B59"/>
    <w:rsid w:val="00982F22"/>
    <w:rsid w:val="009843F4"/>
    <w:rsid w:val="00984D5B"/>
    <w:rsid w:val="00985826"/>
    <w:rsid w:val="00986B39"/>
    <w:rsid w:val="009874E2"/>
    <w:rsid w:val="0098772C"/>
    <w:rsid w:val="00987778"/>
    <w:rsid w:val="00990C9B"/>
    <w:rsid w:val="00991749"/>
    <w:rsid w:val="00994A31"/>
    <w:rsid w:val="00994F85"/>
    <w:rsid w:val="00995317"/>
    <w:rsid w:val="0099555E"/>
    <w:rsid w:val="009959FE"/>
    <w:rsid w:val="009A170A"/>
    <w:rsid w:val="009A270A"/>
    <w:rsid w:val="009A2D5C"/>
    <w:rsid w:val="009A364C"/>
    <w:rsid w:val="009A3741"/>
    <w:rsid w:val="009A3BC5"/>
    <w:rsid w:val="009A3F0E"/>
    <w:rsid w:val="009A4B63"/>
    <w:rsid w:val="009A682D"/>
    <w:rsid w:val="009A6A15"/>
    <w:rsid w:val="009A70A4"/>
    <w:rsid w:val="009A7968"/>
    <w:rsid w:val="009A79A5"/>
    <w:rsid w:val="009B171F"/>
    <w:rsid w:val="009B175E"/>
    <w:rsid w:val="009B1AA8"/>
    <w:rsid w:val="009B3817"/>
    <w:rsid w:val="009B3E52"/>
    <w:rsid w:val="009B5208"/>
    <w:rsid w:val="009B645E"/>
    <w:rsid w:val="009B66C7"/>
    <w:rsid w:val="009C0332"/>
    <w:rsid w:val="009C16EC"/>
    <w:rsid w:val="009C2B8D"/>
    <w:rsid w:val="009C38A6"/>
    <w:rsid w:val="009C3F7C"/>
    <w:rsid w:val="009C4F2D"/>
    <w:rsid w:val="009C618E"/>
    <w:rsid w:val="009C6B4E"/>
    <w:rsid w:val="009C7E08"/>
    <w:rsid w:val="009D1970"/>
    <w:rsid w:val="009D24F7"/>
    <w:rsid w:val="009D5456"/>
    <w:rsid w:val="009E03C0"/>
    <w:rsid w:val="009E0576"/>
    <w:rsid w:val="009E128E"/>
    <w:rsid w:val="009E2008"/>
    <w:rsid w:val="009E4348"/>
    <w:rsid w:val="009E4826"/>
    <w:rsid w:val="009E5F28"/>
    <w:rsid w:val="009E6322"/>
    <w:rsid w:val="009E6C7B"/>
    <w:rsid w:val="009E6E2D"/>
    <w:rsid w:val="009E7CCF"/>
    <w:rsid w:val="009F0FFB"/>
    <w:rsid w:val="009F14ED"/>
    <w:rsid w:val="009F3FF2"/>
    <w:rsid w:val="009F5ED7"/>
    <w:rsid w:val="009F7860"/>
    <w:rsid w:val="00A02E73"/>
    <w:rsid w:val="00A0303F"/>
    <w:rsid w:val="00A04C18"/>
    <w:rsid w:val="00A04F6E"/>
    <w:rsid w:val="00A07C96"/>
    <w:rsid w:val="00A1114E"/>
    <w:rsid w:val="00A11AA6"/>
    <w:rsid w:val="00A11E22"/>
    <w:rsid w:val="00A12013"/>
    <w:rsid w:val="00A12710"/>
    <w:rsid w:val="00A12915"/>
    <w:rsid w:val="00A12A20"/>
    <w:rsid w:val="00A12CD0"/>
    <w:rsid w:val="00A13707"/>
    <w:rsid w:val="00A13BA4"/>
    <w:rsid w:val="00A13EBC"/>
    <w:rsid w:val="00A14283"/>
    <w:rsid w:val="00A1510B"/>
    <w:rsid w:val="00A15DF4"/>
    <w:rsid w:val="00A16816"/>
    <w:rsid w:val="00A16A0B"/>
    <w:rsid w:val="00A20C70"/>
    <w:rsid w:val="00A21E7D"/>
    <w:rsid w:val="00A22CEB"/>
    <w:rsid w:val="00A2472C"/>
    <w:rsid w:val="00A25391"/>
    <w:rsid w:val="00A26824"/>
    <w:rsid w:val="00A26C0E"/>
    <w:rsid w:val="00A27806"/>
    <w:rsid w:val="00A27BCE"/>
    <w:rsid w:val="00A27E5E"/>
    <w:rsid w:val="00A322E5"/>
    <w:rsid w:val="00A33813"/>
    <w:rsid w:val="00A33C85"/>
    <w:rsid w:val="00A33EAC"/>
    <w:rsid w:val="00A3415F"/>
    <w:rsid w:val="00A351A7"/>
    <w:rsid w:val="00A40954"/>
    <w:rsid w:val="00A40FDA"/>
    <w:rsid w:val="00A415F2"/>
    <w:rsid w:val="00A41689"/>
    <w:rsid w:val="00A42B6E"/>
    <w:rsid w:val="00A44A24"/>
    <w:rsid w:val="00A46366"/>
    <w:rsid w:val="00A46878"/>
    <w:rsid w:val="00A46A5C"/>
    <w:rsid w:val="00A526C0"/>
    <w:rsid w:val="00A5363D"/>
    <w:rsid w:val="00A53E38"/>
    <w:rsid w:val="00A53E5C"/>
    <w:rsid w:val="00A53EFD"/>
    <w:rsid w:val="00A54933"/>
    <w:rsid w:val="00A54A59"/>
    <w:rsid w:val="00A54C4A"/>
    <w:rsid w:val="00A56F1B"/>
    <w:rsid w:val="00A57978"/>
    <w:rsid w:val="00A60B96"/>
    <w:rsid w:val="00A618A6"/>
    <w:rsid w:val="00A63404"/>
    <w:rsid w:val="00A64F0C"/>
    <w:rsid w:val="00A6517A"/>
    <w:rsid w:val="00A65691"/>
    <w:rsid w:val="00A65CC2"/>
    <w:rsid w:val="00A67189"/>
    <w:rsid w:val="00A67732"/>
    <w:rsid w:val="00A71185"/>
    <w:rsid w:val="00A72FB6"/>
    <w:rsid w:val="00A734D3"/>
    <w:rsid w:val="00A75E1E"/>
    <w:rsid w:val="00A777FE"/>
    <w:rsid w:val="00A8045F"/>
    <w:rsid w:val="00A8053E"/>
    <w:rsid w:val="00A80866"/>
    <w:rsid w:val="00A80D00"/>
    <w:rsid w:val="00A82309"/>
    <w:rsid w:val="00A82864"/>
    <w:rsid w:val="00A83033"/>
    <w:rsid w:val="00A8359F"/>
    <w:rsid w:val="00A83879"/>
    <w:rsid w:val="00A84B2D"/>
    <w:rsid w:val="00A84EFE"/>
    <w:rsid w:val="00A85D6C"/>
    <w:rsid w:val="00A90219"/>
    <w:rsid w:val="00A9218B"/>
    <w:rsid w:val="00A92932"/>
    <w:rsid w:val="00A93FFA"/>
    <w:rsid w:val="00A9612E"/>
    <w:rsid w:val="00AA01BE"/>
    <w:rsid w:val="00AA1C85"/>
    <w:rsid w:val="00AA2C81"/>
    <w:rsid w:val="00AA3587"/>
    <w:rsid w:val="00AA4D2B"/>
    <w:rsid w:val="00AA57B3"/>
    <w:rsid w:val="00AA5CF2"/>
    <w:rsid w:val="00AA6120"/>
    <w:rsid w:val="00AA6A6E"/>
    <w:rsid w:val="00AA6C18"/>
    <w:rsid w:val="00AA6E63"/>
    <w:rsid w:val="00AB083B"/>
    <w:rsid w:val="00AB0B3A"/>
    <w:rsid w:val="00AB1431"/>
    <w:rsid w:val="00AB27C2"/>
    <w:rsid w:val="00AB58B4"/>
    <w:rsid w:val="00AB6896"/>
    <w:rsid w:val="00AB6C64"/>
    <w:rsid w:val="00AB6E96"/>
    <w:rsid w:val="00AB725F"/>
    <w:rsid w:val="00AC0BB0"/>
    <w:rsid w:val="00AC30C4"/>
    <w:rsid w:val="00AC3122"/>
    <w:rsid w:val="00AC37C4"/>
    <w:rsid w:val="00AC4E23"/>
    <w:rsid w:val="00AC565A"/>
    <w:rsid w:val="00AC6862"/>
    <w:rsid w:val="00AD34D7"/>
    <w:rsid w:val="00AD6672"/>
    <w:rsid w:val="00AD6903"/>
    <w:rsid w:val="00AD79DF"/>
    <w:rsid w:val="00AE13A8"/>
    <w:rsid w:val="00AE1984"/>
    <w:rsid w:val="00AE2859"/>
    <w:rsid w:val="00AE4E78"/>
    <w:rsid w:val="00AE6D3B"/>
    <w:rsid w:val="00AE77C7"/>
    <w:rsid w:val="00AF19BC"/>
    <w:rsid w:val="00AF24A3"/>
    <w:rsid w:val="00AF2695"/>
    <w:rsid w:val="00AF2A33"/>
    <w:rsid w:val="00AF300A"/>
    <w:rsid w:val="00AF3ADA"/>
    <w:rsid w:val="00AF4A8C"/>
    <w:rsid w:val="00AF67E5"/>
    <w:rsid w:val="00B00142"/>
    <w:rsid w:val="00B04164"/>
    <w:rsid w:val="00B04B37"/>
    <w:rsid w:val="00B056CC"/>
    <w:rsid w:val="00B072F2"/>
    <w:rsid w:val="00B07F3B"/>
    <w:rsid w:val="00B10EBB"/>
    <w:rsid w:val="00B12C09"/>
    <w:rsid w:val="00B1344F"/>
    <w:rsid w:val="00B139AF"/>
    <w:rsid w:val="00B14CAC"/>
    <w:rsid w:val="00B14D29"/>
    <w:rsid w:val="00B17779"/>
    <w:rsid w:val="00B17D77"/>
    <w:rsid w:val="00B23685"/>
    <w:rsid w:val="00B23769"/>
    <w:rsid w:val="00B23848"/>
    <w:rsid w:val="00B25E43"/>
    <w:rsid w:val="00B267ED"/>
    <w:rsid w:val="00B26A17"/>
    <w:rsid w:val="00B27A28"/>
    <w:rsid w:val="00B27AB3"/>
    <w:rsid w:val="00B30014"/>
    <w:rsid w:val="00B30440"/>
    <w:rsid w:val="00B30459"/>
    <w:rsid w:val="00B313DF"/>
    <w:rsid w:val="00B32241"/>
    <w:rsid w:val="00B33A78"/>
    <w:rsid w:val="00B33B35"/>
    <w:rsid w:val="00B353DD"/>
    <w:rsid w:val="00B36B16"/>
    <w:rsid w:val="00B36F29"/>
    <w:rsid w:val="00B37F2F"/>
    <w:rsid w:val="00B4091B"/>
    <w:rsid w:val="00B40933"/>
    <w:rsid w:val="00B416ED"/>
    <w:rsid w:val="00B418DE"/>
    <w:rsid w:val="00B439DA"/>
    <w:rsid w:val="00B44F57"/>
    <w:rsid w:val="00B452F1"/>
    <w:rsid w:val="00B45317"/>
    <w:rsid w:val="00B45F11"/>
    <w:rsid w:val="00B462C6"/>
    <w:rsid w:val="00B47715"/>
    <w:rsid w:val="00B4789A"/>
    <w:rsid w:val="00B50108"/>
    <w:rsid w:val="00B512DF"/>
    <w:rsid w:val="00B531EE"/>
    <w:rsid w:val="00B532F3"/>
    <w:rsid w:val="00B55FC2"/>
    <w:rsid w:val="00B56844"/>
    <w:rsid w:val="00B56D5C"/>
    <w:rsid w:val="00B5721C"/>
    <w:rsid w:val="00B62171"/>
    <w:rsid w:val="00B62EAF"/>
    <w:rsid w:val="00B62ECC"/>
    <w:rsid w:val="00B63D69"/>
    <w:rsid w:val="00B63E39"/>
    <w:rsid w:val="00B64034"/>
    <w:rsid w:val="00B65E11"/>
    <w:rsid w:val="00B65F8F"/>
    <w:rsid w:val="00B702F7"/>
    <w:rsid w:val="00B7031F"/>
    <w:rsid w:val="00B72D15"/>
    <w:rsid w:val="00B737E6"/>
    <w:rsid w:val="00B74A6A"/>
    <w:rsid w:val="00B757F5"/>
    <w:rsid w:val="00B76832"/>
    <w:rsid w:val="00B7752D"/>
    <w:rsid w:val="00B8074C"/>
    <w:rsid w:val="00B80ECC"/>
    <w:rsid w:val="00B81EB0"/>
    <w:rsid w:val="00B826A2"/>
    <w:rsid w:val="00B82A63"/>
    <w:rsid w:val="00B8304D"/>
    <w:rsid w:val="00B834C6"/>
    <w:rsid w:val="00B85603"/>
    <w:rsid w:val="00B86330"/>
    <w:rsid w:val="00B869C2"/>
    <w:rsid w:val="00B86C55"/>
    <w:rsid w:val="00B87861"/>
    <w:rsid w:val="00B878EC"/>
    <w:rsid w:val="00B90F35"/>
    <w:rsid w:val="00B91028"/>
    <w:rsid w:val="00B912CC"/>
    <w:rsid w:val="00B919CF"/>
    <w:rsid w:val="00B931B9"/>
    <w:rsid w:val="00B941ED"/>
    <w:rsid w:val="00B94B4C"/>
    <w:rsid w:val="00B94BB7"/>
    <w:rsid w:val="00B94FB9"/>
    <w:rsid w:val="00B95B9C"/>
    <w:rsid w:val="00B95FDB"/>
    <w:rsid w:val="00B97FC8"/>
    <w:rsid w:val="00BA00EF"/>
    <w:rsid w:val="00BA0D77"/>
    <w:rsid w:val="00BA1DB5"/>
    <w:rsid w:val="00BA21CE"/>
    <w:rsid w:val="00BA24CA"/>
    <w:rsid w:val="00BA274C"/>
    <w:rsid w:val="00BA2777"/>
    <w:rsid w:val="00BA28D6"/>
    <w:rsid w:val="00BA381D"/>
    <w:rsid w:val="00BA43E4"/>
    <w:rsid w:val="00BA6E2C"/>
    <w:rsid w:val="00BA7FA5"/>
    <w:rsid w:val="00BB0693"/>
    <w:rsid w:val="00BB076A"/>
    <w:rsid w:val="00BB0BAB"/>
    <w:rsid w:val="00BB0E71"/>
    <w:rsid w:val="00BB0F84"/>
    <w:rsid w:val="00BB2003"/>
    <w:rsid w:val="00BB3105"/>
    <w:rsid w:val="00BB3565"/>
    <w:rsid w:val="00BB64A6"/>
    <w:rsid w:val="00BB6722"/>
    <w:rsid w:val="00BB7A35"/>
    <w:rsid w:val="00BC08F1"/>
    <w:rsid w:val="00BC0DF2"/>
    <w:rsid w:val="00BC2724"/>
    <w:rsid w:val="00BC2F19"/>
    <w:rsid w:val="00BC3FA6"/>
    <w:rsid w:val="00BC53CC"/>
    <w:rsid w:val="00BC60DA"/>
    <w:rsid w:val="00BC60E1"/>
    <w:rsid w:val="00BC6B81"/>
    <w:rsid w:val="00BC6C6C"/>
    <w:rsid w:val="00BC6D41"/>
    <w:rsid w:val="00BC73AB"/>
    <w:rsid w:val="00BC74B1"/>
    <w:rsid w:val="00BC7CF1"/>
    <w:rsid w:val="00BD0B1B"/>
    <w:rsid w:val="00BD0CC8"/>
    <w:rsid w:val="00BD232C"/>
    <w:rsid w:val="00BD389D"/>
    <w:rsid w:val="00BD4464"/>
    <w:rsid w:val="00BD4D23"/>
    <w:rsid w:val="00BD4F9A"/>
    <w:rsid w:val="00BD5DCD"/>
    <w:rsid w:val="00BD76E2"/>
    <w:rsid w:val="00BD7728"/>
    <w:rsid w:val="00BD7C6B"/>
    <w:rsid w:val="00BD7CD3"/>
    <w:rsid w:val="00BE0698"/>
    <w:rsid w:val="00BE1933"/>
    <w:rsid w:val="00BE19BE"/>
    <w:rsid w:val="00BE20EB"/>
    <w:rsid w:val="00BE4EE3"/>
    <w:rsid w:val="00BE4EF4"/>
    <w:rsid w:val="00BE4FDD"/>
    <w:rsid w:val="00BE61D3"/>
    <w:rsid w:val="00BE687F"/>
    <w:rsid w:val="00BE78EA"/>
    <w:rsid w:val="00BE7DC8"/>
    <w:rsid w:val="00BF1287"/>
    <w:rsid w:val="00BF1ADA"/>
    <w:rsid w:val="00BF272C"/>
    <w:rsid w:val="00BF2B66"/>
    <w:rsid w:val="00BF6357"/>
    <w:rsid w:val="00BF6508"/>
    <w:rsid w:val="00C00599"/>
    <w:rsid w:val="00C0065D"/>
    <w:rsid w:val="00C00C62"/>
    <w:rsid w:val="00C00DA0"/>
    <w:rsid w:val="00C013DA"/>
    <w:rsid w:val="00C0308A"/>
    <w:rsid w:val="00C034B6"/>
    <w:rsid w:val="00C053AA"/>
    <w:rsid w:val="00C06FF7"/>
    <w:rsid w:val="00C11541"/>
    <w:rsid w:val="00C12049"/>
    <w:rsid w:val="00C12702"/>
    <w:rsid w:val="00C14601"/>
    <w:rsid w:val="00C15041"/>
    <w:rsid w:val="00C168CC"/>
    <w:rsid w:val="00C17D2B"/>
    <w:rsid w:val="00C21658"/>
    <w:rsid w:val="00C23328"/>
    <w:rsid w:val="00C26FD0"/>
    <w:rsid w:val="00C26FE5"/>
    <w:rsid w:val="00C278C0"/>
    <w:rsid w:val="00C27BF6"/>
    <w:rsid w:val="00C3032F"/>
    <w:rsid w:val="00C306B8"/>
    <w:rsid w:val="00C3099B"/>
    <w:rsid w:val="00C31D4B"/>
    <w:rsid w:val="00C32D35"/>
    <w:rsid w:val="00C32F3B"/>
    <w:rsid w:val="00C33D42"/>
    <w:rsid w:val="00C3531A"/>
    <w:rsid w:val="00C35882"/>
    <w:rsid w:val="00C35FF5"/>
    <w:rsid w:val="00C372BB"/>
    <w:rsid w:val="00C40D18"/>
    <w:rsid w:val="00C422E0"/>
    <w:rsid w:val="00C42FED"/>
    <w:rsid w:val="00C443FB"/>
    <w:rsid w:val="00C44567"/>
    <w:rsid w:val="00C45313"/>
    <w:rsid w:val="00C463A3"/>
    <w:rsid w:val="00C46D3F"/>
    <w:rsid w:val="00C50A1D"/>
    <w:rsid w:val="00C51141"/>
    <w:rsid w:val="00C5159C"/>
    <w:rsid w:val="00C5160E"/>
    <w:rsid w:val="00C517E9"/>
    <w:rsid w:val="00C51B64"/>
    <w:rsid w:val="00C5231F"/>
    <w:rsid w:val="00C53BBE"/>
    <w:rsid w:val="00C547A2"/>
    <w:rsid w:val="00C54A21"/>
    <w:rsid w:val="00C55813"/>
    <w:rsid w:val="00C56B46"/>
    <w:rsid w:val="00C613EB"/>
    <w:rsid w:val="00C62044"/>
    <w:rsid w:val="00C62823"/>
    <w:rsid w:val="00C62AD2"/>
    <w:rsid w:val="00C636B0"/>
    <w:rsid w:val="00C666CC"/>
    <w:rsid w:val="00C66729"/>
    <w:rsid w:val="00C7060E"/>
    <w:rsid w:val="00C719A6"/>
    <w:rsid w:val="00C71E89"/>
    <w:rsid w:val="00C720B1"/>
    <w:rsid w:val="00C72538"/>
    <w:rsid w:val="00C725F8"/>
    <w:rsid w:val="00C74776"/>
    <w:rsid w:val="00C76179"/>
    <w:rsid w:val="00C76A0D"/>
    <w:rsid w:val="00C81007"/>
    <w:rsid w:val="00C813EE"/>
    <w:rsid w:val="00C824A1"/>
    <w:rsid w:val="00C827D8"/>
    <w:rsid w:val="00C8287B"/>
    <w:rsid w:val="00C8390A"/>
    <w:rsid w:val="00C844A8"/>
    <w:rsid w:val="00C85036"/>
    <w:rsid w:val="00C86562"/>
    <w:rsid w:val="00C87D91"/>
    <w:rsid w:val="00C90051"/>
    <w:rsid w:val="00C9036B"/>
    <w:rsid w:val="00C927F0"/>
    <w:rsid w:val="00C935C3"/>
    <w:rsid w:val="00C94705"/>
    <w:rsid w:val="00C9680A"/>
    <w:rsid w:val="00C96CC7"/>
    <w:rsid w:val="00C97FCE"/>
    <w:rsid w:val="00CA09C4"/>
    <w:rsid w:val="00CA126E"/>
    <w:rsid w:val="00CA35C4"/>
    <w:rsid w:val="00CA3C6F"/>
    <w:rsid w:val="00CA5175"/>
    <w:rsid w:val="00CA53BF"/>
    <w:rsid w:val="00CA604F"/>
    <w:rsid w:val="00CA6A96"/>
    <w:rsid w:val="00CA79B5"/>
    <w:rsid w:val="00CA79CB"/>
    <w:rsid w:val="00CA7C7D"/>
    <w:rsid w:val="00CA7D6E"/>
    <w:rsid w:val="00CB1154"/>
    <w:rsid w:val="00CB16EE"/>
    <w:rsid w:val="00CB27B2"/>
    <w:rsid w:val="00CB30EA"/>
    <w:rsid w:val="00CB4174"/>
    <w:rsid w:val="00CB4363"/>
    <w:rsid w:val="00CB46BE"/>
    <w:rsid w:val="00CB5276"/>
    <w:rsid w:val="00CB62D8"/>
    <w:rsid w:val="00CB6DDC"/>
    <w:rsid w:val="00CB700B"/>
    <w:rsid w:val="00CB7E36"/>
    <w:rsid w:val="00CB7F1A"/>
    <w:rsid w:val="00CC0BD3"/>
    <w:rsid w:val="00CC11CA"/>
    <w:rsid w:val="00CC17F7"/>
    <w:rsid w:val="00CC435A"/>
    <w:rsid w:val="00CC4480"/>
    <w:rsid w:val="00CC4A9C"/>
    <w:rsid w:val="00CC4CFF"/>
    <w:rsid w:val="00CC6DED"/>
    <w:rsid w:val="00CD0012"/>
    <w:rsid w:val="00CD32E1"/>
    <w:rsid w:val="00CD3B7B"/>
    <w:rsid w:val="00CD5E9C"/>
    <w:rsid w:val="00CD7896"/>
    <w:rsid w:val="00CD7BDA"/>
    <w:rsid w:val="00CE0646"/>
    <w:rsid w:val="00CE1A37"/>
    <w:rsid w:val="00CE3A91"/>
    <w:rsid w:val="00CE40F5"/>
    <w:rsid w:val="00CE4D4B"/>
    <w:rsid w:val="00CE6F25"/>
    <w:rsid w:val="00CE6FC1"/>
    <w:rsid w:val="00CE7A59"/>
    <w:rsid w:val="00CF0512"/>
    <w:rsid w:val="00CF0EA1"/>
    <w:rsid w:val="00CF1268"/>
    <w:rsid w:val="00CF258A"/>
    <w:rsid w:val="00CF3459"/>
    <w:rsid w:val="00CF3B82"/>
    <w:rsid w:val="00CF414E"/>
    <w:rsid w:val="00CF4462"/>
    <w:rsid w:val="00CF6832"/>
    <w:rsid w:val="00CF7D39"/>
    <w:rsid w:val="00D006D1"/>
    <w:rsid w:val="00D00AB9"/>
    <w:rsid w:val="00D01271"/>
    <w:rsid w:val="00D01767"/>
    <w:rsid w:val="00D01AD1"/>
    <w:rsid w:val="00D04B53"/>
    <w:rsid w:val="00D056F8"/>
    <w:rsid w:val="00D067AB"/>
    <w:rsid w:val="00D06AA1"/>
    <w:rsid w:val="00D075BB"/>
    <w:rsid w:val="00D07F65"/>
    <w:rsid w:val="00D10974"/>
    <w:rsid w:val="00D110F0"/>
    <w:rsid w:val="00D11C79"/>
    <w:rsid w:val="00D11E4F"/>
    <w:rsid w:val="00D1277D"/>
    <w:rsid w:val="00D152BF"/>
    <w:rsid w:val="00D15B9B"/>
    <w:rsid w:val="00D17461"/>
    <w:rsid w:val="00D17995"/>
    <w:rsid w:val="00D20A2F"/>
    <w:rsid w:val="00D2164F"/>
    <w:rsid w:val="00D22970"/>
    <w:rsid w:val="00D22C9D"/>
    <w:rsid w:val="00D23AB6"/>
    <w:rsid w:val="00D24412"/>
    <w:rsid w:val="00D25BBC"/>
    <w:rsid w:val="00D25EF7"/>
    <w:rsid w:val="00D278A9"/>
    <w:rsid w:val="00D27E3D"/>
    <w:rsid w:val="00D300DD"/>
    <w:rsid w:val="00D3051D"/>
    <w:rsid w:val="00D31B77"/>
    <w:rsid w:val="00D32761"/>
    <w:rsid w:val="00D3387A"/>
    <w:rsid w:val="00D33911"/>
    <w:rsid w:val="00D34D50"/>
    <w:rsid w:val="00D34EBE"/>
    <w:rsid w:val="00D35035"/>
    <w:rsid w:val="00D35F61"/>
    <w:rsid w:val="00D36957"/>
    <w:rsid w:val="00D36E4D"/>
    <w:rsid w:val="00D41806"/>
    <w:rsid w:val="00D42778"/>
    <w:rsid w:val="00D42E28"/>
    <w:rsid w:val="00D43FF5"/>
    <w:rsid w:val="00D44E22"/>
    <w:rsid w:val="00D45144"/>
    <w:rsid w:val="00D4540A"/>
    <w:rsid w:val="00D45CA9"/>
    <w:rsid w:val="00D467A4"/>
    <w:rsid w:val="00D472A3"/>
    <w:rsid w:val="00D47C22"/>
    <w:rsid w:val="00D509EE"/>
    <w:rsid w:val="00D5288B"/>
    <w:rsid w:val="00D540B2"/>
    <w:rsid w:val="00D5498F"/>
    <w:rsid w:val="00D54AC0"/>
    <w:rsid w:val="00D559B7"/>
    <w:rsid w:val="00D55D10"/>
    <w:rsid w:val="00D56290"/>
    <w:rsid w:val="00D6038F"/>
    <w:rsid w:val="00D60480"/>
    <w:rsid w:val="00D629D4"/>
    <w:rsid w:val="00D62B18"/>
    <w:rsid w:val="00D63166"/>
    <w:rsid w:val="00D63D44"/>
    <w:rsid w:val="00D650D8"/>
    <w:rsid w:val="00D67422"/>
    <w:rsid w:val="00D71C4F"/>
    <w:rsid w:val="00D73A22"/>
    <w:rsid w:val="00D74001"/>
    <w:rsid w:val="00D7468A"/>
    <w:rsid w:val="00D7489A"/>
    <w:rsid w:val="00D767C1"/>
    <w:rsid w:val="00D76DA9"/>
    <w:rsid w:val="00D817EB"/>
    <w:rsid w:val="00D843CD"/>
    <w:rsid w:val="00D84CA3"/>
    <w:rsid w:val="00D84E98"/>
    <w:rsid w:val="00D863F2"/>
    <w:rsid w:val="00D87CAB"/>
    <w:rsid w:val="00D9004F"/>
    <w:rsid w:val="00D90A2F"/>
    <w:rsid w:val="00D914FF"/>
    <w:rsid w:val="00D91959"/>
    <w:rsid w:val="00D91DB0"/>
    <w:rsid w:val="00D93BE4"/>
    <w:rsid w:val="00D956D7"/>
    <w:rsid w:val="00D95786"/>
    <w:rsid w:val="00D957F5"/>
    <w:rsid w:val="00D9779E"/>
    <w:rsid w:val="00DA1A7D"/>
    <w:rsid w:val="00DA1D03"/>
    <w:rsid w:val="00DA2228"/>
    <w:rsid w:val="00DA45ED"/>
    <w:rsid w:val="00DA560A"/>
    <w:rsid w:val="00DA7169"/>
    <w:rsid w:val="00DA728F"/>
    <w:rsid w:val="00DA73B9"/>
    <w:rsid w:val="00DA7890"/>
    <w:rsid w:val="00DB0A73"/>
    <w:rsid w:val="00DB1460"/>
    <w:rsid w:val="00DB1B49"/>
    <w:rsid w:val="00DB2019"/>
    <w:rsid w:val="00DB20DC"/>
    <w:rsid w:val="00DB3529"/>
    <w:rsid w:val="00DB3962"/>
    <w:rsid w:val="00DB424D"/>
    <w:rsid w:val="00DB5003"/>
    <w:rsid w:val="00DC0F0C"/>
    <w:rsid w:val="00DC12DD"/>
    <w:rsid w:val="00DC20AA"/>
    <w:rsid w:val="00DC20EE"/>
    <w:rsid w:val="00DC25FA"/>
    <w:rsid w:val="00DC2D4C"/>
    <w:rsid w:val="00DC311A"/>
    <w:rsid w:val="00DC43D4"/>
    <w:rsid w:val="00DC4FC1"/>
    <w:rsid w:val="00DC5095"/>
    <w:rsid w:val="00DC586B"/>
    <w:rsid w:val="00DC5C41"/>
    <w:rsid w:val="00DC6693"/>
    <w:rsid w:val="00DD0CF4"/>
    <w:rsid w:val="00DD0F19"/>
    <w:rsid w:val="00DD0F4B"/>
    <w:rsid w:val="00DD1452"/>
    <w:rsid w:val="00DD2E5B"/>
    <w:rsid w:val="00DD394D"/>
    <w:rsid w:val="00DD6119"/>
    <w:rsid w:val="00DD625C"/>
    <w:rsid w:val="00DE0650"/>
    <w:rsid w:val="00DE0DCF"/>
    <w:rsid w:val="00DE24C7"/>
    <w:rsid w:val="00DE3031"/>
    <w:rsid w:val="00DE47FD"/>
    <w:rsid w:val="00DE5ED1"/>
    <w:rsid w:val="00DE651C"/>
    <w:rsid w:val="00DE77BA"/>
    <w:rsid w:val="00DE7FEE"/>
    <w:rsid w:val="00DF0C43"/>
    <w:rsid w:val="00DF0F6E"/>
    <w:rsid w:val="00DF1EC1"/>
    <w:rsid w:val="00DF2121"/>
    <w:rsid w:val="00DF2DC0"/>
    <w:rsid w:val="00DF4AE3"/>
    <w:rsid w:val="00DF6153"/>
    <w:rsid w:val="00DF62A6"/>
    <w:rsid w:val="00DF6604"/>
    <w:rsid w:val="00DF6A9F"/>
    <w:rsid w:val="00DF6B50"/>
    <w:rsid w:val="00DF6E3A"/>
    <w:rsid w:val="00DF7275"/>
    <w:rsid w:val="00E00B62"/>
    <w:rsid w:val="00E00FC3"/>
    <w:rsid w:val="00E0158C"/>
    <w:rsid w:val="00E01922"/>
    <w:rsid w:val="00E02065"/>
    <w:rsid w:val="00E0333D"/>
    <w:rsid w:val="00E03ED9"/>
    <w:rsid w:val="00E041D6"/>
    <w:rsid w:val="00E0480D"/>
    <w:rsid w:val="00E0488D"/>
    <w:rsid w:val="00E05481"/>
    <w:rsid w:val="00E05DA1"/>
    <w:rsid w:val="00E05F4D"/>
    <w:rsid w:val="00E06486"/>
    <w:rsid w:val="00E126DF"/>
    <w:rsid w:val="00E12B83"/>
    <w:rsid w:val="00E1333A"/>
    <w:rsid w:val="00E1479F"/>
    <w:rsid w:val="00E14B99"/>
    <w:rsid w:val="00E16358"/>
    <w:rsid w:val="00E17DC1"/>
    <w:rsid w:val="00E2115D"/>
    <w:rsid w:val="00E2286A"/>
    <w:rsid w:val="00E22AB1"/>
    <w:rsid w:val="00E23277"/>
    <w:rsid w:val="00E23B93"/>
    <w:rsid w:val="00E24C9B"/>
    <w:rsid w:val="00E256DB"/>
    <w:rsid w:val="00E26286"/>
    <w:rsid w:val="00E26E31"/>
    <w:rsid w:val="00E27CAB"/>
    <w:rsid w:val="00E30ACF"/>
    <w:rsid w:val="00E32920"/>
    <w:rsid w:val="00E33A5F"/>
    <w:rsid w:val="00E33B86"/>
    <w:rsid w:val="00E33D9F"/>
    <w:rsid w:val="00E33EDF"/>
    <w:rsid w:val="00E36087"/>
    <w:rsid w:val="00E364D9"/>
    <w:rsid w:val="00E3701E"/>
    <w:rsid w:val="00E37CEB"/>
    <w:rsid w:val="00E42D3E"/>
    <w:rsid w:val="00E44A8B"/>
    <w:rsid w:val="00E47958"/>
    <w:rsid w:val="00E50D32"/>
    <w:rsid w:val="00E5159A"/>
    <w:rsid w:val="00E51777"/>
    <w:rsid w:val="00E540E3"/>
    <w:rsid w:val="00E55274"/>
    <w:rsid w:val="00E55780"/>
    <w:rsid w:val="00E55DCA"/>
    <w:rsid w:val="00E55E46"/>
    <w:rsid w:val="00E55FA8"/>
    <w:rsid w:val="00E56C3E"/>
    <w:rsid w:val="00E56FAC"/>
    <w:rsid w:val="00E570E8"/>
    <w:rsid w:val="00E57638"/>
    <w:rsid w:val="00E6006A"/>
    <w:rsid w:val="00E6026B"/>
    <w:rsid w:val="00E609DD"/>
    <w:rsid w:val="00E6207D"/>
    <w:rsid w:val="00E62721"/>
    <w:rsid w:val="00E62E96"/>
    <w:rsid w:val="00E639DD"/>
    <w:rsid w:val="00E643D0"/>
    <w:rsid w:val="00E64E15"/>
    <w:rsid w:val="00E6637F"/>
    <w:rsid w:val="00E70E57"/>
    <w:rsid w:val="00E73987"/>
    <w:rsid w:val="00E73C2E"/>
    <w:rsid w:val="00E8279F"/>
    <w:rsid w:val="00E852B6"/>
    <w:rsid w:val="00E855D5"/>
    <w:rsid w:val="00E859DE"/>
    <w:rsid w:val="00E906DB"/>
    <w:rsid w:val="00E909C1"/>
    <w:rsid w:val="00E90C37"/>
    <w:rsid w:val="00E9261A"/>
    <w:rsid w:val="00E9266C"/>
    <w:rsid w:val="00E942C1"/>
    <w:rsid w:val="00E9798E"/>
    <w:rsid w:val="00EA2C47"/>
    <w:rsid w:val="00EA2CF7"/>
    <w:rsid w:val="00EA3465"/>
    <w:rsid w:val="00EA69A3"/>
    <w:rsid w:val="00EB068C"/>
    <w:rsid w:val="00EB06A5"/>
    <w:rsid w:val="00EB075E"/>
    <w:rsid w:val="00EB34BA"/>
    <w:rsid w:val="00EB35D2"/>
    <w:rsid w:val="00EB47A0"/>
    <w:rsid w:val="00EB4FDB"/>
    <w:rsid w:val="00EB5B5B"/>
    <w:rsid w:val="00EB62D4"/>
    <w:rsid w:val="00EB7645"/>
    <w:rsid w:val="00EB7E71"/>
    <w:rsid w:val="00EC01AE"/>
    <w:rsid w:val="00EC0548"/>
    <w:rsid w:val="00EC20CC"/>
    <w:rsid w:val="00EC24EB"/>
    <w:rsid w:val="00EC34B7"/>
    <w:rsid w:val="00EC3D69"/>
    <w:rsid w:val="00EC46EB"/>
    <w:rsid w:val="00EC5223"/>
    <w:rsid w:val="00EC5C70"/>
    <w:rsid w:val="00EC682A"/>
    <w:rsid w:val="00ED0B8B"/>
    <w:rsid w:val="00ED145A"/>
    <w:rsid w:val="00ED1A32"/>
    <w:rsid w:val="00ED200D"/>
    <w:rsid w:val="00ED26E8"/>
    <w:rsid w:val="00ED2853"/>
    <w:rsid w:val="00ED29FA"/>
    <w:rsid w:val="00ED3137"/>
    <w:rsid w:val="00ED387D"/>
    <w:rsid w:val="00ED638F"/>
    <w:rsid w:val="00ED71AA"/>
    <w:rsid w:val="00ED745A"/>
    <w:rsid w:val="00ED7998"/>
    <w:rsid w:val="00EE0322"/>
    <w:rsid w:val="00EE0A08"/>
    <w:rsid w:val="00EE1A67"/>
    <w:rsid w:val="00EE35AC"/>
    <w:rsid w:val="00EE3ACC"/>
    <w:rsid w:val="00EE437E"/>
    <w:rsid w:val="00EE4E2A"/>
    <w:rsid w:val="00EE7116"/>
    <w:rsid w:val="00EE74BE"/>
    <w:rsid w:val="00EE753B"/>
    <w:rsid w:val="00EE78E8"/>
    <w:rsid w:val="00EF0FC1"/>
    <w:rsid w:val="00EF1434"/>
    <w:rsid w:val="00EF200D"/>
    <w:rsid w:val="00EF25E6"/>
    <w:rsid w:val="00EF52B0"/>
    <w:rsid w:val="00EF6CA3"/>
    <w:rsid w:val="00EF7604"/>
    <w:rsid w:val="00EF76D5"/>
    <w:rsid w:val="00EF7B1F"/>
    <w:rsid w:val="00F0033D"/>
    <w:rsid w:val="00F06A51"/>
    <w:rsid w:val="00F06BC2"/>
    <w:rsid w:val="00F070BF"/>
    <w:rsid w:val="00F12488"/>
    <w:rsid w:val="00F138BD"/>
    <w:rsid w:val="00F14032"/>
    <w:rsid w:val="00F149BC"/>
    <w:rsid w:val="00F158C2"/>
    <w:rsid w:val="00F15C23"/>
    <w:rsid w:val="00F16A02"/>
    <w:rsid w:val="00F16BB6"/>
    <w:rsid w:val="00F17458"/>
    <w:rsid w:val="00F20BF9"/>
    <w:rsid w:val="00F25E4D"/>
    <w:rsid w:val="00F2668F"/>
    <w:rsid w:val="00F26FFE"/>
    <w:rsid w:val="00F301D5"/>
    <w:rsid w:val="00F305BF"/>
    <w:rsid w:val="00F31024"/>
    <w:rsid w:val="00F32DB8"/>
    <w:rsid w:val="00F377A4"/>
    <w:rsid w:val="00F41174"/>
    <w:rsid w:val="00F4217C"/>
    <w:rsid w:val="00F449BA"/>
    <w:rsid w:val="00F44F79"/>
    <w:rsid w:val="00F456AD"/>
    <w:rsid w:val="00F458B2"/>
    <w:rsid w:val="00F47C3D"/>
    <w:rsid w:val="00F50F3A"/>
    <w:rsid w:val="00F51607"/>
    <w:rsid w:val="00F51BE8"/>
    <w:rsid w:val="00F526FA"/>
    <w:rsid w:val="00F53381"/>
    <w:rsid w:val="00F5361F"/>
    <w:rsid w:val="00F545BE"/>
    <w:rsid w:val="00F5743D"/>
    <w:rsid w:val="00F575E7"/>
    <w:rsid w:val="00F61298"/>
    <w:rsid w:val="00F612BD"/>
    <w:rsid w:val="00F62F1D"/>
    <w:rsid w:val="00F6402C"/>
    <w:rsid w:val="00F64E6C"/>
    <w:rsid w:val="00F65B55"/>
    <w:rsid w:val="00F67077"/>
    <w:rsid w:val="00F67C6D"/>
    <w:rsid w:val="00F67F5C"/>
    <w:rsid w:val="00F700C6"/>
    <w:rsid w:val="00F702F2"/>
    <w:rsid w:val="00F70906"/>
    <w:rsid w:val="00F70BF3"/>
    <w:rsid w:val="00F714BC"/>
    <w:rsid w:val="00F715CA"/>
    <w:rsid w:val="00F715D8"/>
    <w:rsid w:val="00F716C8"/>
    <w:rsid w:val="00F71AD9"/>
    <w:rsid w:val="00F71B5C"/>
    <w:rsid w:val="00F7334C"/>
    <w:rsid w:val="00F734F0"/>
    <w:rsid w:val="00F74341"/>
    <w:rsid w:val="00F74697"/>
    <w:rsid w:val="00F74CC9"/>
    <w:rsid w:val="00F75040"/>
    <w:rsid w:val="00F80260"/>
    <w:rsid w:val="00F81191"/>
    <w:rsid w:val="00F812F3"/>
    <w:rsid w:val="00F81CB2"/>
    <w:rsid w:val="00F83993"/>
    <w:rsid w:val="00F83A02"/>
    <w:rsid w:val="00F83B79"/>
    <w:rsid w:val="00F845A3"/>
    <w:rsid w:val="00F852E5"/>
    <w:rsid w:val="00F85EF2"/>
    <w:rsid w:val="00F8702E"/>
    <w:rsid w:val="00F877D2"/>
    <w:rsid w:val="00F87F36"/>
    <w:rsid w:val="00F902C0"/>
    <w:rsid w:val="00F90392"/>
    <w:rsid w:val="00F91A7A"/>
    <w:rsid w:val="00F91E7A"/>
    <w:rsid w:val="00F92DED"/>
    <w:rsid w:val="00F93990"/>
    <w:rsid w:val="00F942E5"/>
    <w:rsid w:val="00F94ACD"/>
    <w:rsid w:val="00F967BD"/>
    <w:rsid w:val="00FA0203"/>
    <w:rsid w:val="00FA1290"/>
    <w:rsid w:val="00FA159E"/>
    <w:rsid w:val="00FA17B9"/>
    <w:rsid w:val="00FA1A69"/>
    <w:rsid w:val="00FA1FEF"/>
    <w:rsid w:val="00FA2BD4"/>
    <w:rsid w:val="00FA376D"/>
    <w:rsid w:val="00FA41C2"/>
    <w:rsid w:val="00FA5A70"/>
    <w:rsid w:val="00FA5E55"/>
    <w:rsid w:val="00FA7A94"/>
    <w:rsid w:val="00FA7C7A"/>
    <w:rsid w:val="00FB03E6"/>
    <w:rsid w:val="00FB186F"/>
    <w:rsid w:val="00FB1D77"/>
    <w:rsid w:val="00FB1E01"/>
    <w:rsid w:val="00FB1F73"/>
    <w:rsid w:val="00FB3884"/>
    <w:rsid w:val="00FB4C5D"/>
    <w:rsid w:val="00FB5402"/>
    <w:rsid w:val="00FB6280"/>
    <w:rsid w:val="00FB7DC3"/>
    <w:rsid w:val="00FB7E76"/>
    <w:rsid w:val="00FC2E20"/>
    <w:rsid w:val="00FC3E5C"/>
    <w:rsid w:val="00FC3E76"/>
    <w:rsid w:val="00FC4666"/>
    <w:rsid w:val="00FC4A13"/>
    <w:rsid w:val="00FC5D58"/>
    <w:rsid w:val="00FC5F5D"/>
    <w:rsid w:val="00FC63A4"/>
    <w:rsid w:val="00FC6567"/>
    <w:rsid w:val="00FC6B73"/>
    <w:rsid w:val="00FD1848"/>
    <w:rsid w:val="00FD1B9C"/>
    <w:rsid w:val="00FD26E1"/>
    <w:rsid w:val="00FD3895"/>
    <w:rsid w:val="00FD3EFD"/>
    <w:rsid w:val="00FD5528"/>
    <w:rsid w:val="00FD56BA"/>
    <w:rsid w:val="00FD5E06"/>
    <w:rsid w:val="00FD69D5"/>
    <w:rsid w:val="00FD715B"/>
    <w:rsid w:val="00FD75CD"/>
    <w:rsid w:val="00FE1F64"/>
    <w:rsid w:val="00FE382B"/>
    <w:rsid w:val="00FE5656"/>
    <w:rsid w:val="00FE565C"/>
    <w:rsid w:val="00FE72DC"/>
    <w:rsid w:val="00FE78EE"/>
    <w:rsid w:val="00FE7B11"/>
    <w:rsid w:val="00FF0291"/>
    <w:rsid w:val="00FF0900"/>
    <w:rsid w:val="00FF0DF5"/>
    <w:rsid w:val="00FF1781"/>
    <w:rsid w:val="00FF1822"/>
    <w:rsid w:val="00FF24C4"/>
    <w:rsid w:val="00FF2E0B"/>
    <w:rsid w:val="00FF31E1"/>
    <w:rsid w:val="00FF3B40"/>
    <w:rsid w:val="00FF480D"/>
    <w:rsid w:val="00FF4B92"/>
    <w:rsid w:val="00FF6833"/>
    <w:rsid w:val="00FF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680F6B"/>
  <w15:chartTrackingRefBased/>
  <w15:docId w15:val="{41690E92-BE5C-4C90-8BE3-EF23EDD0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95C39"/>
    <w:pPr>
      <w:spacing w:after="60"/>
    </w:pPr>
    <w:rPr>
      <w:rFonts w:ascii="Times New Roman" w:hAnsi="Times New Roman"/>
      <w:sz w:val="24"/>
      <w:szCs w:val="18"/>
      <w:lang w:eastAsia="en-US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  <w:rPr>
      <w:sz w:val="20"/>
      <w:lang w:eastAsia="x-none"/>
    </w:r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="MS Gothic"/>
      <w:b/>
      <w:bCs/>
      <w:color w:val="4F81BD"/>
      <w:sz w:val="40"/>
      <w:szCs w:val="26"/>
      <w:lang w:eastAsia="x-none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  <w:rPr>
      <w:sz w:val="20"/>
      <w:lang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link w:val="Pealkiri2"/>
    <w:uiPriority w:val="9"/>
    <w:rsid w:val="00236180"/>
    <w:rPr>
      <w:rFonts w:ascii="Times New Roman" w:eastAsia="MS Gothic" w:hAnsi="Times New Roman" w:cs="Times New Roman"/>
      <w:b/>
      <w:bCs/>
      <w:color w:val="4F81BD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sz w:val="18"/>
      <w:lang w:val="x-none" w:eastAsia="x-none"/>
    </w:rPr>
  </w:style>
  <w:style w:type="character" w:customStyle="1" w:styleId="AlapealkiriMrk">
    <w:name w:val="Alapealkiri Märk"/>
    <w:aliases w:val="Pealkiri Vahe Märk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  <w:rPr>
      <w:sz w:val="18"/>
      <w:lang w:eastAsia="x-none"/>
    </w:rPr>
  </w:style>
  <w:style w:type="character" w:customStyle="1" w:styleId="PisMrk">
    <w:name w:val="Päis Märk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  <w:rPr>
      <w:sz w:val="18"/>
      <w:lang w:eastAsia="x-none"/>
    </w:rPr>
  </w:style>
  <w:style w:type="character" w:customStyle="1" w:styleId="JalusMrk">
    <w:name w:val="Jalus Märk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" w:hAnsi="Lucida Grande"/>
      <w:sz w:val="18"/>
      <w:lang w:eastAsia="x-none"/>
    </w:rPr>
  </w:style>
  <w:style w:type="character" w:customStyle="1" w:styleId="JutumullitekstMrk">
    <w:name w:val="Jutumullitekst Märk"/>
    <w:link w:val="Jutumullitekst"/>
    <w:uiPriority w:val="99"/>
    <w:semiHidden/>
    <w:rsid w:val="00283708"/>
    <w:rPr>
      <w:rFonts w:ascii="Lucida Grande" w:hAnsi="Lucida Grande" w:cs="Lucida Grand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  <w:lang w:eastAsia="x-none"/>
    </w:rPr>
  </w:style>
  <w:style w:type="character" w:customStyle="1" w:styleId="PealkiriMrk">
    <w:name w:val="Pealkiri Märk"/>
    <w:link w:val="Pealkiri"/>
    <w:uiPriority w:val="10"/>
    <w:rsid w:val="004973BB"/>
    <w:rPr>
      <w:rFonts w:ascii="Calibri" w:eastAsia="MS Gothic" w:hAnsi="Calibri" w:cs="Times New Roman"/>
      <w:color w:val="17365D"/>
      <w:spacing w:val="5"/>
      <w:kern w:val="28"/>
      <w:sz w:val="52"/>
      <w:szCs w:val="52"/>
      <w:lang w:val="et-EE"/>
    </w:rPr>
  </w:style>
  <w:style w:type="character" w:styleId="Vaevumrgatavrhutus">
    <w:name w:val="Subtle Emphasis"/>
    <w:uiPriority w:val="19"/>
    <w:qFormat/>
    <w:rsid w:val="004973BB"/>
    <w:rPr>
      <w:i/>
      <w:iCs/>
      <w:color w:val="808080"/>
    </w:rPr>
  </w:style>
  <w:style w:type="character" w:styleId="Selgeltmrgatavrhutus">
    <w:name w:val="Intense Emphasis"/>
    <w:uiPriority w:val="21"/>
    <w:qFormat/>
    <w:rsid w:val="004973BB"/>
    <w:rPr>
      <w:b/>
      <w:bCs/>
      <w:i/>
      <w:iCs/>
      <w:color w:val="4F81BD"/>
    </w:rPr>
  </w:style>
  <w:style w:type="character" w:styleId="Tugev">
    <w:name w:val="Strong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rPr>
      <w:i/>
      <w:iCs/>
      <w:color w:val="000000"/>
      <w:sz w:val="20"/>
      <w:lang w:eastAsia="x-none"/>
    </w:rPr>
  </w:style>
  <w:style w:type="character" w:customStyle="1" w:styleId="TsitaatMrk">
    <w:name w:val="Tsitaat Märk"/>
    <w:link w:val="Tsitaat"/>
    <w:uiPriority w:val="29"/>
    <w:rsid w:val="004973BB"/>
    <w:rPr>
      <w:rFonts w:ascii="Times New Roman" w:hAnsi="Times New Roman" w:cs="Times New Roman"/>
      <w:i/>
      <w:iCs/>
      <w:color w:val="000000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lang w:eastAsia="x-none"/>
    </w:rPr>
  </w:style>
  <w:style w:type="character" w:customStyle="1" w:styleId="SelgeltmrgatavtsitaatMrk">
    <w:name w:val="Selgelt märgatav tsitaat Märk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/>
      <w:szCs w:val="18"/>
      <w:lang w:val="et-EE"/>
    </w:rPr>
  </w:style>
  <w:style w:type="character" w:styleId="Vaevumrgatavviide">
    <w:name w:val="Subtle Reference"/>
    <w:uiPriority w:val="31"/>
    <w:qFormat/>
    <w:rsid w:val="004973BB"/>
    <w:rPr>
      <w:smallCaps/>
      <w:color w:val="C0504D"/>
      <w:u w:val="single"/>
    </w:rPr>
  </w:style>
  <w:style w:type="character" w:styleId="Selgeltmrgatavviide">
    <w:name w:val="Intense Reference"/>
    <w:uiPriority w:val="32"/>
    <w:qFormat/>
    <w:rsid w:val="004973BB"/>
    <w:rPr>
      <w:b/>
      <w:bCs/>
      <w:smallCaps/>
      <w:color w:val="C0504D"/>
      <w:spacing w:val="5"/>
      <w:u w:val="single"/>
    </w:rPr>
  </w:style>
  <w:style w:type="character" w:styleId="Raamatupealkiri">
    <w:name w:val="Book Title"/>
    <w:uiPriority w:val="33"/>
    <w:qFormat/>
    <w:rsid w:val="004973BB"/>
    <w:rPr>
      <w:b/>
      <w:bCs/>
      <w:smallCaps/>
      <w:spacing w:val="5"/>
    </w:rPr>
  </w:style>
  <w:style w:type="paragraph" w:styleId="Normaallaadveeb">
    <w:name w:val="Normal (Web)"/>
    <w:basedOn w:val="Normaallaad"/>
    <w:rsid w:val="00FB186F"/>
    <w:pPr>
      <w:spacing w:before="100" w:beforeAutospacing="1" w:after="119"/>
    </w:pPr>
    <w:rPr>
      <w:rFonts w:eastAsia="Times New Roman"/>
      <w:szCs w:val="24"/>
      <w:lang w:eastAsia="et-EE"/>
    </w:rPr>
  </w:style>
  <w:style w:type="paragraph" w:styleId="Kehatekst">
    <w:name w:val="Body Text"/>
    <w:basedOn w:val="Normaallaad"/>
    <w:link w:val="KehatekstMrk"/>
    <w:rsid w:val="009E5F28"/>
    <w:pPr>
      <w:spacing w:after="0"/>
    </w:pPr>
    <w:rPr>
      <w:rFonts w:eastAsia="Times New Roman"/>
      <w:sz w:val="28"/>
      <w:szCs w:val="20"/>
      <w:lang w:val="x-none" w:eastAsia="x-none"/>
    </w:rPr>
  </w:style>
  <w:style w:type="character" w:customStyle="1" w:styleId="KehatekstMrk">
    <w:name w:val="Kehatekst Märk"/>
    <w:link w:val="Kehatekst"/>
    <w:rsid w:val="009E5F28"/>
    <w:rPr>
      <w:rFonts w:ascii="Times New Roman" w:eastAsia="Times New Roman" w:hAnsi="Times New Roman"/>
      <w:sz w:val="28"/>
    </w:rPr>
  </w:style>
  <w:style w:type="character" w:customStyle="1" w:styleId="fontstyle01">
    <w:name w:val="fontstyle01"/>
    <w:rsid w:val="0084340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ommentaariviide">
    <w:name w:val="annotation reference"/>
    <w:uiPriority w:val="99"/>
    <w:semiHidden/>
    <w:unhideWhenUsed/>
    <w:rsid w:val="0000417A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0417A"/>
    <w:rPr>
      <w:sz w:val="20"/>
      <w:szCs w:val="20"/>
      <w:lang w:val="x-none"/>
    </w:rPr>
  </w:style>
  <w:style w:type="character" w:customStyle="1" w:styleId="KommentaaritekstMrk">
    <w:name w:val="Kommentaari tekst Märk"/>
    <w:link w:val="Kommentaaritekst"/>
    <w:uiPriority w:val="99"/>
    <w:rsid w:val="0000417A"/>
    <w:rPr>
      <w:rFonts w:ascii="Times New Roman" w:hAnsi="Times New Roman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0417A"/>
    <w:rPr>
      <w:b/>
      <w:bCs/>
    </w:rPr>
  </w:style>
  <w:style w:type="character" w:customStyle="1" w:styleId="KommentaariteemaMrk">
    <w:name w:val="Kommentaari teema Märk"/>
    <w:link w:val="Kommentaariteema"/>
    <w:uiPriority w:val="99"/>
    <w:semiHidden/>
    <w:rsid w:val="0000417A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Plangid\Riigikogu_yldplank.dotx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588DD2-B59A-48FA-B018-51777642B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Riigikogu_yldplank.dotx</Template>
  <TotalTime>68</TotalTime>
  <Pages>1</Pages>
  <Words>125</Words>
  <Characters>731</Characters>
  <Application>Microsoft Office Word</Application>
  <DocSecurity>0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Riigikogu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Eneli Illaru</dc:creator>
  <cp:keywords/>
  <cp:lastModifiedBy>Eneli Illaru</cp:lastModifiedBy>
  <cp:revision>9</cp:revision>
  <cp:lastPrinted>2024-01-09T08:53:00Z</cp:lastPrinted>
  <dcterms:created xsi:type="dcterms:W3CDTF">2026-09-03T10:23:00Z</dcterms:created>
  <dcterms:modified xsi:type="dcterms:W3CDTF">2026-09-15T16:32:00Z</dcterms:modified>
</cp:coreProperties>
</file>