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42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9"/>
        <w:gridCol w:w="7981"/>
        <w:gridCol w:w="362"/>
        <w:gridCol w:w="160"/>
      </w:tblGrid>
      <w:tr w:rsidR="00117408" w:rsidRPr="006458AC" w14:paraId="3679A072" w14:textId="77777777" w:rsidTr="000E6FC9">
        <w:trPr>
          <w:trHeight w:val="2835"/>
        </w:trPr>
        <w:tc>
          <w:tcPr>
            <w:tcW w:w="9642" w:type="dxa"/>
            <w:gridSpan w:val="4"/>
          </w:tcPr>
          <w:p w14:paraId="3ED2C26D" w14:textId="77777777" w:rsidR="00117408" w:rsidRPr="006458AC" w:rsidRDefault="00117408" w:rsidP="000E6FC9"/>
        </w:tc>
      </w:tr>
      <w:tr w:rsidR="00117408" w:rsidRPr="006458AC" w14:paraId="3CE31ECF" w14:textId="77777777" w:rsidTr="000E6FC9">
        <w:trPr>
          <w:trHeight w:val="655"/>
        </w:trPr>
        <w:tc>
          <w:tcPr>
            <w:tcW w:w="1139" w:type="dxa"/>
            <w:vMerge w:val="restart"/>
          </w:tcPr>
          <w:p w14:paraId="730D0EE0" w14:textId="77777777" w:rsidR="00117408" w:rsidRPr="006458AC" w:rsidRDefault="00117408" w:rsidP="00025F6E"/>
        </w:tc>
        <w:tc>
          <w:tcPr>
            <w:tcW w:w="7981" w:type="dxa"/>
            <w:shd w:val="clear" w:color="auto" w:fill="auto"/>
          </w:tcPr>
          <w:p w14:paraId="5700A2EE" w14:textId="6F221155" w:rsidR="00117408" w:rsidRPr="006458AC" w:rsidRDefault="00117408" w:rsidP="000E6FC9">
            <w:pPr>
              <w:pStyle w:val="Tnumber"/>
            </w:pPr>
            <w:r w:rsidRPr="006458AC">
              <w:t xml:space="preserve">Töö nr </w:t>
            </w:r>
            <w:r w:rsidR="0051668A" w:rsidRPr="001F0A55">
              <w:rPr>
                <w:b/>
                <w:bCs/>
              </w:rPr>
              <w:t>2</w:t>
            </w:r>
            <w:r w:rsidR="0090308A">
              <w:rPr>
                <w:b/>
                <w:bCs/>
              </w:rPr>
              <w:t>4005074</w:t>
            </w:r>
            <w:r w:rsidRPr="006458AC">
              <w:t xml:space="preserve"> | </w:t>
            </w:r>
            <w:r w:rsidR="00C753AF">
              <w:t>03</w:t>
            </w:r>
            <w:r w:rsidR="0051668A">
              <w:t>.</w:t>
            </w:r>
            <w:r w:rsidR="00DB7D41">
              <w:t>0</w:t>
            </w:r>
            <w:r w:rsidR="00CA6F17">
              <w:t>4</w:t>
            </w:r>
            <w:r w:rsidR="0051668A">
              <w:t>.202</w:t>
            </w:r>
            <w:r w:rsidR="00684B44">
              <w:t>5</w:t>
            </w:r>
          </w:p>
        </w:tc>
        <w:tc>
          <w:tcPr>
            <w:tcW w:w="362" w:type="dxa"/>
            <w:vMerge w:val="restart"/>
            <w:tcBorders>
              <w:right w:val="single" w:sz="18" w:space="0" w:color="FFFFFF" w:themeColor="background1"/>
            </w:tcBorders>
            <w:shd w:val="clear" w:color="auto" w:fill="auto"/>
          </w:tcPr>
          <w:p w14:paraId="4E777288" w14:textId="77777777" w:rsidR="00117408" w:rsidRPr="006458AC" w:rsidRDefault="00117408" w:rsidP="000E6FC9">
            <w:pPr>
              <w:rPr>
                <w:sz w:val="44"/>
                <w:szCs w:val="44"/>
              </w:rPr>
            </w:pPr>
          </w:p>
        </w:tc>
        <w:tc>
          <w:tcPr>
            <w:tcW w:w="160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C00000"/>
          </w:tcPr>
          <w:p w14:paraId="57719EBA" w14:textId="77777777" w:rsidR="00117408" w:rsidRPr="003D0BCF" w:rsidRDefault="00117408" w:rsidP="000E6FC9">
            <w:pPr>
              <w:rPr>
                <w:sz w:val="12"/>
                <w:szCs w:val="8"/>
              </w:rPr>
            </w:pPr>
          </w:p>
        </w:tc>
      </w:tr>
      <w:tr w:rsidR="00117408" w:rsidRPr="006458AC" w14:paraId="342377DA" w14:textId="77777777" w:rsidTr="000E6FC9">
        <w:trPr>
          <w:trHeight w:val="5028"/>
        </w:trPr>
        <w:tc>
          <w:tcPr>
            <w:tcW w:w="1139" w:type="dxa"/>
            <w:vMerge/>
            <w:tcBorders>
              <w:bottom w:val="nil"/>
            </w:tcBorders>
          </w:tcPr>
          <w:p w14:paraId="7021D1D9" w14:textId="77777777" w:rsidR="00117408" w:rsidRPr="006458AC" w:rsidRDefault="00117408" w:rsidP="000E6FC9">
            <w:pPr>
              <w:rPr>
                <w:sz w:val="44"/>
                <w:szCs w:val="44"/>
              </w:rPr>
            </w:pPr>
          </w:p>
        </w:tc>
        <w:tc>
          <w:tcPr>
            <w:tcW w:w="7981" w:type="dxa"/>
            <w:tcBorders>
              <w:bottom w:val="nil"/>
            </w:tcBorders>
            <w:shd w:val="clear" w:color="auto" w:fill="auto"/>
            <w:vAlign w:val="center"/>
          </w:tcPr>
          <w:p w14:paraId="5C7C6C30" w14:textId="54EC352D" w:rsidR="00117408" w:rsidRPr="006458AC" w:rsidRDefault="0090308A" w:rsidP="000E6FC9">
            <w:pPr>
              <w:pStyle w:val="Tiitel"/>
            </w:pPr>
            <w:r>
              <w:t xml:space="preserve">Rohuküla sadam 8 </w:t>
            </w:r>
            <w:r w:rsidR="00EF596F">
              <w:t>kinnistu</w:t>
            </w:r>
            <w:r w:rsidR="00FD1D73">
              <w:t xml:space="preserve"> detai</w:t>
            </w:r>
            <w:r w:rsidR="008D416F">
              <w:t>lplaneering</w:t>
            </w:r>
            <w:r w:rsidR="007D429C">
              <w:t xml:space="preserve"> </w:t>
            </w:r>
          </w:p>
        </w:tc>
        <w:tc>
          <w:tcPr>
            <w:tcW w:w="362" w:type="dxa"/>
            <w:vMerge/>
            <w:tcBorders>
              <w:bottom w:val="nil"/>
              <w:right w:val="single" w:sz="18" w:space="0" w:color="FFFFFF" w:themeColor="background1"/>
            </w:tcBorders>
            <w:shd w:val="clear" w:color="auto" w:fill="auto"/>
          </w:tcPr>
          <w:p w14:paraId="2C4F5F1B" w14:textId="77777777" w:rsidR="00117408" w:rsidRPr="006458AC" w:rsidRDefault="00117408" w:rsidP="000E6FC9">
            <w:pPr>
              <w:rPr>
                <w:sz w:val="44"/>
                <w:szCs w:val="44"/>
              </w:rPr>
            </w:pPr>
          </w:p>
        </w:tc>
        <w:tc>
          <w:tcPr>
            <w:tcW w:w="160" w:type="dxa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C00000"/>
          </w:tcPr>
          <w:p w14:paraId="7C005756" w14:textId="77777777" w:rsidR="00117408" w:rsidRPr="006458AC" w:rsidRDefault="00117408" w:rsidP="000E6FC9">
            <w:pPr>
              <w:rPr>
                <w:sz w:val="44"/>
                <w:szCs w:val="44"/>
              </w:rPr>
            </w:pPr>
          </w:p>
        </w:tc>
      </w:tr>
      <w:tr w:rsidR="00117408" w:rsidRPr="006458AC" w14:paraId="3A099426" w14:textId="77777777" w:rsidTr="000E6FC9">
        <w:trPr>
          <w:trHeight w:val="680"/>
        </w:trPr>
        <w:tc>
          <w:tcPr>
            <w:tcW w:w="1139" w:type="dxa"/>
            <w:vMerge/>
          </w:tcPr>
          <w:p w14:paraId="4FB9B88A" w14:textId="77777777" w:rsidR="00117408" w:rsidRPr="006458AC" w:rsidRDefault="00117408" w:rsidP="000E6FC9">
            <w:pPr>
              <w:rPr>
                <w:sz w:val="44"/>
                <w:szCs w:val="44"/>
              </w:rPr>
            </w:pPr>
          </w:p>
        </w:tc>
        <w:tc>
          <w:tcPr>
            <w:tcW w:w="7981" w:type="dxa"/>
            <w:shd w:val="clear" w:color="auto" w:fill="auto"/>
          </w:tcPr>
          <w:p w14:paraId="22E977E0" w14:textId="49F372DD" w:rsidR="00117408" w:rsidRPr="006458AC" w:rsidRDefault="00C92F85" w:rsidP="000E6FC9">
            <w:pPr>
              <w:pStyle w:val="TiitliAlampealkiri"/>
            </w:pPr>
            <w:r>
              <w:t>Lisade kaust</w:t>
            </w:r>
          </w:p>
        </w:tc>
        <w:tc>
          <w:tcPr>
            <w:tcW w:w="362" w:type="dxa"/>
            <w:vMerge/>
            <w:tcBorders>
              <w:right w:val="single" w:sz="18" w:space="0" w:color="FFFFFF" w:themeColor="background1"/>
            </w:tcBorders>
            <w:shd w:val="clear" w:color="auto" w:fill="auto"/>
          </w:tcPr>
          <w:p w14:paraId="71A89BDF" w14:textId="77777777" w:rsidR="00117408" w:rsidRPr="006458AC" w:rsidRDefault="00117408" w:rsidP="000E6FC9">
            <w:pPr>
              <w:rPr>
                <w:sz w:val="44"/>
                <w:szCs w:val="44"/>
              </w:rPr>
            </w:pPr>
          </w:p>
        </w:tc>
        <w:tc>
          <w:tcPr>
            <w:tcW w:w="160" w:type="dxa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C00000"/>
          </w:tcPr>
          <w:p w14:paraId="6C70AF7F" w14:textId="77777777" w:rsidR="00117408" w:rsidRPr="006458AC" w:rsidRDefault="00117408" w:rsidP="000E6FC9">
            <w:pPr>
              <w:rPr>
                <w:sz w:val="44"/>
                <w:szCs w:val="44"/>
              </w:rPr>
            </w:pPr>
          </w:p>
        </w:tc>
      </w:tr>
      <w:tr w:rsidR="00117408" w:rsidRPr="006458AC" w14:paraId="32BE68E6" w14:textId="77777777" w:rsidTr="000E6FC9">
        <w:trPr>
          <w:trHeight w:val="794"/>
        </w:trPr>
        <w:tc>
          <w:tcPr>
            <w:tcW w:w="1139" w:type="dxa"/>
            <w:vMerge/>
          </w:tcPr>
          <w:p w14:paraId="1C8536C5" w14:textId="77777777" w:rsidR="00117408" w:rsidRPr="006458AC" w:rsidRDefault="00117408" w:rsidP="000E6FC9">
            <w:pPr>
              <w:rPr>
                <w:sz w:val="44"/>
                <w:szCs w:val="44"/>
              </w:rPr>
            </w:pPr>
          </w:p>
        </w:tc>
        <w:tc>
          <w:tcPr>
            <w:tcW w:w="7981" w:type="dxa"/>
            <w:shd w:val="clear" w:color="auto" w:fill="auto"/>
            <w:vAlign w:val="bottom"/>
          </w:tcPr>
          <w:p w14:paraId="3D92E98D" w14:textId="6674929F" w:rsidR="00117408" w:rsidRPr="006458AC" w:rsidRDefault="00117408" w:rsidP="000E6FC9">
            <w:pPr>
              <w:pStyle w:val="Nimi14"/>
            </w:pPr>
            <w:r w:rsidRPr="006458AC">
              <w:t>Tartu 202</w:t>
            </w:r>
            <w:r w:rsidR="00684B44">
              <w:t>5</w:t>
            </w:r>
          </w:p>
        </w:tc>
        <w:tc>
          <w:tcPr>
            <w:tcW w:w="362" w:type="dxa"/>
            <w:vMerge/>
            <w:tcBorders>
              <w:right w:val="single" w:sz="18" w:space="0" w:color="FFFFFF" w:themeColor="background1"/>
            </w:tcBorders>
            <w:shd w:val="clear" w:color="auto" w:fill="auto"/>
          </w:tcPr>
          <w:p w14:paraId="481692B9" w14:textId="77777777" w:rsidR="00117408" w:rsidRPr="006458AC" w:rsidRDefault="00117408" w:rsidP="000E6FC9">
            <w:pPr>
              <w:rPr>
                <w:sz w:val="44"/>
                <w:szCs w:val="44"/>
              </w:rPr>
            </w:pPr>
          </w:p>
        </w:tc>
        <w:tc>
          <w:tcPr>
            <w:tcW w:w="160" w:type="dxa"/>
            <w:vMerge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C00000"/>
          </w:tcPr>
          <w:p w14:paraId="2507AE82" w14:textId="77777777" w:rsidR="00117408" w:rsidRPr="006458AC" w:rsidRDefault="00117408" w:rsidP="000E6FC9">
            <w:pPr>
              <w:rPr>
                <w:sz w:val="44"/>
                <w:szCs w:val="44"/>
              </w:rPr>
            </w:pPr>
          </w:p>
        </w:tc>
      </w:tr>
      <w:tr w:rsidR="00117408" w:rsidRPr="006458AC" w14:paraId="035DAC15" w14:textId="77777777" w:rsidTr="000E6FC9">
        <w:trPr>
          <w:trHeight w:val="2721"/>
        </w:trPr>
        <w:tc>
          <w:tcPr>
            <w:tcW w:w="9642" w:type="dxa"/>
            <w:gridSpan w:val="4"/>
            <w:vAlign w:val="bottom"/>
          </w:tcPr>
          <w:p w14:paraId="7A7A7E44" w14:textId="2B6865D1" w:rsidR="00B8469D" w:rsidRDefault="00F1426B" w:rsidP="000E6FC9">
            <w:pPr>
              <w:pStyle w:val="Nimi14"/>
            </w:pPr>
            <w:r>
              <w:rPr>
                <w:b/>
              </w:rPr>
              <w:t>Kaili Ojaperv</w:t>
            </w:r>
            <w:r w:rsidR="00117408" w:rsidRPr="006458AC">
              <w:rPr>
                <w:bCs w:val="0"/>
              </w:rPr>
              <w:t xml:space="preserve">  </w:t>
            </w:r>
            <w:r w:rsidR="00117408" w:rsidRPr="006458AC">
              <w:t xml:space="preserve">|  </w:t>
            </w:r>
            <w:r w:rsidR="00FD1D73">
              <w:t>detailplaneerija/projektijuht</w:t>
            </w:r>
          </w:p>
          <w:p w14:paraId="568FA256" w14:textId="72E9EDF4" w:rsidR="00684B44" w:rsidRDefault="00684B44" w:rsidP="00684B44">
            <w:pPr>
              <w:pStyle w:val="Nimi14"/>
            </w:pPr>
            <w:r w:rsidRPr="00684B44">
              <w:rPr>
                <w:b/>
                <w:bCs w:val="0"/>
              </w:rPr>
              <w:t>Tiina Born</w:t>
            </w:r>
            <w:r>
              <w:t xml:space="preserve">  </w:t>
            </w:r>
            <w:r w:rsidRPr="00684B44">
              <w:t>|  detailplaneerija/projektijuht</w:t>
            </w:r>
            <w:r>
              <w:t xml:space="preserve"> </w:t>
            </w:r>
          </w:p>
          <w:p w14:paraId="18C25C9A" w14:textId="44E03DA7" w:rsidR="00CF319E" w:rsidRDefault="0090308A" w:rsidP="00CF319E">
            <w:pPr>
              <w:pStyle w:val="Nimi14"/>
            </w:pPr>
            <w:r>
              <w:rPr>
                <w:b/>
              </w:rPr>
              <w:t>Riigilaevastik</w:t>
            </w:r>
            <w:r w:rsidR="00CF319E" w:rsidRPr="006458AC">
              <w:rPr>
                <w:bCs w:val="0"/>
              </w:rPr>
              <w:t xml:space="preserve">  </w:t>
            </w:r>
            <w:r w:rsidR="00CF319E" w:rsidRPr="006458AC">
              <w:t xml:space="preserve">|  </w:t>
            </w:r>
            <w:r w:rsidR="00CF319E">
              <w:t>planeeringu koostamisest huvitatud isik</w:t>
            </w:r>
          </w:p>
          <w:p w14:paraId="4DCB17D2" w14:textId="310728C3" w:rsidR="00117408" w:rsidRPr="00CF319E" w:rsidRDefault="0090308A" w:rsidP="00CF319E">
            <w:pPr>
              <w:pStyle w:val="Nimi14"/>
            </w:pPr>
            <w:r>
              <w:rPr>
                <w:b/>
              </w:rPr>
              <w:t>Haapsalu Linnavalitsus</w:t>
            </w:r>
            <w:r w:rsidR="00CF319E" w:rsidRPr="006458AC">
              <w:rPr>
                <w:bCs w:val="0"/>
              </w:rPr>
              <w:t xml:space="preserve">  </w:t>
            </w:r>
            <w:r w:rsidR="00CF319E" w:rsidRPr="006458AC">
              <w:t xml:space="preserve">|  </w:t>
            </w:r>
            <w:r w:rsidR="00CF319E">
              <w:t>planeeringu koostamise korraldaja</w:t>
            </w:r>
          </w:p>
        </w:tc>
      </w:tr>
      <w:tr w:rsidR="00117408" w:rsidRPr="006458AC" w14:paraId="6BF80E50" w14:textId="77777777" w:rsidTr="000E6FC9">
        <w:trPr>
          <w:trHeight w:val="656"/>
        </w:trPr>
        <w:tc>
          <w:tcPr>
            <w:tcW w:w="9642" w:type="dxa"/>
            <w:gridSpan w:val="4"/>
            <w:vAlign w:val="bottom"/>
          </w:tcPr>
          <w:p w14:paraId="3B9F5E79" w14:textId="77777777" w:rsidR="00117408" w:rsidRPr="006458AC" w:rsidRDefault="00117408" w:rsidP="000E6FC9">
            <w:pPr>
              <w:pStyle w:val="Nimi14"/>
              <w:rPr>
                <w:b/>
              </w:rPr>
            </w:pPr>
          </w:p>
        </w:tc>
      </w:tr>
    </w:tbl>
    <w:p w14:paraId="264A0268" w14:textId="77777777" w:rsidR="00E87D20" w:rsidRPr="00F3318E" w:rsidRDefault="00E87D20">
      <w:pPr>
        <w:sectPr w:rsidR="00E87D20" w:rsidRPr="00F3318E" w:rsidSect="005B5AF7">
          <w:headerReference w:type="even" r:id="rId11"/>
          <w:headerReference w:type="first" r:id="rId12"/>
          <w:type w:val="continuous"/>
          <w:pgSz w:w="11906" w:h="16838" w:code="9"/>
          <w:pgMar w:top="1134" w:right="1134" w:bottom="851" w:left="1134" w:header="567" w:footer="567" w:gutter="0"/>
          <w:cols w:space="708"/>
          <w:docGrid w:linePitch="360"/>
        </w:sectPr>
      </w:pPr>
      <w:r w:rsidRPr="00F3318E">
        <w:rPr>
          <w:noProof/>
        </w:rPr>
        <w:drawing>
          <wp:anchor distT="0" distB="0" distL="114300" distR="114300" simplePos="0" relativeHeight="251658240" behindDoc="0" locked="0" layoutInCell="1" allowOverlap="1" wp14:anchorId="2DD64D44" wp14:editId="115EFB6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123600" cy="576000"/>
            <wp:effectExtent l="0" t="0" r="0" b="0"/>
            <wp:wrapTopAndBottom/>
            <wp:docPr id="8356472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47225" name="Picture 8356472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6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B26A1" w14:textId="77777777" w:rsidR="00DD6A89" w:rsidRPr="00F3318E" w:rsidRDefault="002C7F52" w:rsidP="005F0280">
      <w:pPr>
        <w:pStyle w:val="Sisuk"/>
      </w:pPr>
      <w:r w:rsidRPr="00F3318E">
        <w:lastRenderedPageBreak/>
        <w:t>Sisukord</w:t>
      </w:r>
    </w:p>
    <w:p w14:paraId="1E7A1EC1" w14:textId="76B0BFEF" w:rsidR="0051260B" w:rsidRDefault="005F0280">
      <w:pPr>
        <w:pStyle w:val="SK1"/>
        <w:tabs>
          <w:tab w:val="left" w:pos="1200"/>
        </w:tabs>
        <w:rPr>
          <w:rFonts w:asciiTheme="minorHAnsi" w:eastAsiaTheme="minorEastAsia" w:hAnsiTheme="minorHAnsi"/>
          <w:caps w:val="0"/>
          <w:noProof/>
          <w:kern w:val="2"/>
          <w:szCs w:val="24"/>
          <w:lang w:eastAsia="et-EE"/>
        </w:rPr>
      </w:pPr>
      <w:r>
        <w:rPr>
          <w:caps w:val="0"/>
        </w:rPr>
        <w:fldChar w:fldCharType="begin"/>
      </w:r>
      <w:r>
        <w:rPr>
          <w:caps w:val="0"/>
        </w:rPr>
        <w:instrText xml:space="preserve"> TOC \o "1-5" \h \z \u </w:instrText>
      </w:r>
      <w:r>
        <w:rPr>
          <w:caps w:val="0"/>
        </w:rPr>
        <w:fldChar w:fldCharType="separate"/>
      </w:r>
      <w:hyperlink w:anchor="_Toc194588063" w:history="1">
        <w:r w:rsidR="0051260B" w:rsidRPr="00FD7943">
          <w:rPr>
            <w:rStyle w:val="Hperlink"/>
            <w:noProof/>
          </w:rPr>
          <w:t>1.</w:t>
        </w:r>
        <w:r w:rsidR="0051260B">
          <w:rPr>
            <w:rFonts w:asciiTheme="minorHAnsi" w:eastAsiaTheme="minorEastAsia" w:hAnsiTheme="minorHAnsi"/>
            <w:caps w:val="0"/>
            <w:noProof/>
            <w:kern w:val="2"/>
            <w:szCs w:val="24"/>
            <w:lang w:eastAsia="et-EE"/>
          </w:rPr>
          <w:tab/>
        </w:r>
        <w:r w:rsidR="0051260B" w:rsidRPr="00FD7943">
          <w:rPr>
            <w:rStyle w:val="Hperlink"/>
            <w:noProof/>
          </w:rPr>
          <w:t>Haapsalu Linnavalitsuse 12.02.2025 korraldus nr 136 detailplaneeringu algatamise ja KSH mittealgatamise kohta</w:t>
        </w:r>
        <w:r w:rsidR="0051260B">
          <w:rPr>
            <w:noProof/>
            <w:webHidden/>
          </w:rPr>
          <w:tab/>
        </w:r>
        <w:r w:rsidR="0051260B">
          <w:rPr>
            <w:noProof/>
            <w:webHidden/>
          </w:rPr>
          <w:fldChar w:fldCharType="begin"/>
        </w:r>
        <w:r w:rsidR="0051260B">
          <w:rPr>
            <w:noProof/>
            <w:webHidden/>
          </w:rPr>
          <w:instrText xml:space="preserve"> PAGEREF _Toc194588063 \h </w:instrText>
        </w:r>
        <w:r w:rsidR="0051260B">
          <w:rPr>
            <w:noProof/>
            <w:webHidden/>
          </w:rPr>
        </w:r>
        <w:r w:rsidR="0051260B">
          <w:rPr>
            <w:noProof/>
            <w:webHidden/>
          </w:rPr>
          <w:fldChar w:fldCharType="separate"/>
        </w:r>
        <w:r w:rsidR="0051260B">
          <w:rPr>
            <w:noProof/>
            <w:webHidden/>
          </w:rPr>
          <w:t>4</w:t>
        </w:r>
        <w:r w:rsidR="0051260B">
          <w:rPr>
            <w:noProof/>
            <w:webHidden/>
          </w:rPr>
          <w:fldChar w:fldCharType="end"/>
        </w:r>
      </w:hyperlink>
    </w:p>
    <w:p w14:paraId="4DFA819E" w14:textId="7F84D575" w:rsidR="0051260B" w:rsidRDefault="0051260B">
      <w:pPr>
        <w:pStyle w:val="SK1"/>
        <w:tabs>
          <w:tab w:val="left" w:pos="1200"/>
        </w:tabs>
        <w:rPr>
          <w:rFonts w:asciiTheme="minorHAnsi" w:eastAsiaTheme="minorEastAsia" w:hAnsiTheme="minorHAnsi"/>
          <w:caps w:val="0"/>
          <w:noProof/>
          <w:kern w:val="2"/>
          <w:szCs w:val="24"/>
          <w:lang w:eastAsia="et-EE"/>
        </w:rPr>
      </w:pPr>
      <w:hyperlink w:anchor="_Toc194588064" w:history="1">
        <w:r w:rsidRPr="00FD7943">
          <w:rPr>
            <w:rStyle w:val="Hperlink"/>
            <w:noProof/>
          </w:rPr>
          <w:t>2.</w:t>
        </w:r>
        <w:r>
          <w:rPr>
            <w:rFonts w:asciiTheme="minorHAnsi" w:eastAsiaTheme="minorEastAsia" w:hAnsiTheme="minorHAnsi"/>
            <w:caps w:val="0"/>
            <w:noProof/>
            <w:kern w:val="2"/>
            <w:szCs w:val="24"/>
            <w:lang w:eastAsia="et-EE"/>
          </w:rPr>
          <w:tab/>
        </w:r>
        <w:r w:rsidRPr="00FD7943">
          <w:rPr>
            <w:rStyle w:val="Hperlink"/>
            <w:noProof/>
          </w:rPr>
          <w:t>Lähteseisukohad detailplaneeringu koostamiseks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_Toc194588064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E4B6A62" w14:textId="0EBF9491" w:rsidR="0051260B" w:rsidRDefault="0051260B">
      <w:pPr>
        <w:pStyle w:val="SK1"/>
        <w:tabs>
          <w:tab w:val="left" w:pos="1200"/>
        </w:tabs>
        <w:rPr>
          <w:rFonts w:asciiTheme="minorHAnsi" w:eastAsiaTheme="minorEastAsia" w:hAnsiTheme="minorHAnsi"/>
          <w:caps w:val="0"/>
          <w:noProof/>
          <w:kern w:val="2"/>
          <w:szCs w:val="24"/>
          <w:lang w:eastAsia="et-EE"/>
        </w:rPr>
      </w:pPr>
      <w:hyperlink w:anchor="_Toc194588065" w:history="1">
        <w:r w:rsidRPr="00FD7943">
          <w:rPr>
            <w:rStyle w:val="Hperlink"/>
            <w:noProof/>
          </w:rPr>
          <w:t>3.</w:t>
        </w:r>
        <w:r>
          <w:rPr>
            <w:rFonts w:asciiTheme="minorHAnsi" w:eastAsiaTheme="minorEastAsia" w:hAnsiTheme="minorHAnsi"/>
            <w:caps w:val="0"/>
            <w:noProof/>
            <w:kern w:val="2"/>
            <w:szCs w:val="24"/>
            <w:lang w:eastAsia="et-EE"/>
          </w:rPr>
          <w:tab/>
        </w:r>
        <w:r w:rsidRPr="00FD7943">
          <w:rPr>
            <w:rStyle w:val="Hperlink"/>
            <w:noProof/>
          </w:rPr>
          <w:t>Terviseameti seisukoht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_Toc194588065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E3CFF3A" w14:textId="62B4E957" w:rsidR="0051260B" w:rsidRDefault="0051260B">
      <w:pPr>
        <w:pStyle w:val="SK1"/>
        <w:tabs>
          <w:tab w:val="left" w:pos="1200"/>
        </w:tabs>
        <w:rPr>
          <w:rFonts w:asciiTheme="minorHAnsi" w:eastAsiaTheme="minorEastAsia" w:hAnsiTheme="minorHAnsi"/>
          <w:caps w:val="0"/>
          <w:noProof/>
          <w:kern w:val="2"/>
          <w:szCs w:val="24"/>
          <w:lang w:eastAsia="et-EE"/>
        </w:rPr>
      </w:pPr>
      <w:hyperlink w:anchor="_Toc194588066" w:history="1">
        <w:r w:rsidRPr="00FD7943">
          <w:rPr>
            <w:rStyle w:val="Hperlink"/>
            <w:noProof/>
          </w:rPr>
          <w:t>4.</w:t>
        </w:r>
        <w:r>
          <w:rPr>
            <w:rFonts w:asciiTheme="minorHAnsi" w:eastAsiaTheme="minorEastAsia" w:hAnsiTheme="minorHAnsi"/>
            <w:caps w:val="0"/>
            <w:noProof/>
            <w:kern w:val="2"/>
            <w:szCs w:val="24"/>
            <w:lang w:eastAsia="et-EE"/>
          </w:rPr>
          <w:tab/>
        </w:r>
        <w:r w:rsidRPr="00FD7943">
          <w:rPr>
            <w:rStyle w:val="Hperlink"/>
            <w:noProof/>
          </w:rPr>
          <w:t>Transpordiameti seisukoht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_Toc194588066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51834CE" w14:textId="6056AF91" w:rsidR="0051260B" w:rsidRDefault="0051260B">
      <w:pPr>
        <w:pStyle w:val="SK1"/>
        <w:tabs>
          <w:tab w:val="left" w:pos="1200"/>
        </w:tabs>
        <w:rPr>
          <w:rFonts w:asciiTheme="minorHAnsi" w:eastAsiaTheme="minorEastAsia" w:hAnsiTheme="minorHAnsi"/>
          <w:caps w:val="0"/>
          <w:noProof/>
          <w:kern w:val="2"/>
          <w:szCs w:val="24"/>
          <w:lang w:eastAsia="et-EE"/>
        </w:rPr>
      </w:pPr>
      <w:hyperlink w:anchor="_Toc194588067" w:history="1">
        <w:r w:rsidRPr="00FD7943">
          <w:rPr>
            <w:rStyle w:val="Hperlink"/>
            <w:noProof/>
          </w:rPr>
          <w:t>5.</w:t>
        </w:r>
        <w:r>
          <w:rPr>
            <w:rFonts w:asciiTheme="minorHAnsi" w:eastAsiaTheme="minorEastAsia" w:hAnsiTheme="minorHAnsi"/>
            <w:caps w:val="0"/>
            <w:noProof/>
            <w:kern w:val="2"/>
            <w:szCs w:val="24"/>
            <w:lang w:eastAsia="et-EE"/>
          </w:rPr>
          <w:tab/>
        </w:r>
        <w:r w:rsidRPr="00FD7943">
          <w:rPr>
            <w:rStyle w:val="Hperlink"/>
            <w:noProof/>
          </w:rPr>
          <w:t>Keskkonnaameti seisukoht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_Toc194588067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CAE896B" w14:textId="14A0C67C" w:rsidR="0051260B" w:rsidRDefault="0051260B">
      <w:pPr>
        <w:pStyle w:val="SK1"/>
        <w:tabs>
          <w:tab w:val="left" w:pos="1200"/>
        </w:tabs>
        <w:rPr>
          <w:rFonts w:asciiTheme="minorHAnsi" w:eastAsiaTheme="minorEastAsia" w:hAnsiTheme="minorHAnsi"/>
          <w:caps w:val="0"/>
          <w:noProof/>
          <w:kern w:val="2"/>
          <w:szCs w:val="24"/>
          <w:lang w:eastAsia="et-EE"/>
        </w:rPr>
      </w:pPr>
      <w:hyperlink w:anchor="_Toc194588068" w:history="1">
        <w:r w:rsidRPr="00FD7943">
          <w:rPr>
            <w:rStyle w:val="Hperlink"/>
            <w:noProof/>
          </w:rPr>
          <w:t>6.</w:t>
        </w:r>
        <w:r>
          <w:rPr>
            <w:rFonts w:asciiTheme="minorHAnsi" w:eastAsiaTheme="minorEastAsia" w:hAnsiTheme="minorHAnsi"/>
            <w:caps w:val="0"/>
            <w:noProof/>
            <w:kern w:val="2"/>
            <w:szCs w:val="24"/>
            <w:lang w:eastAsia="et-EE"/>
          </w:rPr>
          <w:tab/>
        </w:r>
        <w:r w:rsidRPr="00FD7943">
          <w:rPr>
            <w:rStyle w:val="Hperlink"/>
            <w:noProof/>
          </w:rPr>
          <w:t>Keskkonnaameti seisukoht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_Toc194588068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EDAABC2" w14:textId="60F60ED4" w:rsidR="0051260B" w:rsidRDefault="0051260B">
      <w:pPr>
        <w:pStyle w:val="SK1"/>
        <w:tabs>
          <w:tab w:val="left" w:pos="1200"/>
        </w:tabs>
        <w:rPr>
          <w:rFonts w:asciiTheme="minorHAnsi" w:eastAsiaTheme="minorEastAsia" w:hAnsiTheme="minorHAnsi"/>
          <w:caps w:val="0"/>
          <w:noProof/>
          <w:kern w:val="2"/>
          <w:szCs w:val="24"/>
          <w:lang w:eastAsia="et-EE"/>
        </w:rPr>
      </w:pPr>
      <w:hyperlink w:anchor="_Toc194588069" w:history="1">
        <w:r w:rsidRPr="00FD7943">
          <w:rPr>
            <w:rStyle w:val="Hperlink"/>
            <w:noProof/>
          </w:rPr>
          <w:t>7.</w:t>
        </w:r>
        <w:r>
          <w:rPr>
            <w:rFonts w:asciiTheme="minorHAnsi" w:eastAsiaTheme="minorEastAsia" w:hAnsiTheme="minorHAnsi"/>
            <w:caps w:val="0"/>
            <w:noProof/>
            <w:kern w:val="2"/>
            <w:szCs w:val="24"/>
            <w:lang w:eastAsia="et-EE"/>
          </w:rPr>
          <w:tab/>
        </w:r>
        <w:r w:rsidRPr="00FD7943">
          <w:rPr>
            <w:rStyle w:val="Hperlink"/>
            <w:noProof/>
          </w:rPr>
          <w:t>Keskkonnamõju strateegilise hindamise eelhinnang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_Toc194588069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5FBFBCF" w14:textId="092A35F9" w:rsidR="0051260B" w:rsidRDefault="0051260B">
      <w:pPr>
        <w:pStyle w:val="SK1"/>
        <w:tabs>
          <w:tab w:val="left" w:pos="1200"/>
        </w:tabs>
        <w:rPr>
          <w:rFonts w:asciiTheme="minorHAnsi" w:eastAsiaTheme="minorEastAsia" w:hAnsiTheme="minorHAnsi"/>
          <w:caps w:val="0"/>
          <w:noProof/>
          <w:kern w:val="2"/>
          <w:szCs w:val="24"/>
          <w:lang w:eastAsia="et-EE"/>
        </w:rPr>
      </w:pPr>
      <w:hyperlink w:anchor="_Toc194588070" w:history="1">
        <w:r w:rsidRPr="00FD7943">
          <w:rPr>
            <w:rStyle w:val="Hperlink"/>
            <w:noProof/>
          </w:rPr>
          <w:t>8.</w:t>
        </w:r>
        <w:r>
          <w:rPr>
            <w:rFonts w:asciiTheme="minorHAnsi" w:eastAsiaTheme="minorEastAsia" w:hAnsiTheme="minorHAnsi"/>
            <w:caps w:val="0"/>
            <w:noProof/>
            <w:kern w:val="2"/>
            <w:szCs w:val="24"/>
            <w:lang w:eastAsia="et-EE"/>
          </w:rPr>
          <w:tab/>
        </w:r>
        <w:r w:rsidRPr="00FD7943">
          <w:rPr>
            <w:rStyle w:val="Hperlink"/>
            <w:noProof/>
          </w:rPr>
          <w:t>Elisa Eesti AS seisukoht eskiislahendusele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_Toc194588070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7EF7EEDD" w14:textId="09811D30" w:rsidR="0051260B" w:rsidRDefault="0051260B">
      <w:pPr>
        <w:pStyle w:val="SK1"/>
        <w:tabs>
          <w:tab w:val="left" w:pos="1200"/>
        </w:tabs>
        <w:rPr>
          <w:rFonts w:asciiTheme="minorHAnsi" w:eastAsiaTheme="minorEastAsia" w:hAnsiTheme="minorHAnsi"/>
          <w:caps w:val="0"/>
          <w:noProof/>
          <w:kern w:val="2"/>
          <w:szCs w:val="24"/>
          <w:lang w:eastAsia="et-EE"/>
        </w:rPr>
      </w:pPr>
      <w:hyperlink w:anchor="_Toc194588071" w:history="1">
        <w:r w:rsidRPr="00FD7943">
          <w:rPr>
            <w:rStyle w:val="Hperlink"/>
            <w:noProof/>
          </w:rPr>
          <w:t>9.</w:t>
        </w:r>
        <w:r>
          <w:rPr>
            <w:rFonts w:asciiTheme="minorHAnsi" w:eastAsiaTheme="minorEastAsia" w:hAnsiTheme="minorHAnsi"/>
            <w:caps w:val="0"/>
            <w:noProof/>
            <w:kern w:val="2"/>
            <w:szCs w:val="24"/>
            <w:lang w:eastAsia="et-EE"/>
          </w:rPr>
          <w:tab/>
        </w:r>
        <w:r w:rsidRPr="00FD7943">
          <w:rPr>
            <w:rStyle w:val="Hperlink"/>
            <w:noProof/>
          </w:rPr>
          <w:t>Transpordiameti seisukoht detailplaneeringu algatamisele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_Toc194588071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08939D1C" w14:textId="415972D7" w:rsidR="0051260B" w:rsidRDefault="0051260B">
      <w:pPr>
        <w:pStyle w:val="SK1"/>
        <w:tabs>
          <w:tab w:val="left" w:pos="1200"/>
        </w:tabs>
        <w:rPr>
          <w:rFonts w:asciiTheme="minorHAnsi" w:eastAsiaTheme="minorEastAsia" w:hAnsiTheme="minorHAnsi"/>
          <w:caps w:val="0"/>
          <w:noProof/>
          <w:kern w:val="2"/>
          <w:szCs w:val="24"/>
          <w:lang w:eastAsia="et-EE"/>
        </w:rPr>
      </w:pPr>
      <w:hyperlink w:anchor="_Toc194588072" w:history="1">
        <w:r w:rsidRPr="00FD7943">
          <w:rPr>
            <w:rStyle w:val="Hperlink"/>
            <w:noProof/>
          </w:rPr>
          <w:t>10.</w:t>
        </w:r>
        <w:r>
          <w:rPr>
            <w:rFonts w:asciiTheme="minorHAnsi" w:eastAsiaTheme="minorEastAsia" w:hAnsiTheme="minorHAnsi"/>
            <w:caps w:val="0"/>
            <w:noProof/>
            <w:kern w:val="2"/>
            <w:szCs w:val="24"/>
            <w:lang w:eastAsia="et-EE"/>
          </w:rPr>
          <w:tab/>
        </w:r>
        <w:r w:rsidRPr="00FD7943">
          <w:rPr>
            <w:rStyle w:val="Hperlink"/>
            <w:noProof/>
          </w:rPr>
          <w:t>Kliimaministeeriumi seisukoht detailplaneeringu algatamisele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_Toc194588072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21FEE25D" w14:textId="2007D702" w:rsidR="0051260B" w:rsidRDefault="0051260B">
      <w:pPr>
        <w:pStyle w:val="SK1"/>
        <w:tabs>
          <w:tab w:val="left" w:pos="1200"/>
        </w:tabs>
        <w:rPr>
          <w:rFonts w:asciiTheme="minorHAnsi" w:eastAsiaTheme="minorEastAsia" w:hAnsiTheme="minorHAnsi"/>
          <w:caps w:val="0"/>
          <w:noProof/>
          <w:kern w:val="2"/>
          <w:szCs w:val="24"/>
          <w:lang w:eastAsia="et-EE"/>
        </w:rPr>
      </w:pPr>
      <w:hyperlink w:anchor="_Toc194588073" w:history="1">
        <w:r w:rsidRPr="00FD7943">
          <w:rPr>
            <w:rStyle w:val="Hperlink"/>
            <w:noProof/>
          </w:rPr>
          <w:t>11.</w:t>
        </w:r>
        <w:r>
          <w:rPr>
            <w:rFonts w:asciiTheme="minorHAnsi" w:eastAsiaTheme="minorEastAsia" w:hAnsiTheme="minorHAnsi"/>
            <w:caps w:val="0"/>
            <w:noProof/>
            <w:kern w:val="2"/>
            <w:szCs w:val="24"/>
            <w:lang w:eastAsia="et-EE"/>
          </w:rPr>
          <w:tab/>
        </w:r>
        <w:r w:rsidRPr="00FD7943">
          <w:rPr>
            <w:rStyle w:val="Hperlink"/>
            <w:noProof/>
          </w:rPr>
          <w:t>Maa- ja Ruumiameti seisukoht detailplaneeringu algatamisele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_Toc194588073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16A6EA1E" w14:textId="4A3EBD30" w:rsidR="00D75C42" w:rsidRPr="00F3318E" w:rsidRDefault="005F0280" w:rsidP="00277DC2">
      <w:r>
        <w:fldChar w:fldCharType="end"/>
      </w:r>
    </w:p>
    <w:p w14:paraId="1C703354" w14:textId="77777777" w:rsidR="0010417D" w:rsidRDefault="0010417D" w:rsidP="00D75C42"/>
    <w:p w14:paraId="0B6DB696" w14:textId="77777777" w:rsidR="00277DC2" w:rsidRDefault="00277DC2" w:rsidP="00D75C42"/>
    <w:p w14:paraId="51EE948B" w14:textId="77777777" w:rsidR="00277DC2" w:rsidRDefault="00277DC2" w:rsidP="00D75C42"/>
    <w:p w14:paraId="267A80F0" w14:textId="77777777" w:rsidR="00277DC2" w:rsidRDefault="00277DC2" w:rsidP="00D75C42"/>
    <w:p w14:paraId="769935D4" w14:textId="77777777" w:rsidR="00277DC2" w:rsidRDefault="00277DC2" w:rsidP="00D75C42"/>
    <w:p w14:paraId="220EFC86" w14:textId="77777777" w:rsidR="00277DC2" w:rsidRDefault="00277DC2" w:rsidP="00D75C42"/>
    <w:p w14:paraId="4F3E0165" w14:textId="77777777" w:rsidR="00277DC2" w:rsidRDefault="00277DC2" w:rsidP="00D75C42"/>
    <w:p w14:paraId="7E6B6043" w14:textId="77777777" w:rsidR="00277DC2" w:rsidRDefault="00277DC2" w:rsidP="00D75C42"/>
    <w:p w14:paraId="3A32AEB2" w14:textId="77777777" w:rsidR="00277DC2" w:rsidRDefault="00277DC2" w:rsidP="00D75C42"/>
    <w:p w14:paraId="133003E5" w14:textId="77777777" w:rsidR="00277DC2" w:rsidRDefault="00277DC2" w:rsidP="00D75C42"/>
    <w:p w14:paraId="451CF554" w14:textId="77777777" w:rsidR="00277DC2" w:rsidRDefault="00277DC2" w:rsidP="00D75C42"/>
    <w:p w14:paraId="785F513C" w14:textId="77777777" w:rsidR="00277DC2" w:rsidRPr="00F3318E" w:rsidRDefault="00277DC2" w:rsidP="00D75C42"/>
    <w:p w14:paraId="35754625" w14:textId="57E9DCD7" w:rsidR="00D14AA3" w:rsidRDefault="0090308A" w:rsidP="0098284D">
      <w:pPr>
        <w:pStyle w:val="Pealkiri1"/>
        <w:numPr>
          <w:ilvl w:val="0"/>
          <w:numId w:val="14"/>
        </w:numPr>
      </w:pPr>
      <w:bookmarkStart w:id="0" w:name="_Hlk163417622"/>
      <w:bookmarkStart w:id="1" w:name="_Toc194588063"/>
      <w:r>
        <w:lastRenderedPageBreak/>
        <w:t>Haapsalu Linnavalitsuse</w:t>
      </w:r>
      <w:r w:rsidR="002C5EBF">
        <w:t xml:space="preserve"> </w:t>
      </w:r>
      <w:r w:rsidR="00EF596F">
        <w:t xml:space="preserve">12.02.2025 </w:t>
      </w:r>
      <w:r w:rsidR="002C5EBF">
        <w:t xml:space="preserve">korraldus </w:t>
      </w:r>
      <w:r w:rsidR="00EF596F">
        <w:t xml:space="preserve">nr </w:t>
      </w:r>
      <w:r w:rsidR="002C5EBF">
        <w:t>1</w:t>
      </w:r>
      <w:r w:rsidR="00EF596F">
        <w:t>36</w:t>
      </w:r>
      <w:r w:rsidR="002C5EBF">
        <w:t xml:space="preserve"> det</w:t>
      </w:r>
      <w:r w:rsidR="00266876">
        <w:t xml:space="preserve">ailplaneeringu algatamise </w:t>
      </w:r>
      <w:r w:rsidR="00EF596F">
        <w:t xml:space="preserve">ja KSH mittealgatamise </w:t>
      </w:r>
      <w:r w:rsidR="00266876">
        <w:t>kohta</w:t>
      </w:r>
      <w:bookmarkEnd w:id="1"/>
    </w:p>
    <w:bookmarkEnd w:id="0"/>
    <w:p w14:paraId="2D3D9051" w14:textId="6F3A1683" w:rsidR="00025F6E" w:rsidRDefault="00561385" w:rsidP="00393FF5">
      <w:pPr>
        <w:pStyle w:val="Kehatekst"/>
      </w:pPr>
      <w:r w:rsidRPr="00561385">
        <w:drawing>
          <wp:inline distT="0" distB="0" distL="0" distR="0" wp14:anchorId="227E8B44" wp14:editId="70941E9D">
            <wp:extent cx="5496692" cy="7735380"/>
            <wp:effectExtent l="0" t="0" r="8890" b="0"/>
            <wp:docPr id="1938586084" name="Pilt 1" descr="Pilt, millel on kujutatud tekst, kiri, kuvatõmmis, dokument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586084" name="Pilt 1" descr="Pilt, millel on kujutatud tekst, kiri, kuvatõmmis, dokument&#10;&#10;Tehisintellekti genereeritud sisu võib olla ebatõene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77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4C07" w14:textId="1CFED198" w:rsidR="00930ABE" w:rsidRDefault="00930ABE" w:rsidP="00393FF5">
      <w:pPr>
        <w:pStyle w:val="Kehatekst"/>
      </w:pPr>
    </w:p>
    <w:p w14:paraId="42D26A91" w14:textId="77777777" w:rsidR="006F47FE" w:rsidRDefault="006F47FE" w:rsidP="00393FF5">
      <w:pPr>
        <w:pStyle w:val="Kehatekst"/>
      </w:pPr>
    </w:p>
    <w:p w14:paraId="47C86868" w14:textId="77777777" w:rsidR="006F47FE" w:rsidRDefault="006F47FE" w:rsidP="00393FF5">
      <w:pPr>
        <w:pStyle w:val="Kehatekst"/>
      </w:pPr>
    </w:p>
    <w:p w14:paraId="5ED1228D" w14:textId="77777777" w:rsidR="00561385" w:rsidRDefault="00561385" w:rsidP="00393FF5">
      <w:pPr>
        <w:pStyle w:val="Kehatekst"/>
      </w:pPr>
    </w:p>
    <w:p w14:paraId="005D92A4" w14:textId="2E1C4917" w:rsidR="00561385" w:rsidRDefault="001C43A1" w:rsidP="00393FF5">
      <w:pPr>
        <w:pStyle w:val="Kehatekst"/>
      </w:pPr>
      <w:r w:rsidRPr="001C43A1">
        <w:lastRenderedPageBreak/>
        <w:drawing>
          <wp:inline distT="0" distB="0" distL="0" distR="0" wp14:anchorId="0E2CCB94" wp14:editId="24E596A6">
            <wp:extent cx="5239481" cy="6744641"/>
            <wp:effectExtent l="0" t="0" r="0" b="0"/>
            <wp:docPr id="16857737" name="Pilt 1" descr="Pilt, millel on kujutatud tekst, kuvatõmmis, Font, number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737" name="Pilt 1" descr="Pilt, millel on kujutatud tekst, kuvatõmmis, Font, number&#10;&#10;Tehisintellekti genereeritud sisu võib olla ebatõene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67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22EBF" w14:textId="77777777" w:rsidR="00561385" w:rsidRDefault="00561385" w:rsidP="00393FF5">
      <w:pPr>
        <w:pStyle w:val="Kehatekst"/>
      </w:pPr>
    </w:p>
    <w:p w14:paraId="0B8DCCE9" w14:textId="77777777" w:rsidR="00561385" w:rsidRDefault="00561385" w:rsidP="00393FF5">
      <w:pPr>
        <w:pStyle w:val="Kehatekst"/>
      </w:pPr>
    </w:p>
    <w:p w14:paraId="12055F16" w14:textId="77777777" w:rsidR="00561385" w:rsidRDefault="00561385" w:rsidP="00393FF5">
      <w:pPr>
        <w:pStyle w:val="Kehatekst"/>
      </w:pPr>
    </w:p>
    <w:p w14:paraId="386D9C2C" w14:textId="77777777" w:rsidR="00561385" w:rsidRDefault="00561385" w:rsidP="00393FF5">
      <w:pPr>
        <w:pStyle w:val="Kehatekst"/>
      </w:pPr>
    </w:p>
    <w:p w14:paraId="0C0DE46D" w14:textId="377FC402" w:rsidR="00266876" w:rsidRDefault="00266876" w:rsidP="0098284D">
      <w:pPr>
        <w:pStyle w:val="Pealkiri1"/>
        <w:numPr>
          <w:ilvl w:val="0"/>
          <w:numId w:val="14"/>
        </w:numPr>
      </w:pPr>
      <w:bookmarkStart w:id="2" w:name="_Hlk177731265"/>
      <w:bookmarkStart w:id="3" w:name="_Toc194588064"/>
      <w:r>
        <w:lastRenderedPageBreak/>
        <w:t>Lähteseisukohad detailplaneeringu koostamiseks</w:t>
      </w:r>
      <w:bookmarkEnd w:id="3"/>
    </w:p>
    <w:bookmarkEnd w:id="2"/>
    <w:p w14:paraId="4C1C2054" w14:textId="1F461F9F" w:rsidR="00266876" w:rsidRDefault="00417907" w:rsidP="00393FF5">
      <w:pPr>
        <w:pStyle w:val="Kehatekst"/>
      </w:pPr>
      <w:r w:rsidRPr="00417907">
        <w:drawing>
          <wp:inline distT="0" distB="0" distL="0" distR="0" wp14:anchorId="6037C909" wp14:editId="55BC1460">
            <wp:extent cx="5616996" cy="8530288"/>
            <wp:effectExtent l="0" t="0" r="3175" b="4445"/>
            <wp:docPr id="725538780" name="Pilt 1" descr="Pilt, millel on kujutatud tekst, kuvatõmmis, Font, dokument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538780" name="Pilt 1" descr="Pilt, millel on kujutatud tekst, kuvatõmmis, Font, dokument&#10;&#10;Tehisintellekti genereeritud sisu võib olla ebatõene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9598" cy="853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A2E0" w14:textId="182F324D" w:rsidR="006F47FE" w:rsidRDefault="006F47FE" w:rsidP="00393FF5">
      <w:pPr>
        <w:pStyle w:val="Kehatekst"/>
      </w:pPr>
    </w:p>
    <w:p w14:paraId="7A2A6805" w14:textId="77777777" w:rsidR="00684F0D" w:rsidRDefault="00684F0D" w:rsidP="00393FF5">
      <w:pPr>
        <w:pStyle w:val="Kehatekst"/>
      </w:pPr>
    </w:p>
    <w:p w14:paraId="61C1B17C" w14:textId="38354F27" w:rsidR="00417907" w:rsidRDefault="009748E5" w:rsidP="00393FF5">
      <w:pPr>
        <w:pStyle w:val="Kehatekst"/>
      </w:pPr>
      <w:r w:rsidRPr="009748E5">
        <w:lastRenderedPageBreak/>
        <w:drawing>
          <wp:inline distT="0" distB="0" distL="0" distR="0" wp14:anchorId="702A5E7C" wp14:editId="5F8EFBD1">
            <wp:extent cx="5551680" cy="8791070"/>
            <wp:effectExtent l="0" t="0" r="0" b="0"/>
            <wp:docPr id="491077124" name="Pilt 1" descr="Pilt, millel on kujutatud tekst, Font, kuvatõmmis, paber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77124" name="Pilt 1" descr="Pilt, millel on kujutatud tekst, Font, kuvatõmmis, paber&#10;&#10;Tehisintellekti genereeritud sisu võib olla ebatõene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4628" cy="879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E8C36" w14:textId="77777777" w:rsidR="00417907" w:rsidRDefault="00417907" w:rsidP="00393FF5">
      <w:pPr>
        <w:pStyle w:val="Kehatekst"/>
      </w:pPr>
    </w:p>
    <w:p w14:paraId="5A847635" w14:textId="77777777" w:rsidR="006742E3" w:rsidRDefault="006742E3" w:rsidP="00393FF5">
      <w:pPr>
        <w:pStyle w:val="Kehatekst"/>
      </w:pPr>
    </w:p>
    <w:p w14:paraId="74C9B404" w14:textId="7517A016" w:rsidR="006742E3" w:rsidRDefault="00715A0D" w:rsidP="00393FF5">
      <w:pPr>
        <w:pStyle w:val="Kehatekst"/>
      </w:pPr>
      <w:r w:rsidRPr="00715A0D">
        <w:lastRenderedPageBreak/>
        <w:drawing>
          <wp:inline distT="0" distB="0" distL="0" distR="0" wp14:anchorId="26656C6C" wp14:editId="761846B2">
            <wp:extent cx="5714016" cy="9007588"/>
            <wp:effectExtent l="0" t="0" r="1270" b="3175"/>
            <wp:docPr id="720281518" name="Pilt 1" descr="Pilt, millel on kujutatud tekst, kuvatõmmis, Font, paber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281518" name="Pilt 1" descr="Pilt, millel on kujutatud tekst, kuvatõmmis, Font, paber&#10;&#10;Tehisintellekti genereeritud sisu võib olla ebatõene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8765" cy="90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D5B7D" w14:textId="77777777" w:rsidR="006742E3" w:rsidRDefault="006742E3" w:rsidP="00393FF5">
      <w:pPr>
        <w:pStyle w:val="Kehatekst"/>
      </w:pPr>
    </w:p>
    <w:p w14:paraId="56F05564" w14:textId="09AE2A8A" w:rsidR="006742E3" w:rsidRDefault="004E3199" w:rsidP="00393FF5">
      <w:pPr>
        <w:pStyle w:val="Kehatekst"/>
      </w:pPr>
      <w:r w:rsidRPr="004E3199">
        <w:lastRenderedPageBreak/>
        <w:drawing>
          <wp:inline distT="0" distB="0" distL="0" distR="0" wp14:anchorId="79A2AA20" wp14:editId="43ECF91A">
            <wp:extent cx="5048955" cy="1733792"/>
            <wp:effectExtent l="0" t="0" r="0" b="0"/>
            <wp:docPr id="894589890" name="Pilt 1" descr="Pilt, millel on kujutatud tekst, Font, kuvatõmmis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589890" name="Pilt 1" descr="Pilt, millel on kujutatud tekst, Font, kuvatõmmis&#10;&#10;Tehisintellekti genereeritud sisu võib olla ebatõene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12617" w14:textId="0AF2508A" w:rsidR="00776A81" w:rsidRDefault="00F91345" w:rsidP="00393FF5">
      <w:pPr>
        <w:pStyle w:val="Kehatekst"/>
      </w:pPr>
      <w:r w:rsidRPr="00F91345">
        <w:drawing>
          <wp:inline distT="0" distB="0" distL="0" distR="0" wp14:anchorId="0D087AD4" wp14:editId="73679469">
            <wp:extent cx="6000462" cy="7371996"/>
            <wp:effectExtent l="0" t="0" r="635" b="635"/>
            <wp:docPr id="1044813427" name="Pilt 1" descr="Pilt, millel on kujutatud tekst, kaart, kuvatõmmis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13427" name="Pilt 1" descr="Pilt, millel on kujutatud tekst, kaart, kuvatõmmis&#10;&#10;Tehisintellekti genereeritud sisu võib olla ebatõene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2048" cy="73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2D256" w14:textId="6BCDB979" w:rsidR="001C1412" w:rsidRDefault="001C1412" w:rsidP="00286584">
      <w:pPr>
        <w:pStyle w:val="Pealkiri1"/>
        <w:numPr>
          <w:ilvl w:val="0"/>
          <w:numId w:val="14"/>
        </w:numPr>
      </w:pPr>
      <w:bookmarkStart w:id="4" w:name="_Toc194588065"/>
      <w:r>
        <w:lastRenderedPageBreak/>
        <w:t>Terviseameti seisukoht</w:t>
      </w:r>
      <w:bookmarkEnd w:id="4"/>
      <w:r>
        <w:t xml:space="preserve"> </w:t>
      </w:r>
    </w:p>
    <w:p w14:paraId="38B3FB32" w14:textId="77777777" w:rsidR="009847CA" w:rsidRDefault="009847CA" w:rsidP="009847CA">
      <w:pPr>
        <w:pStyle w:val="Kehatekst"/>
      </w:pPr>
    </w:p>
    <w:p w14:paraId="512DED5F" w14:textId="1A5CB188" w:rsidR="009847CA" w:rsidRPr="009847CA" w:rsidRDefault="009847CA" w:rsidP="009847CA">
      <w:pPr>
        <w:pStyle w:val="Kehatekst"/>
      </w:pPr>
      <w:r>
        <w:drawing>
          <wp:inline distT="0" distB="0" distL="0" distR="0" wp14:anchorId="2CEB05B0" wp14:editId="074D83EC">
            <wp:extent cx="5340350" cy="7758622"/>
            <wp:effectExtent l="0" t="0" r="0" b="0"/>
            <wp:docPr id="1439363149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99" cy="776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DBEB9" w14:textId="1B60358B" w:rsidR="00286584" w:rsidRDefault="00286584" w:rsidP="00286584">
      <w:pPr>
        <w:pStyle w:val="Pealkiri1"/>
        <w:numPr>
          <w:ilvl w:val="0"/>
          <w:numId w:val="14"/>
        </w:numPr>
      </w:pPr>
      <w:bookmarkStart w:id="5" w:name="_Toc194588066"/>
      <w:r>
        <w:lastRenderedPageBreak/>
        <w:t>Transpordiameti seisukoht</w:t>
      </w:r>
      <w:bookmarkEnd w:id="5"/>
    </w:p>
    <w:p w14:paraId="5E5F5E00" w14:textId="676842BB" w:rsidR="00776A81" w:rsidRDefault="00776A81" w:rsidP="00393FF5">
      <w:pPr>
        <w:pStyle w:val="Kehatekst"/>
      </w:pPr>
    </w:p>
    <w:p w14:paraId="2FDF6163" w14:textId="56AC5191" w:rsidR="00776A81" w:rsidRDefault="00286584" w:rsidP="00393FF5">
      <w:pPr>
        <w:pStyle w:val="Kehatekst"/>
      </w:pPr>
      <w:r w:rsidRPr="00286584">
        <w:drawing>
          <wp:inline distT="0" distB="0" distL="0" distR="0" wp14:anchorId="2BC217EB" wp14:editId="485DA802">
            <wp:extent cx="6001588" cy="8688012"/>
            <wp:effectExtent l="0" t="0" r="0" b="0"/>
            <wp:docPr id="1463043845" name="Pilt 1" descr="Pilt, millel on kujutatud tekst, kuvatõmmis, dokument, Font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043845" name="Pilt 1" descr="Pilt, millel on kujutatud tekst, kuvatõmmis, dokument, Font&#10;&#10;Tehisintellekti genereeritud sisu võib olla ebatõene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01588" cy="868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F85A1" w14:textId="0C2AE03D" w:rsidR="00337B9E" w:rsidRDefault="00337B9E" w:rsidP="00214659">
      <w:pPr>
        <w:pStyle w:val="Pealkiri1"/>
        <w:numPr>
          <w:ilvl w:val="0"/>
          <w:numId w:val="14"/>
        </w:numPr>
      </w:pPr>
      <w:bookmarkStart w:id="6" w:name="_Toc194588067"/>
      <w:r>
        <w:lastRenderedPageBreak/>
        <w:t>Keskkonnaameti seisukoht</w:t>
      </w:r>
      <w:bookmarkEnd w:id="6"/>
    </w:p>
    <w:p w14:paraId="6936C7CF" w14:textId="77777777" w:rsidR="00337B9E" w:rsidRDefault="00337B9E" w:rsidP="00337B9E">
      <w:pPr>
        <w:pStyle w:val="Kehatekst"/>
      </w:pPr>
    </w:p>
    <w:p w14:paraId="742D7A7F" w14:textId="1F80F55C" w:rsidR="00337B9E" w:rsidRDefault="00101D93" w:rsidP="00337B9E">
      <w:pPr>
        <w:pStyle w:val="Kehatekst"/>
      </w:pPr>
      <w:r>
        <w:drawing>
          <wp:inline distT="0" distB="0" distL="0" distR="0" wp14:anchorId="05A95D0D" wp14:editId="19CB18BE">
            <wp:extent cx="5562600" cy="8134350"/>
            <wp:effectExtent l="0" t="0" r="0" b="0"/>
            <wp:docPr id="2132581734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6631C" w14:textId="77777777" w:rsidR="00101D93" w:rsidRDefault="00101D93" w:rsidP="00337B9E">
      <w:pPr>
        <w:pStyle w:val="Kehatekst"/>
      </w:pPr>
    </w:p>
    <w:p w14:paraId="7B9487A3" w14:textId="77777777" w:rsidR="00101D93" w:rsidRDefault="00101D93" w:rsidP="00337B9E">
      <w:pPr>
        <w:pStyle w:val="Kehatekst"/>
      </w:pPr>
    </w:p>
    <w:p w14:paraId="7881F831" w14:textId="157C5057" w:rsidR="00101D93" w:rsidRDefault="00267FD1" w:rsidP="00337B9E">
      <w:pPr>
        <w:pStyle w:val="Kehatekst"/>
      </w:pPr>
      <w:r>
        <w:lastRenderedPageBreak/>
        <w:drawing>
          <wp:inline distT="0" distB="0" distL="0" distR="0" wp14:anchorId="5D1C0651" wp14:editId="25B570D2">
            <wp:extent cx="5524500" cy="8663114"/>
            <wp:effectExtent l="0" t="0" r="0" b="5080"/>
            <wp:docPr id="1851701562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579" cy="866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F91DA" w14:textId="77777777" w:rsidR="00267FD1" w:rsidRDefault="00267FD1" w:rsidP="00337B9E">
      <w:pPr>
        <w:pStyle w:val="Kehatekst"/>
      </w:pPr>
    </w:p>
    <w:p w14:paraId="4402B81B" w14:textId="77777777" w:rsidR="00267FD1" w:rsidRDefault="00267FD1" w:rsidP="00337B9E">
      <w:pPr>
        <w:pStyle w:val="Kehatekst"/>
      </w:pPr>
    </w:p>
    <w:p w14:paraId="7B3FA7FB" w14:textId="77777777" w:rsidR="00FA1357" w:rsidRDefault="00FA1357" w:rsidP="00337B9E">
      <w:pPr>
        <w:pStyle w:val="Kehatekst"/>
      </w:pPr>
    </w:p>
    <w:p w14:paraId="15F7D168" w14:textId="6D15E002" w:rsidR="00267FD1" w:rsidRDefault="00FA1357" w:rsidP="00337B9E">
      <w:pPr>
        <w:pStyle w:val="Kehatekst"/>
      </w:pPr>
      <w:r>
        <w:drawing>
          <wp:inline distT="0" distB="0" distL="0" distR="0" wp14:anchorId="68B38C5D" wp14:editId="5E4E82B4">
            <wp:extent cx="5016500" cy="8360834"/>
            <wp:effectExtent l="0" t="0" r="0" b="2540"/>
            <wp:docPr id="137555249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525" cy="836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0F40D" w14:textId="77777777" w:rsidR="00FA1357" w:rsidRDefault="00FA1357" w:rsidP="00337B9E">
      <w:pPr>
        <w:pStyle w:val="Kehatekst"/>
      </w:pPr>
    </w:p>
    <w:p w14:paraId="173DF906" w14:textId="77777777" w:rsidR="00FA1357" w:rsidRDefault="00FA1357" w:rsidP="00337B9E">
      <w:pPr>
        <w:pStyle w:val="Kehatekst"/>
      </w:pPr>
    </w:p>
    <w:p w14:paraId="3B4B26E5" w14:textId="77777777" w:rsidR="00FA1357" w:rsidRDefault="00FA1357" w:rsidP="00337B9E">
      <w:pPr>
        <w:pStyle w:val="Kehatekst"/>
      </w:pPr>
    </w:p>
    <w:p w14:paraId="4F01E3F1" w14:textId="61DBF8AF" w:rsidR="00FA1357" w:rsidRPr="00337B9E" w:rsidRDefault="0051260B" w:rsidP="00337B9E">
      <w:pPr>
        <w:pStyle w:val="Kehatekst"/>
      </w:pPr>
      <w:r>
        <w:lastRenderedPageBreak/>
        <w:drawing>
          <wp:inline distT="0" distB="0" distL="0" distR="0" wp14:anchorId="04189B5F" wp14:editId="45F2CBBF">
            <wp:extent cx="5238750" cy="8278922"/>
            <wp:effectExtent l="0" t="0" r="0" b="8255"/>
            <wp:docPr id="717081425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828" cy="828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2C4B0" w14:textId="04F26CAB" w:rsidR="00214659" w:rsidRDefault="00214659" w:rsidP="00214659">
      <w:pPr>
        <w:pStyle w:val="Pealkiri1"/>
        <w:numPr>
          <w:ilvl w:val="0"/>
          <w:numId w:val="14"/>
        </w:numPr>
      </w:pPr>
      <w:bookmarkStart w:id="7" w:name="_Toc194588068"/>
      <w:r>
        <w:lastRenderedPageBreak/>
        <w:t>Keskkonnaameti seisukoht</w:t>
      </w:r>
      <w:bookmarkEnd w:id="7"/>
    </w:p>
    <w:p w14:paraId="1415EC66" w14:textId="2F4E2C41" w:rsidR="00776A81" w:rsidRDefault="0003189D" w:rsidP="00393FF5">
      <w:pPr>
        <w:pStyle w:val="Kehatekst"/>
      </w:pPr>
      <w:r w:rsidRPr="0003189D">
        <w:drawing>
          <wp:inline distT="0" distB="0" distL="0" distR="0" wp14:anchorId="65047913" wp14:editId="13D28A66">
            <wp:extent cx="5866356" cy="8453838"/>
            <wp:effectExtent l="0" t="0" r="1270" b="4445"/>
            <wp:docPr id="1315775386" name="Pilt 1" descr="Pilt, millel on kujutatud tekst, kuvatõmmis, Font, kiri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775386" name="Pilt 1" descr="Pilt, millel on kujutatud tekst, kuvatõmmis, Font, kiri&#10;&#10;Tehisintellekti genereeritud sisu võib olla ebatõene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69515" cy="845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16073" w14:textId="30E87B1F" w:rsidR="00776A81" w:rsidRDefault="00776A81" w:rsidP="00393FF5">
      <w:pPr>
        <w:pStyle w:val="Kehatekst"/>
      </w:pPr>
    </w:p>
    <w:p w14:paraId="7E9E4BFC" w14:textId="77777777" w:rsidR="00D110AD" w:rsidRDefault="00D110AD" w:rsidP="00393FF5">
      <w:pPr>
        <w:pStyle w:val="Kehatekst"/>
      </w:pPr>
    </w:p>
    <w:p w14:paraId="1122AB7C" w14:textId="268A5049" w:rsidR="00D110AD" w:rsidRDefault="008B0CC7" w:rsidP="00393FF5">
      <w:pPr>
        <w:pStyle w:val="Kehatekst"/>
      </w:pPr>
      <w:r w:rsidRPr="008B0CC7">
        <w:lastRenderedPageBreak/>
        <w:drawing>
          <wp:inline distT="0" distB="0" distL="0" distR="0" wp14:anchorId="2336C9E0" wp14:editId="5107402B">
            <wp:extent cx="4896533" cy="7744906"/>
            <wp:effectExtent l="0" t="0" r="0" b="8890"/>
            <wp:docPr id="588292072" name="Pilt 1" descr="Pilt, millel on kujutatud tekst, kuvatõmmis, dokument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292072" name="Pilt 1" descr="Pilt, millel on kujutatud tekst, kuvatõmmis, dokument&#10;&#10;Tehisintellekti genereeritud sisu võib olla ebatõene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774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CF72" w14:textId="77777777" w:rsidR="00D110AD" w:rsidRDefault="00D110AD" w:rsidP="00393FF5">
      <w:pPr>
        <w:pStyle w:val="Kehatekst"/>
      </w:pPr>
    </w:p>
    <w:p w14:paraId="6E34A71F" w14:textId="77777777" w:rsidR="00D110AD" w:rsidRDefault="00D110AD" w:rsidP="00393FF5">
      <w:pPr>
        <w:pStyle w:val="Kehatekst"/>
      </w:pPr>
    </w:p>
    <w:p w14:paraId="33627007" w14:textId="77777777" w:rsidR="0090308A" w:rsidRDefault="0090308A" w:rsidP="00393FF5">
      <w:pPr>
        <w:pStyle w:val="Kehatekst"/>
      </w:pPr>
    </w:p>
    <w:p w14:paraId="4E938C82" w14:textId="77777777" w:rsidR="0090308A" w:rsidRDefault="0090308A" w:rsidP="00393FF5">
      <w:pPr>
        <w:pStyle w:val="Kehatekst"/>
      </w:pPr>
    </w:p>
    <w:p w14:paraId="62A5658A" w14:textId="77777777" w:rsidR="0090308A" w:rsidRDefault="0090308A" w:rsidP="00393FF5">
      <w:pPr>
        <w:pStyle w:val="Kehatekst"/>
      </w:pPr>
    </w:p>
    <w:p w14:paraId="6D650A34" w14:textId="6D496081" w:rsidR="0090308A" w:rsidRDefault="0090308A" w:rsidP="00393FF5">
      <w:pPr>
        <w:pStyle w:val="Kehatekst"/>
      </w:pPr>
    </w:p>
    <w:p w14:paraId="727D3368" w14:textId="53C66EAE" w:rsidR="0090308A" w:rsidRDefault="0074046E" w:rsidP="00214659">
      <w:pPr>
        <w:pStyle w:val="Pealkiri1"/>
        <w:numPr>
          <w:ilvl w:val="0"/>
          <w:numId w:val="14"/>
        </w:numPr>
      </w:pPr>
      <w:bookmarkStart w:id="8" w:name="_Hlk177731438"/>
      <w:bookmarkStart w:id="9" w:name="_Toc194588069"/>
      <w:r>
        <w:lastRenderedPageBreak/>
        <w:t>Keskkonnamõju strateegilise hindamise eelhinnang</w:t>
      </w:r>
      <w:bookmarkEnd w:id="9"/>
    </w:p>
    <w:bookmarkEnd w:id="8"/>
    <w:p w14:paraId="7D724607" w14:textId="4B6FCA5E" w:rsidR="0090308A" w:rsidRDefault="0089216F" w:rsidP="00393FF5">
      <w:pPr>
        <w:pStyle w:val="Kehatekst"/>
      </w:pPr>
      <w:r w:rsidRPr="0089216F">
        <w:drawing>
          <wp:inline distT="0" distB="0" distL="0" distR="0" wp14:anchorId="1AB363AC" wp14:editId="73AF9476">
            <wp:extent cx="5885078" cy="8120418"/>
            <wp:effectExtent l="0" t="0" r="1905" b="0"/>
            <wp:docPr id="1640126809" name="Pilt 1" descr="Pilt, millel on kujutatud tekst, kuvatõmmis, Font, disain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126809" name="Pilt 1" descr="Pilt, millel on kujutatud tekst, kuvatõmmis, Font, disain&#10;&#10;Tehisintellekti genereeritud sisu võib olla ebatõene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87489" cy="81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9101B" w14:textId="77777777" w:rsidR="0090308A" w:rsidRDefault="0090308A" w:rsidP="00393FF5">
      <w:pPr>
        <w:pStyle w:val="Kehatekst"/>
      </w:pPr>
    </w:p>
    <w:p w14:paraId="4082139E" w14:textId="77777777" w:rsidR="004E3293" w:rsidRDefault="004E3293" w:rsidP="00393FF5">
      <w:pPr>
        <w:pStyle w:val="Kehatekst"/>
      </w:pPr>
    </w:p>
    <w:p w14:paraId="03366F45" w14:textId="6BD6A48C" w:rsidR="004E3293" w:rsidRDefault="004E3293" w:rsidP="00393FF5">
      <w:pPr>
        <w:pStyle w:val="Kehatekst"/>
      </w:pPr>
    </w:p>
    <w:p w14:paraId="482839CD" w14:textId="4BEDF135" w:rsidR="004E3293" w:rsidRDefault="003E112F" w:rsidP="00393FF5">
      <w:pPr>
        <w:pStyle w:val="Kehatekst"/>
      </w:pPr>
      <w:r w:rsidRPr="003E112F">
        <w:lastRenderedPageBreak/>
        <w:drawing>
          <wp:inline distT="0" distB="0" distL="0" distR="0" wp14:anchorId="024B5AB8" wp14:editId="7D9F81EC">
            <wp:extent cx="6620178" cy="5326182"/>
            <wp:effectExtent l="0" t="0" r="0" b="8255"/>
            <wp:docPr id="94099590" name="Pilt 1" descr="Pilt, millel on kujutatud tekst, kuvatõmmis, Font, number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99590" name="Pilt 1" descr="Pilt, millel on kujutatud tekst, kuvatõmmis, Font, number&#10;&#10;Tehisintellekti genereeritud sisu võib olla ebatõene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27357" cy="533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01ED0" w14:textId="77777777" w:rsidR="004E3293" w:rsidRDefault="004E3293" w:rsidP="00393FF5">
      <w:pPr>
        <w:pStyle w:val="Kehatekst"/>
      </w:pPr>
    </w:p>
    <w:p w14:paraId="2DBB1B32" w14:textId="6DAA2D87" w:rsidR="004E3293" w:rsidRDefault="004E3293" w:rsidP="00393FF5">
      <w:pPr>
        <w:pStyle w:val="Kehatekst"/>
      </w:pPr>
    </w:p>
    <w:p w14:paraId="0D2F6B44" w14:textId="77777777" w:rsidR="004E3293" w:rsidRDefault="004E3293" w:rsidP="00393FF5">
      <w:pPr>
        <w:pStyle w:val="Kehatekst"/>
      </w:pPr>
    </w:p>
    <w:p w14:paraId="086657ED" w14:textId="77777777" w:rsidR="004E3293" w:rsidRDefault="004E3293" w:rsidP="00393FF5">
      <w:pPr>
        <w:pStyle w:val="Kehatekst"/>
      </w:pPr>
    </w:p>
    <w:p w14:paraId="293BC883" w14:textId="0AA8A050" w:rsidR="004E3293" w:rsidRDefault="004E3293" w:rsidP="00393FF5">
      <w:pPr>
        <w:pStyle w:val="Kehatekst"/>
      </w:pPr>
    </w:p>
    <w:p w14:paraId="1D5E19CD" w14:textId="77777777" w:rsidR="004E3293" w:rsidRDefault="004E3293" w:rsidP="00393FF5">
      <w:pPr>
        <w:pStyle w:val="Kehatekst"/>
      </w:pPr>
    </w:p>
    <w:p w14:paraId="3A0973E4" w14:textId="77777777" w:rsidR="004E3293" w:rsidRDefault="004E3293" w:rsidP="00393FF5">
      <w:pPr>
        <w:pStyle w:val="Kehatekst"/>
      </w:pPr>
    </w:p>
    <w:p w14:paraId="13D2B7FD" w14:textId="2209402F" w:rsidR="004E3293" w:rsidRDefault="004E3293" w:rsidP="00393FF5">
      <w:pPr>
        <w:pStyle w:val="Kehatekst"/>
      </w:pPr>
    </w:p>
    <w:p w14:paraId="1B959CF7" w14:textId="77777777" w:rsidR="004E3293" w:rsidRDefault="004E3293" w:rsidP="00393FF5">
      <w:pPr>
        <w:pStyle w:val="Kehatekst"/>
      </w:pPr>
    </w:p>
    <w:p w14:paraId="13936D9C" w14:textId="77777777" w:rsidR="004E3293" w:rsidRDefault="004E3293" w:rsidP="00393FF5">
      <w:pPr>
        <w:pStyle w:val="Kehatekst"/>
      </w:pPr>
    </w:p>
    <w:p w14:paraId="0D24B224" w14:textId="2D41E3E9" w:rsidR="004E3293" w:rsidRDefault="004E3293" w:rsidP="00393FF5">
      <w:pPr>
        <w:pStyle w:val="Kehatekst"/>
      </w:pPr>
    </w:p>
    <w:p w14:paraId="65D46397" w14:textId="742C2416" w:rsidR="004E3293" w:rsidRDefault="004E3293" w:rsidP="00393FF5">
      <w:pPr>
        <w:pStyle w:val="Kehatekst"/>
      </w:pPr>
    </w:p>
    <w:p w14:paraId="76ACD2B1" w14:textId="77777777" w:rsidR="004E3293" w:rsidRDefault="004E3293" w:rsidP="00393FF5">
      <w:pPr>
        <w:pStyle w:val="Kehatekst"/>
      </w:pPr>
    </w:p>
    <w:p w14:paraId="2D9C422E" w14:textId="77777777" w:rsidR="004E3293" w:rsidRDefault="004E3293" w:rsidP="00393FF5">
      <w:pPr>
        <w:pStyle w:val="Kehatekst"/>
      </w:pPr>
    </w:p>
    <w:p w14:paraId="4E0F8F4B" w14:textId="5FB755E0" w:rsidR="004E3293" w:rsidRDefault="004E3293" w:rsidP="00393FF5">
      <w:pPr>
        <w:pStyle w:val="Kehatekst"/>
      </w:pPr>
    </w:p>
    <w:p w14:paraId="5213112A" w14:textId="0FB41516" w:rsidR="004E3293" w:rsidRDefault="009931D6" w:rsidP="00393FF5">
      <w:pPr>
        <w:pStyle w:val="Kehatekst"/>
      </w:pPr>
      <w:r w:rsidRPr="009931D6">
        <w:lastRenderedPageBreak/>
        <w:drawing>
          <wp:inline distT="0" distB="0" distL="0" distR="0" wp14:anchorId="0A999CF3" wp14:editId="5B990D3A">
            <wp:extent cx="6347638" cy="9509012"/>
            <wp:effectExtent l="0" t="0" r="0" b="0"/>
            <wp:docPr id="244003268" name="Pilt 1" descr="Pilt, millel on kujutatud tekst, kuvatõmmis, kiri, Font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03268" name="Pilt 1" descr="Pilt, millel on kujutatud tekst, kuvatõmmis, kiri, Font&#10;&#10;Tehisintellekti genereeritud sisu võib olla ebatõene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50043" cy="95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37440" w14:textId="656FB8C2" w:rsidR="004E3293" w:rsidRDefault="00F40C24" w:rsidP="00393FF5">
      <w:pPr>
        <w:pStyle w:val="Kehatekst"/>
      </w:pPr>
      <w:r w:rsidRPr="00F40C24">
        <w:lastRenderedPageBreak/>
        <w:drawing>
          <wp:inline distT="0" distB="0" distL="0" distR="0" wp14:anchorId="0A0FCC69" wp14:editId="68FB2B29">
            <wp:extent cx="5948874" cy="9182746"/>
            <wp:effectExtent l="0" t="0" r="0" b="0"/>
            <wp:docPr id="686149519" name="Pilt 1" descr="Pilt, millel on kujutatud tekst, kuvatõmmis, diagramm, kaart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49519" name="Pilt 1" descr="Pilt, millel on kujutatud tekst, kuvatõmmis, diagramm, kaart&#10;&#10;Tehisintellekti genereeritud sisu võib olla ebatõene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50867" cy="918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6A791" w14:textId="752552B4" w:rsidR="004E3293" w:rsidRDefault="00F40C24" w:rsidP="00393FF5">
      <w:pPr>
        <w:pStyle w:val="Kehatekst"/>
      </w:pPr>
      <w:r w:rsidRPr="00F40C24">
        <w:lastRenderedPageBreak/>
        <w:drawing>
          <wp:inline distT="0" distB="0" distL="0" distR="0" wp14:anchorId="33E2AE50" wp14:editId="068DF337">
            <wp:extent cx="5648768" cy="8696580"/>
            <wp:effectExtent l="0" t="0" r="9525" b="0"/>
            <wp:docPr id="1119212097" name="Pilt 1" descr="Pilt, millel on kujutatud tekst, kaart, kuvatõmmis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212097" name="Pilt 1" descr="Pilt, millel on kujutatud tekst, kaart, kuvatõmmis&#10;&#10;Tehisintellekti genereeritud sisu võib olla ebatõene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56873" cy="870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05410" w14:textId="77777777" w:rsidR="004E3293" w:rsidRDefault="004E3293" w:rsidP="00393FF5">
      <w:pPr>
        <w:pStyle w:val="Kehatekst"/>
      </w:pPr>
    </w:p>
    <w:p w14:paraId="23A48213" w14:textId="77777777" w:rsidR="004E3293" w:rsidRDefault="004E3293" w:rsidP="00393FF5">
      <w:pPr>
        <w:pStyle w:val="Kehatekst"/>
      </w:pPr>
    </w:p>
    <w:p w14:paraId="6EC63CAC" w14:textId="62FCE9EC" w:rsidR="004E3293" w:rsidRDefault="00CB56BA" w:rsidP="00393FF5">
      <w:pPr>
        <w:pStyle w:val="Kehatekst"/>
      </w:pPr>
      <w:r w:rsidRPr="00CB56BA">
        <w:lastRenderedPageBreak/>
        <w:drawing>
          <wp:inline distT="0" distB="0" distL="0" distR="0" wp14:anchorId="1BA6DDDA" wp14:editId="1B719020">
            <wp:extent cx="5732052" cy="9118630"/>
            <wp:effectExtent l="0" t="0" r="2540" b="6350"/>
            <wp:docPr id="1922856669" name="Pilt 1" descr="Pilt, millel on kujutatud tekst, Font, paber, kiri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856669" name="Pilt 1" descr="Pilt, millel on kujutatud tekst, Font, paber, kiri&#10;&#10;Tehisintellekti genereeritud sisu võib olla ebatõene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4402" cy="912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94892" w14:textId="77777777" w:rsidR="004E3293" w:rsidRDefault="004E3293" w:rsidP="00393FF5">
      <w:pPr>
        <w:pStyle w:val="Kehatekst"/>
      </w:pPr>
    </w:p>
    <w:p w14:paraId="3D25C633" w14:textId="24B346D4" w:rsidR="004E3293" w:rsidRDefault="00734F09" w:rsidP="00393FF5">
      <w:pPr>
        <w:pStyle w:val="Kehatekst"/>
      </w:pPr>
      <w:r w:rsidRPr="00734F09">
        <w:lastRenderedPageBreak/>
        <w:drawing>
          <wp:inline distT="0" distB="0" distL="0" distR="0" wp14:anchorId="0CB0E85E" wp14:editId="55AF5EBB">
            <wp:extent cx="6002442" cy="9269750"/>
            <wp:effectExtent l="0" t="0" r="0" b="7620"/>
            <wp:docPr id="1632177052" name="Pilt 1" descr="Pilt, millel on kujutatud tekst, kuvatõmmis, kaart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177052" name="Pilt 1" descr="Pilt, millel on kujutatud tekst, kuvatõmmis, kaart&#10;&#10;Tehisintellekti genereeritud sisu võib olla ebatõene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06185" cy="927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71137" w14:textId="5BD2F2C8" w:rsidR="004E3293" w:rsidRDefault="00734F09" w:rsidP="00393FF5">
      <w:pPr>
        <w:pStyle w:val="Kehatekst"/>
      </w:pPr>
      <w:r w:rsidRPr="00734F09">
        <w:lastRenderedPageBreak/>
        <w:drawing>
          <wp:inline distT="0" distB="0" distL="0" distR="0" wp14:anchorId="46B8BDFE" wp14:editId="5A8DBAA4">
            <wp:extent cx="6347270" cy="9926756"/>
            <wp:effectExtent l="0" t="0" r="0" b="0"/>
            <wp:docPr id="1172155875" name="Pilt 1" descr="Pilt, millel on kujutatud tekst, kaart, diagramm, Atlas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55875" name="Pilt 1" descr="Pilt, millel on kujutatud tekst, kaart, diagramm, Atlas&#10;&#10;Tehisintellekti genereeritud sisu võib olla ebatõene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52463" cy="993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52A27" w14:textId="45DF96D1" w:rsidR="004E3293" w:rsidRDefault="00303B61" w:rsidP="00393FF5">
      <w:pPr>
        <w:pStyle w:val="Kehatekst"/>
      </w:pPr>
      <w:r w:rsidRPr="00303B61">
        <w:lastRenderedPageBreak/>
        <w:drawing>
          <wp:inline distT="0" distB="0" distL="0" distR="0" wp14:anchorId="2DA9AEC9" wp14:editId="36D97C06">
            <wp:extent cx="5795070" cy="9201796"/>
            <wp:effectExtent l="0" t="0" r="0" b="0"/>
            <wp:docPr id="1154714666" name="Pilt 1" descr="Pilt, millel on kujutatud tekst, kuvatõmmis, Font, number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714666" name="Pilt 1" descr="Pilt, millel on kujutatud tekst, kuvatõmmis, Font, number&#10;&#10;Tehisintellekti genereeritud sisu võib olla ebatõene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97344" cy="920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DEE36" w14:textId="14C3E6A7" w:rsidR="004E3293" w:rsidRDefault="00303B61" w:rsidP="00393FF5">
      <w:pPr>
        <w:pStyle w:val="Kehatekst"/>
      </w:pPr>
      <w:r w:rsidRPr="00303B61">
        <w:lastRenderedPageBreak/>
        <w:drawing>
          <wp:inline distT="0" distB="0" distL="0" distR="0" wp14:anchorId="3A745DA6" wp14:editId="71677303">
            <wp:extent cx="5742744" cy="8956790"/>
            <wp:effectExtent l="0" t="0" r="0" b="0"/>
            <wp:docPr id="1490737214" name="Pilt 1" descr="Pilt, millel on kujutatud tekst, kuvatõmmis, vesi, kaart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737214" name="Pilt 1" descr="Pilt, millel on kujutatud tekst, kuvatõmmis, vesi, kaart&#10;&#10;Tehisintellekti genereeritud sisu võib olla ebatõene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48197" cy="89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F5825" w14:textId="50EBBF9F" w:rsidR="004E3293" w:rsidRDefault="004E3293" w:rsidP="00393FF5">
      <w:pPr>
        <w:pStyle w:val="Kehatekst"/>
      </w:pPr>
    </w:p>
    <w:p w14:paraId="4C353225" w14:textId="35482B60" w:rsidR="004E3293" w:rsidRDefault="008A524E" w:rsidP="00393FF5">
      <w:pPr>
        <w:pStyle w:val="Kehatekst"/>
      </w:pPr>
      <w:r w:rsidRPr="008A524E">
        <w:lastRenderedPageBreak/>
        <w:drawing>
          <wp:inline distT="0" distB="0" distL="0" distR="0" wp14:anchorId="2CB4D19A" wp14:editId="5ECAF8BA">
            <wp:extent cx="5919682" cy="9223404"/>
            <wp:effectExtent l="0" t="0" r="5080" b="0"/>
            <wp:docPr id="1162405096" name="Pilt 1" descr="Pilt, millel on kujutatud tekst, kuvatõmmis, kiri, Font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405096" name="Pilt 1" descr="Pilt, millel on kujutatud tekst, kuvatõmmis, kiri, Font&#10;&#10;Tehisintellekti genereeritud sisu võib olla ebatõene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23359" cy="922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026CE" w14:textId="0023DD3E" w:rsidR="004E3293" w:rsidRDefault="008A524E" w:rsidP="00393FF5">
      <w:pPr>
        <w:pStyle w:val="Kehatekst"/>
      </w:pPr>
      <w:r w:rsidRPr="008A524E">
        <w:lastRenderedPageBreak/>
        <w:drawing>
          <wp:inline distT="0" distB="0" distL="0" distR="0" wp14:anchorId="7AEB49FE" wp14:editId="056AFC24">
            <wp:extent cx="5745304" cy="9012944"/>
            <wp:effectExtent l="0" t="0" r="8255" b="0"/>
            <wp:docPr id="448174024" name="Pilt 1" descr="Pilt, millel on kujutatud tekst, kuvatõmmis, kiri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74024" name="Pilt 1" descr="Pilt, millel on kujutatud tekst, kuvatõmmis, kiri&#10;&#10;Tehisintellekti genereeritud sisu võib olla ebatõene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2473" cy="90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075B4" w14:textId="77777777" w:rsidR="004E3293" w:rsidRDefault="004E3293" w:rsidP="00393FF5">
      <w:pPr>
        <w:pStyle w:val="Kehatekst"/>
      </w:pPr>
    </w:p>
    <w:p w14:paraId="28B0D0EB" w14:textId="09B328C3" w:rsidR="004E3293" w:rsidRDefault="00C07073" w:rsidP="00393FF5">
      <w:pPr>
        <w:pStyle w:val="Kehatekst"/>
      </w:pPr>
      <w:r>
        <w:lastRenderedPageBreak/>
        <w:drawing>
          <wp:inline distT="0" distB="0" distL="0" distR="0" wp14:anchorId="146A0DE6" wp14:editId="768587D3">
            <wp:extent cx="5764124" cy="9056530"/>
            <wp:effectExtent l="0" t="0" r="8255" b="0"/>
            <wp:docPr id="1442755637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44" cy="9061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8515B1" w14:textId="60A988DC" w:rsidR="004E3293" w:rsidRDefault="004E3293" w:rsidP="00393FF5">
      <w:pPr>
        <w:pStyle w:val="Kehatekst"/>
      </w:pPr>
    </w:p>
    <w:p w14:paraId="192D28C9" w14:textId="7D92AD16" w:rsidR="008E6E85" w:rsidRDefault="0058434A" w:rsidP="00393FF5">
      <w:pPr>
        <w:pStyle w:val="Kehatekst"/>
      </w:pPr>
      <w:r>
        <w:lastRenderedPageBreak/>
        <w:drawing>
          <wp:inline distT="0" distB="0" distL="0" distR="0" wp14:anchorId="5A67774E" wp14:editId="2F876A3B">
            <wp:extent cx="5489320" cy="9061824"/>
            <wp:effectExtent l="0" t="0" r="0" b="6350"/>
            <wp:docPr id="256207691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775" cy="9069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4ECC7" w14:textId="77777777" w:rsidR="008E6E85" w:rsidRDefault="008E6E85" w:rsidP="00393FF5">
      <w:pPr>
        <w:pStyle w:val="Kehatekst"/>
      </w:pPr>
    </w:p>
    <w:p w14:paraId="6C6D67D5" w14:textId="37DBB70F" w:rsidR="008E6E85" w:rsidRDefault="00AD4B1C" w:rsidP="00393FF5">
      <w:pPr>
        <w:pStyle w:val="Kehatekst"/>
      </w:pPr>
      <w:r>
        <w:lastRenderedPageBreak/>
        <w:drawing>
          <wp:inline distT="0" distB="0" distL="0" distR="0" wp14:anchorId="3287090F" wp14:editId="7E1A1C48">
            <wp:extent cx="5798384" cy="9004060"/>
            <wp:effectExtent l="0" t="0" r="0" b="6985"/>
            <wp:docPr id="843530189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448" cy="901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BD600" w14:textId="77777777" w:rsidR="0058434A" w:rsidRDefault="0058434A" w:rsidP="00393FF5">
      <w:pPr>
        <w:pStyle w:val="Kehatekst"/>
      </w:pPr>
    </w:p>
    <w:p w14:paraId="75F41718" w14:textId="60D2B139" w:rsidR="0058434A" w:rsidRDefault="005F4FA8" w:rsidP="00393FF5">
      <w:pPr>
        <w:pStyle w:val="Kehatekst"/>
      </w:pPr>
      <w:r>
        <w:lastRenderedPageBreak/>
        <w:drawing>
          <wp:inline distT="0" distB="0" distL="0" distR="0" wp14:anchorId="2DB98496" wp14:editId="75DB68E3">
            <wp:extent cx="5761566" cy="8833182"/>
            <wp:effectExtent l="0" t="0" r="0" b="6350"/>
            <wp:docPr id="650730903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13" cy="8838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CEB7F1" w14:textId="77777777" w:rsidR="0058434A" w:rsidRDefault="0058434A" w:rsidP="00393FF5">
      <w:pPr>
        <w:pStyle w:val="Kehatekst"/>
      </w:pPr>
    </w:p>
    <w:p w14:paraId="00E669F1" w14:textId="77777777" w:rsidR="008E6E85" w:rsidRDefault="008E6E85" w:rsidP="00393FF5">
      <w:pPr>
        <w:pStyle w:val="Kehatekst"/>
      </w:pPr>
    </w:p>
    <w:p w14:paraId="3ED06A65" w14:textId="7CA95CB7" w:rsidR="008E6E85" w:rsidRDefault="00EB2913" w:rsidP="00393FF5">
      <w:pPr>
        <w:pStyle w:val="Kehatekst"/>
      </w:pPr>
      <w:r>
        <w:lastRenderedPageBreak/>
        <w:drawing>
          <wp:inline distT="0" distB="0" distL="0" distR="0" wp14:anchorId="1CE7DBE2" wp14:editId="13315746">
            <wp:extent cx="5578742" cy="8816110"/>
            <wp:effectExtent l="0" t="0" r="3175" b="4445"/>
            <wp:docPr id="1737607908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77" cy="88228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E9F81" w14:textId="77777777" w:rsidR="005F4FA8" w:rsidRDefault="005F4FA8" w:rsidP="00393FF5">
      <w:pPr>
        <w:pStyle w:val="Kehatekst"/>
      </w:pPr>
    </w:p>
    <w:p w14:paraId="49213944" w14:textId="77777777" w:rsidR="005F4FA8" w:rsidRDefault="005F4FA8" w:rsidP="00393FF5">
      <w:pPr>
        <w:pStyle w:val="Kehatekst"/>
      </w:pPr>
    </w:p>
    <w:p w14:paraId="4D650EC0" w14:textId="6F2226F6" w:rsidR="005F4FA8" w:rsidRDefault="006B1E28" w:rsidP="00393FF5">
      <w:pPr>
        <w:pStyle w:val="Kehatekst"/>
      </w:pPr>
      <w:r>
        <w:lastRenderedPageBreak/>
        <w:drawing>
          <wp:inline distT="0" distB="0" distL="0" distR="0" wp14:anchorId="3C30E07E" wp14:editId="27BE5E39">
            <wp:extent cx="5498582" cy="8469300"/>
            <wp:effectExtent l="0" t="0" r="6985" b="8255"/>
            <wp:docPr id="2016053122" name="Pil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705" cy="847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F99F8D" w14:textId="77777777" w:rsidR="00EB2913" w:rsidRDefault="00EB2913" w:rsidP="00393FF5">
      <w:pPr>
        <w:pStyle w:val="Kehatekst"/>
      </w:pPr>
    </w:p>
    <w:p w14:paraId="390FC906" w14:textId="77777777" w:rsidR="00EB2913" w:rsidRDefault="00EB2913" w:rsidP="00393FF5">
      <w:pPr>
        <w:pStyle w:val="Kehatekst"/>
      </w:pPr>
    </w:p>
    <w:p w14:paraId="2E2B6C3D" w14:textId="77777777" w:rsidR="00EB2913" w:rsidRDefault="00EB2913" w:rsidP="00393FF5">
      <w:pPr>
        <w:pStyle w:val="Kehatekst"/>
      </w:pPr>
    </w:p>
    <w:p w14:paraId="41422A89" w14:textId="6ADF3D1B" w:rsidR="005F4FA8" w:rsidRDefault="00996DA4" w:rsidP="00393FF5">
      <w:pPr>
        <w:pStyle w:val="Kehatekst"/>
      </w:pPr>
      <w:r>
        <w:lastRenderedPageBreak/>
        <w:drawing>
          <wp:inline distT="0" distB="0" distL="0" distR="0" wp14:anchorId="22E69653" wp14:editId="2502D648">
            <wp:extent cx="6087958" cy="9206280"/>
            <wp:effectExtent l="0" t="0" r="8255" b="0"/>
            <wp:docPr id="2044182725" name="Pil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316" cy="9214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CF75A" w14:textId="1EBE46DB" w:rsidR="006B1E28" w:rsidRDefault="00996DA4" w:rsidP="00393FF5">
      <w:pPr>
        <w:pStyle w:val="Kehatekst"/>
      </w:pPr>
      <w:r>
        <w:lastRenderedPageBreak/>
        <w:drawing>
          <wp:inline distT="0" distB="0" distL="0" distR="0" wp14:anchorId="7087A1DB" wp14:editId="414DEB51">
            <wp:extent cx="5661842" cy="8731450"/>
            <wp:effectExtent l="0" t="0" r="0" b="0"/>
            <wp:docPr id="1080814179" name="Pil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56" cy="873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91B117" w14:textId="77777777" w:rsidR="006B1E28" w:rsidRDefault="006B1E28" w:rsidP="00393FF5">
      <w:pPr>
        <w:pStyle w:val="Kehatekst"/>
      </w:pPr>
    </w:p>
    <w:p w14:paraId="49E3C5D3" w14:textId="77777777" w:rsidR="00CA0C9F" w:rsidRDefault="00CA0C9F" w:rsidP="00393FF5">
      <w:pPr>
        <w:pStyle w:val="Kehatekst"/>
      </w:pPr>
    </w:p>
    <w:p w14:paraId="1690AA32" w14:textId="2533BF74" w:rsidR="00CA0C9F" w:rsidRDefault="004B4F0B" w:rsidP="00CA0C9F">
      <w:pPr>
        <w:pStyle w:val="Pealkiri1"/>
        <w:numPr>
          <w:ilvl w:val="0"/>
          <w:numId w:val="14"/>
        </w:numPr>
      </w:pPr>
      <w:bookmarkStart w:id="10" w:name="_Hlk191909369"/>
      <w:bookmarkStart w:id="11" w:name="_Toc194588070"/>
      <w:r>
        <w:lastRenderedPageBreak/>
        <w:t>E</w:t>
      </w:r>
      <w:r w:rsidR="005156C6">
        <w:t>lisa</w:t>
      </w:r>
      <w:r>
        <w:t xml:space="preserve"> </w:t>
      </w:r>
      <w:r w:rsidR="005156C6">
        <w:t xml:space="preserve">Eesti </w:t>
      </w:r>
      <w:r>
        <w:t>AS seisukoht</w:t>
      </w:r>
      <w:r w:rsidR="00812E78">
        <w:t xml:space="preserve"> eskiislahendusele</w:t>
      </w:r>
      <w:bookmarkEnd w:id="11"/>
    </w:p>
    <w:bookmarkEnd w:id="10"/>
    <w:p w14:paraId="2CCBAA67" w14:textId="190A20F7" w:rsidR="00CA0C9F" w:rsidRDefault="00554B86" w:rsidP="00393FF5">
      <w:pPr>
        <w:pStyle w:val="Kehatekst"/>
      </w:pPr>
      <w:r w:rsidRPr="00554B86">
        <w:drawing>
          <wp:inline distT="0" distB="0" distL="0" distR="0" wp14:anchorId="349F66B8" wp14:editId="295175FF">
            <wp:extent cx="6636130" cy="4785340"/>
            <wp:effectExtent l="0" t="0" r="0" b="0"/>
            <wp:docPr id="558203204" name="Pilt 1" descr="Pilt, millel on kujutatud tekst, kuvatõmmis, Font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203204" name="Pilt 1" descr="Pilt, millel on kujutatud tekst, kuvatõmmis, Font&#10;&#10;Tehisintellekti genereeritud sisu võib olla ebatõene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37848" cy="478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A223B" w14:textId="77777777" w:rsidR="00CA0C9F" w:rsidRDefault="00CA0C9F" w:rsidP="00393FF5">
      <w:pPr>
        <w:pStyle w:val="Kehatekst"/>
      </w:pPr>
    </w:p>
    <w:p w14:paraId="5235A387" w14:textId="77777777" w:rsidR="00CA0C9F" w:rsidRDefault="00CA0C9F" w:rsidP="00393FF5">
      <w:pPr>
        <w:pStyle w:val="Kehatekst"/>
      </w:pPr>
    </w:p>
    <w:p w14:paraId="3FE5E575" w14:textId="77777777" w:rsidR="00CA0C9F" w:rsidRDefault="00CA0C9F" w:rsidP="00393FF5">
      <w:pPr>
        <w:pStyle w:val="Kehatekst"/>
      </w:pPr>
    </w:p>
    <w:p w14:paraId="19DE6767" w14:textId="77777777" w:rsidR="00430773" w:rsidRDefault="00430773" w:rsidP="00393FF5">
      <w:pPr>
        <w:pStyle w:val="Kehatekst"/>
      </w:pPr>
    </w:p>
    <w:p w14:paraId="4FCFC399" w14:textId="77777777" w:rsidR="00430773" w:rsidRDefault="00430773" w:rsidP="00393FF5">
      <w:pPr>
        <w:pStyle w:val="Kehatekst"/>
      </w:pPr>
    </w:p>
    <w:p w14:paraId="4D0F09A5" w14:textId="77777777" w:rsidR="00430773" w:rsidRDefault="00430773" w:rsidP="00393FF5">
      <w:pPr>
        <w:pStyle w:val="Kehatekst"/>
      </w:pPr>
    </w:p>
    <w:p w14:paraId="67E52DCF" w14:textId="77777777" w:rsidR="00430773" w:rsidRDefault="00430773" w:rsidP="00393FF5">
      <w:pPr>
        <w:pStyle w:val="Kehatekst"/>
      </w:pPr>
    </w:p>
    <w:p w14:paraId="2068FB5B" w14:textId="77777777" w:rsidR="00430773" w:rsidRDefault="00430773" w:rsidP="00393FF5">
      <w:pPr>
        <w:pStyle w:val="Kehatekst"/>
      </w:pPr>
    </w:p>
    <w:p w14:paraId="6E3DF127" w14:textId="77777777" w:rsidR="00430773" w:rsidRDefault="00430773" w:rsidP="00393FF5">
      <w:pPr>
        <w:pStyle w:val="Kehatekst"/>
      </w:pPr>
    </w:p>
    <w:p w14:paraId="3171FD9F" w14:textId="77777777" w:rsidR="00430773" w:rsidRDefault="00430773" w:rsidP="00393FF5">
      <w:pPr>
        <w:pStyle w:val="Kehatekst"/>
      </w:pPr>
    </w:p>
    <w:p w14:paraId="45BCFF39" w14:textId="77777777" w:rsidR="00430773" w:rsidRDefault="00430773" w:rsidP="00393FF5">
      <w:pPr>
        <w:pStyle w:val="Kehatekst"/>
      </w:pPr>
    </w:p>
    <w:p w14:paraId="29C4B4FC" w14:textId="77777777" w:rsidR="00430773" w:rsidRDefault="00430773" w:rsidP="00393FF5">
      <w:pPr>
        <w:pStyle w:val="Kehatekst"/>
      </w:pPr>
    </w:p>
    <w:p w14:paraId="2E71E2A6" w14:textId="77777777" w:rsidR="00430773" w:rsidRDefault="00430773" w:rsidP="00393FF5">
      <w:pPr>
        <w:pStyle w:val="Kehatekst"/>
      </w:pPr>
    </w:p>
    <w:p w14:paraId="76F0187C" w14:textId="77777777" w:rsidR="00430773" w:rsidRDefault="00430773" w:rsidP="00393FF5">
      <w:pPr>
        <w:pStyle w:val="Kehatekst"/>
      </w:pPr>
    </w:p>
    <w:p w14:paraId="6A3BA62A" w14:textId="77777777" w:rsidR="00430773" w:rsidRDefault="00430773" w:rsidP="00393FF5">
      <w:pPr>
        <w:pStyle w:val="Kehatekst"/>
      </w:pPr>
    </w:p>
    <w:p w14:paraId="68CD901A" w14:textId="77777777" w:rsidR="00430773" w:rsidRDefault="00430773" w:rsidP="00393FF5">
      <w:pPr>
        <w:pStyle w:val="Kehatekst"/>
      </w:pPr>
    </w:p>
    <w:p w14:paraId="637AC925" w14:textId="3F70B8A9" w:rsidR="00430773" w:rsidRDefault="00430773" w:rsidP="00001B9E">
      <w:pPr>
        <w:pStyle w:val="Pealkiri1"/>
        <w:numPr>
          <w:ilvl w:val="0"/>
          <w:numId w:val="14"/>
        </w:numPr>
      </w:pPr>
      <w:bookmarkStart w:id="12" w:name="_Toc194588071"/>
      <w:r>
        <w:lastRenderedPageBreak/>
        <w:t xml:space="preserve">Transpordiameti </w:t>
      </w:r>
      <w:r w:rsidR="0033628E">
        <w:t>seisukoht detailplaneeringu algatamisele</w:t>
      </w:r>
      <w:bookmarkEnd w:id="12"/>
    </w:p>
    <w:p w14:paraId="0C7A5DC0" w14:textId="19D433F9" w:rsidR="00430773" w:rsidRDefault="00BB2F18" w:rsidP="00393FF5">
      <w:pPr>
        <w:pStyle w:val="Kehatekst"/>
      </w:pPr>
      <w:r w:rsidRPr="00BB2F18">
        <w:drawing>
          <wp:inline distT="0" distB="0" distL="0" distR="0" wp14:anchorId="7CDA8AA1" wp14:editId="1569ED67">
            <wp:extent cx="5931408" cy="8735712"/>
            <wp:effectExtent l="0" t="0" r="0" b="8255"/>
            <wp:docPr id="243385351" name="Pilt 1" descr="Pilt, millel on kujutatud tekst, kuvatõmmis, dokument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85351" name="Pilt 1" descr="Pilt, millel on kujutatud tekst, kuvatõmmis, dokument&#10;&#10;Tehisintellekti genereeritud sisu võib olla ebatõene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3706" cy="873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53CB5" w14:textId="77777777" w:rsidR="00430773" w:rsidRDefault="00430773" w:rsidP="00393FF5">
      <w:pPr>
        <w:pStyle w:val="Kehatekst"/>
      </w:pPr>
    </w:p>
    <w:p w14:paraId="00EF0167" w14:textId="156DB9DF" w:rsidR="00D06FD4" w:rsidRDefault="00D06FD4" w:rsidP="005521FB">
      <w:pPr>
        <w:pStyle w:val="Pealkiri1"/>
        <w:numPr>
          <w:ilvl w:val="0"/>
          <w:numId w:val="14"/>
        </w:numPr>
      </w:pPr>
      <w:bookmarkStart w:id="13" w:name="_Toc194588072"/>
      <w:r>
        <w:lastRenderedPageBreak/>
        <w:t>Kliimaministeeriumi seisukoht detailplaneeringu algatamisele</w:t>
      </w:r>
      <w:bookmarkEnd w:id="13"/>
    </w:p>
    <w:p w14:paraId="0BBEC3C5" w14:textId="77777777" w:rsidR="00D06FD4" w:rsidRDefault="00D06FD4" w:rsidP="00D06FD4">
      <w:pPr>
        <w:pStyle w:val="Kehatekst"/>
      </w:pPr>
    </w:p>
    <w:p w14:paraId="0C8FDD9E" w14:textId="43DBCEC8" w:rsidR="00D06FD4" w:rsidRPr="00D06FD4" w:rsidRDefault="00E27990" w:rsidP="00D06FD4">
      <w:pPr>
        <w:pStyle w:val="Kehatekst"/>
      </w:pPr>
      <w:r>
        <w:drawing>
          <wp:inline distT="0" distB="0" distL="0" distR="0" wp14:anchorId="03A8D58F" wp14:editId="006F2B46">
            <wp:extent cx="5219700" cy="7747000"/>
            <wp:effectExtent l="0" t="0" r="0" b="6350"/>
            <wp:docPr id="737217926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F7415" w14:textId="2B4B4050" w:rsidR="005521FB" w:rsidRDefault="005521FB" w:rsidP="005521FB">
      <w:pPr>
        <w:pStyle w:val="Pealkiri1"/>
        <w:numPr>
          <w:ilvl w:val="0"/>
          <w:numId w:val="14"/>
        </w:numPr>
      </w:pPr>
      <w:bookmarkStart w:id="14" w:name="_Toc194588073"/>
      <w:r>
        <w:lastRenderedPageBreak/>
        <w:t>Maa- ja Ruumiameti</w:t>
      </w:r>
      <w:r w:rsidR="00BF1ADB">
        <w:t xml:space="preserve"> seisukoht</w:t>
      </w:r>
      <w:r>
        <w:t xml:space="preserve"> detailplaneeringu algatamisele</w:t>
      </w:r>
      <w:bookmarkEnd w:id="14"/>
    </w:p>
    <w:p w14:paraId="1C65E1A7" w14:textId="5FA9A0C7" w:rsidR="00430773" w:rsidRDefault="00867EC6" w:rsidP="00393FF5">
      <w:pPr>
        <w:pStyle w:val="Kehatekst"/>
      </w:pPr>
      <w:r>
        <w:drawing>
          <wp:inline distT="0" distB="0" distL="0" distR="0" wp14:anchorId="3007AD11" wp14:editId="2C73BFB4">
            <wp:extent cx="5786178" cy="8394700"/>
            <wp:effectExtent l="0" t="0" r="5080" b="6350"/>
            <wp:docPr id="1988987801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090" cy="840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C30DA" w14:textId="77777777" w:rsidR="00430773" w:rsidRDefault="00430773" w:rsidP="00393FF5">
      <w:pPr>
        <w:pStyle w:val="Kehatekst"/>
      </w:pPr>
    </w:p>
    <w:p w14:paraId="0E116E08" w14:textId="5D56434F" w:rsidR="00430773" w:rsidRDefault="00891764" w:rsidP="00393FF5">
      <w:pPr>
        <w:pStyle w:val="Kehatekst"/>
      </w:pPr>
      <w:r>
        <w:lastRenderedPageBreak/>
        <w:drawing>
          <wp:inline distT="0" distB="0" distL="0" distR="0" wp14:anchorId="5204A90D" wp14:editId="2C59E004">
            <wp:extent cx="5164358" cy="7981950"/>
            <wp:effectExtent l="0" t="0" r="0" b="0"/>
            <wp:docPr id="519436778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365" cy="798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ED59C" w14:textId="77777777" w:rsidR="00430773" w:rsidRDefault="00430773" w:rsidP="00393FF5">
      <w:pPr>
        <w:pStyle w:val="Kehatekst"/>
      </w:pPr>
    </w:p>
    <w:p w14:paraId="5BB3480D" w14:textId="77777777" w:rsidR="00430773" w:rsidRDefault="00430773" w:rsidP="00393FF5">
      <w:pPr>
        <w:pStyle w:val="Kehatekst"/>
      </w:pPr>
    </w:p>
    <w:p w14:paraId="202EBF3A" w14:textId="77777777" w:rsidR="00430773" w:rsidRDefault="00430773" w:rsidP="00393FF5">
      <w:pPr>
        <w:pStyle w:val="Kehatekst"/>
      </w:pPr>
    </w:p>
    <w:p w14:paraId="404FF539" w14:textId="77777777" w:rsidR="00430773" w:rsidRDefault="00430773" w:rsidP="00393FF5">
      <w:pPr>
        <w:pStyle w:val="Kehatekst"/>
      </w:pPr>
    </w:p>
    <w:p w14:paraId="5D699F8E" w14:textId="77777777" w:rsidR="00430773" w:rsidRDefault="00430773" w:rsidP="00393FF5">
      <w:pPr>
        <w:pStyle w:val="Kehatekst"/>
      </w:pPr>
    </w:p>
    <w:p w14:paraId="097A4C0A" w14:textId="77777777" w:rsidR="00430773" w:rsidRDefault="00430773" w:rsidP="00393FF5">
      <w:pPr>
        <w:pStyle w:val="Kehatekst"/>
      </w:pPr>
    </w:p>
    <w:p w14:paraId="4D286F34" w14:textId="77777777" w:rsidR="00430773" w:rsidRDefault="00430773" w:rsidP="00393FF5">
      <w:pPr>
        <w:pStyle w:val="Kehatekst"/>
      </w:pPr>
    </w:p>
    <w:sectPr w:rsidR="00430773" w:rsidSect="005B5AF7">
      <w:headerReference w:type="default" r:id="rId54"/>
      <w:type w:val="oddPage"/>
      <w:pgSz w:w="11906" w:h="16838" w:code="9"/>
      <w:pgMar w:top="1134" w:right="1134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C704F" w14:textId="77777777" w:rsidR="00C96F62" w:rsidRPr="00F3318E" w:rsidRDefault="00C96F62" w:rsidP="00D75C42">
      <w:r w:rsidRPr="00F3318E">
        <w:separator/>
      </w:r>
    </w:p>
  </w:endnote>
  <w:endnote w:type="continuationSeparator" w:id="0">
    <w:p w14:paraId="246DECBD" w14:textId="77777777" w:rsidR="00C96F62" w:rsidRPr="00F3318E" w:rsidRDefault="00C96F62" w:rsidP="00D75C42">
      <w:r w:rsidRPr="00F3318E">
        <w:continuationSeparator/>
      </w:r>
    </w:p>
  </w:endnote>
  <w:endnote w:type="continuationNotice" w:id="1">
    <w:p w14:paraId="69A059C2" w14:textId="77777777" w:rsidR="00C96F62" w:rsidRDefault="00C96F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rimson Pro">
    <w:altName w:val="Calibri"/>
    <w:charset w:val="00"/>
    <w:family w:val="auto"/>
    <w:pitch w:val="variable"/>
    <w:sig w:usb0="A00000FF" w:usb1="5000E04B" w:usb2="00000000" w:usb3="00000000" w:csb0="00000193" w:csb1="00000000"/>
  </w:font>
  <w:font w:name="Alegreya Sans">
    <w:panose1 w:val="00000500000000000000"/>
    <w:charset w:val="00"/>
    <w:family w:val="auto"/>
    <w:pitch w:val="variable"/>
    <w:sig w:usb0="6000028F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Gilroy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Yanus">
    <w:altName w:val="Calibri"/>
    <w:panose1 w:val="00000000000000000000"/>
    <w:charset w:val="00"/>
    <w:family w:val="modern"/>
    <w:notTrueType/>
    <w:pitch w:val="variable"/>
    <w:sig w:usb0="800002EF" w:usb1="5000204A" w:usb2="00000000" w:usb3="00000000" w:csb0="00000097" w:csb1="00000000"/>
  </w:font>
  <w:font w:name="Alegreya Sans Medium">
    <w:panose1 w:val="00000600000000000000"/>
    <w:charset w:val="00"/>
    <w:family w:val="auto"/>
    <w:pitch w:val="variable"/>
    <w:sig w:usb0="6000028F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3389F" w14:textId="77777777" w:rsidR="00C96F62" w:rsidRPr="00F3318E" w:rsidRDefault="00C96F62" w:rsidP="00D75C42">
      <w:r w:rsidRPr="00F3318E">
        <w:separator/>
      </w:r>
    </w:p>
  </w:footnote>
  <w:footnote w:type="continuationSeparator" w:id="0">
    <w:p w14:paraId="573FD7D6" w14:textId="77777777" w:rsidR="00C96F62" w:rsidRPr="00F3318E" w:rsidRDefault="00C96F62" w:rsidP="00D75C42">
      <w:r w:rsidRPr="00F3318E">
        <w:continuationSeparator/>
      </w:r>
    </w:p>
  </w:footnote>
  <w:footnote w:type="continuationNotice" w:id="1">
    <w:p w14:paraId="339E37DE" w14:textId="77777777" w:rsidR="00C96F62" w:rsidRDefault="00C96F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E86AC" w14:textId="6F1BB2E9" w:rsidR="00516CDF" w:rsidRPr="00393FF5" w:rsidRDefault="00000000" w:rsidP="00393FF5">
    <w:pPr>
      <w:pStyle w:val="Pis"/>
      <w:tabs>
        <w:tab w:val="clear" w:pos="4513"/>
        <w:tab w:val="clear" w:pos="9026"/>
        <w:tab w:val="right" w:pos="9639"/>
      </w:tabs>
    </w:pPr>
    <w:sdt>
      <w:sdtPr>
        <w:id w:val="-109057876"/>
        <w:docPartObj>
          <w:docPartGallery w:val="Page Numbers (Top of Page)"/>
          <w:docPartUnique/>
        </w:docPartObj>
      </w:sdtPr>
      <w:sdtContent>
        <w:r w:rsidR="00516CDF" w:rsidRPr="00393FF5">
          <w:fldChar w:fldCharType="begin"/>
        </w:r>
        <w:r w:rsidR="00516CDF" w:rsidRPr="00393FF5">
          <w:instrText>PAGE   \* MERGEFORMAT</w:instrText>
        </w:r>
        <w:r w:rsidR="00516CDF" w:rsidRPr="00393FF5">
          <w:fldChar w:fldCharType="separate"/>
        </w:r>
        <w:r w:rsidR="00516CDF" w:rsidRPr="00393FF5">
          <w:t>2</w:t>
        </w:r>
        <w:r w:rsidR="00516CDF" w:rsidRPr="00393FF5">
          <w:fldChar w:fldCharType="end"/>
        </w:r>
      </w:sdtContent>
    </w:sdt>
    <w:r w:rsidR="00516CDF" w:rsidRPr="00393FF5">
      <w:tab/>
    </w:r>
    <w:fldSimple w:instr=" STYLEREF  Tiitel  \* MERGEFORMAT ">
      <w:r w:rsidR="0051260B">
        <w:rPr>
          <w:noProof/>
        </w:rPr>
        <w:t>Rohuküla sadam 8 kinnistu detailplaneering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FDB13" w14:textId="77777777" w:rsidR="00050182" w:rsidRPr="00F3318E" w:rsidRDefault="00E62E13" w:rsidP="0010417D">
    <w:pPr>
      <w:pStyle w:val="Pis"/>
      <w:tabs>
        <w:tab w:val="clear" w:pos="4513"/>
        <w:tab w:val="clear" w:pos="9026"/>
        <w:tab w:val="right" w:pos="9639"/>
      </w:tabs>
    </w:pPr>
    <w:r>
      <w:fldChar w:fldCharType="begin"/>
    </w:r>
    <w:r>
      <w:instrText xml:space="preserve"> STYLEREF  Tiitel  \* MERGEFORMAT </w:instrText>
    </w:r>
    <w:r>
      <w:fldChar w:fldCharType="separate"/>
    </w:r>
    <w:r w:rsidR="001E6D54">
      <w:rPr>
        <w:noProof/>
      </w:rPr>
      <w:t>Aruande pealkiri</w:t>
    </w:r>
    <w:r>
      <w:rPr>
        <w:noProof/>
      </w:rPr>
      <w:fldChar w:fldCharType="end"/>
    </w:r>
    <w:r w:rsidR="00050182" w:rsidRPr="00F3318E">
      <w:tab/>
    </w:r>
    <w:r w:rsidR="007B29B8" w:rsidRPr="00F3318E">
      <w:fldChar w:fldCharType="begin"/>
    </w:r>
    <w:r w:rsidR="007B29B8" w:rsidRPr="00F3318E">
      <w:instrText>PAGE   \* MERGEFORMAT</w:instrText>
    </w:r>
    <w:r w:rsidR="007B29B8" w:rsidRPr="00F3318E">
      <w:fldChar w:fldCharType="separate"/>
    </w:r>
    <w:r w:rsidR="007B29B8" w:rsidRPr="00F3318E">
      <w:t>1</w:t>
    </w:r>
    <w:r w:rsidR="007B29B8" w:rsidRPr="00F3318E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FF734" w14:textId="76131F31" w:rsidR="00E87D20" w:rsidRPr="00414C60" w:rsidRDefault="008036A9" w:rsidP="00414C60">
    <w:pPr>
      <w:pStyle w:val="Pis"/>
      <w:tabs>
        <w:tab w:val="clear" w:pos="4513"/>
        <w:tab w:val="clear" w:pos="9026"/>
        <w:tab w:val="right" w:pos="9637"/>
      </w:tabs>
    </w:pPr>
    <w:fldSimple w:instr=" STYLEREF  Tiitel  \* MERGEFORMAT ">
      <w:r w:rsidR="0051260B">
        <w:rPr>
          <w:noProof/>
        </w:rPr>
        <w:t>Rohuküla sadam 8 kinnistu detailplaneering</w:t>
      </w:r>
    </w:fldSimple>
    <w:r w:rsidR="00E87D20" w:rsidRPr="00414C60">
      <w:tab/>
    </w:r>
    <w:r w:rsidR="00E87D20" w:rsidRPr="00414C60">
      <w:fldChar w:fldCharType="begin"/>
    </w:r>
    <w:r w:rsidR="00E87D20" w:rsidRPr="00414C60">
      <w:instrText>PAGE   \* MERGEFORMAT</w:instrText>
    </w:r>
    <w:r w:rsidR="00E87D20" w:rsidRPr="00414C60">
      <w:fldChar w:fldCharType="separate"/>
    </w:r>
    <w:r w:rsidR="00E87D20" w:rsidRPr="00414C60">
      <w:t>3</w:t>
    </w:r>
    <w:r w:rsidR="00E87D20" w:rsidRPr="00414C60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4FA563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lt 2043282055" o:spid="_x0000_i1025" type="#_x0000_t75" style="width:7.1pt;height:7.1pt;visibility:visible;mso-wrap-style:square">
            <v:imagedata r:id="rId1" o:title=""/>
          </v:shape>
        </w:pict>
      </mc:Choice>
      <mc:Fallback>
        <w:drawing>
          <wp:inline distT="0" distB="0" distL="0" distR="0" wp14:anchorId="289EE99C" wp14:editId="7374CAC1">
            <wp:extent cx="90170" cy="90170"/>
            <wp:effectExtent l="0" t="0" r="0" b="0"/>
            <wp:docPr id="2043282055" name="Pilt 204328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7C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5D0D89"/>
    <w:multiLevelType w:val="hybridMultilevel"/>
    <w:tmpl w:val="F9F60B82"/>
    <w:lvl w:ilvl="0" w:tplc="2BE0B310">
      <w:start w:val="1"/>
      <w:numFmt w:val="lowerRoman"/>
      <w:pStyle w:val="Listnri"/>
      <w:lvlText w:val="(%1)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46F47"/>
    <w:multiLevelType w:val="hybridMultilevel"/>
    <w:tmpl w:val="CF126B74"/>
    <w:lvl w:ilvl="0" w:tplc="1368EC7A">
      <w:start w:val="1"/>
      <w:numFmt w:val="decimal"/>
      <w:pStyle w:val="Kirjandus"/>
      <w:lvlText w:val="%1."/>
      <w:lvlJc w:val="left"/>
      <w:pPr>
        <w:ind w:left="644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223D0"/>
    <w:multiLevelType w:val="hybridMultilevel"/>
    <w:tmpl w:val="C29A36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06FBF"/>
    <w:multiLevelType w:val="multilevel"/>
    <w:tmpl w:val="E8ACB72E"/>
    <w:lvl w:ilvl="0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pStyle w:val="Loenditpp2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sz w:val="16"/>
      </w:rPr>
    </w:lvl>
    <w:lvl w:ilvl="2">
      <w:start w:val="1"/>
      <w:numFmt w:val="bullet"/>
      <w:pStyle w:val="Loenditpp3"/>
      <w:lvlText w:val=""/>
      <w:lvlJc w:val="left"/>
      <w:pPr>
        <w:tabs>
          <w:tab w:val="num" w:pos="1418"/>
        </w:tabs>
        <w:ind w:left="1418" w:hanging="397"/>
      </w:pPr>
      <w:rPr>
        <w:rFonts w:ascii="Symbol" w:hAnsi="Symbol" w:hint="default"/>
        <w:sz w:val="16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18B182C"/>
    <w:multiLevelType w:val="hybridMultilevel"/>
    <w:tmpl w:val="46E2D3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1A518D"/>
    <w:multiLevelType w:val="multilevel"/>
    <w:tmpl w:val="9064BB5C"/>
    <w:lvl w:ilvl="0">
      <w:start w:val="1"/>
      <w:numFmt w:val="decimal"/>
      <w:pStyle w:val="NoteHeading"/>
      <w:suff w:val="space"/>
      <w:lvlText w:val="Note 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E040D31"/>
    <w:multiLevelType w:val="multilevel"/>
    <w:tmpl w:val="27D44F6E"/>
    <w:lvl w:ilvl="0">
      <w:start w:val="1"/>
      <w:numFmt w:val="decimal"/>
      <w:pStyle w:val="Loetelum"/>
      <w:suff w:val="space"/>
      <w:lvlText w:val="§ %1. 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decimal"/>
      <w:pStyle w:val="Bodym"/>
      <w:suff w:val="space"/>
      <w:lvlText w:val="(%2)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odym1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39193BB0"/>
    <w:multiLevelType w:val="multilevel"/>
    <w:tmpl w:val="715EC1EA"/>
    <w:lvl w:ilvl="0">
      <w:start w:val="1"/>
      <w:numFmt w:val="bullet"/>
      <w:pStyle w:val="Loenditpp"/>
      <w:lvlText w:val=""/>
      <w:lvlJc w:val="left"/>
      <w:pPr>
        <w:ind w:left="360" w:hanging="360"/>
      </w:pPr>
      <w:rPr>
        <w:rFonts w:ascii="Wingdings" w:hAnsi="Wingdings" w:hint="default"/>
        <w:b w:val="0"/>
        <w:i w:val="0"/>
        <w:color w:val="C00000"/>
        <w:sz w:val="24"/>
        <w:u w:color="FFFFFF" w:themeColor="background1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2">
      <w:start w:val="1"/>
      <w:numFmt w:val="bullet"/>
      <w:pStyle w:val="RombM"/>
      <w:lvlText w:val=""/>
      <w:lvlJc w:val="left"/>
      <w:pPr>
        <w:ind w:left="1080" w:hanging="360"/>
      </w:pPr>
      <w:rPr>
        <w:rFonts w:ascii="Wingdings" w:hAnsi="Wingdings" w:hint="default"/>
        <w:sz w:val="22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3A853C25"/>
    <w:multiLevelType w:val="multilevel"/>
    <w:tmpl w:val="BD3673EA"/>
    <w:lvl w:ilvl="0">
      <w:start w:val="1"/>
      <w:numFmt w:val="decimal"/>
      <w:pStyle w:val="Clauses"/>
      <w:isLgl/>
      <w:lvlText w:val="%1."/>
      <w:lvlJc w:val="left"/>
      <w:pPr>
        <w:tabs>
          <w:tab w:val="num" w:pos="431"/>
        </w:tabs>
        <w:ind w:left="431" w:hanging="431"/>
      </w:pPr>
      <w:rPr>
        <w:rFonts w:hint="default"/>
        <w:b/>
        <w:i w:val="0"/>
        <w:sz w:val="24"/>
        <w:szCs w:val="20"/>
      </w:r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431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Letter"/>
      <w:lvlText w:val="(%3)"/>
      <w:lvlJc w:val="left"/>
      <w:pPr>
        <w:tabs>
          <w:tab w:val="num" w:pos="1441"/>
        </w:tabs>
        <w:ind w:left="1441" w:hanging="431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Roman"/>
      <w:lvlText w:val="(%4)"/>
      <w:lvlJc w:val="left"/>
      <w:pPr>
        <w:tabs>
          <w:tab w:val="num" w:pos="1946"/>
        </w:tabs>
        <w:ind w:left="1946" w:hanging="431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lowerLetter"/>
      <w:lvlText w:val="(%5)"/>
      <w:lvlJc w:val="left"/>
      <w:pPr>
        <w:tabs>
          <w:tab w:val="num" w:pos="2451"/>
        </w:tabs>
        <w:ind w:left="2451" w:hanging="43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956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61"/>
        </w:tabs>
        <w:ind w:left="346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6"/>
        </w:tabs>
        <w:ind w:left="3966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71"/>
        </w:tabs>
        <w:ind w:left="4471" w:hanging="431"/>
      </w:pPr>
      <w:rPr>
        <w:rFonts w:hint="default"/>
      </w:rPr>
    </w:lvl>
  </w:abstractNum>
  <w:abstractNum w:abstractNumId="10" w15:restartNumberingAfterBreak="0">
    <w:nsid w:val="3F2D6880"/>
    <w:multiLevelType w:val="hybridMultilevel"/>
    <w:tmpl w:val="936615B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2027A1"/>
    <w:multiLevelType w:val="multilevel"/>
    <w:tmpl w:val="92AA0B1C"/>
    <w:lvl w:ilvl="0">
      <w:start w:val="1"/>
      <w:numFmt w:val="decimal"/>
      <w:pStyle w:val="Lisatekst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435274B8"/>
    <w:multiLevelType w:val="multilevel"/>
    <w:tmpl w:val="A152323A"/>
    <w:lvl w:ilvl="0">
      <w:start w:val="1"/>
      <w:numFmt w:val="decimal"/>
      <w:pStyle w:val="Loetelu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Bodyt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odyt1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52665B18"/>
    <w:multiLevelType w:val="hybridMultilevel"/>
    <w:tmpl w:val="E7F0A802"/>
    <w:lvl w:ilvl="0" w:tplc="9B662AAA">
      <w:start w:val="1"/>
      <w:numFmt w:val="decimal"/>
      <w:pStyle w:val="ListKirjandus"/>
      <w:lvlText w:val="%1."/>
      <w:lvlJc w:val="left"/>
      <w:pPr>
        <w:ind w:left="36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580765"/>
    <w:multiLevelType w:val="hybridMultilevel"/>
    <w:tmpl w:val="5330DAFC"/>
    <w:lvl w:ilvl="0" w:tplc="9D4C1AEE">
      <w:start w:val="1"/>
      <w:numFmt w:val="bullet"/>
      <w:pStyle w:val="Bullet1"/>
      <w:lvlText w:val=""/>
      <w:lvlPicBulletId w:val="0"/>
      <w:lvlJc w:val="left"/>
      <w:pPr>
        <w:ind w:left="2124" w:hanging="360"/>
      </w:pPr>
      <w:rPr>
        <w:rFonts w:ascii="Symbol" w:hAnsi="Symbol" w:hint="default"/>
        <w:color w:val="auto"/>
      </w:rPr>
    </w:lvl>
    <w:lvl w:ilvl="1" w:tplc="0425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3564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4284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5004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724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6444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7164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884" w:hanging="360"/>
      </w:pPr>
      <w:rPr>
        <w:rFonts w:ascii="Wingdings" w:hAnsi="Wingdings" w:hint="default"/>
      </w:rPr>
    </w:lvl>
  </w:abstractNum>
  <w:abstractNum w:abstractNumId="15" w15:restartNumberingAfterBreak="0">
    <w:nsid w:val="617E682C"/>
    <w:multiLevelType w:val="hybridMultilevel"/>
    <w:tmpl w:val="3564CD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FB2DAE"/>
    <w:multiLevelType w:val="hybridMultilevel"/>
    <w:tmpl w:val="D7FA1C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6E309C"/>
    <w:multiLevelType w:val="multilevel"/>
    <w:tmpl w:val="82F46E2E"/>
    <w:lvl w:ilvl="0">
      <w:start w:val="1"/>
      <w:numFmt w:val="decimal"/>
      <w:isLgl/>
      <w:lvlText w:val="%1."/>
      <w:lvlJc w:val="left"/>
      <w:pPr>
        <w:tabs>
          <w:tab w:val="num" w:pos="431"/>
        </w:tabs>
        <w:ind w:left="431" w:hanging="431"/>
      </w:pPr>
      <w:rPr>
        <w:rFonts w:hint="default"/>
        <w:b/>
        <w:i w:val="0"/>
        <w:sz w:val="24"/>
        <w:szCs w:val="20"/>
      </w:rPr>
    </w:lvl>
    <w:lvl w:ilvl="1">
      <w:start w:val="1"/>
      <w:numFmt w:val="decimal"/>
      <w:pStyle w:val="Header3-Paragraph"/>
      <w:lvlText w:val="1.%2"/>
      <w:lvlJc w:val="left"/>
      <w:pPr>
        <w:tabs>
          <w:tab w:val="num" w:pos="936"/>
        </w:tabs>
        <w:ind w:left="936" w:hanging="431"/>
      </w:pPr>
      <w:rPr>
        <w:rFonts w:ascii="Times New Roman" w:hAnsi="Times New Roman" w:hint="default"/>
        <w:b w:val="0"/>
        <w:i w:val="0"/>
        <w:sz w:val="20"/>
        <w:szCs w:val="20"/>
      </w:rPr>
    </w:lvl>
    <w:lvl w:ilvl="2">
      <w:start w:val="1"/>
      <w:numFmt w:val="lowerLetter"/>
      <w:lvlText w:val="(%3)"/>
      <w:lvlJc w:val="left"/>
      <w:pPr>
        <w:tabs>
          <w:tab w:val="num" w:pos="1441"/>
        </w:tabs>
        <w:ind w:left="1441" w:hanging="431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Roman"/>
      <w:lvlText w:val="(%4)"/>
      <w:lvlJc w:val="left"/>
      <w:pPr>
        <w:tabs>
          <w:tab w:val="num" w:pos="1946"/>
        </w:tabs>
        <w:ind w:left="1946" w:hanging="431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lowerLetter"/>
      <w:lvlText w:val="(%5)"/>
      <w:lvlJc w:val="left"/>
      <w:pPr>
        <w:tabs>
          <w:tab w:val="num" w:pos="2451"/>
        </w:tabs>
        <w:ind w:left="2451" w:hanging="431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956" w:hanging="4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61"/>
        </w:tabs>
        <w:ind w:left="3461" w:hanging="43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6"/>
        </w:tabs>
        <w:ind w:left="3966" w:hanging="43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71"/>
        </w:tabs>
        <w:ind w:left="4471" w:hanging="431"/>
      </w:pPr>
      <w:rPr>
        <w:rFonts w:hint="default"/>
      </w:rPr>
    </w:lvl>
  </w:abstractNum>
  <w:abstractNum w:abstractNumId="18" w15:restartNumberingAfterBreak="0">
    <w:nsid w:val="7B7B701E"/>
    <w:multiLevelType w:val="hybridMultilevel"/>
    <w:tmpl w:val="5316C7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792471"/>
    <w:multiLevelType w:val="hybridMultilevel"/>
    <w:tmpl w:val="DAE047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A121DC"/>
    <w:multiLevelType w:val="multilevel"/>
    <w:tmpl w:val="593489E2"/>
    <w:lvl w:ilvl="0">
      <w:start w:val="1"/>
      <w:numFmt w:val="decimal"/>
      <w:pStyle w:val="Pealkiri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Pealkiri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Pealkiri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Pealkiri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Pealkiri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num w:numId="1" w16cid:durableId="887423504">
    <w:abstractNumId w:val="11"/>
  </w:num>
  <w:num w:numId="2" w16cid:durableId="1882402763">
    <w:abstractNumId w:val="14"/>
  </w:num>
  <w:num w:numId="3" w16cid:durableId="1189873145">
    <w:abstractNumId w:val="2"/>
  </w:num>
  <w:num w:numId="4" w16cid:durableId="1853103531">
    <w:abstractNumId w:val="1"/>
  </w:num>
  <w:num w:numId="5" w16cid:durableId="62146011">
    <w:abstractNumId w:val="17"/>
  </w:num>
  <w:num w:numId="6" w16cid:durableId="2112896563">
    <w:abstractNumId w:val="9"/>
  </w:num>
  <w:num w:numId="7" w16cid:durableId="2138252847">
    <w:abstractNumId w:val="4"/>
  </w:num>
  <w:num w:numId="8" w16cid:durableId="1494182004">
    <w:abstractNumId w:val="12"/>
  </w:num>
  <w:num w:numId="9" w16cid:durableId="28723946">
    <w:abstractNumId w:val="6"/>
  </w:num>
  <w:num w:numId="10" w16cid:durableId="1972591932">
    <w:abstractNumId w:val="13"/>
  </w:num>
  <w:num w:numId="11" w16cid:durableId="616762782">
    <w:abstractNumId w:val="7"/>
  </w:num>
  <w:num w:numId="12" w16cid:durableId="328876133">
    <w:abstractNumId w:val="20"/>
  </w:num>
  <w:num w:numId="13" w16cid:durableId="990793726">
    <w:abstractNumId w:val="8"/>
  </w:num>
  <w:num w:numId="14" w16cid:durableId="1610887527">
    <w:abstractNumId w:val="10"/>
  </w:num>
  <w:num w:numId="15" w16cid:durableId="1821539309">
    <w:abstractNumId w:val="18"/>
  </w:num>
  <w:num w:numId="16" w16cid:durableId="710570178">
    <w:abstractNumId w:val="19"/>
  </w:num>
  <w:num w:numId="17" w16cid:durableId="137846311">
    <w:abstractNumId w:val="5"/>
  </w:num>
  <w:num w:numId="18" w16cid:durableId="437264519">
    <w:abstractNumId w:val="16"/>
  </w:num>
  <w:num w:numId="19" w16cid:durableId="592319807">
    <w:abstractNumId w:val="15"/>
  </w:num>
  <w:num w:numId="20" w16cid:durableId="616446683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mirrorMargins/>
  <w:proofState w:spelling="clean" w:grammar="clean"/>
  <w:attachedTemplate r:id="rId1"/>
  <w:linkStyles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9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D54"/>
    <w:rsid w:val="00000B47"/>
    <w:rsid w:val="000029A2"/>
    <w:rsid w:val="000079DA"/>
    <w:rsid w:val="00010B5E"/>
    <w:rsid w:val="00012188"/>
    <w:rsid w:val="00012202"/>
    <w:rsid w:val="000172BA"/>
    <w:rsid w:val="00020205"/>
    <w:rsid w:val="00025F6E"/>
    <w:rsid w:val="0003038B"/>
    <w:rsid w:val="00030429"/>
    <w:rsid w:val="0003084A"/>
    <w:rsid w:val="00030940"/>
    <w:rsid w:val="0003189D"/>
    <w:rsid w:val="00033F97"/>
    <w:rsid w:val="000346D6"/>
    <w:rsid w:val="00036C3D"/>
    <w:rsid w:val="00036F6F"/>
    <w:rsid w:val="00037F6A"/>
    <w:rsid w:val="0004002A"/>
    <w:rsid w:val="00042B5E"/>
    <w:rsid w:val="00045286"/>
    <w:rsid w:val="00045F5A"/>
    <w:rsid w:val="000467FD"/>
    <w:rsid w:val="00047172"/>
    <w:rsid w:val="00050182"/>
    <w:rsid w:val="000561E5"/>
    <w:rsid w:val="00057E92"/>
    <w:rsid w:val="00060A2D"/>
    <w:rsid w:val="000622BB"/>
    <w:rsid w:val="00062A4C"/>
    <w:rsid w:val="00062D9F"/>
    <w:rsid w:val="000648D1"/>
    <w:rsid w:val="00064D43"/>
    <w:rsid w:val="00072066"/>
    <w:rsid w:val="000723D8"/>
    <w:rsid w:val="000745AF"/>
    <w:rsid w:val="00076D33"/>
    <w:rsid w:val="00076D48"/>
    <w:rsid w:val="00077144"/>
    <w:rsid w:val="00077552"/>
    <w:rsid w:val="000816C3"/>
    <w:rsid w:val="000822A6"/>
    <w:rsid w:val="000913AB"/>
    <w:rsid w:val="00091403"/>
    <w:rsid w:val="00092A8F"/>
    <w:rsid w:val="00094C6C"/>
    <w:rsid w:val="000A303D"/>
    <w:rsid w:val="000A4F65"/>
    <w:rsid w:val="000A50A8"/>
    <w:rsid w:val="000B1E4D"/>
    <w:rsid w:val="000B2A5F"/>
    <w:rsid w:val="000B4CBC"/>
    <w:rsid w:val="000B6BFD"/>
    <w:rsid w:val="000B7740"/>
    <w:rsid w:val="000C5410"/>
    <w:rsid w:val="000C5B81"/>
    <w:rsid w:val="000D097E"/>
    <w:rsid w:val="000D2110"/>
    <w:rsid w:val="000D3F99"/>
    <w:rsid w:val="000D6B6D"/>
    <w:rsid w:val="000D6CBA"/>
    <w:rsid w:val="000E2F8E"/>
    <w:rsid w:val="000E65C3"/>
    <w:rsid w:val="000E7AC5"/>
    <w:rsid w:val="000E7F88"/>
    <w:rsid w:val="000F040F"/>
    <w:rsid w:val="000F14C6"/>
    <w:rsid w:val="000F2E26"/>
    <w:rsid w:val="000F42D6"/>
    <w:rsid w:val="0010005D"/>
    <w:rsid w:val="001002A1"/>
    <w:rsid w:val="00101D93"/>
    <w:rsid w:val="00102BE4"/>
    <w:rsid w:val="00103031"/>
    <w:rsid w:val="00103E9D"/>
    <w:rsid w:val="0010417D"/>
    <w:rsid w:val="00104DF7"/>
    <w:rsid w:val="00107E30"/>
    <w:rsid w:val="001105CC"/>
    <w:rsid w:val="00110EF7"/>
    <w:rsid w:val="00114495"/>
    <w:rsid w:val="00116F57"/>
    <w:rsid w:val="00117408"/>
    <w:rsid w:val="001214EB"/>
    <w:rsid w:val="001222C1"/>
    <w:rsid w:val="001251E9"/>
    <w:rsid w:val="00125A73"/>
    <w:rsid w:val="00125B83"/>
    <w:rsid w:val="00130023"/>
    <w:rsid w:val="001323C0"/>
    <w:rsid w:val="0013418A"/>
    <w:rsid w:val="001361FC"/>
    <w:rsid w:val="00143F9F"/>
    <w:rsid w:val="00145D20"/>
    <w:rsid w:val="0015135C"/>
    <w:rsid w:val="0015148D"/>
    <w:rsid w:val="001526F0"/>
    <w:rsid w:val="00152977"/>
    <w:rsid w:val="00155299"/>
    <w:rsid w:val="001561D5"/>
    <w:rsid w:val="00156DF7"/>
    <w:rsid w:val="00160D30"/>
    <w:rsid w:val="00162012"/>
    <w:rsid w:val="001642E7"/>
    <w:rsid w:val="0016434C"/>
    <w:rsid w:val="001653C4"/>
    <w:rsid w:val="001657D6"/>
    <w:rsid w:val="0016629E"/>
    <w:rsid w:val="001662CE"/>
    <w:rsid w:val="001664C3"/>
    <w:rsid w:val="001677B6"/>
    <w:rsid w:val="00171374"/>
    <w:rsid w:val="00171CBB"/>
    <w:rsid w:val="00175259"/>
    <w:rsid w:val="00176C35"/>
    <w:rsid w:val="00182294"/>
    <w:rsid w:val="0018298A"/>
    <w:rsid w:val="00182DFF"/>
    <w:rsid w:val="00184A45"/>
    <w:rsid w:val="001901A9"/>
    <w:rsid w:val="00191E39"/>
    <w:rsid w:val="00194F87"/>
    <w:rsid w:val="0019502D"/>
    <w:rsid w:val="001A5CF1"/>
    <w:rsid w:val="001B0F96"/>
    <w:rsid w:val="001B1DB5"/>
    <w:rsid w:val="001B53A0"/>
    <w:rsid w:val="001B6BFC"/>
    <w:rsid w:val="001C1412"/>
    <w:rsid w:val="001C1F4A"/>
    <w:rsid w:val="001C3E70"/>
    <w:rsid w:val="001C4135"/>
    <w:rsid w:val="001C43A1"/>
    <w:rsid w:val="001C4B22"/>
    <w:rsid w:val="001C52B2"/>
    <w:rsid w:val="001C6D5A"/>
    <w:rsid w:val="001C762A"/>
    <w:rsid w:val="001C7922"/>
    <w:rsid w:val="001D00DB"/>
    <w:rsid w:val="001D2F35"/>
    <w:rsid w:val="001D457F"/>
    <w:rsid w:val="001D46D6"/>
    <w:rsid w:val="001D525A"/>
    <w:rsid w:val="001D615E"/>
    <w:rsid w:val="001D7034"/>
    <w:rsid w:val="001E4950"/>
    <w:rsid w:val="001E53A4"/>
    <w:rsid w:val="001E6D54"/>
    <w:rsid w:val="001E7AFD"/>
    <w:rsid w:val="001F0A55"/>
    <w:rsid w:val="001F291B"/>
    <w:rsid w:val="001F54A0"/>
    <w:rsid w:val="001F5558"/>
    <w:rsid w:val="001F55CA"/>
    <w:rsid w:val="001F56E2"/>
    <w:rsid w:val="001F68C5"/>
    <w:rsid w:val="001F713A"/>
    <w:rsid w:val="002001AB"/>
    <w:rsid w:val="00201C64"/>
    <w:rsid w:val="0020308B"/>
    <w:rsid w:val="00203F98"/>
    <w:rsid w:val="002047A2"/>
    <w:rsid w:val="0020570D"/>
    <w:rsid w:val="00206B91"/>
    <w:rsid w:val="002100E1"/>
    <w:rsid w:val="00210A1A"/>
    <w:rsid w:val="0021205E"/>
    <w:rsid w:val="0021262C"/>
    <w:rsid w:val="00212D37"/>
    <w:rsid w:val="00214659"/>
    <w:rsid w:val="00215613"/>
    <w:rsid w:val="002163B0"/>
    <w:rsid w:val="00216B6D"/>
    <w:rsid w:val="00223219"/>
    <w:rsid w:val="002256F7"/>
    <w:rsid w:val="00227EF0"/>
    <w:rsid w:val="00230C90"/>
    <w:rsid w:val="00231014"/>
    <w:rsid w:val="002317C4"/>
    <w:rsid w:val="002341A7"/>
    <w:rsid w:val="0023726D"/>
    <w:rsid w:val="00242887"/>
    <w:rsid w:val="0024320D"/>
    <w:rsid w:val="00243352"/>
    <w:rsid w:val="002453C9"/>
    <w:rsid w:val="0024587F"/>
    <w:rsid w:val="00247E02"/>
    <w:rsid w:val="00247ED1"/>
    <w:rsid w:val="0025182E"/>
    <w:rsid w:val="0025209B"/>
    <w:rsid w:val="00252F57"/>
    <w:rsid w:val="00253121"/>
    <w:rsid w:val="00256F2D"/>
    <w:rsid w:val="00262D16"/>
    <w:rsid w:val="00262E8B"/>
    <w:rsid w:val="00266876"/>
    <w:rsid w:val="00267398"/>
    <w:rsid w:val="0026763A"/>
    <w:rsid w:val="00267FD1"/>
    <w:rsid w:val="0027541D"/>
    <w:rsid w:val="00277DC2"/>
    <w:rsid w:val="00280719"/>
    <w:rsid w:val="00281C35"/>
    <w:rsid w:val="00283B91"/>
    <w:rsid w:val="00284AFE"/>
    <w:rsid w:val="00285C39"/>
    <w:rsid w:val="00286584"/>
    <w:rsid w:val="00287EF9"/>
    <w:rsid w:val="00290F61"/>
    <w:rsid w:val="00292D8C"/>
    <w:rsid w:val="00293AE0"/>
    <w:rsid w:val="00296F77"/>
    <w:rsid w:val="002975D4"/>
    <w:rsid w:val="002A2CD3"/>
    <w:rsid w:val="002A3E25"/>
    <w:rsid w:val="002A449E"/>
    <w:rsid w:val="002A6647"/>
    <w:rsid w:val="002B095B"/>
    <w:rsid w:val="002B1342"/>
    <w:rsid w:val="002B5D06"/>
    <w:rsid w:val="002B6EAF"/>
    <w:rsid w:val="002C12E0"/>
    <w:rsid w:val="002C15DA"/>
    <w:rsid w:val="002C36D4"/>
    <w:rsid w:val="002C3EDA"/>
    <w:rsid w:val="002C40B1"/>
    <w:rsid w:val="002C4C95"/>
    <w:rsid w:val="002C5EBF"/>
    <w:rsid w:val="002C7F52"/>
    <w:rsid w:val="002D15FE"/>
    <w:rsid w:val="002D1875"/>
    <w:rsid w:val="002D2D3F"/>
    <w:rsid w:val="002D35CD"/>
    <w:rsid w:val="002D5812"/>
    <w:rsid w:val="002D6E8C"/>
    <w:rsid w:val="002E0E37"/>
    <w:rsid w:val="002E1F5A"/>
    <w:rsid w:val="002E3553"/>
    <w:rsid w:val="002E4809"/>
    <w:rsid w:val="002E4972"/>
    <w:rsid w:val="002E6429"/>
    <w:rsid w:val="002E769E"/>
    <w:rsid w:val="002F0588"/>
    <w:rsid w:val="002F23F1"/>
    <w:rsid w:val="002F24ED"/>
    <w:rsid w:val="002F46CF"/>
    <w:rsid w:val="002F61EA"/>
    <w:rsid w:val="002F6378"/>
    <w:rsid w:val="003003DA"/>
    <w:rsid w:val="00300A4E"/>
    <w:rsid w:val="00300FA8"/>
    <w:rsid w:val="0030150C"/>
    <w:rsid w:val="00303B61"/>
    <w:rsid w:val="00303B96"/>
    <w:rsid w:val="003061D7"/>
    <w:rsid w:val="00307D8F"/>
    <w:rsid w:val="00310CBF"/>
    <w:rsid w:val="0031162D"/>
    <w:rsid w:val="003137D9"/>
    <w:rsid w:val="003146D2"/>
    <w:rsid w:val="00316325"/>
    <w:rsid w:val="00316E7C"/>
    <w:rsid w:val="00324603"/>
    <w:rsid w:val="003303DA"/>
    <w:rsid w:val="00330524"/>
    <w:rsid w:val="0033444D"/>
    <w:rsid w:val="00335175"/>
    <w:rsid w:val="00335E86"/>
    <w:rsid w:val="0033628E"/>
    <w:rsid w:val="00336C9E"/>
    <w:rsid w:val="00337B9E"/>
    <w:rsid w:val="00337ECE"/>
    <w:rsid w:val="00343726"/>
    <w:rsid w:val="003449AE"/>
    <w:rsid w:val="003473FA"/>
    <w:rsid w:val="0034767A"/>
    <w:rsid w:val="00350339"/>
    <w:rsid w:val="003507BF"/>
    <w:rsid w:val="00352DB6"/>
    <w:rsid w:val="0035599A"/>
    <w:rsid w:val="00357E5C"/>
    <w:rsid w:val="003601B5"/>
    <w:rsid w:val="0036147F"/>
    <w:rsid w:val="00363ECA"/>
    <w:rsid w:val="0036455E"/>
    <w:rsid w:val="00364C4F"/>
    <w:rsid w:val="00365BB8"/>
    <w:rsid w:val="003703E3"/>
    <w:rsid w:val="00371268"/>
    <w:rsid w:val="00373FD7"/>
    <w:rsid w:val="00380E1D"/>
    <w:rsid w:val="00383F88"/>
    <w:rsid w:val="003848BC"/>
    <w:rsid w:val="00384AAE"/>
    <w:rsid w:val="00385B87"/>
    <w:rsid w:val="00386CEC"/>
    <w:rsid w:val="00387FEC"/>
    <w:rsid w:val="00390574"/>
    <w:rsid w:val="00391FB1"/>
    <w:rsid w:val="0039389D"/>
    <w:rsid w:val="00393FF5"/>
    <w:rsid w:val="00394525"/>
    <w:rsid w:val="003960A2"/>
    <w:rsid w:val="00397BB6"/>
    <w:rsid w:val="00397E47"/>
    <w:rsid w:val="00397FD4"/>
    <w:rsid w:val="003A20D9"/>
    <w:rsid w:val="003A4407"/>
    <w:rsid w:val="003A4CF1"/>
    <w:rsid w:val="003B006A"/>
    <w:rsid w:val="003B009E"/>
    <w:rsid w:val="003B0E36"/>
    <w:rsid w:val="003B1BE8"/>
    <w:rsid w:val="003B5039"/>
    <w:rsid w:val="003B5BA1"/>
    <w:rsid w:val="003B7D18"/>
    <w:rsid w:val="003C06BB"/>
    <w:rsid w:val="003C22CE"/>
    <w:rsid w:val="003C27BE"/>
    <w:rsid w:val="003C4035"/>
    <w:rsid w:val="003C5E69"/>
    <w:rsid w:val="003C62C6"/>
    <w:rsid w:val="003C7BCC"/>
    <w:rsid w:val="003D1972"/>
    <w:rsid w:val="003D2E49"/>
    <w:rsid w:val="003D3B73"/>
    <w:rsid w:val="003D5309"/>
    <w:rsid w:val="003D6A93"/>
    <w:rsid w:val="003D71A3"/>
    <w:rsid w:val="003E0474"/>
    <w:rsid w:val="003E112F"/>
    <w:rsid w:val="003E11B8"/>
    <w:rsid w:val="003E1CFC"/>
    <w:rsid w:val="003E3CA2"/>
    <w:rsid w:val="003E42D0"/>
    <w:rsid w:val="003E5BB4"/>
    <w:rsid w:val="003E6D7A"/>
    <w:rsid w:val="003F0AE1"/>
    <w:rsid w:val="003F55BC"/>
    <w:rsid w:val="003F6128"/>
    <w:rsid w:val="003F7329"/>
    <w:rsid w:val="0040007B"/>
    <w:rsid w:val="00401C4A"/>
    <w:rsid w:val="00401DD1"/>
    <w:rsid w:val="00402940"/>
    <w:rsid w:val="004037F1"/>
    <w:rsid w:val="004038CA"/>
    <w:rsid w:val="004039AF"/>
    <w:rsid w:val="00405053"/>
    <w:rsid w:val="0040599D"/>
    <w:rsid w:val="0040609B"/>
    <w:rsid w:val="00410E9A"/>
    <w:rsid w:val="0041162D"/>
    <w:rsid w:val="0041444B"/>
    <w:rsid w:val="00414C60"/>
    <w:rsid w:val="00414D6B"/>
    <w:rsid w:val="00415DF5"/>
    <w:rsid w:val="00417907"/>
    <w:rsid w:val="00417AF4"/>
    <w:rsid w:val="0042633B"/>
    <w:rsid w:val="00426F0D"/>
    <w:rsid w:val="004278B9"/>
    <w:rsid w:val="00430773"/>
    <w:rsid w:val="00431EE4"/>
    <w:rsid w:val="00437B0D"/>
    <w:rsid w:val="00440104"/>
    <w:rsid w:val="00440FDB"/>
    <w:rsid w:val="0044455F"/>
    <w:rsid w:val="0044521A"/>
    <w:rsid w:val="00445EF4"/>
    <w:rsid w:val="00451449"/>
    <w:rsid w:val="0045494B"/>
    <w:rsid w:val="00455329"/>
    <w:rsid w:val="00455661"/>
    <w:rsid w:val="00456B17"/>
    <w:rsid w:val="00460E68"/>
    <w:rsid w:val="0046141F"/>
    <w:rsid w:val="00462512"/>
    <w:rsid w:val="00462704"/>
    <w:rsid w:val="00463120"/>
    <w:rsid w:val="00466E2A"/>
    <w:rsid w:val="004701A9"/>
    <w:rsid w:val="00472595"/>
    <w:rsid w:val="00480669"/>
    <w:rsid w:val="00480C0C"/>
    <w:rsid w:val="00480D45"/>
    <w:rsid w:val="0048339F"/>
    <w:rsid w:val="00484D80"/>
    <w:rsid w:val="004857D8"/>
    <w:rsid w:val="00486C8C"/>
    <w:rsid w:val="00487FA9"/>
    <w:rsid w:val="0049085F"/>
    <w:rsid w:val="004920AF"/>
    <w:rsid w:val="004943DF"/>
    <w:rsid w:val="004953FF"/>
    <w:rsid w:val="00496151"/>
    <w:rsid w:val="00497B0C"/>
    <w:rsid w:val="004A05EB"/>
    <w:rsid w:val="004A310C"/>
    <w:rsid w:val="004A7CFB"/>
    <w:rsid w:val="004B0463"/>
    <w:rsid w:val="004B1D19"/>
    <w:rsid w:val="004B3DE0"/>
    <w:rsid w:val="004B493E"/>
    <w:rsid w:val="004B4F0B"/>
    <w:rsid w:val="004B53B5"/>
    <w:rsid w:val="004B5B7A"/>
    <w:rsid w:val="004B674D"/>
    <w:rsid w:val="004B6A6A"/>
    <w:rsid w:val="004C0B27"/>
    <w:rsid w:val="004C3975"/>
    <w:rsid w:val="004C4777"/>
    <w:rsid w:val="004C4A08"/>
    <w:rsid w:val="004C572B"/>
    <w:rsid w:val="004C601D"/>
    <w:rsid w:val="004C667D"/>
    <w:rsid w:val="004C68CB"/>
    <w:rsid w:val="004C68E5"/>
    <w:rsid w:val="004D0782"/>
    <w:rsid w:val="004D5FB8"/>
    <w:rsid w:val="004E0A1D"/>
    <w:rsid w:val="004E1025"/>
    <w:rsid w:val="004E1AD6"/>
    <w:rsid w:val="004E3199"/>
    <w:rsid w:val="004E3293"/>
    <w:rsid w:val="004E3D07"/>
    <w:rsid w:val="004E63F7"/>
    <w:rsid w:val="004E64E9"/>
    <w:rsid w:val="004E6E50"/>
    <w:rsid w:val="004E70C9"/>
    <w:rsid w:val="004F29C8"/>
    <w:rsid w:val="004F2C4D"/>
    <w:rsid w:val="004F3309"/>
    <w:rsid w:val="004F3C67"/>
    <w:rsid w:val="004F4E11"/>
    <w:rsid w:val="005028E0"/>
    <w:rsid w:val="005041BA"/>
    <w:rsid w:val="005068CD"/>
    <w:rsid w:val="00506D3F"/>
    <w:rsid w:val="00506DA9"/>
    <w:rsid w:val="00510975"/>
    <w:rsid w:val="00511B07"/>
    <w:rsid w:val="0051260B"/>
    <w:rsid w:val="0051387C"/>
    <w:rsid w:val="005156C6"/>
    <w:rsid w:val="0051668A"/>
    <w:rsid w:val="00516C95"/>
    <w:rsid w:val="00516CDF"/>
    <w:rsid w:val="00517C37"/>
    <w:rsid w:val="00521B97"/>
    <w:rsid w:val="0053240D"/>
    <w:rsid w:val="005333D0"/>
    <w:rsid w:val="005362EA"/>
    <w:rsid w:val="0053671B"/>
    <w:rsid w:val="00537972"/>
    <w:rsid w:val="00540123"/>
    <w:rsid w:val="00540DA1"/>
    <w:rsid w:val="005411D8"/>
    <w:rsid w:val="005420AE"/>
    <w:rsid w:val="005428E1"/>
    <w:rsid w:val="00543FD8"/>
    <w:rsid w:val="00544349"/>
    <w:rsid w:val="005444F2"/>
    <w:rsid w:val="00544749"/>
    <w:rsid w:val="005459BF"/>
    <w:rsid w:val="00546C5C"/>
    <w:rsid w:val="005511E8"/>
    <w:rsid w:val="00551849"/>
    <w:rsid w:val="005521FB"/>
    <w:rsid w:val="005526B8"/>
    <w:rsid w:val="005538F4"/>
    <w:rsid w:val="00553DBB"/>
    <w:rsid w:val="005548B6"/>
    <w:rsid w:val="00554A4D"/>
    <w:rsid w:val="00554B86"/>
    <w:rsid w:val="00561385"/>
    <w:rsid w:val="00561C86"/>
    <w:rsid w:val="00562885"/>
    <w:rsid w:val="00564356"/>
    <w:rsid w:val="005644FE"/>
    <w:rsid w:val="00565BDA"/>
    <w:rsid w:val="00566B81"/>
    <w:rsid w:val="00571DF9"/>
    <w:rsid w:val="00572E4C"/>
    <w:rsid w:val="0057372D"/>
    <w:rsid w:val="00577081"/>
    <w:rsid w:val="00577393"/>
    <w:rsid w:val="005776EB"/>
    <w:rsid w:val="005816AB"/>
    <w:rsid w:val="005831E8"/>
    <w:rsid w:val="005841F6"/>
    <w:rsid w:val="0058434A"/>
    <w:rsid w:val="00584476"/>
    <w:rsid w:val="00585075"/>
    <w:rsid w:val="005905CE"/>
    <w:rsid w:val="00590845"/>
    <w:rsid w:val="00592BBB"/>
    <w:rsid w:val="0059398A"/>
    <w:rsid w:val="00596EC9"/>
    <w:rsid w:val="005973D7"/>
    <w:rsid w:val="00597D82"/>
    <w:rsid w:val="005A0846"/>
    <w:rsid w:val="005A179C"/>
    <w:rsid w:val="005A3502"/>
    <w:rsid w:val="005A50B2"/>
    <w:rsid w:val="005A5341"/>
    <w:rsid w:val="005A5C16"/>
    <w:rsid w:val="005B5AF7"/>
    <w:rsid w:val="005B7922"/>
    <w:rsid w:val="005B7A04"/>
    <w:rsid w:val="005C0F7F"/>
    <w:rsid w:val="005C5784"/>
    <w:rsid w:val="005D2BB1"/>
    <w:rsid w:val="005D550C"/>
    <w:rsid w:val="005D5A63"/>
    <w:rsid w:val="005E222E"/>
    <w:rsid w:val="005E3217"/>
    <w:rsid w:val="005E32F0"/>
    <w:rsid w:val="005E544A"/>
    <w:rsid w:val="005F0280"/>
    <w:rsid w:val="005F1646"/>
    <w:rsid w:val="005F4FA8"/>
    <w:rsid w:val="005F5BE4"/>
    <w:rsid w:val="005F7C23"/>
    <w:rsid w:val="005F7C2A"/>
    <w:rsid w:val="006009A9"/>
    <w:rsid w:val="0060480A"/>
    <w:rsid w:val="00604997"/>
    <w:rsid w:val="0060662E"/>
    <w:rsid w:val="0060682E"/>
    <w:rsid w:val="00610036"/>
    <w:rsid w:val="00610294"/>
    <w:rsid w:val="006122EB"/>
    <w:rsid w:val="00614E2D"/>
    <w:rsid w:val="00615CBC"/>
    <w:rsid w:val="006160E5"/>
    <w:rsid w:val="00616228"/>
    <w:rsid w:val="00617AAC"/>
    <w:rsid w:val="00620D90"/>
    <w:rsid w:val="0062308A"/>
    <w:rsid w:val="0062414E"/>
    <w:rsid w:val="00626A66"/>
    <w:rsid w:val="00626BB3"/>
    <w:rsid w:val="00626D41"/>
    <w:rsid w:val="00632D76"/>
    <w:rsid w:val="00633ACB"/>
    <w:rsid w:val="00633C5D"/>
    <w:rsid w:val="00634F1C"/>
    <w:rsid w:val="006351F0"/>
    <w:rsid w:val="00636650"/>
    <w:rsid w:val="00636749"/>
    <w:rsid w:val="006411CF"/>
    <w:rsid w:val="006440A9"/>
    <w:rsid w:val="006442BD"/>
    <w:rsid w:val="00644DAF"/>
    <w:rsid w:val="006459A1"/>
    <w:rsid w:val="006466C5"/>
    <w:rsid w:val="0065025C"/>
    <w:rsid w:val="00650C34"/>
    <w:rsid w:val="00654240"/>
    <w:rsid w:val="00654B59"/>
    <w:rsid w:val="006554E2"/>
    <w:rsid w:val="00663951"/>
    <w:rsid w:val="00667BAC"/>
    <w:rsid w:val="00671717"/>
    <w:rsid w:val="00671E6D"/>
    <w:rsid w:val="00673DED"/>
    <w:rsid w:val="006742E3"/>
    <w:rsid w:val="006768CF"/>
    <w:rsid w:val="00677136"/>
    <w:rsid w:val="006802C0"/>
    <w:rsid w:val="00680ABF"/>
    <w:rsid w:val="00680FC4"/>
    <w:rsid w:val="006844B9"/>
    <w:rsid w:val="00684B44"/>
    <w:rsid w:val="00684F0D"/>
    <w:rsid w:val="00685610"/>
    <w:rsid w:val="00685BD0"/>
    <w:rsid w:val="00690CD5"/>
    <w:rsid w:val="00695570"/>
    <w:rsid w:val="00695C29"/>
    <w:rsid w:val="006965DF"/>
    <w:rsid w:val="006971F0"/>
    <w:rsid w:val="006A1BA1"/>
    <w:rsid w:val="006A2CA0"/>
    <w:rsid w:val="006A440F"/>
    <w:rsid w:val="006A5467"/>
    <w:rsid w:val="006A5F87"/>
    <w:rsid w:val="006A6924"/>
    <w:rsid w:val="006B083B"/>
    <w:rsid w:val="006B1B7C"/>
    <w:rsid w:val="006B1D20"/>
    <w:rsid w:val="006B1DCD"/>
    <w:rsid w:val="006B1E28"/>
    <w:rsid w:val="006B31E6"/>
    <w:rsid w:val="006B43F4"/>
    <w:rsid w:val="006B7B43"/>
    <w:rsid w:val="006C1C95"/>
    <w:rsid w:val="006C2831"/>
    <w:rsid w:val="006C2946"/>
    <w:rsid w:val="006C34E7"/>
    <w:rsid w:val="006C4A2E"/>
    <w:rsid w:val="006D12F1"/>
    <w:rsid w:val="006D3476"/>
    <w:rsid w:val="006D37B5"/>
    <w:rsid w:val="006D3838"/>
    <w:rsid w:val="006D4402"/>
    <w:rsid w:val="006D5D09"/>
    <w:rsid w:val="006E06AD"/>
    <w:rsid w:val="006E1246"/>
    <w:rsid w:val="006E14E9"/>
    <w:rsid w:val="006E2367"/>
    <w:rsid w:val="006E2EA7"/>
    <w:rsid w:val="006E7272"/>
    <w:rsid w:val="006E7665"/>
    <w:rsid w:val="006F2429"/>
    <w:rsid w:val="006F4663"/>
    <w:rsid w:val="006F47FE"/>
    <w:rsid w:val="006F6926"/>
    <w:rsid w:val="006F795B"/>
    <w:rsid w:val="0070177E"/>
    <w:rsid w:val="007061DA"/>
    <w:rsid w:val="007063A4"/>
    <w:rsid w:val="007108AF"/>
    <w:rsid w:val="00711992"/>
    <w:rsid w:val="00712746"/>
    <w:rsid w:val="007130E9"/>
    <w:rsid w:val="007141C8"/>
    <w:rsid w:val="0071530F"/>
    <w:rsid w:val="00715A0D"/>
    <w:rsid w:val="00716866"/>
    <w:rsid w:val="0072104C"/>
    <w:rsid w:val="00723FCD"/>
    <w:rsid w:val="0072406B"/>
    <w:rsid w:val="00724FDF"/>
    <w:rsid w:val="00727103"/>
    <w:rsid w:val="00727398"/>
    <w:rsid w:val="0072747B"/>
    <w:rsid w:val="00734F09"/>
    <w:rsid w:val="0073515A"/>
    <w:rsid w:val="0074046E"/>
    <w:rsid w:val="00742EEF"/>
    <w:rsid w:val="00744FBE"/>
    <w:rsid w:val="00747263"/>
    <w:rsid w:val="007476DD"/>
    <w:rsid w:val="0075195B"/>
    <w:rsid w:val="00760C70"/>
    <w:rsid w:val="007617DD"/>
    <w:rsid w:val="00764218"/>
    <w:rsid w:val="00764967"/>
    <w:rsid w:val="007653F9"/>
    <w:rsid w:val="00765CC8"/>
    <w:rsid w:val="00766697"/>
    <w:rsid w:val="0076674A"/>
    <w:rsid w:val="007674EE"/>
    <w:rsid w:val="00767C91"/>
    <w:rsid w:val="00772073"/>
    <w:rsid w:val="007730CC"/>
    <w:rsid w:val="00773575"/>
    <w:rsid w:val="0077386D"/>
    <w:rsid w:val="00773A3A"/>
    <w:rsid w:val="00774AA0"/>
    <w:rsid w:val="00774FD4"/>
    <w:rsid w:val="0077518D"/>
    <w:rsid w:val="007765BA"/>
    <w:rsid w:val="00776A81"/>
    <w:rsid w:val="00780B23"/>
    <w:rsid w:val="00782195"/>
    <w:rsid w:val="00782D61"/>
    <w:rsid w:val="00783246"/>
    <w:rsid w:val="007834AC"/>
    <w:rsid w:val="00783F64"/>
    <w:rsid w:val="00784DBE"/>
    <w:rsid w:val="007851F4"/>
    <w:rsid w:val="007866E6"/>
    <w:rsid w:val="007954E8"/>
    <w:rsid w:val="00795D1B"/>
    <w:rsid w:val="007A0D1D"/>
    <w:rsid w:val="007A49A9"/>
    <w:rsid w:val="007B0858"/>
    <w:rsid w:val="007B1679"/>
    <w:rsid w:val="007B29B8"/>
    <w:rsid w:val="007B4233"/>
    <w:rsid w:val="007B44D9"/>
    <w:rsid w:val="007C02BE"/>
    <w:rsid w:val="007C0621"/>
    <w:rsid w:val="007C290B"/>
    <w:rsid w:val="007C71E0"/>
    <w:rsid w:val="007D1BF2"/>
    <w:rsid w:val="007D387D"/>
    <w:rsid w:val="007D429C"/>
    <w:rsid w:val="007D754C"/>
    <w:rsid w:val="007E0220"/>
    <w:rsid w:val="007E095B"/>
    <w:rsid w:val="007E3BFE"/>
    <w:rsid w:val="007E5429"/>
    <w:rsid w:val="007E7BC4"/>
    <w:rsid w:val="007F0553"/>
    <w:rsid w:val="007F250B"/>
    <w:rsid w:val="008013C7"/>
    <w:rsid w:val="00802743"/>
    <w:rsid w:val="00802ADF"/>
    <w:rsid w:val="00802DF1"/>
    <w:rsid w:val="00803624"/>
    <w:rsid w:val="008036A9"/>
    <w:rsid w:val="0080679C"/>
    <w:rsid w:val="008112C7"/>
    <w:rsid w:val="008113B5"/>
    <w:rsid w:val="00812015"/>
    <w:rsid w:val="00812E3E"/>
    <w:rsid w:val="00812E78"/>
    <w:rsid w:val="008140EC"/>
    <w:rsid w:val="008169BD"/>
    <w:rsid w:val="00825742"/>
    <w:rsid w:val="00825E3A"/>
    <w:rsid w:val="00830B34"/>
    <w:rsid w:val="008347C0"/>
    <w:rsid w:val="00840990"/>
    <w:rsid w:val="008419EE"/>
    <w:rsid w:val="00841E6E"/>
    <w:rsid w:val="00844964"/>
    <w:rsid w:val="00850044"/>
    <w:rsid w:val="008500E6"/>
    <w:rsid w:val="00852A39"/>
    <w:rsid w:val="00852CD4"/>
    <w:rsid w:val="00854119"/>
    <w:rsid w:val="00856C78"/>
    <w:rsid w:val="00860513"/>
    <w:rsid w:val="00860A1E"/>
    <w:rsid w:val="0086697B"/>
    <w:rsid w:val="00867AEE"/>
    <w:rsid w:val="00867EC6"/>
    <w:rsid w:val="00871803"/>
    <w:rsid w:val="00871A0D"/>
    <w:rsid w:val="00874EBA"/>
    <w:rsid w:val="00875522"/>
    <w:rsid w:val="00877F34"/>
    <w:rsid w:val="00880AA7"/>
    <w:rsid w:val="00880F6A"/>
    <w:rsid w:val="00882104"/>
    <w:rsid w:val="008837BB"/>
    <w:rsid w:val="00884F0A"/>
    <w:rsid w:val="008873A1"/>
    <w:rsid w:val="008907AB"/>
    <w:rsid w:val="00891764"/>
    <w:rsid w:val="0089216F"/>
    <w:rsid w:val="008925C4"/>
    <w:rsid w:val="00893AFD"/>
    <w:rsid w:val="00895461"/>
    <w:rsid w:val="008972BB"/>
    <w:rsid w:val="008A457C"/>
    <w:rsid w:val="008A524E"/>
    <w:rsid w:val="008A6018"/>
    <w:rsid w:val="008B0CC7"/>
    <w:rsid w:val="008B3900"/>
    <w:rsid w:val="008B70F5"/>
    <w:rsid w:val="008C0521"/>
    <w:rsid w:val="008C2896"/>
    <w:rsid w:val="008C5E10"/>
    <w:rsid w:val="008D3970"/>
    <w:rsid w:val="008D39A8"/>
    <w:rsid w:val="008D416F"/>
    <w:rsid w:val="008D6183"/>
    <w:rsid w:val="008D74E2"/>
    <w:rsid w:val="008E32C6"/>
    <w:rsid w:val="008E3314"/>
    <w:rsid w:val="008E60E9"/>
    <w:rsid w:val="008E6E85"/>
    <w:rsid w:val="008F05A9"/>
    <w:rsid w:val="008F2931"/>
    <w:rsid w:val="008F3397"/>
    <w:rsid w:val="008F5246"/>
    <w:rsid w:val="008F60A9"/>
    <w:rsid w:val="008F76F1"/>
    <w:rsid w:val="0090308A"/>
    <w:rsid w:val="00905058"/>
    <w:rsid w:val="00905D13"/>
    <w:rsid w:val="00905D25"/>
    <w:rsid w:val="00906118"/>
    <w:rsid w:val="00906E28"/>
    <w:rsid w:val="0091095C"/>
    <w:rsid w:val="009135A3"/>
    <w:rsid w:val="00913D8D"/>
    <w:rsid w:val="009144AF"/>
    <w:rsid w:val="00914DF1"/>
    <w:rsid w:val="00916973"/>
    <w:rsid w:val="00917707"/>
    <w:rsid w:val="00920A2B"/>
    <w:rsid w:val="00924501"/>
    <w:rsid w:val="00925AF7"/>
    <w:rsid w:val="009260D1"/>
    <w:rsid w:val="00930ABE"/>
    <w:rsid w:val="0093276D"/>
    <w:rsid w:val="00935933"/>
    <w:rsid w:val="009373CA"/>
    <w:rsid w:val="00937448"/>
    <w:rsid w:val="00940A04"/>
    <w:rsid w:val="009443DA"/>
    <w:rsid w:val="009446E2"/>
    <w:rsid w:val="00946FC3"/>
    <w:rsid w:val="00947A30"/>
    <w:rsid w:val="00947AB4"/>
    <w:rsid w:val="00951249"/>
    <w:rsid w:val="00953C4A"/>
    <w:rsid w:val="0095677C"/>
    <w:rsid w:val="00956C5E"/>
    <w:rsid w:val="009579D7"/>
    <w:rsid w:val="0096028C"/>
    <w:rsid w:val="00960D44"/>
    <w:rsid w:val="009628A0"/>
    <w:rsid w:val="009635F2"/>
    <w:rsid w:val="009641B8"/>
    <w:rsid w:val="0096583C"/>
    <w:rsid w:val="00966B4C"/>
    <w:rsid w:val="00967327"/>
    <w:rsid w:val="00973CF6"/>
    <w:rsid w:val="009748E5"/>
    <w:rsid w:val="00981771"/>
    <w:rsid w:val="00981913"/>
    <w:rsid w:val="00981D9F"/>
    <w:rsid w:val="0098284D"/>
    <w:rsid w:val="00983B47"/>
    <w:rsid w:val="00983E52"/>
    <w:rsid w:val="00983FC5"/>
    <w:rsid w:val="009847CA"/>
    <w:rsid w:val="00990B15"/>
    <w:rsid w:val="00991EFA"/>
    <w:rsid w:val="00992215"/>
    <w:rsid w:val="0099286C"/>
    <w:rsid w:val="00993103"/>
    <w:rsid w:val="009931D6"/>
    <w:rsid w:val="00996456"/>
    <w:rsid w:val="00996B02"/>
    <w:rsid w:val="00996DA4"/>
    <w:rsid w:val="009976E1"/>
    <w:rsid w:val="009A1E2F"/>
    <w:rsid w:val="009A20CE"/>
    <w:rsid w:val="009A420D"/>
    <w:rsid w:val="009A437C"/>
    <w:rsid w:val="009A485E"/>
    <w:rsid w:val="009A5C15"/>
    <w:rsid w:val="009A6415"/>
    <w:rsid w:val="009A6F11"/>
    <w:rsid w:val="009A7304"/>
    <w:rsid w:val="009A757E"/>
    <w:rsid w:val="009A7DFB"/>
    <w:rsid w:val="009A7F85"/>
    <w:rsid w:val="009B0D04"/>
    <w:rsid w:val="009B2566"/>
    <w:rsid w:val="009C2405"/>
    <w:rsid w:val="009C2528"/>
    <w:rsid w:val="009C2A20"/>
    <w:rsid w:val="009C43D6"/>
    <w:rsid w:val="009C4DA0"/>
    <w:rsid w:val="009C7AE2"/>
    <w:rsid w:val="009D3998"/>
    <w:rsid w:val="009D43AC"/>
    <w:rsid w:val="009D5E12"/>
    <w:rsid w:val="009D67E0"/>
    <w:rsid w:val="009D6A94"/>
    <w:rsid w:val="009E21C3"/>
    <w:rsid w:val="009E63C5"/>
    <w:rsid w:val="009E6815"/>
    <w:rsid w:val="009F1EFE"/>
    <w:rsid w:val="00A007A3"/>
    <w:rsid w:val="00A046AB"/>
    <w:rsid w:val="00A06CE7"/>
    <w:rsid w:val="00A07DA9"/>
    <w:rsid w:val="00A13ABD"/>
    <w:rsid w:val="00A1407C"/>
    <w:rsid w:val="00A1583F"/>
    <w:rsid w:val="00A16413"/>
    <w:rsid w:val="00A22309"/>
    <w:rsid w:val="00A226C1"/>
    <w:rsid w:val="00A2387C"/>
    <w:rsid w:val="00A23F88"/>
    <w:rsid w:val="00A24503"/>
    <w:rsid w:val="00A260FB"/>
    <w:rsid w:val="00A26918"/>
    <w:rsid w:val="00A269F6"/>
    <w:rsid w:val="00A31A2F"/>
    <w:rsid w:val="00A35428"/>
    <w:rsid w:val="00A35715"/>
    <w:rsid w:val="00A359FE"/>
    <w:rsid w:val="00A36895"/>
    <w:rsid w:val="00A43D4D"/>
    <w:rsid w:val="00A450C5"/>
    <w:rsid w:val="00A45AC0"/>
    <w:rsid w:val="00A45D47"/>
    <w:rsid w:val="00A45DB5"/>
    <w:rsid w:val="00A45FDE"/>
    <w:rsid w:val="00A4611F"/>
    <w:rsid w:val="00A46BE9"/>
    <w:rsid w:val="00A4700C"/>
    <w:rsid w:val="00A47FD7"/>
    <w:rsid w:val="00A50415"/>
    <w:rsid w:val="00A5107B"/>
    <w:rsid w:val="00A512E6"/>
    <w:rsid w:val="00A55AB3"/>
    <w:rsid w:val="00A55CD1"/>
    <w:rsid w:val="00A562E2"/>
    <w:rsid w:val="00A6061A"/>
    <w:rsid w:val="00A606BB"/>
    <w:rsid w:val="00A60E54"/>
    <w:rsid w:val="00A6104B"/>
    <w:rsid w:val="00A636A2"/>
    <w:rsid w:val="00A63ACF"/>
    <w:rsid w:val="00A6414A"/>
    <w:rsid w:val="00A64833"/>
    <w:rsid w:val="00A64F58"/>
    <w:rsid w:val="00A65B6E"/>
    <w:rsid w:val="00A66C78"/>
    <w:rsid w:val="00A67DC9"/>
    <w:rsid w:val="00A71DD4"/>
    <w:rsid w:val="00A748EA"/>
    <w:rsid w:val="00A811AD"/>
    <w:rsid w:val="00A823CA"/>
    <w:rsid w:val="00A830CF"/>
    <w:rsid w:val="00A84362"/>
    <w:rsid w:val="00A90E98"/>
    <w:rsid w:val="00A926AB"/>
    <w:rsid w:val="00A92CAC"/>
    <w:rsid w:val="00A9486E"/>
    <w:rsid w:val="00AA1C1B"/>
    <w:rsid w:val="00AA1DDF"/>
    <w:rsid w:val="00AA2C40"/>
    <w:rsid w:val="00AA3F8B"/>
    <w:rsid w:val="00AA41C8"/>
    <w:rsid w:val="00AA59DF"/>
    <w:rsid w:val="00AA5B97"/>
    <w:rsid w:val="00AA6AC0"/>
    <w:rsid w:val="00AA7014"/>
    <w:rsid w:val="00AB0603"/>
    <w:rsid w:val="00AB4EE9"/>
    <w:rsid w:val="00AB536A"/>
    <w:rsid w:val="00AB5F80"/>
    <w:rsid w:val="00AC08E0"/>
    <w:rsid w:val="00AC1BD4"/>
    <w:rsid w:val="00AC5D55"/>
    <w:rsid w:val="00AC709C"/>
    <w:rsid w:val="00AD0A54"/>
    <w:rsid w:val="00AD307C"/>
    <w:rsid w:val="00AD4B1C"/>
    <w:rsid w:val="00AE0F88"/>
    <w:rsid w:val="00AE11F9"/>
    <w:rsid w:val="00AE12C2"/>
    <w:rsid w:val="00AE266B"/>
    <w:rsid w:val="00AE474E"/>
    <w:rsid w:val="00AE4DB4"/>
    <w:rsid w:val="00AE594E"/>
    <w:rsid w:val="00AE67B6"/>
    <w:rsid w:val="00AE6D2E"/>
    <w:rsid w:val="00AE77E7"/>
    <w:rsid w:val="00AF0375"/>
    <w:rsid w:val="00AF1870"/>
    <w:rsid w:val="00AF3567"/>
    <w:rsid w:val="00AF7D0E"/>
    <w:rsid w:val="00B011D2"/>
    <w:rsid w:val="00B02580"/>
    <w:rsid w:val="00B0461C"/>
    <w:rsid w:val="00B05BC5"/>
    <w:rsid w:val="00B1532E"/>
    <w:rsid w:val="00B15777"/>
    <w:rsid w:val="00B16EC8"/>
    <w:rsid w:val="00B20448"/>
    <w:rsid w:val="00B21044"/>
    <w:rsid w:val="00B22037"/>
    <w:rsid w:val="00B22332"/>
    <w:rsid w:val="00B227C0"/>
    <w:rsid w:val="00B22A61"/>
    <w:rsid w:val="00B255D2"/>
    <w:rsid w:val="00B26539"/>
    <w:rsid w:val="00B30637"/>
    <w:rsid w:val="00B344BB"/>
    <w:rsid w:val="00B357B2"/>
    <w:rsid w:val="00B35BA4"/>
    <w:rsid w:val="00B4095E"/>
    <w:rsid w:val="00B40D44"/>
    <w:rsid w:val="00B430A4"/>
    <w:rsid w:val="00B43D7A"/>
    <w:rsid w:val="00B4497F"/>
    <w:rsid w:val="00B4603B"/>
    <w:rsid w:val="00B53A43"/>
    <w:rsid w:val="00B543E7"/>
    <w:rsid w:val="00B559A9"/>
    <w:rsid w:val="00B600D9"/>
    <w:rsid w:val="00B60BD3"/>
    <w:rsid w:val="00B61353"/>
    <w:rsid w:val="00B6165E"/>
    <w:rsid w:val="00B651E1"/>
    <w:rsid w:val="00B673B2"/>
    <w:rsid w:val="00B67B69"/>
    <w:rsid w:val="00B72A9C"/>
    <w:rsid w:val="00B72BF4"/>
    <w:rsid w:val="00B73A9D"/>
    <w:rsid w:val="00B75C54"/>
    <w:rsid w:val="00B77F25"/>
    <w:rsid w:val="00B801E3"/>
    <w:rsid w:val="00B8297B"/>
    <w:rsid w:val="00B8369E"/>
    <w:rsid w:val="00B8469D"/>
    <w:rsid w:val="00B8488F"/>
    <w:rsid w:val="00B84A1C"/>
    <w:rsid w:val="00B84D99"/>
    <w:rsid w:val="00B84DCE"/>
    <w:rsid w:val="00B85496"/>
    <w:rsid w:val="00B8646E"/>
    <w:rsid w:val="00B87270"/>
    <w:rsid w:val="00B879C6"/>
    <w:rsid w:val="00B909A7"/>
    <w:rsid w:val="00B92ACE"/>
    <w:rsid w:val="00B938F9"/>
    <w:rsid w:val="00B93A1B"/>
    <w:rsid w:val="00B968EE"/>
    <w:rsid w:val="00BA0C2F"/>
    <w:rsid w:val="00BA6655"/>
    <w:rsid w:val="00BB0F6F"/>
    <w:rsid w:val="00BB2F18"/>
    <w:rsid w:val="00BB3E3C"/>
    <w:rsid w:val="00BB4C6C"/>
    <w:rsid w:val="00BB5EC8"/>
    <w:rsid w:val="00BB795B"/>
    <w:rsid w:val="00BC023C"/>
    <w:rsid w:val="00BC10FD"/>
    <w:rsid w:val="00BC1279"/>
    <w:rsid w:val="00BC317A"/>
    <w:rsid w:val="00BC318F"/>
    <w:rsid w:val="00BD0616"/>
    <w:rsid w:val="00BD12B1"/>
    <w:rsid w:val="00BD39EA"/>
    <w:rsid w:val="00BE04D3"/>
    <w:rsid w:val="00BE1F87"/>
    <w:rsid w:val="00BE23E0"/>
    <w:rsid w:val="00BE2A75"/>
    <w:rsid w:val="00BE2B06"/>
    <w:rsid w:val="00BE33C3"/>
    <w:rsid w:val="00BE46DB"/>
    <w:rsid w:val="00BE4980"/>
    <w:rsid w:val="00BE77E2"/>
    <w:rsid w:val="00BF1579"/>
    <w:rsid w:val="00BF1ADB"/>
    <w:rsid w:val="00BF3691"/>
    <w:rsid w:val="00BF3915"/>
    <w:rsid w:val="00BF3E58"/>
    <w:rsid w:val="00C00306"/>
    <w:rsid w:val="00C0280C"/>
    <w:rsid w:val="00C07073"/>
    <w:rsid w:val="00C113FA"/>
    <w:rsid w:val="00C12007"/>
    <w:rsid w:val="00C12E7D"/>
    <w:rsid w:val="00C16080"/>
    <w:rsid w:val="00C16283"/>
    <w:rsid w:val="00C1725C"/>
    <w:rsid w:val="00C178DD"/>
    <w:rsid w:val="00C17E4A"/>
    <w:rsid w:val="00C20691"/>
    <w:rsid w:val="00C20C84"/>
    <w:rsid w:val="00C2196A"/>
    <w:rsid w:val="00C228D0"/>
    <w:rsid w:val="00C22C0A"/>
    <w:rsid w:val="00C2310A"/>
    <w:rsid w:val="00C2505B"/>
    <w:rsid w:val="00C254F7"/>
    <w:rsid w:val="00C254FD"/>
    <w:rsid w:val="00C32BFB"/>
    <w:rsid w:val="00C33EEA"/>
    <w:rsid w:val="00C35121"/>
    <w:rsid w:val="00C36B42"/>
    <w:rsid w:val="00C370F4"/>
    <w:rsid w:val="00C44F91"/>
    <w:rsid w:val="00C4507D"/>
    <w:rsid w:val="00C51CF0"/>
    <w:rsid w:val="00C5210C"/>
    <w:rsid w:val="00C52172"/>
    <w:rsid w:val="00C53074"/>
    <w:rsid w:val="00C539CC"/>
    <w:rsid w:val="00C57564"/>
    <w:rsid w:val="00C5795A"/>
    <w:rsid w:val="00C608F6"/>
    <w:rsid w:val="00C626C4"/>
    <w:rsid w:val="00C64865"/>
    <w:rsid w:val="00C65DD8"/>
    <w:rsid w:val="00C6729B"/>
    <w:rsid w:val="00C70DA3"/>
    <w:rsid w:val="00C71BCC"/>
    <w:rsid w:val="00C7438D"/>
    <w:rsid w:val="00C7498B"/>
    <w:rsid w:val="00C74D4C"/>
    <w:rsid w:val="00C753AF"/>
    <w:rsid w:val="00C826D9"/>
    <w:rsid w:val="00C82FD4"/>
    <w:rsid w:val="00C8357C"/>
    <w:rsid w:val="00C86072"/>
    <w:rsid w:val="00C861C9"/>
    <w:rsid w:val="00C874F3"/>
    <w:rsid w:val="00C90B0A"/>
    <w:rsid w:val="00C90DB4"/>
    <w:rsid w:val="00C924DD"/>
    <w:rsid w:val="00C92F85"/>
    <w:rsid w:val="00C92F8C"/>
    <w:rsid w:val="00C93CCC"/>
    <w:rsid w:val="00C96F62"/>
    <w:rsid w:val="00CA0A99"/>
    <w:rsid w:val="00CA0C9F"/>
    <w:rsid w:val="00CA2573"/>
    <w:rsid w:val="00CA26B8"/>
    <w:rsid w:val="00CA4B6C"/>
    <w:rsid w:val="00CA4CD7"/>
    <w:rsid w:val="00CA6F17"/>
    <w:rsid w:val="00CB0534"/>
    <w:rsid w:val="00CB178A"/>
    <w:rsid w:val="00CB20D8"/>
    <w:rsid w:val="00CB56BA"/>
    <w:rsid w:val="00CB6C29"/>
    <w:rsid w:val="00CC20CD"/>
    <w:rsid w:val="00CC49B7"/>
    <w:rsid w:val="00CC5597"/>
    <w:rsid w:val="00CC55F9"/>
    <w:rsid w:val="00CC59F0"/>
    <w:rsid w:val="00CC605D"/>
    <w:rsid w:val="00CC76B1"/>
    <w:rsid w:val="00CC7969"/>
    <w:rsid w:val="00CD148C"/>
    <w:rsid w:val="00CD3155"/>
    <w:rsid w:val="00CD3182"/>
    <w:rsid w:val="00CD351E"/>
    <w:rsid w:val="00CD3E73"/>
    <w:rsid w:val="00CD465B"/>
    <w:rsid w:val="00CD4E33"/>
    <w:rsid w:val="00CD4FB5"/>
    <w:rsid w:val="00CD5BAB"/>
    <w:rsid w:val="00CE245A"/>
    <w:rsid w:val="00CE45B7"/>
    <w:rsid w:val="00CE6733"/>
    <w:rsid w:val="00CF319E"/>
    <w:rsid w:val="00CF4F8E"/>
    <w:rsid w:val="00CF6F20"/>
    <w:rsid w:val="00D0129C"/>
    <w:rsid w:val="00D02BCC"/>
    <w:rsid w:val="00D02ED2"/>
    <w:rsid w:val="00D0588E"/>
    <w:rsid w:val="00D063FD"/>
    <w:rsid w:val="00D06FD4"/>
    <w:rsid w:val="00D10DE3"/>
    <w:rsid w:val="00D110AD"/>
    <w:rsid w:val="00D11FDA"/>
    <w:rsid w:val="00D13065"/>
    <w:rsid w:val="00D14AA3"/>
    <w:rsid w:val="00D15070"/>
    <w:rsid w:val="00D17920"/>
    <w:rsid w:val="00D20355"/>
    <w:rsid w:val="00D21906"/>
    <w:rsid w:val="00D2515E"/>
    <w:rsid w:val="00D27E4E"/>
    <w:rsid w:val="00D31077"/>
    <w:rsid w:val="00D329A8"/>
    <w:rsid w:val="00D43339"/>
    <w:rsid w:val="00D51F97"/>
    <w:rsid w:val="00D53073"/>
    <w:rsid w:val="00D530EF"/>
    <w:rsid w:val="00D5393A"/>
    <w:rsid w:val="00D54B30"/>
    <w:rsid w:val="00D60BAE"/>
    <w:rsid w:val="00D67ABD"/>
    <w:rsid w:val="00D727F5"/>
    <w:rsid w:val="00D75C42"/>
    <w:rsid w:val="00D76D6C"/>
    <w:rsid w:val="00D82BD0"/>
    <w:rsid w:val="00D908F0"/>
    <w:rsid w:val="00D96B42"/>
    <w:rsid w:val="00D97AD1"/>
    <w:rsid w:val="00D97EB3"/>
    <w:rsid w:val="00DA1009"/>
    <w:rsid w:val="00DA20B8"/>
    <w:rsid w:val="00DA216F"/>
    <w:rsid w:val="00DA2373"/>
    <w:rsid w:val="00DA497C"/>
    <w:rsid w:val="00DB06FD"/>
    <w:rsid w:val="00DB0FEF"/>
    <w:rsid w:val="00DB1BB0"/>
    <w:rsid w:val="00DB27CA"/>
    <w:rsid w:val="00DB5DF8"/>
    <w:rsid w:val="00DB60EC"/>
    <w:rsid w:val="00DB7D41"/>
    <w:rsid w:val="00DB7D88"/>
    <w:rsid w:val="00DC5ACE"/>
    <w:rsid w:val="00DD0313"/>
    <w:rsid w:val="00DD1546"/>
    <w:rsid w:val="00DD4A9D"/>
    <w:rsid w:val="00DD5025"/>
    <w:rsid w:val="00DD6A89"/>
    <w:rsid w:val="00DD7C27"/>
    <w:rsid w:val="00DE007D"/>
    <w:rsid w:val="00DE20F6"/>
    <w:rsid w:val="00DE3658"/>
    <w:rsid w:val="00DE36DF"/>
    <w:rsid w:val="00DE3D12"/>
    <w:rsid w:val="00DF04B4"/>
    <w:rsid w:val="00DF2B82"/>
    <w:rsid w:val="00DF3986"/>
    <w:rsid w:val="00DF438D"/>
    <w:rsid w:val="00DF6DA9"/>
    <w:rsid w:val="00DF7D21"/>
    <w:rsid w:val="00E03111"/>
    <w:rsid w:val="00E0438D"/>
    <w:rsid w:val="00E0549D"/>
    <w:rsid w:val="00E0583F"/>
    <w:rsid w:val="00E05908"/>
    <w:rsid w:val="00E06455"/>
    <w:rsid w:val="00E06941"/>
    <w:rsid w:val="00E07575"/>
    <w:rsid w:val="00E07F1E"/>
    <w:rsid w:val="00E10BD0"/>
    <w:rsid w:val="00E12711"/>
    <w:rsid w:val="00E144ED"/>
    <w:rsid w:val="00E220B2"/>
    <w:rsid w:val="00E26949"/>
    <w:rsid w:val="00E27990"/>
    <w:rsid w:val="00E27AA6"/>
    <w:rsid w:val="00E27B97"/>
    <w:rsid w:val="00E3187D"/>
    <w:rsid w:val="00E31E52"/>
    <w:rsid w:val="00E367B0"/>
    <w:rsid w:val="00E40EC2"/>
    <w:rsid w:val="00E4541B"/>
    <w:rsid w:val="00E50826"/>
    <w:rsid w:val="00E51E24"/>
    <w:rsid w:val="00E52D38"/>
    <w:rsid w:val="00E53F3E"/>
    <w:rsid w:val="00E5531D"/>
    <w:rsid w:val="00E55826"/>
    <w:rsid w:val="00E56F6F"/>
    <w:rsid w:val="00E60033"/>
    <w:rsid w:val="00E62055"/>
    <w:rsid w:val="00E62E13"/>
    <w:rsid w:val="00E63CE6"/>
    <w:rsid w:val="00E64AB7"/>
    <w:rsid w:val="00E64DBC"/>
    <w:rsid w:val="00E66262"/>
    <w:rsid w:val="00E668E5"/>
    <w:rsid w:val="00E67E34"/>
    <w:rsid w:val="00E702F3"/>
    <w:rsid w:val="00E7457D"/>
    <w:rsid w:val="00E75C13"/>
    <w:rsid w:val="00E81228"/>
    <w:rsid w:val="00E818B7"/>
    <w:rsid w:val="00E836F9"/>
    <w:rsid w:val="00E83FA9"/>
    <w:rsid w:val="00E84A46"/>
    <w:rsid w:val="00E84B59"/>
    <w:rsid w:val="00E856AF"/>
    <w:rsid w:val="00E87D20"/>
    <w:rsid w:val="00E87D74"/>
    <w:rsid w:val="00E91B0E"/>
    <w:rsid w:val="00E93095"/>
    <w:rsid w:val="00E93B60"/>
    <w:rsid w:val="00E94AAE"/>
    <w:rsid w:val="00E94B2A"/>
    <w:rsid w:val="00E964D7"/>
    <w:rsid w:val="00E97673"/>
    <w:rsid w:val="00EA4DCD"/>
    <w:rsid w:val="00EA55E9"/>
    <w:rsid w:val="00EA7DE5"/>
    <w:rsid w:val="00EB19E2"/>
    <w:rsid w:val="00EB27A4"/>
    <w:rsid w:val="00EB2913"/>
    <w:rsid w:val="00EB5F07"/>
    <w:rsid w:val="00EB765B"/>
    <w:rsid w:val="00EC19BD"/>
    <w:rsid w:val="00EC217D"/>
    <w:rsid w:val="00EC33F5"/>
    <w:rsid w:val="00EC78AF"/>
    <w:rsid w:val="00ED083B"/>
    <w:rsid w:val="00ED10C4"/>
    <w:rsid w:val="00ED341A"/>
    <w:rsid w:val="00ED7B31"/>
    <w:rsid w:val="00EE12B3"/>
    <w:rsid w:val="00EE2332"/>
    <w:rsid w:val="00EE235F"/>
    <w:rsid w:val="00EE5D41"/>
    <w:rsid w:val="00EE69BA"/>
    <w:rsid w:val="00EE7E38"/>
    <w:rsid w:val="00EF0E5C"/>
    <w:rsid w:val="00EF596F"/>
    <w:rsid w:val="00EF5A7C"/>
    <w:rsid w:val="00EF6DED"/>
    <w:rsid w:val="00F00E78"/>
    <w:rsid w:val="00F0283A"/>
    <w:rsid w:val="00F03568"/>
    <w:rsid w:val="00F04879"/>
    <w:rsid w:val="00F057E5"/>
    <w:rsid w:val="00F05C0A"/>
    <w:rsid w:val="00F07630"/>
    <w:rsid w:val="00F111AB"/>
    <w:rsid w:val="00F1131C"/>
    <w:rsid w:val="00F117B7"/>
    <w:rsid w:val="00F1426B"/>
    <w:rsid w:val="00F15078"/>
    <w:rsid w:val="00F16242"/>
    <w:rsid w:val="00F206D7"/>
    <w:rsid w:val="00F21AF6"/>
    <w:rsid w:val="00F21BAA"/>
    <w:rsid w:val="00F21C20"/>
    <w:rsid w:val="00F21DBE"/>
    <w:rsid w:val="00F23F9D"/>
    <w:rsid w:val="00F25821"/>
    <w:rsid w:val="00F258C1"/>
    <w:rsid w:val="00F30264"/>
    <w:rsid w:val="00F30C27"/>
    <w:rsid w:val="00F30F2D"/>
    <w:rsid w:val="00F31276"/>
    <w:rsid w:val="00F3318E"/>
    <w:rsid w:val="00F35910"/>
    <w:rsid w:val="00F35FF3"/>
    <w:rsid w:val="00F377B6"/>
    <w:rsid w:val="00F40C24"/>
    <w:rsid w:val="00F42CAD"/>
    <w:rsid w:val="00F4743D"/>
    <w:rsid w:val="00F57945"/>
    <w:rsid w:val="00F601CB"/>
    <w:rsid w:val="00F603DE"/>
    <w:rsid w:val="00F61AE7"/>
    <w:rsid w:val="00F666F1"/>
    <w:rsid w:val="00F66D79"/>
    <w:rsid w:val="00F72510"/>
    <w:rsid w:val="00F7333A"/>
    <w:rsid w:val="00F7394B"/>
    <w:rsid w:val="00F7435D"/>
    <w:rsid w:val="00F7450B"/>
    <w:rsid w:val="00F75E17"/>
    <w:rsid w:val="00F75E3A"/>
    <w:rsid w:val="00F764A6"/>
    <w:rsid w:val="00F838D5"/>
    <w:rsid w:val="00F83DEA"/>
    <w:rsid w:val="00F841CF"/>
    <w:rsid w:val="00F86163"/>
    <w:rsid w:val="00F86735"/>
    <w:rsid w:val="00F87EBD"/>
    <w:rsid w:val="00F91345"/>
    <w:rsid w:val="00F9345C"/>
    <w:rsid w:val="00F93581"/>
    <w:rsid w:val="00F94733"/>
    <w:rsid w:val="00F95B04"/>
    <w:rsid w:val="00FA1357"/>
    <w:rsid w:val="00FA1891"/>
    <w:rsid w:val="00FA2503"/>
    <w:rsid w:val="00FA3B6B"/>
    <w:rsid w:val="00FA5E8F"/>
    <w:rsid w:val="00FA7161"/>
    <w:rsid w:val="00FB0A1B"/>
    <w:rsid w:val="00FB0D77"/>
    <w:rsid w:val="00FB0EE5"/>
    <w:rsid w:val="00FB25CA"/>
    <w:rsid w:val="00FB294B"/>
    <w:rsid w:val="00FB2B38"/>
    <w:rsid w:val="00FB3E66"/>
    <w:rsid w:val="00FB5159"/>
    <w:rsid w:val="00FC0F1B"/>
    <w:rsid w:val="00FC20AB"/>
    <w:rsid w:val="00FC2E97"/>
    <w:rsid w:val="00FC42D2"/>
    <w:rsid w:val="00FC5566"/>
    <w:rsid w:val="00FC695A"/>
    <w:rsid w:val="00FC71E9"/>
    <w:rsid w:val="00FC7C40"/>
    <w:rsid w:val="00FD1583"/>
    <w:rsid w:val="00FD1634"/>
    <w:rsid w:val="00FD1D73"/>
    <w:rsid w:val="00FD284D"/>
    <w:rsid w:val="00FD299B"/>
    <w:rsid w:val="00FD502D"/>
    <w:rsid w:val="00FD52A1"/>
    <w:rsid w:val="00FD58F6"/>
    <w:rsid w:val="00FE0CB5"/>
    <w:rsid w:val="00FE0EE0"/>
    <w:rsid w:val="00FE1242"/>
    <w:rsid w:val="00FE373C"/>
    <w:rsid w:val="00FE4437"/>
    <w:rsid w:val="00FE52AC"/>
    <w:rsid w:val="00FE6E54"/>
    <w:rsid w:val="00FF29DA"/>
    <w:rsid w:val="00FF3306"/>
    <w:rsid w:val="00FF3948"/>
    <w:rsid w:val="00FF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8CF15E"/>
  <w15:chartTrackingRefBased/>
  <w15:docId w15:val="{010F255C-6E51-4DAC-9580-08DC4A3C6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lang w:val="et-EE" w:eastAsia="en-US" w:bidi="ar-SA"/>
        <w14:ligatures w14:val="standardContextual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2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7674EE"/>
    <w:pPr>
      <w:spacing w:after="0"/>
      <w:jc w:val="both"/>
    </w:pPr>
    <w:rPr>
      <w:rFonts w:ascii="Crimson Pro" w:hAnsi="Crimson Pro"/>
      <w:sz w:val="24"/>
    </w:rPr>
  </w:style>
  <w:style w:type="paragraph" w:styleId="Pealkiri1">
    <w:name w:val="heading 1"/>
    <w:basedOn w:val="Normaallaad"/>
    <w:next w:val="Kehatekst"/>
    <w:link w:val="Pealkiri1Mrk"/>
    <w:qFormat/>
    <w:rsid w:val="007674EE"/>
    <w:pPr>
      <w:keepNext/>
      <w:keepLines/>
      <w:pageBreakBefore/>
      <w:numPr>
        <w:numId w:val="12"/>
      </w:numPr>
      <w:spacing w:after="120" w:line="216" w:lineRule="auto"/>
      <w:jc w:val="left"/>
      <w:outlineLvl w:val="0"/>
    </w:pPr>
    <w:rPr>
      <w:rFonts w:ascii="Alegreya Sans" w:eastAsiaTheme="majorEastAsia" w:hAnsi="Alegreya Sans" w:cstheme="majorBidi"/>
      <w:b/>
      <w:noProof/>
      <w:color w:val="C00000"/>
      <w:sz w:val="36"/>
      <w:szCs w:val="32"/>
    </w:rPr>
  </w:style>
  <w:style w:type="paragraph" w:styleId="Pealkiri2">
    <w:name w:val="heading 2"/>
    <w:basedOn w:val="Normaallaad"/>
    <w:next w:val="Kehatekst"/>
    <w:link w:val="Pealkiri2Mrk"/>
    <w:qFormat/>
    <w:rsid w:val="007674EE"/>
    <w:pPr>
      <w:keepNext/>
      <w:keepLines/>
      <w:numPr>
        <w:ilvl w:val="1"/>
        <w:numId w:val="12"/>
      </w:numPr>
      <w:spacing w:before="240" w:after="120"/>
      <w:jc w:val="left"/>
      <w:outlineLvl w:val="1"/>
    </w:pPr>
    <w:rPr>
      <w:rFonts w:ascii="Alegreya Sans" w:eastAsiaTheme="majorEastAsia" w:hAnsi="Alegreya Sans" w:cstheme="majorBidi"/>
      <w:b/>
      <w:sz w:val="28"/>
      <w:szCs w:val="26"/>
    </w:rPr>
  </w:style>
  <w:style w:type="paragraph" w:styleId="Pealkiri3">
    <w:name w:val="heading 3"/>
    <w:basedOn w:val="Normaallaad"/>
    <w:next w:val="Kehatekst"/>
    <w:link w:val="Pealkiri3Mrk"/>
    <w:qFormat/>
    <w:rsid w:val="007674EE"/>
    <w:pPr>
      <w:keepNext/>
      <w:keepLines/>
      <w:numPr>
        <w:ilvl w:val="2"/>
        <w:numId w:val="12"/>
      </w:numPr>
      <w:spacing w:before="240" w:after="120"/>
      <w:contextualSpacing/>
      <w:jc w:val="left"/>
      <w:outlineLvl w:val="2"/>
    </w:pPr>
    <w:rPr>
      <w:rFonts w:ascii="Alegreya Sans" w:eastAsiaTheme="majorEastAsia" w:hAnsi="Alegreya Sans" w:cstheme="majorBidi"/>
      <w:b/>
      <w:iCs/>
      <w:noProof/>
      <w:sz w:val="26"/>
      <w14:numForm w14:val="lining"/>
    </w:rPr>
  </w:style>
  <w:style w:type="paragraph" w:styleId="Pealkiri4">
    <w:name w:val="heading 4"/>
    <w:basedOn w:val="Normaallaad"/>
    <w:next w:val="Kehatekst"/>
    <w:link w:val="Pealkiri4Mrk"/>
    <w:uiPriority w:val="9"/>
    <w:unhideWhenUsed/>
    <w:qFormat/>
    <w:rsid w:val="007674EE"/>
    <w:pPr>
      <w:keepNext/>
      <w:keepLines/>
      <w:numPr>
        <w:ilvl w:val="3"/>
        <w:numId w:val="12"/>
      </w:numPr>
      <w:spacing w:before="240" w:after="120"/>
      <w:jc w:val="left"/>
      <w:outlineLvl w:val="3"/>
    </w:pPr>
    <w:rPr>
      <w:rFonts w:ascii="Alegreya Sans" w:eastAsiaTheme="majorEastAsia" w:hAnsi="Alegreya Sans" w:cstheme="majorBidi"/>
      <w:b/>
      <w:iCs/>
      <w:szCs w:val="22"/>
    </w:rPr>
  </w:style>
  <w:style w:type="paragraph" w:styleId="Pealkiri5">
    <w:name w:val="heading 5"/>
    <w:basedOn w:val="Normaallaad"/>
    <w:next w:val="Kehatekst"/>
    <w:link w:val="Pealkiri5Mrk"/>
    <w:uiPriority w:val="9"/>
    <w:unhideWhenUsed/>
    <w:rsid w:val="007674EE"/>
    <w:pPr>
      <w:keepNext/>
      <w:keepLines/>
      <w:numPr>
        <w:ilvl w:val="4"/>
        <w:numId w:val="12"/>
      </w:numPr>
      <w:spacing w:before="240" w:after="120"/>
      <w:jc w:val="left"/>
      <w:outlineLvl w:val="4"/>
    </w:pPr>
    <w:rPr>
      <w:rFonts w:ascii="Alegreya Sans" w:eastAsiaTheme="majorEastAsia" w:hAnsi="Alegreya Sans" w:cstheme="majorBidi"/>
      <w:b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7674E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7674E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7674E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7674E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ehatekst">
    <w:name w:val="Body Text"/>
    <w:basedOn w:val="Normaallaad"/>
    <w:link w:val="KehatekstMrk"/>
    <w:uiPriority w:val="99"/>
    <w:unhideWhenUsed/>
    <w:qFormat/>
    <w:rsid w:val="007674EE"/>
    <w:pPr>
      <w:spacing w:after="120"/>
    </w:pPr>
    <w:rPr>
      <w:noProof/>
    </w:rPr>
  </w:style>
  <w:style w:type="character" w:customStyle="1" w:styleId="KehatekstMrk">
    <w:name w:val="Kehatekst Märk"/>
    <w:basedOn w:val="Liguvaikefont"/>
    <w:link w:val="Kehatekst"/>
    <w:uiPriority w:val="99"/>
    <w:rsid w:val="007674EE"/>
    <w:rPr>
      <w:rFonts w:ascii="Crimson Pro" w:hAnsi="Crimson Pro"/>
      <w:noProof/>
      <w:sz w:val="24"/>
    </w:rPr>
  </w:style>
  <w:style w:type="character" w:customStyle="1" w:styleId="Pealkiri1Mrk">
    <w:name w:val="Pealkiri 1 Märk"/>
    <w:basedOn w:val="Liguvaikefont"/>
    <w:link w:val="Pealkiri1"/>
    <w:rsid w:val="007674EE"/>
    <w:rPr>
      <w:rFonts w:ascii="Alegreya Sans" w:eastAsiaTheme="majorEastAsia" w:hAnsi="Alegreya Sans" w:cstheme="majorBidi"/>
      <w:b/>
      <w:noProof/>
      <w:color w:val="C00000"/>
      <w:sz w:val="36"/>
      <w:szCs w:val="32"/>
    </w:rPr>
  </w:style>
  <w:style w:type="paragraph" w:styleId="SK2">
    <w:name w:val="toc 2"/>
    <w:basedOn w:val="Normaallaad"/>
    <w:next w:val="Normaallaad"/>
    <w:autoRedefine/>
    <w:uiPriority w:val="39"/>
    <w:unhideWhenUsed/>
    <w:rsid w:val="007674EE"/>
    <w:pPr>
      <w:tabs>
        <w:tab w:val="right" w:leader="dot" w:pos="9639"/>
      </w:tabs>
      <w:ind w:left="227"/>
      <w:jc w:val="left"/>
    </w:pPr>
  </w:style>
  <w:style w:type="paragraph" w:customStyle="1" w:styleId="Autorid">
    <w:name w:val="Autorid"/>
    <w:basedOn w:val="Normaallaad"/>
    <w:rsid w:val="007674EE"/>
    <w:pPr>
      <w:framePr w:hSpace="180" w:wrap="around" w:vAnchor="text" w:hAnchor="text" w:xAlign="center" w:y="416"/>
      <w:jc w:val="right"/>
    </w:pPr>
    <w:rPr>
      <w:rFonts w:ascii="Montserrat SemiBold" w:hAnsi="Montserrat SemiBold"/>
      <w:color w:val="702F8A"/>
      <w:sz w:val="32"/>
      <w:szCs w:val="28"/>
    </w:rPr>
  </w:style>
  <w:style w:type="character" w:customStyle="1" w:styleId="Pealkiri2Mrk">
    <w:name w:val="Pealkiri 2 Märk"/>
    <w:basedOn w:val="Liguvaikefont"/>
    <w:link w:val="Pealkiri2"/>
    <w:rsid w:val="007674EE"/>
    <w:rPr>
      <w:rFonts w:ascii="Alegreya Sans" w:eastAsiaTheme="majorEastAsia" w:hAnsi="Alegreya Sans" w:cstheme="majorBidi"/>
      <w:b/>
      <w:sz w:val="28"/>
      <w:szCs w:val="26"/>
    </w:rPr>
  </w:style>
  <w:style w:type="character" w:customStyle="1" w:styleId="Pealkiri3Mrk">
    <w:name w:val="Pealkiri 3 Märk"/>
    <w:basedOn w:val="Liguvaikefont"/>
    <w:link w:val="Pealkiri3"/>
    <w:rsid w:val="007674EE"/>
    <w:rPr>
      <w:rFonts w:ascii="Alegreya Sans" w:eastAsiaTheme="majorEastAsia" w:hAnsi="Alegreya Sans" w:cstheme="majorBidi"/>
      <w:b/>
      <w:iCs/>
      <w:noProof/>
      <w:sz w:val="26"/>
      <w14:numForm w14:val="lining"/>
    </w:rPr>
  </w:style>
  <w:style w:type="paragraph" w:customStyle="1" w:styleId="Ingliskeelnetekst">
    <w:name w:val="Ingliskeelne tekst"/>
    <w:basedOn w:val="Kehatekst"/>
    <w:rsid w:val="007674EE"/>
  </w:style>
  <w:style w:type="paragraph" w:customStyle="1" w:styleId="MoistedTabel">
    <w:name w:val="MoistedTabel"/>
    <w:basedOn w:val="Normaallaad"/>
    <w:rsid w:val="007674EE"/>
    <w:pPr>
      <w:autoSpaceDE w:val="0"/>
      <w:autoSpaceDN w:val="0"/>
      <w:spacing w:before="60" w:after="60"/>
    </w:pPr>
  </w:style>
  <w:style w:type="paragraph" w:customStyle="1" w:styleId="Sisukord">
    <w:name w:val="Sisukord"/>
    <w:basedOn w:val="Normaallaad"/>
    <w:next w:val="Normaallaad"/>
    <w:link w:val="SisukordChar"/>
    <w:rsid w:val="007674EE"/>
    <w:pPr>
      <w:spacing w:after="240"/>
    </w:pPr>
    <w:rPr>
      <w:rFonts w:eastAsia="Calibri"/>
      <w:b/>
      <w:color w:val="A5A5A5" w:themeColor="accent3"/>
      <w:sz w:val="40"/>
    </w:rPr>
  </w:style>
  <w:style w:type="character" w:customStyle="1" w:styleId="SisukordChar">
    <w:name w:val="Sisukord Char"/>
    <w:basedOn w:val="Liguvaikefont"/>
    <w:link w:val="Sisukord"/>
    <w:rsid w:val="007674EE"/>
    <w:rPr>
      <w:rFonts w:ascii="Crimson Pro" w:eastAsia="Calibri" w:hAnsi="Crimson Pro"/>
      <w:b/>
      <w:color w:val="A5A5A5" w:themeColor="accent3"/>
      <w:sz w:val="40"/>
    </w:rPr>
  </w:style>
  <w:style w:type="paragraph" w:customStyle="1" w:styleId="TerviseArenguInstituut">
    <w:name w:val="Tervise Arengu Instituut"/>
    <w:basedOn w:val="Normaallaad"/>
    <w:rsid w:val="007674EE"/>
    <w:pPr>
      <w:framePr w:hSpace="180" w:wrap="around" w:vAnchor="text" w:hAnchor="text" w:xAlign="center" w:y="416"/>
      <w:jc w:val="right"/>
    </w:pPr>
    <w:rPr>
      <w:rFonts w:ascii="Montserrat SemiBold" w:hAnsi="Montserrat SemiBold"/>
      <w:color w:val="007749"/>
      <w:sz w:val="28"/>
    </w:rPr>
  </w:style>
  <w:style w:type="paragraph" w:styleId="Pealkiri">
    <w:name w:val="Title"/>
    <w:basedOn w:val="Normaallaad"/>
    <w:link w:val="PealkiriMrk"/>
    <w:rsid w:val="007674EE"/>
    <w:pPr>
      <w:contextualSpacing/>
      <w:jc w:val="right"/>
    </w:pPr>
    <w:rPr>
      <w:rFonts w:ascii="Montserrat ExtraBold" w:eastAsiaTheme="majorEastAsia" w:hAnsi="Montserrat ExtraBold" w:cstheme="majorBidi"/>
      <w:color w:val="007749"/>
      <w:spacing w:val="-10"/>
      <w:kern w:val="28"/>
      <w:sz w:val="72"/>
      <w:szCs w:val="56"/>
    </w:rPr>
  </w:style>
  <w:style w:type="character" w:customStyle="1" w:styleId="PealkiriMrk">
    <w:name w:val="Pealkiri Märk"/>
    <w:basedOn w:val="Liguvaikefont"/>
    <w:link w:val="Pealkiri"/>
    <w:rsid w:val="007674EE"/>
    <w:rPr>
      <w:rFonts w:ascii="Montserrat ExtraBold" w:eastAsiaTheme="majorEastAsia" w:hAnsi="Montserrat ExtraBold" w:cstheme="majorBidi"/>
      <w:color w:val="007749"/>
      <w:spacing w:val="-10"/>
      <w:kern w:val="28"/>
      <w:sz w:val="72"/>
      <w:szCs w:val="56"/>
    </w:rPr>
  </w:style>
  <w:style w:type="paragraph" w:customStyle="1" w:styleId="TabelMoisted">
    <w:name w:val="TabelMoisted"/>
    <w:basedOn w:val="Normaallaad"/>
    <w:next w:val="Kehatekst"/>
    <w:rsid w:val="007674EE"/>
    <w:pPr>
      <w:autoSpaceDE w:val="0"/>
      <w:autoSpaceDN w:val="0"/>
      <w:spacing w:after="120"/>
    </w:pPr>
    <w:rPr>
      <w:rFonts w:eastAsia="Times New Roman" w:cs="Times New Roman"/>
      <w:lang w:eastAsia="et-EE"/>
    </w:rPr>
  </w:style>
  <w:style w:type="paragraph" w:customStyle="1" w:styleId="TabelMoistedB">
    <w:name w:val="TabelMoistedB"/>
    <w:basedOn w:val="TabelMoisted"/>
    <w:rsid w:val="007674EE"/>
    <w:rPr>
      <w:b/>
      <w:bCs/>
    </w:rPr>
  </w:style>
  <w:style w:type="character" w:styleId="Klastatudhperlink">
    <w:name w:val="FollowedHyperlink"/>
    <w:basedOn w:val="Liguvaikefont"/>
    <w:uiPriority w:val="99"/>
    <w:semiHidden/>
    <w:unhideWhenUsed/>
    <w:rsid w:val="007674EE"/>
    <w:rPr>
      <w:color w:val="954F72" w:themeColor="followedHyperlink"/>
      <w:u w:val="single"/>
    </w:rPr>
  </w:style>
  <w:style w:type="paragraph" w:customStyle="1" w:styleId="Foto">
    <w:name w:val="Foto"/>
    <w:basedOn w:val="Normaallaad"/>
    <w:next w:val="Normaallaad"/>
    <w:rsid w:val="007674EE"/>
    <w:pPr>
      <w:spacing w:after="480"/>
    </w:pPr>
  </w:style>
  <w:style w:type="character" w:styleId="Hperlink">
    <w:name w:val="Hyperlink"/>
    <w:basedOn w:val="Liguvaikefont"/>
    <w:uiPriority w:val="99"/>
    <w:unhideWhenUsed/>
    <w:rsid w:val="007674EE"/>
    <w:rPr>
      <w:color w:val="006276"/>
      <w:u w:val="single"/>
    </w:rPr>
  </w:style>
  <w:style w:type="paragraph" w:customStyle="1" w:styleId="Muu">
    <w:name w:val="Muu"/>
    <w:basedOn w:val="Sisukord"/>
    <w:next w:val="Kehatekst"/>
    <w:link w:val="MuuChar"/>
    <w:rsid w:val="007674EE"/>
    <w:pPr>
      <w:keepNext/>
      <w:spacing w:before="480"/>
    </w:pPr>
    <w:rPr>
      <w:rFonts w:ascii="Montserrat ExtraBold" w:hAnsi="Montserrat ExtraBold"/>
      <w:b w:val="0"/>
      <w:color w:val="007749"/>
      <w:sz w:val="44"/>
    </w:rPr>
  </w:style>
  <w:style w:type="character" w:customStyle="1" w:styleId="MuuChar">
    <w:name w:val="Muu Char"/>
    <w:basedOn w:val="SisukordChar"/>
    <w:link w:val="Muu"/>
    <w:rsid w:val="007674EE"/>
    <w:rPr>
      <w:rFonts w:ascii="Montserrat ExtraBold" w:eastAsia="Calibri" w:hAnsi="Montserrat ExtraBold"/>
      <w:b w:val="0"/>
      <w:color w:val="007749"/>
      <w:sz w:val="44"/>
    </w:rPr>
  </w:style>
  <w:style w:type="paragraph" w:customStyle="1" w:styleId="Kasutatudkirjandus">
    <w:name w:val="Kasutatud kirjandus"/>
    <w:basedOn w:val="Muu"/>
    <w:next w:val="Loendinumber"/>
    <w:rsid w:val="007674EE"/>
    <w:pPr>
      <w:pageBreakBefore/>
    </w:pPr>
  </w:style>
  <w:style w:type="paragraph" w:styleId="Loendinumber">
    <w:name w:val="List Number"/>
    <w:basedOn w:val="Normaallaad"/>
    <w:uiPriority w:val="99"/>
    <w:unhideWhenUsed/>
    <w:rsid w:val="007674EE"/>
    <w:pPr>
      <w:spacing w:after="120"/>
      <w:ind w:left="357" w:hanging="357"/>
      <w:contextualSpacing/>
    </w:pPr>
  </w:style>
  <w:style w:type="paragraph" w:customStyle="1" w:styleId="Missioon">
    <w:name w:val="Missioon"/>
    <w:basedOn w:val="Normaallaad"/>
    <w:next w:val="Normaallaad"/>
    <w:rsid w:val="007674EE"/>
    <w:pPr>
      <w:pageBreakBefore/>
    </w:pPr>
  </w:style>
  <w:style w:type="paragraph" w:customStyle="1" w:styleId="Moisted">
    <w:name w:val="Moisted"/>
    <w:basedOn w:val="Muu"/>
    <w:next w:val="Normaallaad"/>
    <w:rsid w:val="007674EE"/>
  </w:style>
  <w:style w:type="paragraph" w:customStyle="1" w:styleId="MuuSamaLK">
    <w:name w:val="MuuSamaLK"/>
    <w:basedOn w:val="Muu"/>
    <w:next w:val="Kehatekst"/>
    <w:rsid w:val="007674EE"/>
  </w:style>
  <w:style w:type="paragraph" w:customStyle="1" w:styleId="TnuTekst">
    <w:name w:val="TänuTekst"/>
    <w:basedOn w:val="Normaallaad"/>
    <w:next w:val="Normaallaad"/>
    <w:rsid w:val="007674EE"/>
    <w:pPr>
      <w:spacing w:after="480"/>
    </w:pPr>
  </w:style>
  <w:style w:type="paragraph" w:styleId="SK1">
    <w:name w:val="toc 1"/>
    <w:basedOn w:val="Normaallaad"/>
    <w:next w:val="Normaallaad"/>
    <w:autoRedefine/>
    <w:uiPriority w:val="39"/>
    <w:unhideWhenUsed/>
    <w:rsid w:val="007674EE"/>
    <w:pPr>
      <w:tabs>
        <w:tab w:val="right" w:leader="dot" w:pos="9639"/>
      </w:tabs>
      <w:spacing w:before="100"/>
      <w:jc w:val="left"/>
    </w:pPr>
    <w:rPr>
      <w:caps/>
    </w:rPr>
  </w:style>
  <w:style w:type="paragraph" w:styleId="SK3">
    <w:name w:val="toc 3"/>
    <w:basedOn w:val="Normaallaad"/>
    <w:next w:val="Normaallaad"/>
    <w:autoRedefine/>
    <w:uiPriority w:val="39"/>
    <w:unhideWhenUsed/>
    <w:rsid w:val="007674EE"/>
    <w:pPr>
      <w:tabs>
        <w:tab w:val="right" w:leader="dot" w:pos="9639"/>
      </w:tabs>
      <w:ind w:left="227"/>
      <w:jc w:val="left"/>
    </w:pPr>
  </w:style>
  <w:style w:type="paragraph" w:styleId="Pealdis">
    <w:name w:val="caption"/>
    <w:basedOn w:val="Normaallaad"/>
    <w:next w:val="Normaallaad"/>
    <w:uiPriority w:val="35"/>
    <w:unhideWhenUsed/>
    <w:rsid w:val="007674EE"/>
    <w:pPr>
      <w:spacing w:before="80" w:after="80"/>
    </w:pPr>
    <w:rPr>
      <w:iCs/>
      <w:color w:val="000000" w:themeColor="text1"/>
      <w:sz w:val="20"/>
      <w:szCs w:val="18"/>
    </w:rPr>
  </w:style>
  <w:style w:type="paragraph" w:customStyle="1" w:styleId="Nimi">
    <w:name w:val="Nimi"/>
    <w:basedOn w:val="Normaallaad"/>
    <w:next w:val="Normaallaad"/>
    <w:rsid w:val="007674EE"/>
    <w:pPr>
      <w:jc w:val="center"/>
    </w:pPr>
    <w:rPr>
      <w:rFonts w:ascii="Verdana" w:hAnsi="Verdana"/>
      <w:b/>
      <w:caps/>
      <w:sz w:val="64"/>
      <w:szCs w:val="56"/>
    </w:rPr>
  </w:style>
  <w:style w:type="paragraph" w:customStyle="1" w:styleId="koolitus">
    <w:name w:val="koolitus"/>
    <w:basedOn w:val="Normaallaad"/>
    <w:rsid w:val="007674EE"/>
    <w:rPr>
      <w:rFonts w:ascii="Verdana" w:hAnsi="Verdana"/>
      <w:b/>
      <w:bCs/>
      <w:caps/>
      <w:sz w:val="28"/>
      <w:szCs w:val="28"/>
    </w:rPr>
  </w:style>
  <w:style w:type="paragraph" w:styleId="Loenditpp">
    <w:name w:val="List Bullet"/>
    <w:basedOn w:val="Normaallaad"/>
    <w:unhideWhenUsed/>
    <w:qFormat/>
    <w:rsid w:val="007674EE"/>
    <w:pPr>
      <w:numPr>
        <w:numId w:val="13"/>
      </w:numPr>
      <w:contextualSpacing/>
    </w:pPr>
  </w:style>
  <w:style w:type="paragraph" w:customStyle="1" w:styleId="Taotlus">
    <w:name w:val="Taotlus"/>
    <w:basedOn w:val="Normaallaad"/>
    <w:next w:val="Kehatekst"/>
    <w:rsid w:val="007674EE"/>
    <w:pPr>
      <w:spacing w:before="240"/>
    </w:pPr>
  </w:style>
  <w:style w:type="paragraph" w:customStyle="1" w:styleId="Lisatekst">
    <w:name w:val="Lisatekst"/>
    <w:basedOn w:val="Kehatekst"/>
    <w:rsid w:val="007674EE"/>
    <w:pPr>
      <w:keepNext/>
      <w:numPr>
        <w:numId w:val="1"/>
      </w:numPr>
      <w:tabs>
        <w:tab w:val="left" w:pos="6521"/>
      </w:tabs>
      <w:spacing w:before="120"/>
    </w:pPr>
    <w:rPr>
      <w:b/>
    </w:rPr>
  </w:style>
  <w:style w:type="paragraph" w:customStyle="1" w:styleId="Bodyt">
    <w:name w:val="Bodyt"/>
    <w:basedOn w:val="Normaallaad"/>
    <w:rsid w:val="007674EE"/>
    <w:pPr>
      <w:numPr>
        <w:ilvl w:val="1"/>
        <w:numId w:val="8"/>
      </w:numPr>
      <w:tabs>
        <w:tab w:val="num" w:pos="360"/>
      </w:tabs>
      <w:spacing w:after="60"/>
    </w:pPr>
  </w:style>
  <w:style w:type="paragraph" w:customStyle="1" w:styleId="Bodyt1">
    <w:name w:val="Bodyt1"/>
    <w:basedOn w:val="Bodyt"/>
    <w:rsid w:val="007674EE"/>
    <w:pPr>
      <w:numPr>
        <w:ilvl w:val="2"/>
      </w:numPr>
    </w:pPr>
  </w:style>
  <w:style w:type="paragraph" w:customStyle="1" w:styleId="Loetelu">
    <w:name w:val="Loetelu"/>
    <w:basedOn w:val="Normaallaad"/>
    <w:rsid w:val="007674EE"/>
    <w:pPr>
      <w:numPr>
        <w:numId w:val="8"/>
      </w:numPr>
      <w:tabs>
        <w:tab w:val="num" w:pos="360"/>
      </w:tabs>
      <w:spacing w:before="120"/>
    </w:pPr>
  </w:style>
  <w:style w:type="paragraph" w:customStyle="1" w:styleId="All">
    <w:name w:val="All"/>
    <w:basedOn w:val="Normaallaad"/>
    <w:rsid w:val="007674EE"/>
    <w:rPr>
      <w:rFonts w:eastAsia="Calibri"/>
    </w:rPr>
  </w:style>
  <w:style w:type="paragraph" w:styleId="SK4">
    <w:name w:val="toc 4"/>
    <w:basedOn w:val="Normaallaad"/>
    <w:next w:val="Normaallaad"/>
    <w:autoRedefine/>
    <w:uiPriority w:val="39"/>
    <w:unhideWhenUsed/>
    <w:rsid w:val="007674EE"/>
    <w:pPr>
      <w:tabs>
        <w:tab w:val="right" w:leader="dot" w:pos="9639"/>
      </w:tabs>
      <w:ind w:left="227"/>
      <w:jc w:val="left"/>
    </w:pPr>
  </w:style>
  <w:style w:type="paragraph" w:customStyle="1" w:styleId="Bullet1">
    <w:name w:val="Bullet1"/>
    <w:basedOn w:val="Normaallaad"/>
    <w:link w:val="Bullet1Char"/>
    <w:rsid w:val="007674EE"/>
    <w:pPr>
      <w:numPr>
        <w:numId w:val="2"/>
      </w:numPr>
    </w:pPr>
    <w:rPr>
      <w:spacing w:val="10"/>
      <w:szCs w:val="28"/>
    </w:rPr>
  </w:style>
  <w:style w:type="character" w:customStyle="1" w:styleId="Bullet1Char">
    <w:name w:val="Bullet1 Char"/>
    <w:link w:val="Bullet1"/>
    <w:rsid w:val="007674EE"/>
    <w:rPr>
      <w:rFonts w:ascii="Crimson Pro" w:hAnsi="Crimson Pro"/>
      <w:spacing w:val="10"/>
      <w:sz w:val="24"/>
      <w:szCs w:val="28"/>
    </w:rPr>
  </w:style>
  <w:style w:type="paragraph" w:customStyle="1" w:styleId="TEKST">
    <w:name w:val="TEKST"/>
    <w:basedOn w:val="Normaallaad"/>
    <w:link w:val="TEKSTChar"/>
    <w:rsid w:val="007674EE"/>
    <w:rPr>
      <w:rFonts w:eastAsiaTheme="minorEastAsia"/>
      <w:spacing w:val="10"/>
      <w:szCs w:val="28"/>
    </w:rPr>
  </w:style>
  <w:style w:type="character" w:customStyle="1" w:styleId="TEKSTChar">
    <w:name w:val="TEKST Char"/>
    <w:basedOn w:val="Liguvaikefont"/>
    <w:link w:val="TEKST"/>
    <w:rsid w:val="007674EE"/>
    <w:rPr>
      <w:rFonts w:ascii="Crimson Pro" w:eastAsiaTheme="minorEastAsia" w:hAnsi="Crimson Pro"/>
      <w:spacing w:val="10"/>
      <w:sz w:val="24"/>
      <w:szCs w:val="28"/>
    </w:rPr>
  </w:style>
  <w:style w:type="paragraph" w:customStyle="1" w:styleId="Bullet">
    <w:name w:val="Bullet"/>
    <w:basedOn w:val="Loenditpp2"/>
    <w:rsid w:val="007674EE"/>
  </w:style>
  <w:style w:type="paragraph" w:styleId="Loenditpp2">
    <w:name w:val="List Bullet 2"/>
    <w:basedOn w:val="Normaallaad"/>
    <w:uiPriority w:val="99"/>
    <w:unhideWhenUsed/>
    <w:rsid w:val="007674EE"/>
    <w:pPr>
      <w:numPr>
        <w:ilvl w:val="1"/>
        <w:numId w:val="7"/>
      </w:numPr>
      <w:contextualSpacing/>
    </w:pPr>
  </w:style>
  <w:style w:type="paragraph" w:styleId="Jalus">
    <w:name w:val="footer"/>
    <w:basedOn w:val="Normaallaad"/>
    <w:link w:val="JalusMrk"/>
    <w:uiPriority w:val="99"/>
    <w:rsid w:val="007674EE"/>
    <w:pPr>
      <w:tabs>
        <w:tab w:val="center" w:pos="4320"/>
        <w:tab w:val="right" w:pos="8640"/>
      </w:tabs>
    </w:pPr>
  </w:style>
  <w:style w:type="character" w:customStyle="1" w:styleId="JalusMrk">
    <w:name w:val="Jalus Märk"/>
    <w:link w:val="Jalus"/>
    <w:uiPriority w:val="99"/>
    <w:rsid w:val="007674EE"/>
    <w:rPr>
      <w:rFonts w:ascii="Crimson Pro" w:hAnsi="Crimson Pro"/>
      <w:sz w:val="24"/>
    </w:rPr>
  </w:style>
  <w:style w:type="paragraph" w:customStyle="1" w:styleId="Tabletext">
    <w:name w:val="Table_text"/>
    <w:basedOn w:val="Normaallaad"/>
    <w:rsid w:val="007674EE"/>
    <w:pPr>
      <w:spacing w:before="60" w:after="60" w:line="276" w:lineRule="auto"/>
      <w:contextualSpacing/>
    </w:pPr>
  </w:style>
  <w:style w:type="paragraph" w:customStyle="1" w:styleId="Tablehead">
    <w:name w:val="Table_head"/>
    <w:basedOn w:val="Normaallaad"/>
    <w:rsid w:val="007674EE"/>
    <w:pPr>
      <w:spacing w:before="60" w:after="60" w:line="276" w:lineRule="auto"/>
    </w:pPr>
    <w:rPr>
      <w:b/>
    </w:rPr>
  </w:style>
  <w:style w:type="paragraph" w:customStyle="1" w:styleId="Kirjandus">
    <w:name w:val="Kirjandus"/>
    <w:basedOn w:val="Loendinumber"/>
    <w:rsid w:val="007674EE"/>
    <w:pPr>
      <w:numPr>
        <w:numId w:val="3"/>
      </w:numPr>
      <w:tabs>
        <w:tab w:val="left" w:pos="340"/>
      </w:tabs>
      <w:spacing w:after="80"/>
    </w:pPr>
  </w:style>
  <w:style w:type="paragraph" w:customStyle="1" w:styleId="Td">
    <w:name w:val="Tööd"/>
    <w:basedOn w:val="Normaallaad"/>
    <w:rsid w:val="007674EE"/>
    <w:pPr>
      <w:keepNext/>
      <w:keepLines/>
      <w:spacing w:before="240" w:after="60"/>
    </w:pPr>
    <w:rPr>
      <w:rFonts w:asciiTheme="majorHAnsi" w:hAnsiTheme="majorHAnsi"/>
      <w:b/>
    </w:rPr>
  </w:style>
  <w:style w:type="paragraph" w:customStyle="1" w:styleId="Head2Eng">
    <w:name w:val="Head2Eng"/>
    <w:basedOn w:val="Pealkiri2"/>
    <w:rsid w:val="007674EE"/>
    <w:rPr>
      <w:b w:val="0"/>
      <w:i/>
      <w:iCs/>
      <w:sz w:val="25"/>
    </w:rPr>
  </w:style>
  <w:style w:type="paragraph" w:customStyle="1" w:styleId="Head3Eng">
    <w:name w:val="Head3Eng"/>
    <w:basedOn w:val="Pealkiri3"/>
    <w:next w:val="Normaallaad"/>
    <w:rsid w:val="007674EE"/>
    <w:rPr>
      <w:b w:val="0"/>
      <w:bCs/>
      <w:i/>
      <w:iCs w:val="0"/>
      <w:sz w:val="23"/>
    </w:rPr>
  </w:style>
  <w:style w:type="paragraph" w:customStyle="1" w:styleId="Taandegalik">
    <w:name w:val="Taandega lõik"/>
    <w:basedOn w:val="Kehatekst"/>
    <w:rsid w:val="007674EE"/>
    <w:pPr>
      <w:spacing w:line="276" w:lineRule="auto"/>
      <w:ind w:firstLine="340"/>
    </w:pPr>
  </w:style>
  <w:style w:type="paragraph" w:customStyle="1" w:styleId="Taandegaeng">
    <w:name w:val="Taandegaeng"/>
    <w:basedOn w:val="Taandegalik"/>
    <w:rsid w:val="007674EE"/>
    <w:rPr>
      <w:i/>
    </w:rPr>
  </w:style>
  <w:style w:type="paragraph" w:customStyle="1" w:styleId="Taandetalik">
    <w:name w:val="Taandeta lõik"/>
    <w:basedOn w:val="Kehatekst"/>
    <w:next w:val="Taandegalik"/>
    <w:rsid w:val="007674EE"/>
    <w:pPr>
      <w:spacing w:line="276" w:lineRule="auto"/>
    </w:pPr>
  </w:style>
  <w:style w:type="paragraph" w:customStyle="1" w:styleId="Taandetaing">
    <w:name w:val="Taandetaing"/>
    <w:basedOn w:val="Taandetalik"/>
    <w:rsid w:val="007674EE"/>
    <w:rPr>
      <w:bCs/>
      <w:i/>
    </w:rPr>
  </w:style>
  <w:style w:type="paragraph" w:customStyle="1" w:styleId="Tpitudtekst">
    <w:name w:val="Täpitud tekst"/>
    <w:basedOn w:val="Loenditpp3"/>
    <w:rsid w:val="007674EE"/>
    <w:pPr>
      <w:numPr>
        <w:numId w:val="0"/>
      </w:numPr>
    </w:pPr>
    <w:rPr>
      <w:rFonts w:ascii="Minion Pro" w:hAnsi="Minion Pro"/>
    </w:rPr>
  </w:style>
  <w:style w:type="paragraph" w:styleId="Loenditpp3">
    <w:name w:val="List Bullet 3"/>
    <w:basedOn w:val="Normaallaad"/>
    <w:uiPriority w:val="99"/>
    <w:unhideWhenUsed/>
    <w:rsid w:val="007674EE"/>
    <w:pPr>
      <w:numPr>
        <w:ilvl w:val="2"/>
        <w:numId w:val="7"/>
      </w:numPr>
      <w:contextualSpacing/>
    </w:pPr>
  </w:style>
  <w:style w:type="paragraph" w:customStyle="1" w:styleId="StyleTabelMoisted">
    <w:name w:val="Style TabelMoisted"/>
    <w:basedOn w:val="TabelMoisted"/>
    <w:rsid w:val="007674EE"/>
  </w:style>
  <w:style w:type="paragraph" w:styleId="Allmrkusetekst">
    <w:name w:val="footnote text"/>
    <w:basedOn w:val="Normaallaad"/>
    <w:link w:val="AllmrkusetekstMrk"/>
    <w:uiPriority w:val="99"/>
    <w:unhideWhenUsed/>
    <w:qFormat/>
    <w:rsid w:val="007674EE"/>
    <w:pPr>
      <w:spacing w:before="40" w:line="216" w:lineRule="auto"/>
    </w:pPr>
    <w:rPr>
      <w:sz w:val="16"/>
    </w:rPr>
  </w:style>
  <w:style w:type="character" w:customStyle="1" w:styleId="AllmrkusetekstMrk">
    <w:name w:val="Allmärkuse tekst Märk"/>
    <w:basedOn w:val="Liguvaikefont"/>
    <w:link w:val="Allmrkusetekst"/>
    <w:uiPriority w:val="99"/>
    <w:qFormat/>
    <w:rsid w:val="007674EE"/>
    <w:rPr>
      <w:rFonts w:ascii="Crimson Pro" w:hAnsi="Crimson Pro"/>
      <w:sz w:val="16"/>
    </w:rPr>
  </w:style>
  <w:style w:type="paragraph" w:customStyle="1" w:styleId="Clauses">
    <w:name w:val="Clauses"/>
    <w:basedOn w:val="Loendinumber"/>
    <w:rsid w:val="007674EE"/>
    <w:pPr>
      <w:numPr>
        <w:numId w:val="6"/>
      </w:numPr>
      <w:spacing w:after="160"/>
    </w:pPr>
    <w:rPr>
      <w:b/>
    </w:rPr>
  </w:style>
  <w:style w:type="paragraph" w:customStyle="1" w:styleId="Listnri">
    <w:name w:val="Listnri"/>
    <w:basedOn w:val="Normaallaad"/>
    <w:rsid w:val="007674EE"/>
    <w:pPr>
      <w:numPr>
        <w:numId w:val="4"/>
      </w:numPr>
    </w:pPr>
  </w:style>
  <w:style w:type="paragraph" w:customStyle="1" w:styleId="Header3-Paragraph">
    <w:name w:val="Header 3 - Paragraph"/>
    <w:basedOn w:val="Normaallaad"/>
    <w:rsid w:val="007674EE"/>
    <w:pPr>
      <w:numPr>
        <w:ilvl w:val="1"/>
        <w:numId w:val="5"/>
      </w:numPr>
    </w:pPr>
  </w:style>
  <w:style w:type="paragraph" w:customStyle="1" w:styleId="Header1-Clauses">
    <w:name w:val="Header 1 - Clauses"/>
    <w:basedOn w:val="Normaallaad"/>
    <w:rsid w:val="007674EE"/>
    <w:rPr>
      <w:b/>
    </w:rPr>
  </w:style>
  <w:style w:type="paragraph" w:customStyle="1" w:styleId="Tabel">
    <w:name w:val="Tabel"/>
    <w:basedOn w:val="Normaallaad"/>
    <w:rsid w:val="007674EE"/>
    <w:pPr>
      <w:spacing w:before="40" w:after="40"/>
    </w:pPr>
    <w:rPr>
      <w:sz w:val="18"/>
    </w:rPr>
  </w:style>
  <w:style w:type="paragraph" w:customStyle="1" w:styleId="Muuuuslk">
    <w:name w:val="Muu uus lk"/>
    <w:basedOn w:val="Muu"/>
    <w:next w:val="Kehatekst"/>
    <w:rsid w:val="007674EE"/>
    <w:pPr>
      <w:pageBreakBefore/>
      <w:spacing w:before="0"/>
    </w:pPr>
  </w:style>
  <w:style w:type="paragraph" w:customStyle="1" w:styleId="Uuring">
    <w:name w:val="Uuring"/>
    <w:basedOn w:val="Autorid"/>
    <w:next w:val="Normaallaad"/>
    <w:rsid w:val="007674EE"/>
    <w:pPr>
      <w:framePr w:hSpace="181" w:wrap="around" w:vAnchor="margin" w:hAnchor="margin" w:yAlign="top"/>
    </w:pPr>
    <w:rPr>
      <w:b/>
      <w:sz w:val="28"/>
    </w:rPr>
  </w:style>
  <w:style w:type="character" w:customStyle="1" w:styleId="ENG">
    <w:name w:val="ENG"/>
    <w:basedOn w:val="Liguvaikefont"/>
    <w:uiPriority w:val="1"/>
    <w:rsid w:val="007674EE"/>
    <w:rPr>
      <w:rFonts w:ascii="Montserrat" w:hAnsi="Montserrat"/>
      <w:i/>
      <w:sz w:val="20"/>
      <w:lang w:val="en-GB"/>
    </w:rPr>
  </w:style>
  <w:style w:type="paragraph" w:customStyle="1" w:styleId="TabelAll">
    <w:name w:val="TabelAll"/>
    <w:basedOn w:val="Normaallaad"/>
    <w:rsid w:val="007674EE"/>
    <w:pPr>
      <w:spacing w:before="80"/>
      <w:contextualSpacing/>
    </w:pPr>
    <w:rPr>
      <w:sz w:val="14"/>
      <w:szCs w:val="16"/>
    </w:rPr>
  </w:style>
  <w:style w:type="paragraph" w:customStyle="1" w:styleId="LisaListnr">
    <w:name w:val="LisaListnr"/>
    <w:basedOn w:val="Loendinumber"/>
    <w:rsid w:val="007674EE"/>
    <w:pPr>
      <w:tabs>
        <w:tab w:val="left" w:pos="113"/>
      </w:tabs>
      <w:ind w:left="0" w:firstLine="0"/>
    </w:pPr>
    <w:rPr>
      <w:b/>
      <w:color w:val="84BD00"/>
    </w:rPr>
  </w:style>
  <w:style w:type="paragraph" w:styleId="Lpumrkusetekst">
    <w:name w:val="endnote text"/>
    <w:basedOn w:val="Normaallaad"/>
    <w:link w:val="LpumrkusetekstMrk"/>
    <w:uiPriority w:val="99"/>
    <w:semiHidden/>
    <w:unhideWhenUsed/>
    <w:rsid w:val="007674EE"/>
  </w:style>
  <w:style w:type="character" w:customStyle="1" w:styleId="LpumrkusetekstMrk">
    <w:name w:val="Lõpumärkuse tekst Märk"/>
    <w:basedOn w:val="Liguvaikefont"/>
    <w:link w:val="Lpumrkusetekst"/>
    <w:uiPriority w:val="99"/>
    <w:semiHidden/>
    <w:rsid w:val="007674EE"/>
    <w:rPr>
      <w:rFonts w:ascii="Crimson Pro" w:hAnsi="Crimson Pro"/>
      <w:sz w:val="24"/>
    </w:rPr>
  </w:style>
  <w:style w:type="paragraph" w:customStyle="1" w:styleId="ListKirjandus">
    <w:name w:val="ListKirjandus"/>
    <w:basedOn w:val="Loendinumber"/>
    <w:rsid w:val="007674EE"/>
    <w:pPr>
      <w:numPr>
        <w:numId w:val="10"/>
      </w:numPr>
      <w:spacing w:after="100"/>
      <w:contextualSpacing w:val="0"/>
    </w:pPr>
    <w:rPr>
      <w:szCs w:val="22"/>
    </w:rPr>
  </w:style>
  <w:style w:type="paragraph" w:customStyle="1" w:styleId="triip">
    <w:name w:val="triip"/>
    <w:basedOn w:val="Normaallaad"/>
    <w:next w:val="Normaallaad"/>
    <w:rsid w:val="007674EE"/>
    <w:pPr>
      <w:framePr w:hSpace="181" w:wrap="around" w:hAnchor="margin" w:xAlign="center" w:yAlign="top"/>
    </w:pPr>
    <w:rPr>
      <w:sz w:val="2"/>
      <w:szCs w:val="16"/>
    </w:rPr>
  </w:style>
  <w:style w:type="paragraph" w:customStyle="1" w:styleId="Table1">
    <w:name w:val="Table1"/>
    <w:basedOn w:val="Normaallaad"/>
    <w:rsid w:val="007674EE"/>
    <w:pPr>
      <w:spacing w:before="100" w:after="100"/>
    </w:pPr>
    <w:rPr>
      <w:bCs/>
      <w:color w:val="000000" w:themeColor="text1"/>
    </w:rPr>
  </w:style>
  <w:style w:type="paragraph" w:customStyle="1" w:styleId="TabContents">
    <w:name w:val="TabContents"/>
    <w:basedOn w:val="Normaallaad"/>
    <w:next w:val="Normaallaad"/>
    <w:rsid w:val="007674EE"/>
    <w:pPr>
      <w:keepNext/>
      <w:pageBreakBefore/>
      <w:spacing w:after="320"/>
    </w:pPr>
    <w:rPr>
      <w:b/>
      <w:sz w:val="36"/>
    </w:rPr>
  </w:style>
  <w:style w:type="paragraph" w:styleId="Sisukorrapealkiri">
    <w:name w:val="TOC Heading"/>
    <w:basedOn w:val="Pealkiri1"/>
    <w:next w:val="Normaallaad"/>
    <w:uiPriority w:val="39"/>
    <w:unhideWhenUsed/>
    <w:rsid w:val="007674EE"/>
    <w:pPr>
      <w:outlineLvl w:val="9"/>
    </w:pPr>
    <w:rPr>
      <w:bCs/>
      <w:lang w:val="en-US"/>
    </w:rPr>
  </w:style>
  <w:style w:type="paragraph" w:customStyle="1" w:styleId="Bullets">
    <w:name w:val="Bullets"/>
    <w:basedOn w:val="Loenditpp"/>
    <w:rsid w:val="007674EE"/>
    <w:pPr>
      <w:spacing w:after="240"/>
      <w:ind w:left="397" w:hanging="397"/>
    </w:pPr>
  </w:style>
  <w:style w:type="paragraph" w:customStyle="1" w:styleId="BlueText">
    <w:name w:val="Blue Text"/>
    <w:basedOn w:val="Kehatekst"/>
    <w:next w:val="Kehatekst"/>
    <w:link w:val="BlueTextChar"/>
    <w:uiPriority w:val="1"/>
    <w:rsid w:val="007674EE"/>
    <w:rPr>
      <w:color w:val="7B8BDE"/>
    </w:rPr>
  </w:style>
  <w:style w:type="character" w:customStyle="1" w:styleId="BlueTextChar">
    <w:name w:val="Blue Text Char"/>
    <w:basedOn w:val="KehatekstMrk"/>
    <w:link w:val="BlueText"/>
    <w:uiPriority w:val="1"/>
    <w:rsid w:val="007674EE"/>
    <w:rPr>
      <w:rFonts w:ascii="Crimson Pro" w:hAnsi="Crimson Pro"/>
      <w:noProof/>
      <w:color w:val="7B8BDE"/>
      <w:sz w:val="24"/>
    </w:rPr>
  </w:style>
  <w:style w:type="paragraph" w:customStyle="1" w:styleId="PurpleText">
    <w:name w:val="Purple Text"/>
    <w:basedOn w:val="Kehatekst"/>
    <w:next w:val="Kehatekst"/>
    <w:link w:val="PurpleTextChar"/>
    <w:uiPriority w:val="1"/>
    <w:rsid w:val="007674EE"/>
    <w:rPr>
      <w:color w:val="A78EED"/>
    </w:rPr>
  </w:style>
  <w:style w:type="character" w:customStyle="1" w:styleId="PurpleTextChar">
    <w:name w:val="Purple Text Char"/>
    <w:basedOn w:val="KehatekstMrk"/>
    <w:link w:val="PurpleText"/>
    <w:uiPriority w:val="1"/>
    <w:rsid w:val="007674EE"/>
    <w:rPr>
      <w:rFonts w:ascii="Crimson Pro" w:hAnsi="Crimson Pro"/>
      <w:noProof/>
      <w:color w:val="A78EED"/>
      <w:sz w:val="24"/>
    </w:rPr>
  </w:style>
  <w:style w:type="paragraph" w:customStyle="1" w:styleId="Title1">
    <w:name w:val="Title1"/>
    <w:basedOn w:val="Normaallaad"/>
    <w:next w:val="Normaallaad"/>
    <w:rsid w:val="007674EE"/>
    <w:pPr>
      <w:spacing w:before="1200" w:line="276" w:lineRule="auto"/>
    </w:pPr>
    <w:rPr>
      <w:b/>
      <w:sz w:val="60"/>
    </w:rPr>
  </w:style>
  <w:style w:type="paragraph" w:customStyle="1" w:styleId="Pealkiri10">
    <w:name w:val="Pealkiri1"/>
    <w:basedOn w:val="Normaallaad"/>
    <w:next w:val="Kehatekst"/>
    <w:rsid w:val="007674EE"/>
    <w:pPr>
      <w:spacing w:before="960" w:after="600"/>
      <w:ind w:right="5103"/>
    </w:pPr>
  </w:style>
  <w:style w:type="paragraph" w:customStyle="1" w:styleId="KirjaTekst">
    <w:name w:val="KirjaTekst"/>
    <w:basedOn w:val="Normaallaad"/>
    <w:rsid w:val="007674EE"/>
    <w:pPr>
      <w:autoSpaceDE w:val="0"/>
      <w:autoSpaceDN w:val="0"/>
      <w:adjustRightInd w:val="0"/>
    </w:pPr>
    <w:rPr>
      <w:rFonts w:cs="Gilroy-Regular"/>
      <w:sz w:val="18"/>
      <w:szCs w:val="18"/>
    </w:rPr>
  </w:style>
  <w:style w:type="paragraph" w:customStyle="1" w:styleId="Dokpealkiri">
    <w:name w:val="Dok_pealkiri"/>
    <w:basedOn w:val="Kehatekst"/>
    <w:next w:val="Kehatekst"/>
    <w:rsid w:val="007674EE"/>
    <w:pPr>
      <w:spacing w:before="720" w:after="480"/>
      <w:ind w:right="4536"/>
    </w:pPr>
  </w:style>
  <w:style w:type="paragraph" w:customStyle="1" w:styleId="Dokumendinimetus">
    <w:name w:val="Dokumendi nimetus"/>
    <w:basedOn w:val="Normaallaad"/>
    <w:next w:val="Kehatekst"/>
    <w:rsid w:val="007674EE"/>
    <w:pPr>
      <w:spacing w:before="960"/>
      <w:ind w:right="4706"/>
    </w:pPr>
    <w:rPr>
      <w:b/>
      <w:caps/>
    </w:rPr>
  </w:style>
  <w:style w:type="paragraph" w:customStyle="1" w:styleId="BoldBody">
    <w:name w:val="BoldBody"/>
    <w:basedOn w:val="Kehatekst"/>
    <w:next w:val="Kehatekst"/>
    <w:rsid w:val="007674EE"/>
    <w:rPr>
      <w:b/>
      <w:bCs/>
    </w:rPr>
  </w:style>
  <w:style w:type="paragraph" w:customStyle="1" w:styleId="NoteHeading">
    <w:name w:val="NoteHeading"/>
    <w:basedOn w:val="Normaallaad"/>
    <w:next w:val="Kehatekst"/>
    <w:rsid w:val="007674EE"/>
    <w:pPr>
      <w:keepNext/>
      <w:keepLines/>
      <w:numPr>
        <w:numId w:val="9"/>
      </w:numPr>
      <w:spacing w:before="240" w:after="120"/>
      <w:contextualSpacing/>
      <w:outlineLvl w:val="1"/>
    </w:pPr>
    <w:rPr>
      <w:b/>
      <w:color w:val="8C6E50"/>
      <w:sz w:val="32"/>
    </w:rPr>
  </w:style>
  <w:style w:type="paragraph" w:customStyle="1" w:styleId="TabeleText">
    <w:name w:val="TabeleText"/>
    <w:basedOn w:val="Normaallaad"/>
    <w:rsid w:val="007674EE"/>
  </w:style>
  <w:style w:type="paragraph" w:customStyle="1" w:styleId="SUURT">
    <w:name w:val="SUURT"/>
    <w:basedOn w:val="Normaallaad"/>
    <w:next w:val="Normaallaad"/>
    <w:rsid w:val="007674EE"/>
    <w:rPr>
      <w:b/>
      <w:caps/>
      <w:szCs w:val="18"/>
      <w:lang w:eastAsia="et-EE"/>
    </w:rPr>
  </w:style>
  <w:style w:type="character" w:styleId="Allmrkuseviide">
    <w:name w:val="footnote reference"/>
    <w:basedOn w:val="Liguvaikefont"/>
    <w:rsid w:val="007674EE"/>
    <w:rPr>
      <w:rFonts w:ascii="Gilroy-Regular" w:hAnsi="Gilroy-Regular"/>
      <w:sz w:val="22"/>
      <w:vertAlign w:val="superscript"/>
    </w:rPr>
  </w:style>
  <w:style w:type="paragraph" w:styleId="Illustratsiooniloend">
    <w:name w:val="table of figures"/>
    <w:basedOn w:val="Normaallaad"/>
    <w:next w:val="Normaallaad"/>
    <w:uiPriority w:val="99"/>
    <w:unhideWhenUsed/>
    <w:rsid w:val="007674EE"/>
    <w:pPr>
      <w:ind w:left="851" w:hanging="851"/>
    </w:pPr>
    <w:rPr>
      <w:rFonts w:cstheme="minorHAnsi"/>
      <w:bCs/>
    </w:rPr>
  </w:style>
  <w:style w:type="paragraph" w:customStyle="1" w:styleId="Tabelijaoks">
    <w:name w:val="Tabeli jaoks"/>
    <w:basedOn w:val="Kehatekst"/>
    <w:rsid w:val="007674EE"/>
    <w:pPr>
      <w:spacing w:before="40" w:after="40"/>
    </w:pPr>
    <w:rPr>
      <w:szCs w:val="24"/>
      <w14:ligatures w14:val="none"/>
    </w:rPr>
  </w:style>
  <w:style w:type="paragraph" w:customStyle="1" w:styleId="ArvTabelis">
    <w:name w:val="ArvTabelis"/>
    <w:basedOn w:val="Normaallaad"/>
    <w:rsid w:val="007674EE"/>
    <w:pPr>
      <w:spacing w:before="40" w:after="40"/>
    </w:pPr>
    <w:rPr>
      <w:bCs/>
      <w:sz w:val="18"/>
      <w14:numSpacing w14:val="tabular"/>
    </w:rPr>
  </w:style>
  <w:style w:type="paragraph" w:customStyle="1" w:styleId="TabeliAll">
    <w:name w:val="TabeliAll"/>
    <w:basedOn w:val="Normaallaad"/>
    <w:rsid w:val="007674EE"/>
    <w:pPr>
      <w:spacing w:before="80"/>
      <w:contextualSpacing/>
    </w:pPr>
    <w:rPr>
      <w:sz w:val="16"/>
      <w:szCs w:val="16"/>
    </w:rPr>
  </w:style>
  <w:style w:type="table" w:styleId="Kontuurtabel">
    <w:name w:val="Table Grid"/>
    <w:basedOn w:val="Normaaltabel"/>
    <w:uiPriority w:val="59"/>
    <w:rsid w:val="007674EE"/>
    <w:pPr>
      <w:autoSpaceDE w:val="0"/>
      <w:autoSpaceDN w:val="0"/>
    </w:pPr>
    <w:rPr>
      <w:rFonts w:ascii="Montserrat" w:eastAsia="Times New Roman" w:hAnsi="Montserrat" w:cs="Times New Roman"/>
      <w:lang w:eastAsia="et-EE"/>
      <w14:ligatures w14:val="none"/>
    </w:rPr>
    <w:tblPr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40" w:before="40" w:beforeAutospacing="0" w:afterLines="40" w:after="40" w:afterAutospacing="0" w:line="260" w:lineRule="exact"/>
        <w:ind w:leftChars="0" w:left="0" w:rightChars="0" w:right="0" w:firstLineChars="0" w:firstLine="0"/>
        <w:jc w:val="center"/>
      </w:pPr>
      <w:rPr>
        <w:b/>
      </w:rPr>
    </w:tblStylePr>
    <w:tblStylePr w:type="firstCol">
      <w:pPr>
        <w:wordWrap/>
        <w:spacing w:beforeLines="40" w:before="40" w:beforeAutospacing="0" w:afterLines="40" w:after="40" w:afterAutospacing="0" w:line="260" w:lineRule="exact"/>
        <w:ind w:leftChars="0" w:left="0" w:rightChars="0" w:right="0" w:firstLineChars="0" w:firstLine="0"/>
      </w:pPr>
      <w:rPr>
        <w:rFonts w:ascii="Montserrat" w:hAnsi="Montserrat"/>
        <w:b/>
        <w:sz w:val="20"/>
      </w:rPr>
      <w:tblPr/>
      <w:tcPr>
        <w:tcMar>
          <w:top w:w="0" w:type="nil"/>
          <w:left w:w="57" w:type="dxa"/>
          <w:bottom w:w="0" w:type="nil"/>
          <w:right w:w="57" w:type="dxa"/>
        </w:tcMar>
      </w:tcPr>
    </w:tblStylePr>
    <w:tblStylePr w:type="band1Vert">
      <w:pPr>
        <w:wordWrap/>
        <w:spacing w:beforeLines="40" w:before="40" w:beforeAutospacing="0" w:afterLines="40" w:after="40" w:afterAutospacing="0" w:line="260" w:lineRule="exact"/>
        <w:ind w:leftChars="0" w:left="0" w:rightChars="0" w:right="0" w:firstLineChars="0" w:firstLine="0"/>
        <w:jc w:val="left"/>
      </w:pPr>
      <w:tblPr/>
      <w:tcPr>
        <w:tcMar>
          <w:top w:w="0" w:type="nil"/>
          <w:left w:w="57" w:type="dxa"/>
          <w:bottom w:w="0" w:type="nil"/>
          <w:right w:w="57" w:type="dxa"/>
        </w:tcMar>
      </w:tcPr>
    </w:tblStylePr>
    <w:tblStylePr w:type="band2Vert">
      <w:pPr>
        <w:wordWrap/>
        <w:spacing w:beforeLines="40" w:before="40" w:beforeAutospacing="0" w:afterLines="40" w:after="40" w:afterAutospacing="0"/>
        <w:ind w:leftChars="0" w:left="0" w:rightChars="0" w:right="0" w:firstLineChars="0" w:firstLine="0"/>
        <w:jc w:val="left"/>
      </w:pPr>
    </w:tblStylePr>
    <w:tblStylePr w:type="nwCell">
      <w:pPr>
        <w:wordWrap/>
        <w:spacing w:beforeLines="0" w:before="100" w:beforeAutospacing="1" w:afterLines="0" w:after="100" w:afterAutospacing="1" w:line="240" w:lineRule="auto"/>
        <w:ind w:leftChars="0" w:left="0" w:rightChars="0" w:right="0"/>
        <w:jc w:val="left"/>
      </w:pPr>
      <w:rPr>
        <w:rFonts w:ascii="Montserrat" w:hAnsi="Montserrat"/>
        <w:sz w:val="18"/>
      </w:rPr>
    </w:tblStylePr>
  </w:style>
  <w:style w:type="table" w:styleId="Loetelutabel4rhk3">
    <w:name w:val="List Table 4 Accent 3"/>
    <w:basedOn w:val="Normaaltabel"/>
    <w:uiPriority w:val="49"/>
    <w:rsid w:val="007674EE"/>
    <w:pPr>
      <w:spacing w:before="40" w:after="40"/>
    </w:pPr>
    <w:rPr>
      <w:rFonts w:ascii="Yanus" w:hAnsi="Yanus"/>
      <w14:ligatures w14:val="none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pPr>
        <w:wordWrap/>
        <w:spacing w:beforeLines="40" w:before="40" w:beforeAutospacing="0" w:afterLines="40" w:after="40" w:afterAutospacing="0" w:line="240" w:lineRule="auto"/>
        <w:contextualSpacing/>
        <w:jc w:val="left"/>
      </w:pPr>
      <w:rPr>
        <w:b/>
        <w:bCs/>
      </w:rPr>
      <w:tblPr/>
      <w:tcPr>
        <w:vAlign w:val="center"/>
      </w:tc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oetelutabel4rhk2">
    <w:name w:val="List Table 4 Accent 2"/>
    <w:basedOn w:val="Normaaltabel"/>
    <w:uiPriority w:val="49"/>
    <w:rsid w:val="007674EE"/>
    <w:pPr>
      <w:spacing w:before="40"/>
    </w:pPr>
    <w:rPr>
      <w:rFonts w:ascii="Yanus" w:hAnsi="Yanus"/>
      <w14:ligatures w14:val="none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pPr>
        <w:jc w:val="center"/>
      </w:pPr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pPr>
        <w:jc w:val="left"/>
      </w:pPr>
      <w:tblPr/>
      <w:tcPr>
        <w:shd w:val="clear" w:color="auto" w:fill="FBE4D5" w:themeFill="accent2" w:themeFillTint="33"/>
        <w:vAlign w:val="center"/>
      </w:tcPr>
    </w:tblStylePr>
    <w:tblStylePr w:type="band2Horz">
      <w:pPr>
        <w:jc w:val="left"/>
      </w:pPr>
      <w:tblPr/>
      <w:tcPr>
        <w:vAlign w:val="center"/>
      </w:tcPr>
    </w:tblStylePr>
  </w:style>
  <w:style w:type="table" w:styleId="Ruuttabel4rhk3">
    <w:name w:val="Grid Table 4 Accent 3"/>
    <w:basedOn w:val="Normaaltabel"/>
    <w:uiPriority w:val="49"/>
    <w:rsid w:val="007674EE"/>
    <w:pPr>
      <w:spacing w:before="40"/>
    </w:pPr>
    <w:rPr>
      <w:rFonts w:ascii="Yanus" w:hAnsi="Yanus"/>
      <w14:ligatures w14:val="none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pPr>
        <w:jc w:val="center"/>
      </w:pPr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pPr>
        <w:jc w:val="left"/>
      </w:pPr>
      <w:rPr>
        <w:b/>
        <w:bCs/>
      </w:rPr>
      <w:tblPr/>
      <w:tcPr>
        <w:vAlign w:val="center"/>
      </w:tc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Pealkiri4Mrk">
    <w:name w:val="Pealkiri 4 Märk"/>
    <w:basedOn w:val="Liguvaikefont"/>
    <w:link w:val="Pealkiri4"/>
    <w:uiPriority w:val="9"/>
    <w:rsid w:val="007674EE"/>
    <w:rPr>
      <w:rFonts w:ascii="Alegreya Sans" w:eastAsiaTheme="majorEastAsia" w:hAnsi="Alegreya Sans" w:cstheme="majorBidi"/>
      <w:b/>
      <w:iCs/>
      <w:sz w:val="24"/>
      <w:szCs w:val="22"/>
    </w:rPr>
  </w:style>
  <w:style w:type="paragraph" w:customStyle="1" w:styleId="Bodym">
    <w:name w:val="Bodym"/>
    <w:basedOn w:val="Bodyt"/>
    <w:rsid w:val="007674EE"/>
    <w:pPr>
      <w:numPr>
        <w:numId w:val="11"/>
      </w:numPr>
      <w:spacing w:before="80" w:after="0" w:line="276" w:lineRule="auto"/>
    </w:pPr>
    <w:rPr>
      <w:rFonts w:ascii="Arial" w:eastAsia="Times New Roman" w:hAnsi="Arial" w:cs="Times New Roman"/>
    </w:rPr>
  </w:style>
  <w:style w:type="paragraph" w:customStyle="1" w:styleId="Bodym1">
    <w:name w:val="Bodym1"/>
    <w:basedOn w:val="Bodym"/>
    <w:rsid w:val="007674EE"/>
    <w:pPr>
      <w:numPr>
        <w:ilvl w:val="2"/>
      </w:numPr>
      <w:spacing w:before="0"/>
    </w:pPr>
  </w:style>
  <w:style w:type="paragraph" w:customStyle="1" w:styleId="Loetelum">
    <w:name w:val="Loetelum"/>
    <w:basedOn w:val="Loetelu"/>
    <w:rsid w:val="007674EE"/>
    <w:pPr>
      <w:keepNext/>
      <w:numPr>
        <w:numId w:val="11"/>
      </w:numPr>
      <w:tabs>
        <w:tab w:val="left" w:pos="6521"/>
      </w:tabs>
      <w:spacing w:line="276" w:lineRule="auto"/>
    </w:pPr>
    <w:rPr>
      <w:rFonts w:ascii="Arial" w:eastAsia="Times New Roman" w:hAnsi="Arial" w:cs="Times New Roman"/>
      <w:b/>
    </w:rPr>
  </w:style>
  <w:style w:type="character" w:styleId="Rhutus">
    <w:name w:val="Emphasis"/>
    <w:basedOn w:val="Liguvaikefont"/>
    <w:uiPriority w:val="20"/>
    <w:rsid w:val="007674EE"/>
    <w:rPr>
      <w:i/>
      <w:iCs/>
    </w:rPr>
  </w:style>
  <w:style w:type="character" w:styleId="Vaevumrgatavviide">
    <w:name w:val="Subtle Reference"/>
    <w:basedOn w:val="Liguvaikefont"/>
    <w:uiPriority w:val="31"/>
    <w:rsid w:val="007674EE"/>
    <w:rPr>
      <w:smallCaps/>
      <w:color w:val="5A5A5A" w:themeColor="text1" w:themeTint="A5"/>
    </w:rPr>
  </w:style>
  <w:style w:type="paragraph" w:customStyle="1" w:styleId="Nimi14">
    <w:name w:val="Nimi14"/>
    <w:basedOn w:val="Normaallaad"/>
    <w:link w:val="Nimi14Char"/>
    <w:rsid w:val="007674EE"/>
    <w:pPr>
      <w:spacing w:after="200"/>
      <w:jc w:val="right"/>
    </w:pPr>
    <w:rPr>
      <w:rFonts w:ascii="Alegreya Sans" w:hAnsi="Alegreya Sans" w:cs="Alegreya Sans"/>
      <w:bCs/>
      <w:spacing w:val="2"/>
      <w:sz w:val="28"/>
      <w:szCs w:val="28"/>
    </w:rPr>
  </w:style>
  <w:style w:type="character" w:customStyle="1" w:styleId="Nimi14Char">
    <w:name w:val="Nimi14 Char"/>
    <w:basedOn w:val="Liguvaikefont"/>
    <w:link w:val="Nimi14"/>
    <w:rsid w:val="007674EE"/>
    <w:rPr>
      <w:rFonts w:ascii="Alegreya Sans" w:hAnsi="Alegreya Sans" w:cs="Alegreya Sans"/>
      <w:bCs/>
      <w:spacing w:val="2"/>
      <w:sz w:val="28"/>
      <w:szCs w:val="28"/>
    </w:rPr>
  </w:style>
  <w:style w:type="paragraph" w:customStyle="1" w:styleId="TNR">
    <w:name w:val="TööNR"/>
    <w:basedOn w:val="Normaallaad"/>
    <w:next w:val="Normaallaad"/>
    <w:rsid w:val="007674EE"/>
    <w:pPr>
      <w:spacing w:before="360"/>
      <w:jc w:val="right"/>
    </w:pPr>
    <w:rPr>
      <w:rFonts w:ascii="Alegreya Sans" w:hAnsi="Alegreya Sans" w:cs="Alegreya Sans"/>
      <w:color w:val="FFFFFF" w:themeColor="background1"/>
      <w:spacing w:val="6"/>
      <w:sz w:val="28"/>
      <w:szCs w:val="28"/>
      <w14:textOutline w14:w="9525" w14:cap="flat" w14:cmpd="sng" w14:algn="ctr">
        <w14:noFill/>
        <w14:prstDash w14:val="solid"/>
        <w14:round/>
      </w14:textOutline>
    </w:rPr>
  </w:style>
  <w:style w:type="paragraph" w:customStyle="1" w:styleId="Tnumber">
    <w:name w:val="Töö_number"/>
    <w:basedOn w:val="Normaallaad"/>
    <w:rsid w:val="007674EE"/>
    <w:pPr>
      <w:spacing w:before="360" w:after="120"/>
      <w:jc w:val="right"/>
    </w:pPr>
    <w:rPr>
      <w:rFonts w:ascii="Alegreya Sans" w:hAnsi="Alegreya Sans"/>
      <w:sz w:val="28"/>
    </w:rPr>
  </w:style>
  <w:style w:type="paragraph" w:customStyle="1" w:styleId="Tiitel">
    <w:name w:val="Tiitel"/>
    <w:basedOn w:val="Tnumber"/>
    <w:next w:val="Tnumber"/>
    <w:rsid w:val="007674EE"/>
    <w:pPr>
      <w:spacing w:before="0" w:after="0" w:line="168" w:lineRule="auto"/>
    </w:pPr>
    <w:rPr>
      <w:b/>
      <w:color w:val="C00000"/>
      <w:sz w:val="64"/>
    </w:rPr>
  </w:style>
  <w:style w:type="paragraph" w:customStyle="1" w:styleId="TiitliAlampealkiri">
    <w:name w:val="TiitliAlampealkiri"/>
    <w:basedOn w:val="Nimi14"/>
    <w:next w:val="Nimi14"/>
    <w:rsid w:val="007674EE"/>
    <w:pPr>
      <w:spacing w:after="0"/>
    </w:pPr>
    <w:rPr>
      <w:rFonts w:ascii="Alegreya Sans Medium" w:hAnsi="Alegreya Sans Medium"/>
      <w:noProof/>
      <w:sz w:val="44"/>
      <w:szCs w:val="44"/>
    </w:rPr>
  </w:style>
  <w:style w:type="paragraph" w:styleId="Pis">
    <w:name w:val="header"/>
    <w:basedOn w:val="Normaallaad"/>
    <w:link w:val="PisMrk"/>
    <w:uiPriority w:val="99"/>
    <w:unhideWhenUsed/>
    <w:rsid w:val="007674EE"/>
    <w:pPr>
      <w:tabs>
        <w:tab w:val="center" w:pos="4513"/>
        <w:tab w:val="right" w:pos="9026"/>
      </w:tabs>
      <w:spacing w:after="120"/>
    </w:pPr>
    <w:rPr>
      <w:rFonts w:ascii="Alegreya Sans" w:hAnsi="Alegreya Sans"/>
      <w:sz w:val="22"/>
    </w:rPr>
  </w:style>
  <w:style w:type="character" w:customStyle="1" w:styleId="PisMrk">
    <w:name w:val="Päis Märk"/>
    <w:basedOn w:val="Liguvaikefont"/>
    <w:link w:val="Pis"/>
    <w:uiPriority w:val="99"/>
    <w:rsid w:val="007674EE"/>
    <w:rPr>
      <w:rFonts w:ascii="Alegreya Sans" w:hAnsi="Alegreya Sans"/>
      <w:sz w:val="22"/>
    </w:rPr>
  </w:style>
  <w:style w:type="paragraph" w:customStyle="1" w:styleId="Sisuk">
    <w:name w:val="Sisuk"/>
    <w:basedOn w:val="Tnumber"/>
    <w:next w:val="Normaallaad"/>
    <w:rsid w:val="007674EE"/>
    <w:pPr>
      <w:spacing w:before="0"/>
      <w:jc w:val="left"/>
    </w:pPr>
    <w:rPr>
      <w:b/>
      <w:color w:val="C00000"/>
      <w:sz w:val="36"/>
    </w:rPr>
  </w:style>
  <w:style w:type="character" w:customStyle="1" w:styleId="Pealkiri5Mrk">
    <w:name w:val="Pealkiri 5 Märk"/>
    <w:basedOn w:val="Liguvaikefont"/>
    <w:link w:val="Pealkiri5"/>
    <w:uiPriority w:val="9"/>
    <w:rsid w:val="007674EE"/>
    <w:rPr>
      <w:rFonts w:ascii="Alegreya Sans" w:eastAsiaTheme="majorEastAsia" w:hAnsi="Alegreya Sans" w:cstheme="majorBidi"/>
      <w:b/>
      <w:sz w:val="24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7674EE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7674EE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7674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7674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Vahepealkiri">
    <w:name w:val="Vahepealkiri"/>
    <w:basedOn w:val="Nimi14"/>
    <w:next w:val="Kehatekst"/>
    <w:qFormat/>
    <w:rsid w:val="007674EE"/>
    <w:pPr>
      <w:spacing w:before="240" w:after="120"/>
      <w:jc w:val="left"/>
    </w:pPr>
    <w:rPr>
      <w:b/>
      <w:sz w:val="24"/>
    </w:rPr>
  </w:style>
  <w:style w:type="table" w:styleId="Helekontuurtabel">
    <w:name w:val="Grid Table Light"/>
    <w:basedOn w:val="Normaaltabel"/>
    <w:uiPriority w:val="40"/>
    <w:rsid w:val="007674EE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Punane">
    <w:name w:val="Tabel_Punane"/>
    <w:basedOn w:val="Normaaltabel"/>
    <w:uiPriority w:val="99"/>
    <w:qFormat/>
    <w:rsid w:val="007674EE"/>
    <w:pPr>
      <w:spacing w:after="0"/>
    </w:pPr>
    <w:rPr>
      <w:rFonts w:ascii="Crimson Pro" w:eastAsiaTheme="minorEastAsia" w:hAnsi="Crimson Pro"/>
      <w:sz w:val="24"/>
      <w:lang w:val="en-US"/>
      <w14:ligatures w14:val="none"/>
    </w:rPr>
    <w:tblPr>
      <w:tblStyleRowBandSize w:val="1"/>
      <w:tblStyleColBandSize w:val="1"/>
      <w:tblBorders>
        <w:insideH w:val="single" w:sz="2" w:space="0" w:color="A6A6A6" w:themeColor="background1" w:themeShade="A6"/>
        <w:insideV w:val="single" w:sz="2" w:space="0" w:color="A6A6A6" w:themeColor="background1" w:themeShade="A6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left w:w="113" w:type="dxa"/>
        <w:right w:w="113" w:type="dxa"/>
      </w:tcMar>
    </w:tcPr>
    <w:tblStylePr w:type="firstRow">
      <w:pPr>
        <w:wordWrap/>
        <w:spacing w:beforeLines="40" w:before="40" w:beforeAutospacing="0" w:afterLines="40" w:after="40" w:afterAutospacing="0" w:line="240" w:lineRule="auto"/>
        <w:jc w:val="left"/>
      </w:pPr>
      <w:rPr>
        <w:rFonts w:ascii="Alegreya Sans" w:hAnsi="Alegreya Sans"/>
        <w:b/>
        <w:bCs/>
        <w:color w:val="FFFFFF" w:themeColor="background1"/>
        <w:sz w:val="28"/>
      </w:rPr>
      <w:tblPr/>
      <w:tcPr>
        <w:shd w:val="clear" w:color="auto" w:fill="C00000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cBorders>
        <w:shd w:val="clear" w:color="auto" w:fill="auto"/>
      </w:tcPr>
    </w:tblStylePr>
    <w:tblStylePr w:type="firstCol">
      <w:rPr>
        <w:b w:val="0"/>
        <w:bCs/>
      </w:rPr>
      <w:tblPr/>
      <w:tcPr>
        <w:tc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cBorders>
        <w:shd w:val="clear" w:color="auto" w:fill="auto"/>
      </w:tcPr>
    </w:tblStylePr>
    <w:tblStylePr w:type="lastCol">
      <w:rPr>
        <w:b w:val="0"/>
        <w:bCs/>
      </w:rPr>
      <w:tblPr/>
      <w:tcPr>
        <w:tc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cBorders>
        <w:shd w:val="clear" w:color="auto" w:fill="auto"/>
      </w:tcPr>
    </w:tblStylePr>
    <w:tblStylePr w:type="band1Vert">
      <w:tblPr/>
      <w:tcPr>
        <w:tc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cBorders>
        <w:shd w:val="clear" w:color="auto" w:fill="auto"/>
      </w:tcPr>
    </w:tblStylePr>
    <w:tblStylePr w:type="band2Vert">
      <w:tblPr/>
      <w:tcPr>
        <w:tc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cBorders>
        <w:shd w:val="clear" w:color="auto" w:fill="auto"/>
      </w:tcPr>
    </w:tblStylePr>
    <w:tblStylePr w:type="band1Horz">
      <w:tblPr/>
      <w:tcPr>
        <w:tc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cBorders>
        <w:shd w:val="clear" w:color="auto" w:fill="auto"/>
      </w:tcPr>
    </w:tblStylePr>
    <w:tblStylePr w:type="band2Horz">
      <w:tblPr/>
      <w:tcPr>
        <w:tc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cBorders>
        <w:shd w:val="clear" w:color="auto" w:fill="auto"/>
      </w:tcPr>
    </w:tblStylePr>
  </w:style>
  <w:style w:type="table" w:styleId="Heleruuttabel1rhk1">
    <w:name w:val="Grid Table 1 Light Accent 1"/>
    <w:basedOn w:val="Normaaltabel"/>
    <w:uiPriority w:val="46"/>
    <w:rsid w:val="007674EE"/>
    <w:pPr>
      <w:spacing w:after="0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Punane1">
    <w:name w:val="Tabel_Punane1"/>
    <w:basedOn w:val="Normaaltabel"/>
    <w:uiPriority w:val="99"/>
    <w:qFormat/>
    <w:rsid w:val="007674EE"/>
    <w:pPr>
      <w:spacing w:after="0"/>
    </w:pPr>
    <w:rPr>
      <w:rFonts w:ascii="Crimson Pro" w:eastAsiaTheme="minorEastAsia" w:hAnsi="Crimson Pro"/>
      <w:sz w:val="24"/>
      <w:lang w:val="en-US"/>
      <w14:ligatures w14:val="none"/>
    </w:rPr>
    <w:tblPr>
      <w:tblStyleRowBandSize w:val="1"/>
      <w:tblStyleColBandSize w:val="1"/>
      <w:tblBorders>
        <w:insideH w:val="single" w:sz="2" w:space="0" w:color="A6A6A6" w:themeColor="background1" w:themeShade="A6"/>
        <w:insideV w:val="single" w:sz="2" w:space="0" w:color="A6A6A6" w:themeColor="background1" w:themeShade="A6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  <w:tcMar>
        <w:left w:w="113" w:type="dxa"/>
        <w:right w:w="113" w:type="dxa"/>
      </w:tcMar>
    </w:tcPr>
    <w:tblStylePr w:type="firstRow">
      <w:pPr>
        <w:wordWrap/>
        <w:spacing w:beforeLines="40" w:before="40" w:beforeAutospacing="0" w:afterLines="40" w:after="40" w:afterAutospacing="0" w:line="240" w:lineRule="auto"/>
        <w:jc w:val="left"/>
      </w:pPr>
      <w:rPr>
        <w:rFonts w:ascii="Alegreya Sans" w:hAnsi="Alegreya Sans"/>
        <w:b/>
        <w:bCs/>
        <w:color w:val="FFFFFF" w:themeColor="background1"/>
        <w:sz w:val="28"/>
      </w:rPr>
      <w:tblPr/>
      <w:tcPr>
        <w:shd w:val="clear" w:color="auto" w:fill="C00000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single" w:sz="2" w:space="0" w:color="808080" w:themeColor="background1" w:themeShade="80"/>
          <w:left w:val="single" w:sz="2" w:space="0" w:color="808080" w:themeColor="background1" w:themeShade="80"/>
          <w:bottom w:val="single" w:sz="2" w:space="0" w:color="808080" w:themeColor="background1" w:themeShade="80"/>
          <w:right w:val="single" w:sz="2" w:space="0" w:color="808080" w:themeColor="background1" w:themeShade="80"/>
          <w:insideH w:val="single" w:sz="2" w:space="0" w:color="808080" w:themeColor="background1" w:themeShade="80"/>
          <w:insideV w:val="single" w:sz="2" w:space="0" w:color="808080" w:themeColor="background1" w:themeShade="80"/>
        </w:tcBorders>
        <w:shd w:val="clear" w:color="auto" w:fill="auto"/>
      </w:tcPr>
    </w:tblStylePr>
    <w:tblStylePr w:type="firstCol">
      <w:rPr>
        <w:b w:val="0"/>
        <w:bCs/>
      </w:rPr>
      <w:tblPr/>
      <w:tcPr>
        <w:tc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cBorders>
        <w:shd w:val="clear" w:color="auto" w:fill="auto"/>
      </w:tcPr>
    </w:tblStylePr>
    <w:tblStylePr w:type="lastCol">
      <w:rPr>
        <w:b w:val="0"/>
        <w:bCs/>
      </w:rPr>
      <w:tblPr/>
      <w:tcPr>
        <w:tc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cBorders>
        <w:shd w:val="clear" w:color="auto" w:fill="auto"/>
      </w:tcPr>
    </w:tblStylePr>
    <w:tblStylePr w:type="band1Vert">
      <w:tblPr/>
      <w:tcPr>
        <w:tc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cBorders>
        <w:shd w:val="clear" w:color="auto" w:fill="auto"/>
      </w:tcPr>
    </w:tblStylePr>
    <w:tblStylePr w:type="band2Vert">
      <w:tblPr/>
      <w:tcPr>
        <w:tc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cBorders>
        <w:shd w:val="clear" w:color="auto" w:fill="auto"/>
      </w:tcPr>
    </w:tblStylePr>
    <w:tblStylePr w:type="band1Horz">
      <w:tblPr/>
      <w:tcPr>
        <w:tc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cBorders>
        <w:shd w:val="clear" w:color="auto" w:fill="auto"/>
      </w:tcPr>
    </w:tblStylePr>
    <w:tblStylePr w:type="band2Horz">
      <w:tblPr/>
      <w:tcPr>
        <w:tcBorders>
          <w:top w:val="single" w:sz="2" w:space="0" w:color="A6A6A6" w:themeColor="background1" w:themeShade="A6"/>
          <w:left w:val="single" w:sz="2" w:space="0" w:color="A6A6A6" w:themeColor="background1" w:themeShade="A6"/>
          <w:bottom w:val="single" w:sz="2" w:space="0" w:color="A6A6A6" w:themeColor="background1" w:themeShade="A6"/>
          <w:right w:val="single" w:sz="2" w:space="0" w:color="A6A6A6" w:themeColor="background1" w:themeShade="A6"/>
          <w:insideH w:val="single" w:sz="2" w:space="0" w:color="A6A6A6" w:themeColor="background1" w:themeShade="A6"/>
          <w:insideV w:val="single" w:sz="2" w:space="0" w:color="A6A6A6" w:themeColor="background1" w:themeShade="A6"/>
        </w:tcBorders>
        <w:shd w:val="clear" w:color="auto" w:fill="auto"/>
      </w:tcPr>
    </w:tblStylePr>
  </w:style>
  <w:style w:type="paragraph" w:customStyle="1" w:styleId="Tabeltekst">
    <w:name w:val="Tabel tekst"/>
    <w:basedOn w:val="Normaallaad"/>
    <w:next w:val="TabeleText"/>
    <w:qFormat/>
    <w:rsid w:val="007674EE"/>
    <w:pPr>
      <w:spacing w:after="80"/>
      <w:jc w:val="left"/>
    </w:pPr>
    <w:rPr>
      <w:rFonts w:eastAsiaTheme="minorEastAsia"/>
      <w:bCs/>
      <w:noProof/>
      <w14:ligatures w14:val="none"/>
    </w:rPr>
  </w:style>
  <w:style w:type="paragraph" w:customStyle="1" w:styleId="TabeliPea">
    <w:name w:val="TabeliPea"/>
    <w:basedOn w:val="Normaallaad"/>
    <w:next w:val="Normaallaad"/>
    <w:qFormat/>
    <w:rsid w:val="007674EE"/>
    <w:pPr>
      <w:spacing w:beforeLines="40" w:before="96" w:afterLines="40" w:after="96"/>
      <w:jc w:val="left"/>
    </w:pPr>
    <w:rPr>
      <w:rFonts w:ascii="Alegreya Sans" w:eastAsiaTheme="minorEastAsia" w:hAnsi="Alegreya Sans"/>
      <w:bCs/>
      <w:noProof/>
      <w:color w:val="FFFFFF" w:themeColor="background1"/>
      <w:sz w:val="28"/>
      <w:lang w:val="en-US"/>
      <w14:ligatures w14:val="none"/>
    </w:rPr>
  </w:style>
  <w:style w:type="paragraph" w:customStyle="1" w:styleId="RuutM">
    <w:name w:val="RuutM"/>
    <w:basedOn w:val="Loenditpp"/>
    <w:qFormat/>
    <w:rsid w:val="007674EE"/>
    <w:pPr>
      <w:numPr>
        <w:numId w:val="0"/>
      </w:numPr>
    </w:pPr>
  </w:style>
  <w:style w:type="paragraph" w:styleId="SK5">
    <w:name w:val="toc 5"/>
    <w:basedOn w:val="Normaallaad"/>
    <w:next w:val="Normaallaad"/>
    <w:autoRedefine/>
    <w:uiPriority w:val="39"/>
    <w:unhideWhenUsed/>
    <w:rsid w:val="007674EE"/>
    <w:pPr>
      <w:ind w:left="227"/>
    </w:pPr>
  </w:style>
  <w:style w:type="character" w:styleId="Lahendamatamainimine">
    <w:name w:val="Unresolved Mention"/>
    <w:basedOn w:val="Liguvaikefont"/>
    <w:uiPriority w:val="99"/>
    <w:semiHidden/>
    <w:unhideWhenUsed/>
    <w:rsid w:val="007674EE"/>
    <w:rPr>
      <w:color w:val="605E5C"/>
      <w:shd w:val="clear" w:color="auto" w:fill="E1DFDD"/>
    </w:rPr>
  </w:style>
  <w:style w:type="paragraph" w:customStyle="1" w:styleId="RombM">
    <w:name w:val="RombM"/>
    <w:basedOn w:val="Loenditpp"/>
    <w:qFormat/>
    <w:rsid w:val="007674EE"/>
    <w:pPr>
      <w:numPr>
        <w:ilvl w:val="2"/>
      </w:numPr>
    </w:pPr>
  </w:style>
  <w:style w:type="paragraph" w:customStyle="1" w:styleId="Default">
    <w:name w:val="Default"/>
    <w:rsid w:val="00CB6C29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  <w:sz w:val="24"/>
      <w:szCs w:val="24"/>
    </w:rPr>
  </w:style>
  <w:style w:type="character" w:styleId="Kommentaariviide">
    <w:name w:val="annotation reference"/>
    <w:basedOn w:val="Liguvaikefont"/>
    <w:uiPriority w:val="99"/>
    <w:semiHidden/>
    <w:unhideWhenUsed/>
    <w:rsid w:val="006B1B7C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6B1B7C"/>
    <w:rPr>
      <w:sz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rsid w:val="006B1B7C"/>
    <w:rPr>
      <w:rFonts w:ascii="Crimson Pro" w:hAnsi="Crimson Pro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6B1B7C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6B1B7C"/>
    <w:rPr>
      <w:rFonts w:ascii="Crimson Pro" w:hAnsi="Crimson Pro"/>
      <w:b/>
      <w:bCs/>
    </w:rPr>
  </w:style>
  <w:style w:type="paragraph" w:customStyle="1" w:styleId="paragraph">
    <w:name w:val="paragraph"/>
    <w:basedOn w:val="Normaallaad"/>
    <w:rsid w:val="006965D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et-EE"/>
      <w14:ligatures w14:val="none"/>
    </w:rPr>
  </w:style>
  <w:style w:type="character" w:customStyle="1" w:styleId="normaltextrun">
    <w:name w:val="normaltextrun"/>
    <w:basedOn w:val="Liguvaikefont"/>
    <w:rsid w:val="006965DF"/>
  </w:style>
  <w:style w:type="character" w:customStyle="1" w:styleId="eop">
    <w:name w:val="eop"/>
    <w:basedOn w:val="Liguvaikefont"/>
    <w:rsid w:val="006965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7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6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1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8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5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0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eader" Target="head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isi-PC\AppData\Roaming\Microsoft\Templates\Kahepool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7EF98D01C9F549A60134ACF436DCCA" ma:contentTypeVersion="18" ma:contentTypeDescription="Create a new document." ma:contentTypeScope="" ma:versionID="c62abb5595a64f44596071e99c20f7ff">
  <xsd:schema xmlns:xsd="http://www.w3.org/2001/XMLSchema" xmlns:xs="http://www.w3.org/2001/XMLSchema" xmlns:p="http://schemas.microsoft.com/office/2006/metadata/properties" xmlns:ns2="010ecfe6-d3bc-4b41-bdbd-81f22fffe916" xmlns:ns3="c4877a31-83fc-4462-832c-b6ca7922df77" targetNamespace="http://schemas.microsoft.com/office/2006/metadata/properties" ma:root="true" ma:fieldsID="d6d903a966223dfd8d61d1d9551ef250" ns2:_="" ns3:_="">
    <xsd:import namespace="010ecfe6-d3bc-4b41-bdbd-81f22fffe916"/>
    <xsd:import namespace="c4877a31-83fc-4462-832c-b6ca7922df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MediaServiceBillingMetadata" minOccurs="0"/>
                <xsd:element ref="ns2:Sta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ecfe6-d3bc-4b41-bdbd-81f22fffe9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b9e6b61-800c-402b-b0ce-7df860a021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3" nillable="true" ma:displayName="Lõpetamise olek" ma:internalName="L_x00f5_petamise_x0020_olek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  <xsd:element name="Staatus" ma:index="25" nillable="true" ma:displayName="Staatus" ma:format="Dropdown" ma:internalName="Staatu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877a31-83fc-4462-832c-b6ca7922df7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5bb4d07-9573-4e29-a8b6-a35d0428caca}" ma:internalName="TaxCatchAll" ma:showField="CatchAllData" ma:web="c4877a31-83fc-4462-832c-b6ca7922df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877a31-83fc-4462-832c-b6ca7922df77" xsi:nil="true"/>
    <lcf76f155ced4ddcb4097134ff3c332f xmlns="010ecfe6-d3bc-4b41-bdbd-81f22fffe916">
      <Terms xmlns="http://schemas.microsoft.com/office/infopath/2007/PartnerControls"/>
    </lcf76f155ced4ddcb4097134ff3c332f>
    <_Flow_SignoffStatus xmlns="010ecfe6-d3bc-4b41-bdbd-81f22fffe916" xsi:nil="true"/>
    <Staatus xmlns="010ecfe6-d3bc-4b41-bdbd-81f22fffe91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D4B9F964-308E-4D24-89E2-91FD06A500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1ADC8C-0AD7-40EA-AD84-662912D14458}"/>
</file>

<file path=customXml/itemProps3.xml><?xml version="1.0" encoding="utf-8"?>
<ds:datastoreItem xmlns:ds="http://schemas.openxmlformats.org/officeDocument/2006/customXml" ds:itemID="{EA0D4FE5-05F9-48AF-8A7F-9B298593DF6B}">
  <ds:schemaRefs>
    <ds:schemaRef ds:uri="http://schemas.microsoft.com/office/2006/metadata/properties"/>
    <ds:schemaRef ds:uri="http://schemas.microsoft.com/office/infopath/2007/PartnerControls"/>
    <ds:schemaRef ds:uri="c4877a31-83fc-4462-832c-b6ca7922df77"/>
    <ds:schemaRef ds:uri="010ecfe6-d3bc-4b41-bdbd-81f22fffe916"/>
  </ds:schemaRefs>
</ds:datastoreItem>
</file>

<file path=customXml/itemProps4.xml><?xml version="1.0" encoding="utf-8"?>
<ds:datastoreItem xmlns:ds="http://schemas.openxmlformats.org/officeDocument/2006/customXml" ds:itemID="{886BD53A-D16E-4BD3-B65D-D9AEF768B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Kahepoolne.dotx</Template>
  <TotalTime>108</TotalTime>
  <Pages>43</Pages>
  <Words>349</Words>
  <Characters>2029</Characters>
  <Application>Microsoft Office Word</Application>
  <DocSecurity>0</DocSecurity>
  <Lines>16</Lines>
  <Paragraphs>4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Liisi-PC</dc:creator>
  <cp:keywords/>
  <dc:description/>
  <cp:lastModifiedBy>Kaili Ojaperv</cp:lastModifiedBy>
  <cp:revision>112</cp:revision>
  <dcterms:created xsi:type="dcterms:W3CDTF">2024-04-07T18:07:00Z</dcterms:created>
  <dcterms:modified xsi:type="dcterms:W3CDTF">2025-04-03T12:54:00Z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0x010100ED7EF98D01C9F549A60134ACF436DCCA</vt:lpwstr>
  </property>
  <property fmtid="{D5CDD505-2E9C-101B-9397-08002B2CF9AE}" pid="3" name="MediaServiceImageTags">
    <vt:lpwstr/>
  </property>
</Properties>
</file>