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2347" w:rsidRDefault="00B92347" w:rsidP="004B364D">
      <w:pPr>
        <w:spacing w:after="0"/>
        <w:rPr>
          <w:lang w:val="et-EE"/>
        </w:rPr>
        <w:sectPr w:rsidR="00B92347" w:rsidSect="00B92347">
          <w:footerReference w:type="even" r:id="rId8"/>
          <w:footerReference w:type="default" r:id="rId9"/>
          <w:pgSz w:w="11906" w:h="16838"/>
          <w:pgMar w:top="851" w:right="1701" w:bottom="1701" w:left="1701" w:header="680" w:footer="851" w:gutter="0"/>
          <w:cols w:space="708"/>
          <w:docGrid w:linePitch="360"/>
        </w:sectPr>
      </w:pPr>
      <w:r w:rsidRPr="00A83070">
        <w:rPr>
          <w:noProof/>
          <w:lang w:val="et-EE"/>
        </w:rPr>
        <w:drawing>
          <wp:anchor distT="0" distB="540385" distL="114300" distR="114300" simplePos="0" relativeHeight="251658240" behindDoc="1" locked="0" layoutInCell="1" allowOverlap="0" wp14:anchorId="79973E02" wp14:editId="3A32C85D">
            <wp:simplePos x="0" y="0"/>
            <wp:positionH relativeFrom="column">
              <wp:posOffset>2481</wp:posOffset>
            </wp:positionH>
            <wp:positionV relativeFrom="page">
              <wp:posOffset>635849</wp:posOffset>
            </wp:positionV>
            <wp:extent cx="1191260" cy="1191260"/>
            <wp:effectExtent l="0" t="0" r="254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91260" cy="1191260"/>
                    </a:xfrm>
                    <a:prstGeom prst="rect">
                      <a:avLst/>
                    </a:prstGeom>
                  </pic:spPr>
                </pic:pic>
              </a:graphicData>
            </a:graphic>
            <wp14:sizeRelH relativeFrom="margin">
              <wp14:pctWidth>0</wp14:pctWidth>
            </wp14:sizeRelH>
            <wp14:sizeRelV relativeFrom="margin">
              <wp14:pctHeight>0</wp14:pctHeight>
            </wp14:sizeRelV>
          </wp:anchor>
        </w:drawing>
      </w:r>
    </w:p>
    <w:p w:rsidR="00B92347" w:rsidRDefault="00B92347" w:rsidP="00B92347">
      <w:pPr>
        <w:spacing w:after="0"/>
        <w:rPr>
          <w:b/>
          <w:lang w:val="et-EE"/>
        </w:rPr>
      </w:pPr>
    </w:p>
    <w:p w:rsidR="00B92347" w:rsidRDefault="00B92347" w:rsidP="00B92347">
      <w:pPr>
        <w:spacing w:after="0"/>
        <w:rPr>
          <w:b/>
          <w:lang w:val="et-EE"/>
        </w:rPr>
      </w:pPr>
    </w:p>
    <w:p w:rsidR="00B92347" w:rsidRDefault="00B92347" w:rsidP="00B92347">
      <w:pPr>
        <w:spacing w:after="0"/>
        <w:rPr>
          <w:b/>
          <w:lang w:val="et-EE"/>
        </w:rPr>
      </w:pPr>
    </w:p>
    <w:p w:rsidR="00B92347" w:rsidRDefault="00B92347" w:rsidP="00B92347">
      <w:pPr>
        <w:spacing w:after="0"/>
        <w:rPr>
          <w:b/>
          <w:lang w:val="et-EE"/>
        </w:rPr>
      </w:pPr>
    </w:p>
    <w:p w:rsidR="00B92347" w:rsidRDefault="00B92347" w:rsidP="00B92347">
      <w:pPr>
        <w:spacing w:after="0"/>
        <w:rPr>
          <w:b/>
          <w:lang w:val="et-EE"/>
        </w:rPr>
      </w:pPr>
    </w:p>
    <w:p w:rsidR="00B92347" w:rsidRDefault="00B92347" w:rsidP="00B92347">
      <w:pPr>
        <w:spacing w:after="0"/>
        <w:rPr>
          <w:b/>
          <w:lang w:val="et-EE"/>
        </w:rPr>
      </w:pPr>
    </w:p>
    <w:p w:rsidR="00B92347" w:rsidRDefault="00B92347" w:rsidP="00B92347">
      <w:pPr>
        <w:spacing w:after="0"/>
        <w:rPr>
          <w:b/>
          <w:lang w:val="et-EE"/>
        </w:rPr>
      </w:pPr>
    </w:p>
    <w:p w:rsidR="00B92347" w:rsidRDefault="00B92347" w:rsidP="00B92347">
      <w:pPr>
        <w:spacing w:after="0"/>
        <w:rPr>
          <w:b/>
          <w:lang w:val="et-EE"/>
        </w:rPr>
      </w:pPr>
    </w:p>
    <w:p w:rsidR="00B92347" w:rsidRPr="00B92347" w:rsidRDefault="00B92347" w:rsidP="00B92347">
      <w:pPr>
        <w:pStyle w:val="Title"/>
        <w:rPr>
          <w:color w:val="186F11"/>
        </w:rPr>
      </w:pPr>
      <w:r>
        <w:rPr>
          <w:noProof/>
          <w:color w:val="186F11"/>
          <w:lang w:val="et-EE" w:eastAsia="et-EE"/>
        </w:rPr>
        <w:drawing>
          <wp:anchor distT="0" distB="0" distL="114300" distR="114300" simplePos="0" relativeHeight="251660288" behindDoc="1" locked="0" layoutInCell="1" allowOverlap="1" wp14:anchorId="3FD26C53" wp14:editId="06927403">
            <wp:simplePos x="0" y="0"/>
            <wp:positionH relativeFrom="column">
              <wp:posOffset>-25</wp:posOffset>
            </wp:positionH>
            <wp:positionV relativeFrom="paragraph">
              <wp:posOffset>-3352</wp:posOffset>
            </wp:positionV>
            <wp:extent cx="1250899" cy="702528"/>
            <wp:effectExtent l="0" t="0" r="6985" b="2540"/>
            <wp:wrapNone/>
            <wp:docPr id="1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S logo, töödeldud, 2 proov,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50105" cy="702082"/>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D40867">
        <w:rPr>
          <w:color w:val="186F11"/>
        </w:rPr>
        <w:t>Nõmme</w:t>
      </w:r>
      <w:proofErr w:type="spellEnd"/>
      <w:r w:rsidRPr="00D40867">
        <w:rPr>
          <w:color w:val="186F11"/>
        </w:rPr>
        <w:t xml:space="preserve"> Tee </w:t>
      </w:r>
      <w:proofErr w:type="spellStart"/>
      <w:r w:rsidRPr="00D40867">
        <w:rPr>
          <w:color w:val="186F11"/>
        </w:rPr>
        <w:t>Selts</w:t>
      </w:r>
      <w:proofErr w:type="spellEnd"/>
    </w:p>
    <w:p w:rsidR="00B92347" w:rsidRDefault="00B92347" w:rsidP="00B92347">
      <w:pPr>
        <w:spacing w:after="0"/>
        <w:rPr>
          <w:b/>
          <w:lang w:val="et-EE"/>
        </w:rPr>
      </w:pPr>
    </w:p>
    <w:p w:rsidR="00B92347" w:rsidRDefault="00B92347" w:rsidP="00B92347">
      <w:pPr>
        <w:spacing w:after="0"/>
        <w:rPr>
          <w:b/>
          <w:lang w:val="et-EE"/>
        </w:rPr>
      </w:pPr>
    </w:p>
    <w:p w:rsidR="001663B3" w:rsidRPr="00A83070" w:rsidRDefault="001663B3" w:rsidP="00B92347">
      <w:pPr>
        <w:spacing w:after="0"/>
        <w:rPr>
          <w:b/>
          <w:lang w:val="et-EE"/>
        </w:rPr>
      </w:pPr>
      <w:r w:rsidRPr="00A83070">
        <w:rPr>
          <w:b/>
          <w:lang w:val="et-EE"/>
        </w:rPr>
        <w:t>Keskkonnakomisjon:</w:t>
      </w:r>
    </w:p>
    <w:p w:rsidR="001663B3" w:rsidRPr="00A83070" w:rsidRDefault="00A83070" w:rsidP="00B92347">
      <w:pPr>
        <w:spacing w:after="0"/>
        <w:rPr>
          <w:lang w:val="et-EE"/>
        </w:rPr>
      </w:pPr>
      <w:r w:rsidRPr="00A83070">
        <w:rPr>
          <w:lang w:val="et-EE"/>
        </w:rPr>
        <w:t>t</w:t>
      </w:r>
      <w:r w:rsidR="001663B3" w:rsidRPr="00A83070">
        <w:rPr>
          <w:lang w:val="et-EE"/>
        </w:rPr>
        <w:t>armo.tamm@riigikogu.ee</w:t>
      </w:r>
    </w:p>
    <w:p w:rsidR="001663B3" w:rsidRPr="00A83070" w:rsidRDefault="001663B3" w:rsidP="00B92347">
      <w:pPr>
        <w:spacing w:after="0"/>
        <w:rPr>
          <w:lang w:val="et-EE"/>
        </w:rPr>
      </w:pPr>
      <w:r w:rsidRPr="00A83070">
        <w:rPr>
          <w:lang w:val="et-EE"/>
        </w:rPr>
        <w:t>andres.metsoja@riigikogu.ee</w:t>
      </w:r>
    </w:p>
    <w:p w:rsidR="001663B3" w:rsidRPr="00A83070" w:rsidRDefault="001663B3" w:rsidP="00B92347">
      <w:pPr>
        <w:spacing w:after="0"/>
        <w:rPr>
          <w:lang w:val="et-EE"/>
        </w:rPr>
      </w:pPr>
      <w:r w:rsidRPr="00A83070">
        <w:rPr>
          <w:lang w:val="et-EE"/>
        </w:rPr>
        <w:t>yoko.alender@riigikogu.ee</w:t>
      </w:r>
    </w:p>
    <w:p w:rsidR="001663B3" w:rsidRPr="00A83070" w:rsidRDefault="001663B3" w:rsidP="00B92347">
      <w:pPr>
        <w:spacing w:after="0"/>
        <w:rPr>
          <w:lang w:val="et-EE"/>
        </w:rPr>
      </w:pPr>
      <w:r w:rsidRPr="00A83070">
        <w:rPr>
          <w:lang w:val="et-EE"/>
        </w:rPr>
        <w:t>mait.klaassen@riigikogu.ee</w:t>
      </w:r>
    </w:p>
    <w:p w:rsidR="001663B3" w:rsidRPr="00A83070" w:rsidRDefault="001663B3" w:rsidP="00B92347">
      <w:pPr>
        <w:spacing w:after="0"/>
        <w:rPr>
          <w:lang w:val="et-EE"/>
        </w:rPr>
      </w:pPr>
      <w:r w:rsidRPr="00A83070">
        <w:rPr>
          <w:lang w:val="et-EE"/>
        </w:rPr>
        <w:t>hanah.lahe@riigikogu.ee</w:t>
      </w:r>
    </w:p>
    <w:p w:rsidR="001663B3" w:rsidRPr="00A83070" w:rsidRDefault="001663B3" w:rsidP="00B92347">
      <w:pPr>
        <w:spacing w:after="0"/>
        <w:rPr>
          <w:lang w:val="et-EE"/>
        </w:rPr>
      </w:pPr>
      <w:r w:rsidRPr="00A83070">
        <w:rPr>
          <w:lang w:val="et-EE"/>
        </w:rPr>
        <w:t>tiit.maran@riigikogu.ee</w:t>
      </w:r>
    </w:p>
    <w:p w:rsidR="001663B3" w:rsidRPr="00A83070" w:rsidRDefault="001663B3" w:rsidP="00B92347">
      <w:pPr>
        <w:spacing w:after="0"/>
        <w:rPr>
          <w:lang w:val="et-EE"/>
        </w:rPr>
      </w:pPr>
      <w:r w:rsidRPr="00A83070">
        <w:rPr>
          <w:lang w:val="et-EE"/>
        </w:rPr>
        <w:t>tonis.molder@riigikogu.ee</w:t>
      </w:r>
    </w:p>
    <w:p w:rsidR="001663B3" w:rsidRPr="00A83070" w:rsidRDefault="001663B3" w:rsidP="00B92347">
      <w:pPr>
        <w:spacing w:after="0"/>
        <w:rPr>
          <w:lang w:val="et-EE"/>
        </w:rPr>
      </w:pPr>
      <w:r w:rsidRPr="00A83070">
        <w:rPr>
          <w:lang w:val="et-EE"/>
        </w:rPr>
        <w:t>paertel-peeter.pere@riigikogu.ee</w:t>
      </w:r>
    </w:p>
    <w:p w:rsidR="001663B3" w:rsidRPr="00A83070" w:rsidRDefault="00B92347" w:rsidP="00B92347">
      <w:pPr>
        <w:spacing w:after="0"/>
        <w:rPr>
          <w:lang w:val="et-EE"/>
        </w:rPr>
      </w:pPr>
      <w:hyperlink r:id="rId12" w:history="1">
        <w:r w:rsidRPr="00E516F9">
          <w:rPr>
            <w:rStyle w:val="Hyperlink"/>
            <w:lang w:val="et-EE"/>
          </w:rPr>
          <w:t>evelin.poola</w:t>
        </w:r>
        <w:r w:rsidRPr="00E516F9">
          <w:rPr>
            <w:rStyle w:val="Hyperlink"/>
            <w:lang w:val="et-EE"/>
          </w:rPr>
          <w:t>m</w:t>
        </w:r>
        <w:r w:rsidRPr="00E516F9">
          <w:rPr>
            <w:rStyle w:val="Hyperlink"/>
            <w:lang w:val="et-EE"/>
          </w:rPr>
          <w:t>ets@riigikogu.ee</w:t>
        </w:r>
      </w:hyperlink>
      <w:r>
        <w:rPr>
          <w:lang w:val="et-EE"/>
        </w:rPr>
        <w:t xml:space="preserve"> </w:t>
      </w:r>
    </w:p>
    <w:p w:rsidR="001663B3" w:rsidRPr="00A83070" w:rsidRDefault="001663B3" w:rsidP="00B92347">
      <w:pPr>
        <w:spacing w:after="0"/>
        <w:rPr>
          <w:b/>
          <w:lang w:val="et-EE"/>
        </w:rPr>
      </w:pPr>
    </w:p>
    <w:p w:rsidR="00712CB6" w:rsidRPr="00A83070" w:rsidRDefault="00712CB6" w:rsidP="00B92347">
      <w:pPr>
        <w:spacing w:after="0"/>
        <w:rPr>
          <w:b/>
          <w:lang w:val="et-EE"/>
        </w:rPr>
      </w:pPr>
      <w:r w:rsidRPr="00A83070">
        <w:rPr>
          <w:b/>
          <w:lang w:val="et-EE"/>
        </w:rPr>
        <w:t>Keskkonnaministeerium</w:t>
      </w:r>
    </w:p>
    <w:p w:rsidR="00712CB6" w:rsidRPr="00A83070" w:rsidRDefault="00712CB6" w:rsidP="00B92347">
      <w:pPr>
        <w:spacing w:after="0"/>
        <w:rPr>
          <w:lang w:val="et-EE"/>
        </w:rPr>
      </w:pPr>
      <w:r w:rsidRPr="00A83070">
        <w:rPr>
          <w:lang w:val="et-EE"/>
        </w:rPr>
        <w:t>keskkonnaministeerium@envir.ee</w:t>
      </w:r>
    </w:p>
    <w:p w:rsidR="00B95CF9" w:rsidRPr="00A83070" w:rsidRDefault="00B95CF9" w:rsidP="00B92347">
      <w:pPr>
        <w:spacing w:after="0"/>
        <w:rPr>
          <w:b/>
          <w:lang w:val="et-EE"/>
        </w:rPr>
      </w:pPr>
    </w:p>
    <w:p w:rsidR="00C0431C" w:rsidRPr="00A83070" w:rsidRDefault="00C0431C" w:rsidP="00B92347">
      <w:pPr>
        <w:spacing w:after="0"/>
        <w:rPr>
          <w:b/>
          <w:lang w:val="et-EE"/>
        </w:rPr>
      </w:pPr>
      <w:r w:rsidRPr="00A83070">
        <w:rPr>
          <w:b/>
          <w:lang w:val="et-EE"/>
        </w:rPr>
        <w:t>Keskkonnaamet</w:t>
      </w:r>
    </w:p>
    <w:p w:rsidR="007F2335" w:rsidRPr="00A83070" w:rsidRDefault="007F2335" w:rsidP="00B92347">
      <w:pPr>
        <w:spacing w:after="0"/>
        <w:rPr>
          <w:lang w:val="et-EE"/>
        </w:rPr>
      </w:pPr>
      <w:r w:rsidRPr="00A83070">
        <w:rPr>
          <w:lang w:val="et-EE"/>
        </w:rPr>
        <w:t>rainer.vakra@keskkonnaamet.ee</w:t>
      </w:r>
    </w:p>
    <w:p w:rsidR="00B92347" w:rsidRPr="00A83070" w:rsidRDefault="00B92347" w:rsidP="00B92347">
      <w:pPr>
        <w:spacing w:after="0"/>
        <w:rPr>
          <w:lang w:val="et-EE"/>
        </w:rPr>
      </w:pPr>
      <w:r w:rsidRPr="00A83070">
        <w:rPr>
          <w:lang w:val="et-EE"/>
        </w:rPr>
        <w:t>info@keskkonnaamet.ee</w:t>
      </w:r>
    </w:p>
    <w:p w:rsidR="00B92347" w:rsidRPr="00A83070" w:rsidRDefault="00B92347" w:rsidP="00B92347">
      <w:pPr>
        <w:spacing w:after="0"/>
        <w:rPr>
          <w:lang w:val="et-EE"/>
        </w:rPr>
      </w:pPr>
      <w:r w:rsidRPr="00A83070">
        <w:rPr>
          <w:lang w:val="et-EE"/>
        </w:rPr>
        <w:t>kristina.kurm@keskkonnaamet.ee</w:t>
      </w:r>
    </w:p>
    <w:p w:rsidR="00B92347" w:rsidRPr="00A83070" w:rsidRDefault="00B92347" w:rsidP="00B92347">
      <w:pPr>
        <w:spacing w:after="0"/>
        <w:rPr>
          <w:lang w:val="et-EE"/>
        </w:rPr>
      </w:pPr>
    </w:p>
    <w:p w:rsidR="00B92347" w:rsidRPr="00A83070" w:rsidRDefault="00B92347" w:rsidP="00B92347">
      <w:pPr>
        <w:spacing w:after="0"/>
        <w:rPr>
          <w:b/>
          <w:lang w:val="et-EE"/>
        </w:rPr>
      </w:pPr>
      <w:r w:rsidRPr="00A83070">
        <w:rPr>
          <w:b/>
          <w:lang w:val="et-EE"/>
        </w:rPr>
        <w:t>Riigimetsa Majandamise Keskus</w:t>
      </w:r>
    </w:p>
    <w:p w:rsidR="00B92347" w:rsidRPr="00A83070" w:rsidRDefault="00B92347" w:rsidP="00B92347">
      <w:pPr>
        <w:spacing w:after="0"/>
        <w:rPr>
          <w:lang w:val="et-EE"/>
        </w:rPr>
      </w:pPr>
      <w:r w:rsidRPr="00A83070">
        <w:rPr>
          <w:lang w:val="et-EE"/>
        </w:rPr>
        <w:t>andrus.kevvai@rmk.ee</w:t>
      </w:r>
    </w:p>
    <w:p w:rsidR="00B92347" w:rsidRPr="00A83070" w:rsidRDefault="00B92347" w:rsidP="00B92347">
      <w:pPr>
        <w:spacing w:after="0"/>
        <w:rPr>
          <w:lang w:val="et-EE"/>
        </w:rPr>
      </w:pPr>
      <w:r w:rsidRPr="00A83070">
        <w:rPr>
          <w:lang w:val="et-EE"/>
        </w:rPr>
        <w:t>rmk@rmk.ee</w:t>
      </w:r>
    </w:p>
    <w:p w:rsidR="00B92347" w:rsidRDefault="00B92347" w:rsidP="00B92347">
      <w:pPr>
        <w:spacing w:after="0"/>
        <w:rPr>
          <w:b/>
          <w:lang w:val="et-EE"/>
        </w:rPr>
      </w:pPr>
    </w:p>
    <w:p w:rsidR="00B92347" w:rsidRPr="00A83070" w:rsidRDefault="00B92347" w:rsidP="00B92347">
      <w:pPr>
        <w:spacing w:after="0"/>
        <w:rPr>
          <w:b/>
          <w:lang w:val="et-EE"/>
        </w:rPr>
      </w:pPr>
      <w:r w:rsidRPr="00A83070">
        <w:rPr>
          <w:b/>
          <w:lang w:val="et-EE"/>
        </w:rPr>
        <w:t>Tallinna Keskkonna- ja Kommunaalamet</w:t>
      </w:r>
    </w:p>
    <w:p w:rsidR="00B92347" w:rsidRPr="00A83070" w:rsidRDefault="00B92347" w:rsidP="00B92347">
      <w:pPr>
        <w:spacing w:after="0"/>
        <w:rPr>
          <w:lang w:val="et-EE"/>
        </w:rPr>
      </w:pPr>
      <w:r w:rsidRPr="00A83070">
        <w:rPr>
          <w:lang w:val="et-EE"/>
        </w:rPr>
        <w:t>vladimir.svet@tallinnlv.ee</w:t>
      </w:r>
    </w:p>
    <w:p w:rsidR="00B92347" w:rsidRPr="00A83070" w:rsidRDefault="00B92347" w:rsidP="00B92347">
      <w:pPr>
        <w:spacing w:after="0"/>
        <w:rPr>
          <w:lang w:val="et-EE"/>
        </w:rPr>
      </w:pPr>
      <w:r w:rsidRPr="00A83070">
        <w:rPr>
          <w:lang w:val="et-EE"/>
        </w:rPr>
        <w:t>kommunaal@tallinnlv.ee</w:t>
      </w:r>
    </w:p>
    <w:p w:rsidR="00B92347" w:rsidRPr="00A83070" w:rsidRDefault="00B92347" w:rsidP="00B92347">
      <w:pPr>
        <w:spacing w:after="0"/>
        <w:rPr>
          <w:lang w:val="et-EE"/>
        </w:rPr>
      </w:pPr>
    </w:p>
    <w:p w:rsidR="00B92347" w:rsidRPr="00A83070" w:rsidRDefault="00B92347" w:rsidP="00B92347">
      <w:pPr>
        <w:spacing w:after="0"/>
        <w:rPr>
          <w:b/>
          <w:lang w:val="et-EE"/>
        </w:rPr>
      </w:pPr>
      <w:r w:rsidRPr="00A83070">
        <w:rPr>
          <w:b/>
          <w:lang w:val="et-EE"/>
        </w:rPr>
        <w:t>Politsei- ja Piirivalveamet</w:t>
      </w:r>
    </w:p>
    <w:p w:rsidR="00B92347" w:rsidRPr="00A83070" w:rsidRDefault="00B92347" w:rsidP="00B92347">
      <w:pPr>
        <w:spacing w:after="0"/>
        <w:rPr>
          <w:lang w:val="et-EE"/>
        </w:rPr>
      </w:pPr>
      <w:r w:rsidRPr="00A83070">
        <w:rPr>
          <w:lang w:val="et-EE"/>
        </w:rPr>
        <w:t>ppa@politsei.ee</w:t>
      </w:r>
    </w:p>
    <w:p w:rsidR="00B92347" w:rsidRPr="00A83070" w:rsidRDefault="00B92347" w:rsidP="00B92347">
      <w:pPr>
        <w:spacing w:after="0"/>
        <w:rPr>
          <w:lang w:val="et-EE"/>
        </w:rPr>
      </w:pPr>
    </w:p>
    <w:p w:rsidR="00B92347" w:rsidRDefault="00B92347" w:rsidP="00B92347">
      <w:pPr>
        <w:spacing w:after="0"/>
        <w:rPr>
          <w:lang w:val="et-EE"/>
        </w:rPr>
        <w:sectPr w:rsidR="00B92347" w:rsidSect="00B92347">
          <w:type w:val="continuous"/>
          <w:pgSz w:w="11906" w:h="16838"/>
          <w:pgMar w:top="851" w:right="1701" w:bottom="1701" w:left="1701" w:header="680" w:footer="851" w:gutter="0"/>
          <w:cols w:space="708"/>
          <w:docGrid w:linePitch="360"/>
        </w:sectPr>
      </w:pPr>
    </w:p>
    <w:p w:rsidR="00B92347" w:rsidRPr="00A83070" w:rsidRDefault="00B92347" w:rsidP="00B92347">
      <w:pPr>
        <w:spacing w:after="0"/>
        <w:rPr>
          <w:b/>
          <w:lang w:val="et-EE"/>
        </w:rPr>
      </w:pPr>
      <w:r w:rsidRPr="00A83070">
        <w:rPr>
          <w:b/>
          <w:lang w:val="et-EE"/>
        </w:rPr>
        <w:t>Päästeamet</w:t>
      </w:r>
    </w:p>
    <w:p w:rsidR="00712CB6" w:rsidRPr="00A83070" w:rsidRDefault="00B92347" w:rsidP="00B92347">
      <w:pPr>
        <w:spacing w:after="0"/>
        <w:rPr>
          <w:lang w:val="et-EE"/>
        </w:rPr>
      </w:pPr>
      <w:proofErr w:type="spellStart"/>
      <w:r w:rsidRPr="00A83070">
        <w:rPr>
          <w:lang w:val="et-EE"/>
        </w:rPr>
        <w:t>rescue@rescue</w:t>
      </w:r>
      <w:proofErr w:type="spellEnd"/>
    </w:p>
    <w:p w:rsidR="00EC2494" w:rsidRPr="00A83070" w:rsidRDefault="00B95CF9" w:rsidP="00EC2494">
      <w:pPr>
        <w:spacing w:after="480"/>
        <w:jc w:val="right"/>
        <w:rPr>
          <w:lang w:val="et-EE"/>
        </w:rPr>
      </w:pPr>
      <w:r w:rsidRPr="00A83070">
        <w:rPr>
          <w:lang w:val="et-EE"/>
        </w:rPr>
        <w:t>2</w:t>
      </w:r>
      <w:r w:rsidR="00A83070" w:rsidRPr="00A83070">
        <w:rPr>
          <w:lang w:val="et-EE"/>
        </w:rPr>
        <w:t>8</w:t>
      </w:r>
      <w:r w:rsidR="00C0431C" w:rsidRPr="00A83070">
        <w:rPr>
          <w:lang w:val="et-EE"/>
        </w:rPr>
        <w:t>. juuni</w:t>
      </w:r>
      <w:r w:rsidR="001A3BFE" w:rsidRPr="00A83070">
        <w:rPr>
          <w:lang w:val="et-EE"/>
        </w:rPr>
        <w:t xml:space="preserve"> 2023</w:t>
      </w:r>
    </w:p>
    <w:p w:rsidR="00EC2494" w:rsidRPr="00A83070" w:rsidRDefault="00E5511B" w:rsidP="00EC2494">
      <w:pPr>
        <w:pStyle w:val="Heading1"/>
        <w:rPr>
          <w:lang w:val="et-EE"/>
        </w:rPr>
      </w:pPr>
      <w:r w:rsidRPr="00A83070">
        <w:rPr>
          <w:lang w:val="et-EE"/>
        </w:rPr>
        <w:t>KIIRET REAGEERIMIST VAJAV KIRI</w:t>
      </w:r>
    </w:p>
    <w:p w:rsidR="008C05EE" w:rsidRPr="00A83070" w:rsidRDefault="008C05EE" w:rsidP="00EE1A1D">
      <w:pPr>
        <w:spacing w:after="0"/>
        <w:rPr>
          <w:lang w:val="et-EE"/>
        </w:rPr>
      </w:pPr>
    </w:p>
    <w:p w:rsidR="006651CD" w:rsidRPr="00A83070" w:rsidRDefault="00F67B1C" w:rsidP="00EE1A1D">
      <w:pPr>
        <w:spacing w:after="0"/>
        <w:rPr>
          <w:b/>
          <w:sz w:val="24"/>
          <w:szCs w:val="24"/>
          <w:lang w:val="et-EE"/>
        </w:rPr>
      </w:pPr>
      <w:r w:rsidRPr="00A83070">
        <w:rPr>
          <w:b/>
          <w:sz w:val="24"/>
          <w:szCs w:val="24"/>
          <w:lang w:val="et-EE"/>
        </w:rPr>
        <w:t>26.06.23</w:t>
      </w:r>
      <w:r w:rsidR="00E5511B" w:rsidRPr="00A83070">
        <w:rPr>
          <w:b/>
          <w:sz w:val="24"/>
          <w:szCs w:val="24"/>
          <w:lang w:val="et-EE"/>
        </w:rPr>
        <w:t xml:space="preserve"> toimus Nõmme-M</w:t>
      </w:r>
      <w:r w:rsidR="008C05EE" w:rsidRPr="00A83070">
        <w:rPr>
          <w:b/>
          <w:sz w:val="24"/>
          <w:szCs w:val="24"/>
          <w:lang w:val="et-EE"/>
        </w:rPr>
        <w:t>ustamäe maastiku</w:t>
      </w:r>
      <w:r w:rsidR="00E5511B" w:rsidRPr="00A83070">
        <w:rPr>
          <w:b/>
          <w:sz w:val="24"/>
          <w:szCs w:val="24"/>
          <w:lang w:val="et-EE"/>
        </w:rPr>
        <w:t>k</w:t>
      </w:r>
      <w:r w:rsidR="008C05EE" w:rsidRPr="00A83070">
        <w:rPr>
          <w:b/>
          <w:sz w:val="24"/>
          <w:szCs w:val="24"/>
          <w:lang w:val="et-EE"/>
        </w:rPr>
        <w:t>ait</w:t>
      </w:r>
      <w:r w:rsidR="00E5511B" w:rsidRPr="00A83070">
        <w:rPr>
          <w:b/>
          <w:sz w:val="24"/>
          <w:szCs w:val="24"/>
          <w:lang w:val="et-EE"/>
        </w:rPr>
        <w:t xml:space="preserve">seala </w:t>
      </w:r>
      <w:proofErr w:type="spellStart"/>
      <w:r w:rsidR="00E5511B" w:rsidRPr="00A83070">
        <w:rPr>
          <w:b/>
          <w:sz w:val="24"/>
          <w:szCs w:val="24"/>
          <w:lang w:val="et-EE"/>
        </w:rPr>
        <w:t>Sütiste</w:t>
      </w:r>
      <w:proofErr w:type="spellEnd"/>
      <w:r w:rsidR="00E5511B" w:rsidRPr="00A83070">
        <w:rPr>
          <w:b/>
          <w:sz w:val="24"/>
          <w:szCs w:val="24"/>
          <w:lang w:val="et-EE"/>
        </w:rPr>
        <w:t xml:space="preserve"> mets</w:t>
      </w:r>
      <w:r w:rsidRPr="00A83070">
        <w:rPr>
          <w:b/>
          <w:sz w:val="24"/>
          <w:szCs w:val="24"/>
          <w:lang w:val="et-EE"/>
        </w:rPr>
        <w:t>as, mahajäetud staadioni kõrval</w:t>
      </w:r>
      <w:r w:rsidR="00E5511B" w:rsidRPr="00A83070">
        <w:rPr>
          <w:b/>
          <w:sz w:val="24"/>
          <w:szCs w:val="24"/>
          <w:lang w:val="et-EE"/>
        </w:rPr>
        <w:t xml:space="preserve"> põleng, mis oleks võinud eskaleeruda metsatulekahjuks! Sündmus </w:t>
      </w:r>
      <w:r w:rsidR="00E5511B" w:rsidRPr="00A83070">
        <w:rPr>
          <w:b/>
          <w:sz w:val="24"/>
          <w:szCs w:val="24"/>
          <w:lang w:val="et-EE"/>
        </w:rPr>
        <w:lastRenderedPageBreak/>
        <w:t>toimus 26. juunil 2023 kella 18 paiku. Keegi oli kutsunud P</w:t>
      </w:r>
      <w:r w:rsidRPr="00A83070">
        <w:rPr>
          <w:b/>
          <w:sz w:val="24"/>
          <w:szCs w:val="24"/>
          <w:lang w:val="et-EE"/>
        </w:rPr>
        <w:t>ää</w:t>
      </w:r>
      <w:r w:rsidR="00E5511B" w:rsidRPr="00A83070">
        <w:rPr>
          <w:b/>
          <w:sz w:val="24"/>
          <w:szCs w:val="24"/>
          <w:lang w:val="et-EE"/>
        </w:rPr>
        <w:t>steameti ning tänu kiirele sekkumisele õnnestus</w:t>
      </w:r>
      <w:r w:rsidR="008C05EE" w:rsidRPr="00A83070">
        <w:rPr>
          <w:b/>
          <w:sz w:val="24"/>
          <w:szCs w:val="24"/>
          <w:lang w:val="et-EE"/>
        </w:rPr>
        <w:t xml:space="preserve"> suurem õnnetus ära hoida. Kuid nii kuivuse tõttu kui ka selle tõttu, et metsarinne on sealsamas kõrval, oleks põleng võinud lõppeda väga ohtliku olukorraga. Põleng on kõige paremini dokumenteeritud MTÜ </w:t>
      </w:r>
      <w:proofErr w:type="spellStart"/>
      <w:r w:rsidR="008C05EE" w:rsidRPr="00A83070">
        <w:rPr>
          <w:b/>
          <w:sz w:val="24"/>
          <w:szCs w:val="24"/>
          <w:lang w:val="et-EE"/>
        </w:rPr>
        <w:t>S</w:t>
      </w:r>
      <w:r w:rsidR="00A83070" w:rsidRPr="00A83070">
        <w:rPr>
          <w:b/>
          <w:sz w:val="24"/>
          <w:szCs w:val="24"/>
          <w:lang w:val="et-EE"/>
        </w:rPr>
        <w:t>ü</w:t>
      </w:r>
      <w:r w:rsidR="008C05EE" w:rsidRPr="00A83070">
        <w:rPr>
          <w:b/>
          <w:sz w:val="24"/>
          <w:szCs w:val="24"/>
          <w:lang w:val="et-EE"/>
        </w:rPr>
        <w:t>tiste</w:t>
      </w:r>
      <w:proofErr w:type="spellEnd"/>
      <w:r w:rsidR="008C05EE" w:rsidRPr="00A83070">
        <w:rPr>
          <w:b/>
          <w:sz w:val="24"/>
          <w:szCs w:val="24"/>
          <w:lang w:val="et-EE"/>
        </w:rPr>
        <w:t xml:space="preserve"> Metsa Selts FB-lehel</w:t>
      </w:r>
      <w:r w:rsidR="00A83070" w:rsidRPr="00A83070">
        <w:rPr>
          <w:b/>
          <w:sz w:val="24"/>
          <w:szCs w:val="24"/>
          <w:lang w:val="et-EE"/>
        </w:rPr>
        <w:t>.</w:t>
      </w:r>
      <w:r w:rsidR="008C05EE" w:rsidRPr="00A83070">
        <w:rPr>
          <w:rStyle w:val="EndnoteReference"/>
          <w:b/>
          <w:sz w:val="24"/>
          <w:szCs w:val="24"/>
          <w:lang w:val="et-EE"/>
        </w:rPr>
        <w:endnoteReference w:id="1"/>
      </w:r>
    </w:p>
    <w:p w:rsidR="008C05EE" w:rsidRPr="00A83070" w:rsidRDefault="008C05EE" w:rsidP="00EE1A1D">
      <w:pPr>
        <w:spacing w:after="0"/>
        <w:rPr>
          <w:lang w:val="et-EE"/>
        </w:rPr>
      </w:pPr>
    </w:p>
    <w:p w:rsidR="001E3BEF" w:rsidRPr="00A83070" w:rsidRDefault="00712CB6" w:rsidP="00EE1A1D">
      <w:pPr>
        <w:spacing w:after="0"/>
        <w:rPr>
          <w:lang w:val="et-EE"/>
        </w:rPr>
      </w:pPr>
      <w:r w:rsidRPr="00A83070">
        <w:rPr>
          <w:lang w:val="et-EE"/>
        </w:rPr>
        <w:t xml:space="preserve">Pöördume </w:t>
      </w:r>
      <w:r w:rsidR="001E3BEF" w:rsidRPr="00A83070">
        <w:rPr>
          <w:lang w:val="et-EE"/>
        </w:rPr>
        <w:t xml:space="preserve">teie poole, et saada </w:t>
      </w:r>
      <w:r w:rsidRPr="00A83070">
        <w:rPr>
          <w:lang w:val="et-EE"/>
        </w:rPr>
        <w:t xml:space="preserve">kaitset </w:t>
      </w:r>
      <w:r w:rsidR="00A83070" w:rsidRPr="00A83070">
        <w:rPr>
          <w:lang w:val="et-EE"/>
        </w:rPr>
        <w:t>maastikukaitsealale, sh Natura2000 alale</w:t>
      </w:r>
      <w:r w:rsidR="001E3BEF" w:rsidRPr="00A83070">
        <w:rPr>
          <w:lang w:val="et-EE"/>
        </w:rPr>
        <w:t>; liikidele, kes seal elavad ja inimestele, kes seal liiguvad</w:t>
      </w:r>
      <w:r w:rsidRPr="00A83070">
        <w:rPr>
          <w:lang w:val="et-EE"/>
        </w:rPr>
        <w:t xml:space="preserve">. </w:t>
      </w:r>
      <w:r w:rsidR="00E825A1" w:rsidRPr="00A83070">
        <w:rPr>
          <w:lang w:val="et-EE"/>
        </w:rPr>
        <w:t xml:space="preserve">Olukord Nõmme-Mustamäe maastikukaitsealal on muutunud alarmeerivalt </w:t>
      </w:r>
      <w:r w:rsidR="001E3BEF" w:rsidRPr="00A83070">
        <w:rPr>
          <w:lang w:val="et-EE"/>
        </w:rPr>
        <w:t>hä</w:t>
      </w:r>
      <w:r w:rsidR="000129EF" w:rsidRPr="00A83070">
        <w:rPr>
          <w:lang w:val="et-EE"/>
        </w:rPr>
        <w:t xml:space="preserve">irivaks ning isegi eluohtlikuks. </w:t>
      </w:r>
      <w:r w:rsidR="00A83070">
        <w:rPr>
          <w:lang w:val="et-EE"/>
        </w:rPr>
        <w:t>Piirkonna seltsid</w:t>
      </w:r>
      <w:r w:rsidR="000129EF" w:rsidRPr="00A83070">
        <w:rPr>
          <w:lang w:val="et-EE"/>
        </w:rPr>
        <w:t xml:space="preserve"> on korduvalt juhtinud nii Keskkonnaamet</w:t>
      </w:r>
      <w:r w:rsidR="00A83070">
        <w:rPr>
          <w:lang w:val="et-EE"/>
        </w:rPr>
        <w:t xml:space="preserve">i, </w:t>
      </w:r>
      <w:r w:rsidR="000129EF" w:rsidRPr="00A83070">
        <w:rPr>
          <w:lang w:val="et-EE"/>
        </w:rPr>
        <w:t>Riigimetsa Majandami</w:t>
      </w:r>
      <w:r w:rsidR="00F67B1C" w:rsidRPr="00A83070">
        <w:rPr>
          <w:lang w:val="et-EE"/>
        </w:rPr>
        <w:t xml:space="preserve">se Keskuse kui ka Mustamäe </w:t>
      </w:r>
      <w:r w:rsidR="00A83070">
        <w:rPr>
          <w:lang w:val="et-EE"/>
        </w:rPr>
        <w:t xml:space="preserve">ja Nõmme </w:t>
      </w:r>
      <w:r w:rsidR="00F67B1C" w:rsidRPr="00A83070">
        <w:rPr>
          <w:lang w:val="et-EE"/>
        </w:rPr>
        <w:t>L</w:t>
      </w:r>
      <w:r w:rsidR="00D62123">
        <w:rPr>
          <w:lang w:val="et-EE"/>
        </w:rPr>
        <w:t>innaosavalitsuste</w:t>
      </w:r>
      <w:r w:rsidR="000129EF" w:rsidRPr="00A83070">
        <w:rPr>
          <w:lang w:val="et-EE"/>
        </w:rPr>
        <w:t xml:space="preserve"> tähelepanu viitade ja keelavate/ suunavate märkide puudumisele, mille tõttu </w:t>
      </w:r>
      <w:proofErr w:type="spellStart"/>
      <w:r w:rsidR="00D62123">
        <w:rPr>
          <w:lang w:val="et-EE"/>
        </w:rPr>
        <w:t>alloetletud</w:t>
      </w:r>
      <w:proofErr w:type="spellEnd"/>
      <w:r w:rsidR="000129EF" w:rsidRPr="00A83070">
        <w:rPr>
          <w:lang w:val="et-EE"/>
        </w:rPr>
        <w:t xml:space="preserve"> tegevused maastikukaitsealal on justkui lubatud:</w:t>
      </w:r>
    </w:p>
    <w:p w:rsidR="000129EF" w:rsidRPr="00A83070" w:rsidRDefault="000129EF" w:rsidP="00EE1A1D">
      <w:pPr>
        <w:pStyle w:val="ListParagraph"/>
        <w:numPr>
          <w:ilvl w:val="0"/>
          <w:numId w:val="3"/>
        </w:numPr>
        <w:spacing w:after="0"/>
        <w:rPr>
          <w:lang w:val="et-EE"/>
        </w:rPr>
      </w:pPr>
      <w:r w:rsidRPr="00A83070">
        <w:rPr>
          <w:lang w:val="et-EE"/>
        </w:rPr>
        <w:t>avalikus ruumis alkoholi tarvitamine</w:t>
      </w:r>
      <w:r w:rsidR="00D62123">
        <w:rPr>
          <w:lang w:val="et-EE"/>
        </w:rPr>
        <w:t>;</w:t>
      </w:r>
    </w:p>
    <w:p w:rsidR="001E3BEF" w:rsidRPr="00A83070" w:rsidRDefault="000129EF" w:rsidP="00EE1A1D">
      <w:pPr>
        <w:pStyle w:val="ListParagraph"/>
        <w:numPr>
          <w:ilvl w:val="0"/>
          <w:numId w:val="3"/>
        </w:numPr>
        <w:spacing w:after="0"/>
        <w:rPr>
          <w:lang w:val="et-EE"/>
        </w:rPr>
      </w:pPr>
      <w:r w:rsidRPr="00A83070">
        <w:rPr>
          <w:lang w:val="et-EE"/>
        </w:rPr>
        <w:t xml:space="preserve">ebaseaduslikud </w:t>
      </w:r>
      <w:r w:rsidR="00E37DF2" w:rsidRPr="00A83070">
        <w:rPr>
          <w:lang w:val="et-EE"/>
        </w:rPr>
        <w:t>lõkked (nädalavahetustel 20-30 ebaseaduslikku lõket korraga), suitsuving, lärm</w:t>
      </w:r>
      <w:r w:rsidRPr="00A83070">
        <w:rPr>
          <w:lang w:val="et-EE"/>
        </w:rPr>
        <w:t xml:space="preserve"> lõkete ümber</w:t>
      </w:r>
      <w:r w:rsidR="001E3BEF" w:rsidRPr="00A83070">
        <w:rPr>
          <w:lang w:val="et-EE"/>
        </w:rPr>
        <w:t>;</w:t>
      </w:r>
    </w:p>
    <w:p w:rsidR="001E3BEF" w:rsidRPr="00A83070" w:rsidRDefault="001E3BEF" w:rsidP="00EE1A1D">
      <w:pPr>
        <w:pStyle w:val="ListParagraph"/>
        <w:numPr>
          <w:ilvl w:val="0"/>
          <w:numId w:val="3"/>
        </w:numPr>
        <w:spacing w:after="0"/>
        <w:rPr>
          <w:lang w:val="et-EE"/>
        </w:rPr>
      </w:pPr>
      <w:proofErr w:type="spellStart"/>
      <w:r w:rsidRPr="00A83070">
        <w:rPr>
          <w:lang w:val="et-EE"/>
        </w:rPr>
        <w:t>inimfekaalid</w:t>
      </w:r>
      <w:proofErr w:type="spellEnd"/>
      <w:r w:rsidRPr="00A83070">
        <w:rPr>
          <w:lang w:val="et-EE"/>
        </w:rPr>
        <w:t xml:space="preserve"> (na</w:t>
      </w:r>
      <w:r w:rsidR="00E37DF2" w:rsidRPr="00A83070">
        <w:rPr>
          <w:lang w:val="et-EE"/>
        </w:rPr>
        <w:t>kkuste levik</w:t>
      </w:r>
      <w:r w:rsidRPr="00A83070">
        <w:rPr>
          <w:lang w:val="et-EE"/>
        </w:rPr>
        <w:t>);</w:t>
      </w:r>
    </w:p>
    <w:p w:rsidR="001E3BEF" w:rsidRPr="00A83070" w:rsidRDefault="001E3BEF" w:rsidP="00EE1A1D">
      <w:pPr>
        <w:pStyle w:val="ListParagraph"/>
        <w:numPr>
          <w:ilvl w:val="0"/>
          <w:numId w:val="3"/>
        </w:numPr>
        <w:spacing w:after="0"/>
        <w:rPr>
          <w:lang w:val="et-EE"/>
        </w:rPr>
      </w:pPr>
      <w:r w:rsidRPr="00A83070">
        <w:rPr>
          <w:lang w:val="et-EE"/>
        </w:rPr>
        <w:t>narkomaanid;</w:t>
      </w:r>
    </w:p>
    <w:p w:rsidR="008F5C80" w:rsidRDefault="00E37DF2" w:rsidP="00D62123">
      <w:pPr>
        <w:pStyle w:val="ListParagraph"/>
        <w:numPr>
          <w:ilvl w:val="0"/>
          <w:numId w:val="3"/>
        </w:numPr>
        <w:rPr>
          <w:lang w:val="et-EE"/>
        </w:rPr>
      </w:pPr>
      <w:r w:rsidRPr="00A83070">
        <w:rPr>
          <w:lang w:val="et-EE"/>
        </w:rPr>
        <w:t>selja tagant suurel kiirusel lähenevad ja vägivaldselt käituvad jalgratturid</w:t>
      </w:r>
      <w:r w:rsidR="00D62123">
        <w:rPr>
          <w:lang w:val="et-EE"/>
        </w:rPr>
        <w:t>;</w:t>
      </w:r>
    </w:p>
    <w:p w:rsidR="00D62123" w:rsidRPr="00D62123" w:rsidRDefault="00D62123" w:rsidP="00D62123">
      <w:pPr>
        <w:pStyle w:val="ListParagraph"/>
        <w:numPr>
          <w:ilvl w:val="0"/>
          <w:numId w:val="3"/>
        </w:numPr>
        <w:rPr>
          <w:lang w:val="et-EE"/>
        </w:rPr>
      </w:pPr>
      <w:r>
        <w:rPr>
          <w:lang w:val="et-EE"/>
        </w:rPr>
        <w:t>massiüritused.</w:t>
      </w:r>
    </w:p>
    <w:p w:rsidR="00A413FD" w:rsidRPr="00A83070" w:rsidRDefault="00A83070" w:rsidP="00EE1A1D">
      <w:pPr>
        <w:spacing w:after="0"/>
        <w:rPr>
          <w:lang w:val="et-EE"/>
        </w:rPr>
      </w:pPr>
      <w:r>
        <w:rPr>
          <w:lang w:val="et-EE"/>
        </w:rPr>
        <w:t>S</w:t>
      </w:r>
      <w:r w:rsidR="00A413FD" w:rsidRPr="00A83070">
        <w:rPr>
          <w:lang w:val="et-EE"/>
        </w:rPr>
        <w:t xml:space="preserve">uurenenud </w:t>
      </w:r>
      <w:r>
        <w:rPr>
          <w:lang w:val="et-EE"/>
        </w:rPr>
        <w:t xml:space="preserve">on </w:t>
      </w:r>
      <w:r w:rsidR="00A413FD" w:rsidRPr="00A83070">
        <w:rPr>
          <w:lang w:val="et-EE"/>
        </w:rPr>
        <w:t>loodust ja inimesi ohustavate juhtumite arv</w:t>
      </w:r>
      <w:r w:rsidR="0020659F" w:rsidRPr="00A83070">
        <w:rPr>
          <w:lang w:val="et-EE"/>
        </w:rPr>
        <w:t>, kus maastikukaitsealale sisenenud</w:t>
      </w:r>
      <w:r w:rsidR="00A413FD" w:rsidRPr="00A83070">
        <w:rPr>
          <w:lang w:val="et-EE"/>
        </w:rPr>
        <w:t xml:space="preserve"> inimes</w:t>
      </w:r>
      <w:r w:rsidR="0020659F" w:rsidRPr="00A83070">
        <w:rPr>
          <w:lang w:val="et-EE"/>
        </w:rPr>
        <w:t>ed ei saa aru, et sellel alal</w:t>
      </w:r>
      <w:r w:rsidR="00A413FD" w:rsidRPr="00A83070">
        <w:rPr>
          <w:lang w:val="et-EE"/>
        </w:rPr>
        <w:t xml:space="preserve"> on eriti rangelt keelatud prügistamine, ebaseaduslike lõkete tegemine või mootorsõidukiga alale sisenemine. </w:t>
      </w:r>
      <w:r w:rsidR="0020659F" w:rsidRPr="00A83070">
        <w:rPr>
          <w:lang w:val="et-EE"/>
        </w:rPr>
        <w:t xml:space="preserve">Ei saa märkimata jätta, et sellised tegevused on </w:t>
      </w:r>
      <w:r w:rsidR="00A37334" w:rsidRPr="00A83070">
        <w:rPr>
          <w:lang w:val="et-EE"/>
        </w:rPr>
        <w:t xml:space="preserve">sobimatud ja enamasti ka </w:t>
      </w:r>
      <w:r w:rsidR="0020659F" w:rsidRPr="00A83070">
        <w:rPr>
          <w:lang w:val="et-EE"/>
        </w:rPr>
        <w:t>keel</w:t>
      </w:r>
      <w:r w:rsidR="00EE1A1D" w:rsidRPr="00A83070">
        <w:rPr>
          <w:lang w:val="et-EE"/>
        </w:rPr>
        <w:t>atud mistahes looduslikus kohas</w:t>
      </w:r>
      <w:r w:rsidR="0020659F" w:rsidRPr="00A83070">
        <w:rPr>
          <w:lang w:val="et-EE"/>
        </w:rPr>
        <w:t xml:space="preserve"> Eestis. </w:t>
      </w:r>
      <w:r w:rsidR="00A413FD" w:rsidRPr="00A83070">
        <w:rPr>
          <w:lang w:val="et-EE"/>
        </w:rPr>
        <w:t>Lisaks kahjustab Nõmme-Mustamäe maastikukaitseala peamist loodusväärtust, Mustamäe nõlva, maastikujalgratastega mööda nõlva üles-alla sõitmine ja maastiku ebaseaduslik vormimine/kuhjamine r</w:t>
      </w:r>
      <w:r w:rsidR="000129EF" w:rsidRPr="00A83070">
        <w:rPr>
          <w:lang w:val="et-EE"/>
        </w:rPr>
        <w:t>atasteg</w:t>
      </w:r>
      <w:r w:rsidR="009E0491" w:rsidRPr="00A83070">
        <w:rPr>
          <w:lang w:val="et-EE"/>
        </w:rPr>
        <w:t>a trikkide harjutamiseks. Olukor</w:t>
      </w:r>
      <w:r w:rsidR="00D62123">
        <w:rPr>
          <w:lang w:val="et-EE"/>
        </w:rPr>
        <w:t>d</w:t>
      </w:r>
      <w:r w:rsidR="009E0491" w:rsidRPr="00A83070">
        <w:rPr>
          <w:lang w:val="et-EE"/>
        </w:rPr>
        <w:t>a l</w:t>
      </w:r>
      <w:r w:rsidR="00D62123">
        <w:rPr>
          <w:lang w:val="et-EE"/>
        </w:rPr>
        <w:t>eeven</w:t>
      </w:r>
      <w:r w:rsidR="009E0491" w:rsidRPr="00A83070">
        <w:rPr>
          <w:lang w:val="et-EE"/>
        </w:rPr>
        <w:t>daks suunavad viidad, mis märgiks ära rajad, milledel on jalgrattaga liikumine lubatud. Samuti on vajalikud selgitavad viidad, mis teavitavad juba ala</w:t>
      </w:r>
      <w:r w:rsidR="00A37334" w:rsidRPr="00A83070">
        <w:rPr>
          <w:lang w:val="et-EE"/>
        </w:rPr>
        <w:t>le sisenedes, et tegemist on</w:t>
      </w:r>
      <w:r w:rsidR="009E0491" w:rsidRPr="00A83070">
        <w:rPr>
          <w:lang w:val="et-EE"/>
        </w:rPr>
        <w:t xml:space="preserve"> maastikukaitsealaga</w:t>
      </w:r>
      <w:r>
        <w:rPr>
          <w:lang w:val="et-EE"/>
        </w:rPr>
        <w:t>, sealhulgas</w:t>
      </w:r>
      <w:r w:rsidR="00A37334" w:rsidRPr="00A83070">
        <w:rPr>
          <w:lang w:val="et-EE"/>
        </w:rPr>
        <w:t xml:space="preserve"> Natura2000 Euroopa kaitsealade võrgustiku osaga.</w:t>
      </w:r>
    </w:p>
    <w:p w:rsidR="00A413FD" w:rsidRPr="00A83070" w:rsidRDefault="00A413FD" w:rsidP="00EE1A1D">
      <w:pPr>
        <w:spacing w:after="0"/>
        <w:rPr>
          <w:lang w:val="et-EE"/>
        </w:rPr>
      </w:pPr>
    </w:p>
    <w:p w:rsidR="001517FC" w:rsidRPr="00A83070" w:rsidRDefault="00A83070" w:rsidP="00EE1A1D">
      <w:pPr>
        <w:spacing w:after="0"/>
        <w:rPr>
          <w:lang w:val="et-EE"/>
        </w:rPr>
      </w:pPr>
      <w:r>
        <w:rPr>
          <w:lang w:val="et-EE"/>
        </w:rPr>
        <w:t xml:space="preserve">Hädavajalik on paigaldada teabetahvlid, et märkida ära lubatud ja keelatud tegevused ning võtta tööle trahvimise õigusega metsavaht. </w:t>
      </w:r>
      <w:r w:rsidR="00A413FD" w:rsidRPr="00A83070">
        <w:rPr>
          <w:lang w:val="et-EE"/>
        </w:rPr>
        <w:t>Juba 2022</w:t>
      </w:r>
      <w:r w:rsidR="00B044A1">
        <w:rPr>
          <w:lang w:val="et-EE"/>
        </w:rPr>
        <w:t>.</w:t>
      </w:r>
      <w:r w:rsidR="00A413FD" w:rsidRPr="00A83070">
        <w:rPr>
          <w:lang w:val="et-EE"/>
        </w:rPr>
        <w:t xml:space="preserve"> aastal alustas </w:t>
      </w:r>
      <w:proofErr w:type="spellStart"/>
      <w:r w:rsidR="00A413FD" w:rsidRPr="00A83070">
        <w:rPr>
          <w:lang w:val="et-EE"/>
        </w:rPr>
        <w:t>Sütiste</w:t>
      </w:r>
      <w:proofErr w:type="spellEnd"/>
      <w:r w:rsidR="00A413FD" w:rsidRPr="00A83070">
        <w:rPr>
          <w:lang w:val="et-EE"/>
        </w:rPr>
        <w:t xml:space="preserve"> Metsa S</w:t>
      </w:r>
      <w:r w:rsidR="00BD78C1" w:rsidRPr="00A83070">
        <w:rPr>
          <w:lang w:val="et-EE"/>
        </w:rPr>
        <w:t>elts ebasead</w:t>
      </w:r>
      <w:r w:rsidR="00A413FD" w:rsidRPr="00A83070">
        <w:rPr>
          <w:lang w:val="et-EE"/>
        </w:rPr>
        <w:t>u</w:t>
      </w:r>
      <w:r w:rsidR="00BD78C1" w:rsidRPr="00A83070">
        <w:rPr>
          <w:lang w:val="et-EE"/>
        </w:rPr>
        <w:t>s</w:t>
      </w:r>
      <w:r w:rsidR="0020659F" w:rsidRPr="00A83070">
        <w:rPr>
          <w:lang w:val="et-EE"/>
        </w:rPr>
        <w:t>like lõkete</w:t>
      </w:r>
      <w:r w:rsidR="003A073F" w:rsidRPr="00A83070">
        <w:rPr>
          <w:lang w:val="et-EE"/>
        </w:rPr>
        <w:t xml:space="preserve"> tegijatele selgituste andmisega. Grillijatele (lõkke tegemise peam</w:t>
      </w:r>
      <w:r w:rsidR="009E0491" w:rsidRPr="00A83070">
        <w:rPr>
          <w:lang w:val="et-EE"/>
        </w:rPr>
        <w:t>ine põhjus) selgitati, et inimesed</w:t>
      </w:r>
      <w:r w:rsidR="00A413FD" w:rsidRPr="00A83070">
        <w:rPr>
          <w:lang w:val="et-EE"/>
        </w:rPr>
        <w:t xml:space="preserve"> viibivad maastikukaitsealal ning</w:t>
      </w:r>
      <w:r w:rsidR="0020659F" w:rsidRPr="00A83070">
        <w:rPr>
          <w:lang w:val="et-EE"/>
        </w:rPr>
        <w:t xml:space="preserve"> mistahes metsas on</w:t>
      </w:r>
      <w:r w:rsidR="00A413FD" w:rsidRPr="00A83070">
        <w:rPr>
          <w:lang w:val="et-EE"/>
        </w:rPr>
        <w:t xml:space="preserve"> välja</w:t>
      </w:r>
      <w:r w:rsidR="0020659F" w:rsidRPr="00A83070">
        <w:rPr>
          <w:lang w:val="et-EE"/>
        </w:rPr>
        <w:t>s</w:t>
      </w:r>
      <w:r w:rsidR="00A413FD" w:rsidRPr="00A83070">
        <w:rPr>
          <w:lang w:val="et-EE"/>
        </w:rPr>
        <w:t>pool tuletege</w:t>
      </w:r>
      <w:r w:rsidR="009E0491" w:rsidRPr="00A83070">
        <w:rPr>
          <w:lang w:val="et-EE"/>
        </w:rPr>
        <w:t xml:space="preserve">mise kohta keelatud lõket teha, eriti aga maastikukaitsealal. </w:t>
      </w:r>
      <w:r w:rsidR="00A413FD" w:rsidRPr="00A83070">
        <w:rPr>
          <w:lang w:val="et-EE"/>
        </w:rPr>
        <w:t>Enamasti va</w:t>
      </w:r>
      <w:r w:rsidR="009E0491" w:rsidRPr="00A83070">
        <w:rPr>
          <w:lang w:val="et-EE"/>
        </w:rPr>
        <w:t>stati</w:t>
      </w:r>
      <w:r w:rsidR="00D21249" w:rsidRPr="00A83070">
        <w:rPr>
          <w:lang w:val="et-EE"/>
        </w:rPr>
        <w:t>, et ei teatud, et viibitakse</w:t>
      </w:r>
      <w:r w:rsidR="00A413FD" w:rsidRPr="00A83070">
        <w:rPr>
          <w:lang w:val="et-EE"/>
        </w:rPr>
        <w:t xml:space="preserve"> maastikukaitsealal. </w:t>
      </w:r>
      <w:r w:rsidR="00D21249" w:rsidRPr="00A83070">
        <w:rPr>
          <w:lang w:val="et-EE"/>
        </w:rPr>
        <w:t xml:space="preserve">Öeldi korduvalt, et ühtegi viita ega keelavat või selgitavat silti pole. </w:t>
      </w:r>
      <w:r w:rsidR="00A413FD" w:rsidRPr="00A83070">
        <w:rPr>
          <w:lang w:val="et-EE"/>
        </w:rPr>
        <w:t>Mitmel korral välja kutsutud Pääste</w:t>
      </w:r>
      <w:r w:rsidR="00D21249" w:rsidRPr="00A83070">
        <w:rPr>
          <w:lang w:val="et-EE"/>
        </w:rPr>
        <w:t>a</w:t>
      </w:r>
      <w:r w:rsidR="0020659F" w:rsidRPr="00A83070">
        <w:rPr>
          <w:lang w:val="et-EE"/>
        </w:rPr>
        <w:t>meti töötajad ei teadnud</w:t>
      </w:r>
      <w:r w:rsidR="00A413FD" w:rsidRPr="00A83070">
        <w:rPr>
          <w:lang w:val="et-EE"/>
        </w:rPr>
        <w:t xml:space="preserve"> samuti, et Nõmme-Mustam</w:t>
      </w:r>
      <w:r w:rsidR="007B1D2C" w:rsidRPr="00A83070">
        <w:rPr>
          <w:lang w:val="et-EE"/>
        </w:rPr>
        <w:t>äe maastikukaitseala osaks on</w:t>
      </w:r>
      <w:r w:rsidR="00A413FD" w:rsidRPr="00A83070">
        <w:rPr>
          <w:lang w:val="et-EE"/>
        </w:rPr>
        <w:t xml:space="preserve"> Euroopa Liidu kaitsealade võrgustiku osa, Natura2000 kaitseala, mis hõlmab Rahumäe metsa ja osaliselt ka </w:t>
      </w:r>
      <w:proofErr w:type="spellStart"/>
      <w:r w:rsidR="00A413FD" w:rsidRPr="00A83070">
        <w:rPr>
          <w:lang w:val="et-EE"/>
        </w:rPr>
        <w:t>Sütiste</w:t>
      </w:r>
      <w:proofErr w:type="spellEnd"/>
      <w:r w:rsidR="00A413FD" w:rsidRPr="00A83070">
        <w:rPr>
          <w:lang w:val="et-EE"/>
        </w:rPr>
        <w:t xml:space="preserve"> met</w:t>
      </w:r>
      <w:r w:rsidR="00D21249" w:rsidRPr="00A83070">
        <w:rPr>
          <w:lang w:val="et-EE"/>
        </w:rPr>
        <w:t>sa ning selles piirkonnas on looduse seisukor</w:t>
      </w:r>
      <w:r w:rsidR="009E0491" w:rsidRPr="00A83070">
        <w:rPr>
          <w:lang w:val="et-EE"/>
        </w:rPr>
        <w:t>ra halvendamine täiesti lubamatu</w:t>
      </w:r>
      <w:r w:rsidR="001517FC" w:rsidRPr="00A83070">
        <w:rPr>
          <w:lang w:val="et-EE"/>
        </w:rPr>
        <w:t xml:space="preserve"> vastavalt Elupaikade direktiivi 92/43/EMÜ artikkel 6 lõige 2:</w:t>
      </w:r>
    </w:p>
    <w:p w:rsidR="00BD70D8" w:rsidRPr="00A83070" w:rsidRDefault="001517FC" w:rsidP="00EE1A1D">
      <w:pPr>
        <w:spacing w:after="0"/>
        <w:ind w:left="720"/>
        <w:rPr>
          <w:i/>
          <w:lang w:val="et-EE"/>
        </w:rPr>
      </w:pPr>
      <w:r w:rsidRPr="00A83070">
        <w:rPr>
          <w:i/>
          <w:lang w:val="et-EE"/>
        </w:rPr>
        <w:t>“Liikmesriigid võtavad vajalikke meetmeid, et vältida erikaitsealadel looduslike elupaikade ja liikide elupaikade halvenemist ning selliste liikide häirimist, mille kaitseks alad on määratud, kuivõrd selline häirimine võib oluliselt mõjutada käesoleva direktiivi eesmärkide täitmist.”</w:t>
      </w:r>
      <w:r w:rsidR="00D21249" w:rsidRPr="00A83070">
        <w:rPr>
          <w:rStyle w:val="EndnoteReference"/>
          <w:i/>
          <w:lang w:val="et-EE"/>
        </w:rPr>
        <w:endnoteReference w:id="2"/>
      </w:r>
    </w:p>
    <w:p w:rsidR="00EE1A1D" w:rsidRPr="00A83070" w:rsidRDefault="00EE1A1D" w:rsidP="00EE1A1D">
      <w:pPr>
        <w:spacing w:after="0"/>
        <w:rPr>
          <w:lang w:val="et-EE"/>
        </w:rPr>
      </w:pPr>
    </w:p>
    <w:p w:rsidR="000F39AF" w:rsidRPr="00A83070" w:rsidRDefault="00BD70D8" w:rsidP="00286320">
      <w:pPr>
        <w:spacing w:after="0"/>
        <w:rPr>
          <w:lang w:val="et-EE"/>
        </w:rPr>
      </w:pPr>
      <w:r w:rsidRPr="00A83070">
        <w:rPr>
          <w:lang w:val="et-EE"/>
        </w:rPr>
        <w:t>Allp</w:t>
      </w:r>
      <w:r w:rsidR="000F39AF" w:rsidRPr="00A83070">
        <w:rPr>
          <w:lang w:val="et-EE"/>
        </w:rPr>
        <w:t xml:space="preserve">ool </w:t>
      </w:r>
      <w:r w:rsidR="001517FC" w:rsidRPr="00A83070">
        <w:rPr>
          <w:lang w:val="et-EE"/>
        </w:rPr>
        <w:t xml:space="preserve">on </w:t>
      </w:r>
      <w:r w:rsidR="002D2CB4" w:rsidRPr="00A83070">
        <w:rPr>
          <w:lang w:val="et-EE"/>
        </w:rPr>
        <w:t xml:space="preserve">toodud </w:t>
      </w:r>
      <w:r w:rsidR="00E825A1" w:rsidRPr="00A83070">
        <w:rPr>
          <w:lang w:val="et-EE"/>
        </w:rPr>
        <w:t>vaid</w:t>
      </w:r>
      <w:r w:rsidR="000F39AF" w:rsidRPr="00A83070">
        <w:rPr>
          <w:lang w:val="et-EE"/>
        </w:rPr>
        <w:t xml:space="preserve"> </w:t>
      </w:r>
      <w:r w:rsidR="00D62123">
        <w:rPr>
          <w:lang w:val="et-EE"/>
        </w:rPr>
        <w:t>mõned</w:t>
      </w:r>
      <w:r w:rsidR="003A073F" w:rsidRPr="00A83070">
        <w:rPr>
          <w:lang w:val="et-EE"/>
        </w:rPr>
        <w:t xml:space="preserve"> </w:t>
      </w:r>
      <w:r w:rsidR="002D2CB4" w:rsidRPr="00A83070">
        <w:rPr>
          <w:lang w:val="et-EE"/>
        </w:rPr>
        <w:t>fotodega illustreeritud näited</w:t>
      </w:r>
      <w:r w:rsidRPr="00A83070">
        <w:rPr>
          <w:lang w:val="et-EE"/>
        </w:rPr>
        <w:t xml:space="preserve"> </w:t>
      </w:r>
      <w:r w:rsidR="002D2CB4" w:rsidRPr="00A83070">
        <w:rPr>
          <w:lang w:val="et-EE"/>
        </w:rPr>
        <w:t>perioodil</w:t>
      </w:r>
      <w:r w:rsidR="001517FC" w:rsidRPr="00A83070">
        <w:rPr>
          <w:lang w:val="et-EE"/>
        </w:rPr>
        <w:t xml:space="preserve"> juuni </w:t>
      </w:r>
      <w:r w:rsidRPr="00A83070">
        <w:rPr>
          <w:lang w:val="et-EE"/>
        </w:rPr>
        <w:t>2022-</w:t>
      </w:r>
      <w:r w:rsidR="001517FC" w:rsidRPr="00A83070">
        <w:rPr>
          <w:lang w:val="et-EE"/>
        </w:rPr>
        <w:t>juuni 2023</w:t>
      </w:r>
      <w:r w:rsidR="007B1D2C" w:rsidRPr="00A83070">
        <w:rPr>
          <w:lang w:val="et-EE"/>
        </w:rPr>
        <w:t xml:space="preserve"> toimunud rikkumistest Nõmme-Mustamäe maastikukaitseala kaitse-eesmärkide ja Natura2000 kaitse-eesmärkide suhtes.</w:t>
      </w:r>
      <w:r w:rsidR="000F39AF" w:rsidRPr="00A83070">
        <w:rPr>
          <w:lang w:val="et-EE"/>
        </w:rPr>
        <w:t xml:space="preserve"> </w:t>
      </w:r>
    </w:p>
    <w:p w:rsidR="000F39AF" w:rsidRPr="00A83070" w:rsidRDefault="000F39AF" w:rsidP="00EE1A1D">
      <w:pPr>
        <w:spacing w:after="0"/>
        <w:rPr>
          <w:lang w:val="et-EE"/>
        </w:rPr>
      </w:pPr>
    </w:p>
    <w:p w:rsidR="00E825A1" w:rsidRPr="00A83070" w:rsidRDefault="00BD78C1" w:rsidP="00EE1A1D">
      <w:pPr>
        <w:pStyle w:val="Heading3"/>
        <w:shd w:val="clear" w:color="auto" w:fill="FFFFFF"/>
        <w:spacing w:after="0"/>
        <w:rPr>
          <w:color w:val="000000"/>
          <w:u w:val="none"/>
          <w:lang w:val="et-EE"/>
        </w:rPr>
      </w:pPr>
      <w:r w:rsidRPr="00A83070">
        <w:rPr>
          <w:u w:val="none"/>
          <w:lang w:val="et-EE"/>
        </w:rPr>
        <w:t xml:space="preserve">1. </w:t>
      </w:r>
      <w:r w:rsidR="000F39AF" w:rsidRPr="00A83070">
        <w:rPr>
          <w:u w:val="none"/>
          <w:lang w:val="et-EE"/>
        </w:rPr>
        <w:t xml:space="preserve">02.05.2023 toimus Eesti Kergejõustikuliidu korraldamisel 27. </w:t>
      </w:r>
      <w:proofErr w:type="spellStart"/>
      <w:r w:rsidR="000F39AF" w:rsidRPr="00A83070">
        <w:rPr>
          <w:u w:val="none"/>
          <w:lang w:val="et-EE"/>
        </w:rPr>
        <w:t>hubi</w:t>
      </w:r>
      <w:proofErr w:type="spellEnd"/>
      <w:r w:rsidR="000F39AF" w:rsidRPr="00A83070">
        <w:rPr>
          <w:u w:val="none"/>
          <w:lang w:val="et-EE"/>
        </w:rPr>
        <w:t xml:space="preserve"> jooks. Korraldajad olid maastikukaitsealale, sh Natura2000 kaitsealale</w:t>
      </w:r>
      <w:r w:rsidRPr="00A83070">
        <w:rPr>
          <w:u w:val="none"/>
          <w:lang w:val="et-EE"/>
        </w:rPr>
        <w:t>,</w:t>
      </w:r>
      <w:r w:rsidR="000F39AF" w:rsidRPr="00A83070">
        <w:rPr>
          <w:u w:val="none"/>
          <w:lang w:val="et-EE"/>
        </w:rPr>
        <w:t xml:space="preserve"> parkinud oma auto</w:t>
      </w:r>
      <w:r w:rsidR="000F39AF" w:rsidRPr="00A83070">
        <w:rPr>
          <w:rStyle w:val="EndnoteReference"/>
          <w:u w:val="none"/>
          <w:lang w:val="et-EE"/>
        </w:rPr>
        <w:endnoteReference w:id="3"/>
      </w:r>
      <w:r w:rsidRPr="00A83070">
        <w:rPr>
          <w:u w:val="none"/>
          <w:lang w:val="et-EE"/>
        </w:rPr>
        <w:t xml:space="preserve">. </w:t>
      </w:r>
      <w:r w:rsidR="00E825A1" w:rsidRPr="00A83070">
        <w:rPr>
          <w:u w:val="none"/>
          <w:lang w:val="et-EE"/>
        </w:rPr>
        <w:t xml:space="preserve">Vastavalt Nõmme-Mustamäe maastikukaitseala kaitse-eeskirjale </w:t>
      </w:r>
      <w:r w:rsidR="002D2CB4" w:rsidRPr="00A83070">
        <w:rPr>
          <w:rStyle w:val="Strong"/>
          <w:b w:val="0"/>
          <w:bCs/>
          <w:color w:val="000000"/>
          <w:u w:val="none"/>
          <w:bdr w:val="none" w:sz="0" w:space="0" w:color="auto" w:frame="1"/>
          <w:lang w:val="et-EE"/>
        </w:rPr>
        <w:t>§ 6</w:t>
      </w:r>
      <w:r w:rsidR="00E825A1" w:rsidRPr="00A83070">
        <w:rPr>
          <w:color w:val="0061AA"/>
          <w:u w:val="none"/>
          <w:bdr w:val="none" w:sz="0" w:space="0" w:color="auto" w:frame="1"/>
          <w:lang w:val="et-EE"/>
        </w:rPr>
        <w:t xml:space="preserve"> </w:t>
      </w:r>
      <w:r w:rsidR="00E825A1" w:rsidRPr="00A83070">
        <w:rPr>
          <w:color w:val="000000"/>
          <w:u w:val="none"/>
          <w:lang w:val="et-EE"/>
        </w:rPr>
        <w:t>Keelatud tegevus, punkt 6:</w:t>
      </w:r>
    </w:p>
    <w:p w:rsidR="000F39AF" w:rsidRPr="00A83070" w:rsidRDefault="00E825A1" w:rsidP="00EE1A1D">
      <w:pPr>
        <w:pStyle w:val="Heading3"/>
        <w:shd w:val="clear" w:color="auto" w:fill="FFFFFF"/>
        <w:spacing w:after="0"/>
        <w:ind w:left="720"/>
        <w:rPr>
          <w:color w:val="000000"/>
          <w:u w:val="none"/>
          <w:lang w:val="et-EE"/>
        </w:rPr>
      </w:pPr>
      <w:r w:rsidRPr="00A83070">
        <w:rPr>
          <w:i/>
          <w:color w:val="000000"/>
          <w:u w:val="none"/>
          <w:lang w:val="et-EE"/>
        </w:rPr>
        <w:t xml:space="preserve">“Kaitsealal on keelatud maastikusõidukiga sõitmine, välja arvatud järelevalve- ja päästetöödel, kaitseala valitsemise ja kaitse korraldamisega seotud tegevusel, kaitseala </w:t>
      </w:r>
      <w:r w:rsidRPr="00A83070">
        <w:rPr>
          <w:i/>
          <w:color w:val="000000"/>
          <w:u w:val="none"/>
          <w:lang w:val="et-EE"/>
        </w:rPr>
        <w:lastRenderedPageBreak/>
        <w:t>valitseja nõusolekul teostataval teadustegevusel, kaitse-eeskirjaga lubatud tegevusel, sealhulgas olemasolevate ehitiste hooldustöödel ja metsamajandustöödel ning suusatamiseks ette nähtud radade sisse sõitmiseks ja hooldamiseks.”</w:t>
      </w:r>
      <w:r w:rsidR="00BD78C1" w:rsidRPr="00A83070">
        <w:rPr>
          <w:rStyle w:val="EndnoteReference"/>
          <w:i/>
          <w:u w:val="none"/>
          <w:lang w:val="et-EE"/>
        </w:rPr>
        <w:endnoteReference w:id="4"/>
      </w:r>
    </w:p>
    <w:p w:rsidR="00EE1A1D" w:rsidRPr="00A83070" w:rsidRDefault="00EE1A1D" w:rsidP="00EE1A1D">
      <w:pPr>
        <w:spacing w:after="0"/>
        <w:rPr>
          <w:bCs/>
          <w:color w:val="000000"/>
          <w:lang w:val="et-EE"/>
        </w:rPr>
      </w:pPr>
    </w:p>
    <w:p w:rsidR="00EE1A1D" w:rsidRPr="00A83070" w:rsidRDefault="00AD4EA8" w:rsidP="00EE1A1D">
      <w:pPr>
        <w:spacing w:after="0"/>
        <w:rPr>
          <w:bCs/>
          <w:color w:val="000000"/>
          <w:lang w:val="et-EE"/>
        </w:rPr>
      </w:pPr>
      <w:r w:rsidRPr="00A83070">
        <w:rPr>
          <w:bCs/>
          <w:color w:val="000000"/>
          <w:lang w:val="et-EE"/>
        </w:rPr>
        <w:t>Ebaseaduslikult maastikukaitsealale pargitud m</w:t>
      </w:r>
      <w:r w:rsidR="00286320" w:rsidRPr="00A83070">
        <w:rPr>
          <w:bCs/>
          <w:color w:val="000000"/>
          <w:lang w:val="et-EE"/>
        </w:rPr>
        <w:t>ootorsõidukist sai koheselt teavitatud</w:t>
      </w:r>
      <w:r w:rsidRPr="00A83070">
        <w:rPr>
          <w:bCs/>
          <w:color w:val="000000"/>
          <w:lang w:val="et-EE"/>
        </w:rPr>
        <w:t xml:space="preserve"> Politsei- ja Piirivalveametit. Nende esimene küsimus oli, et kas sissesõidutee ääres oli olemas maastikukaitseala tähistav märk. 02.05.2023 oli </w:t>
      </w:r>
      <w:r w:rsidR="00286320" w:rsidRPr="00A83070">
        <w:rPr>
          <w:bCs/>
          <w:color w:val="000000"/>
          <w:lang w:val="et-EE"/>
        </w:rPr>
        <w:t>mä</w:t>
      </w:r>
      <w:r w:rsidRPr="00A83070">
        <w:rPr>
          <w:bCs/>
          <w:color w:val="000000"/>
          <w:lang w:val="et-EE"/>
        </w:rPr>
        <w:t xml:space="preserve">rk </w:t>
      </w:r>
      <w:r w:rsidR="00286320" w:rsidRPr="00A83070">
        <w:rPr>
          <w:bCs/>
          <w:color w:val="000000"/>
          <w:lang w:val="et-EE"/>
        </w:rPr>
        <w:t>veel olemas, kuid seisuga 25.06.2023</w:t>
      </w:r>
      <w:r w:rsidRPr="00A83070">
        <w:rPr>
          <w:bCs/>
          <w:color w:val="000000"/>
          <w:lang w:val="et-EE"/>
        </w:rPr>
        <w:t xml:space="preserve"> on maastikukaitseala märgid kadunud kõikide viie </w:t>
      </w:r>
      <w:proofErr w:type="spellStart"/>
      <w:r w:rsidRPr="00A83070">
        <w:rPr>
          <w:bCs/>
          <w:color w:val="000000"/>
          <w:lang w:val="et-EE"/>
        </w:rPr>
        <w:t>Sütiste</w:t>
      </w:r>
      <w:proofErr w:type="spellEnd"/>
      <w:r w:rsidRPr="00A83070">
        <w:rPr>
          <w:bCs/>
          <w:color w:val="000000"/>
          <w:lang w:val="et-EE"/>
        </w:rPr>
        <w:t xml:space="preserve"> tee kaudu maastikukaitsealale sisenevate teede äärest.</w:t>
      </w:r>
      <w:r w:rsidR="00EE1A1D" w:rsidRPr="00A83070">
        <w:rPr>
          <w:bCs/>
          <w:color w:val="000000"/>
          <w:lang w:val="et-EE"/>
        </w:rPr>
        <w:t xml:space="preserve"> </w:t>
      </w:r>
      <w:proofErr w:type="spellStart"/>
      <w:r w:rsidR="00EE1A1D" w:rsidRPr="00A83070">
        <w:rPr>
          <w:bCs/>
          <w:color w:val="000000"/>
          <w:lang w:val="et-EE"/>
        </w:rPr>
        <w:t>S</w:t>
      </w:r>
      <w:r w:rsidR="00286320" w:rsidRPr="00A83070">
        <w:rPr>
          <w:bCs/>
          <w:color w:val="000000"/>
          <w:lang w:val="et-EE"/>
        </w:rPr>
        <w:t>ütiste</w:t>
      </w:r>
      <w:proofErr w:type="spellEnd"/>
      <w:r w:rsidR="00286320" w:rsidRPr="00A83070">
        <w:rPr>
          <w:bCs/>
          <w:color w:val="000000"/>
          <w:lang w:val="et-EE"/>
        </w:rPr>
        <w:t xml:space="preserve"> teelt saab </w:t>
      </w:r>
      <w:r w:rsidR="00EE1A1D" w:rsidRPr="00A83070">
        <w:rPr>
          <w:bCs/>
          <w:color w:val="000000"/>
          <w:lang w:val="et-EE"/>
        </w:rPr>
        <w:t>maastikukaitsealale</w:t>
      </w:r>
      <w:r w:rsidR="00286320" w:rsidRPr="00A83070">
        <w:rPr>
          <w:bCs/>
          <w:color w:val="000000"/>
          <w:lang w:val="et-EE"/>
        </w:rPr>
        <w:t xml:space="preserve"> siseneda viiest kohast</w:t>
      </w:r>
      <w:r w:rsidR="00EE1A1D" w:rsidRPr="00A83070">
        <w:rPr>
          <w:bCs/>
          <w:color w:val="000000"/>
          <w:lang w:val="et-EE"/>
        </w:rPr>
        <w:t xml:space="preserve"> ning mitte ühegi alale viiva tee ää</w:t>
      </w:r>
      <w:r w:rsidRPr="00A83070">
        <w:rPr>
          <w:bCs/>
          <w:color w:val="000000"/>
          <w:lang w:val="et-EE"/>
        </w:rPr>
        <w:t xml:space="preserve">res pole maastikukaitseala märki, </w:t>
      </w:r>
      <w:r w:rsidRPr="00A83070">
        <w:rPr>
          <w:b/>
          <w:bCs/>
          <w:color w:val="000000"/>
          <w:lang w:val="et-EE"/>
        </w:rPr>
        <w:t>fotod 1-5.</w:t>
      </w:r>
    </w:p>
    <w:p w:rsidR="00D55E5E" w:rsidRPr="00A83070" w:rsidRDefault="00D55E5E" w:rsidP="00EE1A1D">
      <w:pPr>
        <w:spacing w:after="0"/>
        <w:rPr>
          <w:bCs/>
          <w:color w:val="000000"/>
          <w:lang w:val="et-EE"/>
        </w:rPr>
      </w:pPr>
    </w:p>
    <w:p w:rsidR="00B42ADB" w:rsidRPr="00A83070" w:rsidRDefault="00B42ADB" w:rsidP="00EE1A1D">
      <w:pPr>
        <w:spacing w:after="0"/>
        <w:rPr>
          <w:bCs/>
          <w:color w:val="000000"/>
          <w:lang w:val="et-EE"/>
        </w:rPr>
      </w:pPr>
      <w:r w:rsidRPr="00A83070">
        <w:rPr>
          <w:bCs/>
          <w:color w:val="000000"/>
          <w:lang w:val="et-EE"/>
        </w:rPr>
        <w:t xml:space="preserve">2. 24.06.2023 esitas Kaire Jakobson, MTÜ </w:t>
      </w:r>
      <w:proofErr w:type="spellStart"/>
      <w:r w:rsidRPr="00A83070">
        <w:rPr>
          <w:bCs/>
          <w:color w:val="000000"/>
          <w:lang w:val="et-EE"/>
        </w:rPr>
        <w:t>Sütiste</w:t>
      </w:r>
      <w:proofErr w:type="spellEnd"/>
      <w:r w:rsidRPr="00A83070">
        <w:rPr>
          <w:bCs/>
          <w:color w:val="000000"/>
          <w:lang w:val="et-EE"/>
        </w:rPr>
        <w:t xml:space="preserve"> Metsa Selts juhatuse liige, Politsei- ja Piirivalveametile süüteoteate Natura2000 alal, </w:t>
      </w:r>
      <w:proofErr w:type="spellStart"/>
      <w:r w:rsidRPr="00A83070">
        <w:rPr>
          <w:bCs/>
          <w:color w:val="000000"/>
          <w:lang w:val="et-EE"/>
        </w:rPr>
        <w:t>Sütiste</w:t>
      </w:r>
      <w:proofErr w:type="spellEnd"/>
      <w:r w:rsidRPr="00A83070">
        <w:rPr>
          <w:bCs/>
          <w:color w:val="000000"/>
          <w:lang w:val="et-EE"/>
        </w:rPr>
        <w:t xml:space="preserve"> metsas, jalakäijate teel liikunud mootorsõiduki kohta, mis polnud seotud hooldustöödega (Lisa 1); </w:t>
      </w:r>
      <w:r w:rsidRPr="00A83070">
        <w:rPr>
          <w:b/>
          <w:bCs/>
          <w:color w:val="000000"/>
          <w:lang w:val="et-EE"/>
        </w:rPr>
        <w:t>fotod 6-7.</w:t>
      </w:r>
    </w:p>
    <w:p w:rsidR="000F39AF" w:rsidRPr="00A83070" w:rsidRDefault="000F39AF" w:rsidP="00EE1A1D">
      <w:pPr>
        <w:spacing w:after="0"/>
        <w:rPr>
          <w:lang w:val="et-EE"/>
        </w:rPr>
      </w:pPr>
    </w:p>
    <w:p w:rsidR="006651CD" w:rsidRPr="00A83070" w:rsidRDefault="00B42ADB" w:rsidP="00EE1A1D">
      <w:pPr>
        <w:spacing w:after="0"/>
        <w:rPr>
          <w:b/>
          <w:lang w:val="et-EE"/>
        </w:rPr>
      </w:pPr>
      <w:r w:rsidRPr="00A83070">
        <w:rPr>
          <w:lang w:val="et-EE"/>
        </w:rPr>
        <w:t>3</w:t>
      </w:r>
      <w:r w:rsidR="00BD70D8" w:rsidRPr="00A83070">
        <w:rPr>
          <w:lang w:val="et-EE"/>
        </w:rPr>
        <w:t xml:space="preserve">. </w:t>
      </w:r>
      <w:r w:rsidR="002D2CB4" w:rsidRPr="00A83070">
        <w:rPr>
          <w:lang w:val="et-EE"/>
        </w:rPr>
        <w:t>11.06</w:t>
      </w:r>
      <w:r w:rsidR="006651CD" w:rsidRPr="00A83070">
        <w:rPr>
          <w:lang w:val="et-EE"/>
        </w:rPr>
        <w:t xml:space="preserve"> 2023</w:t>
      </w:r>
      <w:r w:rsidR="008A6E21" w:rsidRPr="00A83070">
        <w:rPr>
          <w:lang w:val="et-EE"/>
        </w:rPr>
        <w:t xml:space="preserve"> saatis MTÜ </w:t>
      </w:r>
      <w:proofErr w:type="spellStart"/>
      <w:r w:rsidR="008A6E21" w:rsidRPr="00A83070">
        <w:rPr>
          <w:lang w:val="et-EE"/>
        </w:rPr>
        <w:t>Sütiste</w:t>
      </w:r>
      <w:proofErr w:type="spellEnd"/>
      <w:r w:rsidR="008A6E21" w:rsidRPr="00A83070">
        <w:rPr>
          <w:lang w:val="et-EE"/>
        </w:rPr>
        <w:t xml:space="preserve"> Metsa Selts</w:t>
      </w:r>
      <w:r w:rsidR="0015733A" w:rsidRPr="00A83070">
        <w:rPr>
          <w:lang w:val="et-EE"/>
        </w:rPr>
        <w:t xml:space="preserve"> </w:t>
      </w:r>
      <w:r w:rsidR="00946960" w:rsidRPr="00A83070">
        <w:rPr>
          <w:lang w:val="et-EE"/>
        </w:rPr>
        <w:t xml:space="preserve">Keskkonnaametile </w:t>
      </w:r>
      <w:r w:rsidR="008A6E21" w:rsidRPr="00A83070">
        <w:rPr>
          <w:lang w:val="et-EE"/>
        </w:rPr>
        <w:t xml:space="preserve">nõude </w:t>
      </w:r>
      <w:r w:rsidR="0015733A" w:rsidRPr="00A83070">
        <w:rPr>
          <w:lang w:val="et-EE"/>
        </w:rPr>
        <w:t xml:space="preserve">väärteomenetluse algatamiseks seoses </w:t>
      </w:r>
      <w:r w:rsidR="00712CB6" w:rsidRPr="00A83070">
        <w:rPr>
          <w:lang w:val="et-EE"/>
        </w:rPr>
        <w:t xml:space="preserve">ligi 4 meetri kõrguselt tule tõttu kahjustunud männipuudega Nõmme-Mustamäe maastikukaitsealal </w:t>
      </w:r>
      <w:r w:rsidR="00B044A1">
        <w:rPr>
          <w:lang w:val="et-EE"/>
        </w:rPr>
        <w:t>Hiiul</w:t>
      </w:r>
      <w:r w:rsidR="00712CB6" w:rsidRPr="00A83070">
        <w:rPr>
          <w:lang w:val="et-EE"/>
        </w:rPr>
        <w:t>(L</w:t>
      </w:r>
      <w:r w:rsidR="00A11AFE" w:rsidRPr="00A83070">
        <w:rPr>
          <w:lang w:val="et-EE"/>
        </w:rPr>
        <w:t>isa</w:t>
      </w:r>
      <w:r w:rsidRPr="00A83070">
        <w:rPr>
          <w:lang w:val="et-EE"/>
        </w:rPr>
        <w:t xml:space="preserve"> 2</w:t>
      </w:r>
      <w:r w:rsidR="00712CB6" w:rsidRPr="00A83070">
        <w:rPr>
          <w:lang w:val="et-EE"/>
        </w:rPr>
        <w:t>)</w:t>
      </w:r>
      <w:r w:rsidR="002D2CB4" w:rsidRPr="00A83070">
        <w:rPr>
          <w:lang w:val="et-EE"/>
        </w:rPr>
        <w:t xml:space="preserve">; </w:t>
      </w:r>
      <w:r w:rsidR="002D2CB4" w:rsidRPr="00A83070">
        <w:rPr>
          <w:b/>
          <w:lang w:val="et-EE"/>
        </w:rPr>
        <w:t xml:space="preserve">fotod </w:t>
      </w:r>
      <w:r w:rsidRPr="00A83070">
        <w:rPr>
          <w:b/>
          <w:lang w:val="et-EE"/>
        </w:rPr>
        <w:t>8</w:t>
      </w:r>
      <w:r w:rsidR="003B4202" w:rsidRPr="00A83070">
        <w:rPr>
          <w:b/>
          <w:lang w:val="et-EE"/>
        </w:rPr>
        <w:t>-10</w:t>
      </w:r>
      <w:r w:rsidR="001F0EA4" w:rsidRPr="00A83070">
        <w:rPr>
          <w:b/>
          <w:lang w:val="et-EE"/>
        </w:rPr>
        <w:t>.</w:t>
      </w:r>
    </w:p>
    <w:p w:rsidR="000A1883" w:rsidRDefault="000A1883" w:rsidP="000A1883">
      <w:pPr>
        <w:spacing w:after="0"/>
        <w:rPr>
          <w:b/>
          <w:lang w:val="et-EE"/>
        </w:rPr>
      </w:pPr>
    </w:p>
    <w:p w:rsidR="000A1883" w:rsidRDefault="000A1883" w:rsidP="000A1883">
      <w:pPr>
        <w:spacing w:after="0"/>
        <w:rPr>
          <w:lang w:val="et-EE"/>
        </w:rPr>
      </w:pPr>
      <w:r>
        <w:rPr>
          <w:lang w:val="et-EE"/>
        </w:rPr>
        <w:t>4.</w:t>
      </w:r>
      <w:r>
        <w:rPr>
          <w:lang w:val="et-EE"/>
        </w:rPr>
        <w:t>K</w:t>
      </w:r>
      <w:r w:rsidRPr="00A83070">
        <w:rPr>
          <w:lang w:val="et-EE"/>
        </w:rPr>
        <w:t xml:space="preserve">uigi alates 14. juunist 2023 kehtib üle kogu Eesti tuletegemise ja grillimise keeld, siis 24. juunil 2023 grillis grupp inimesi otse keset Lamemäge ja otse </w:t>
      </w:r>
      <w:proofErr w:type="spellStart"/>
      <w:r w:rsidRPr="00A83070">
        <w:rPr>
          <w:lang w:val="et-EE"/>
        </w:rPr>
        <w:t>pompöösse</w:t>
      </w:r>
      <w:proofErr w:type="spellEnd"/>
      <w:r w:rsidRPr="00A83070">
        <w:rPr>
          <w:lang w:val="et-EE"/>
        </w:rPr>
        <w:t xml:space="preserve"> </w:t>
      </w:r>
      <w:proofErr w:type="spellStart"/>
      <w:r w:rsidRPr="00A83070">
        <w:rPr>
          <w:lang w:val="et-EE"/>
        </w:rPr>
        <w:t>teadetetahvli</w:t>
      </w:r>
      <w:proofErr w:type="spellEnd"/>
      <w:r w:rsidRPr="00A83070">
        <w:rPr>
          <w:lang w:val="et-EE"/>
        </w:rPr>
        <w:t xml:space="preserve"> vahetus läheduses, eirates </w:t>
      </w:r>
      <w:proofErr w:type="spellStart"/>
      <w:r w:rsidRPr="00A83070">
        <w:rPr>
          <w:lang w:val="et-EE"/>
        </w:rPr>
        <w:t>üle-riigilist</w:t>
      </w:r>
      <w:proofErr w:type="spellEnd"/>
      <w:r w:rsidRPr="00A83070">
        <w:rPr>
          <w:lang w:val="et-EE"/>
        </w:rPr>
        <w:t xml:space="preserve"> keeldu; </w:t>
      </w:r>
      <w:r w:rsidRPr="00A83070">
        <w:rPr>
          <w:b/>
          <w:lang w:val="et-EE"/>
        </w:rPr>
        <w:t>foto 17</w:t>
      </w:r>
      <w:r w:rsidRPr="00A83070">
        <w:rPr>
          <w:lang w:val="et-EE"/>
        </w:rPr>
        <w:t>.</w:t>
      </w:r>
    </w:p>
    <w:p w:rsidR="000A1883" w:rsidRDefault="000A1883" w:rsidP="00493053">
      <w:pPr>
        <w:pStyle w:val="ListParagraph"/>
        <w:spacing w:after="0"/>
        <w:ind w:left="0"/>
        <w:rPr>
          <w:lang w:val="et-EE"/>
        </w:rPr>
      </w:pPr>
    </w:p>
    <w:p w:rsidR="00B42ADB" w:rsidRDefault="00493053" w:rsidP="000A1883">
      <w:pPr>
        <w:pStyle w:val="ListParagraph"/>
        <w:spacing w:after="0"/>
        <w:ind w:left="0"/>
        <w:rPr>
          <w:lang w:val="et-EE"/>
        </w:rPr>
      </w:pPr>
      <w:r>
        <w:rPr>
          <w:lang w:val="et-EE"/>
        </w:rPr>
        <w:t>S</w:t>
      </w:r>
      <w:r w:rsidR="00F551A7" w:rsidRPr="00A83070">
        <w:rPr>
          <w:lang w:val="et-EE"/>
        </w:rPr>
        <w:t>elts</w:t>
      </w:r>
      <w:r w:rsidR="00B044A1">
        <w:rPr>
          <w:lang w:val="et-EE"/>
        </w:rPr>
        <w:t>ide</w:t>
      </w:r>
      <w:r w:rsidR="00F551A7" w:rsidRPr="00A83070">
        <w:rPr>
          <w:lang w:val="et-EE"/>
        </w:rPr>
        <w:t xml:space="preserve"> liikmed</w:t>
      </w:r>
      <w:r>
        <w:rPr>
          <w:lang w:val="et-EE"/>
        </w:rPr>
        <w:t xml:space="preserve"> on pidevalt</w:t>
      </w:r>
      <w:r w:rsidR="00F551A7" w:rsidRPr="00A83070">
        <w:rPr>
          <w:lang w:val="et-EE"/>
        </w:rPr>
        <w:t xml:space="preserve"> </w:t>
      </w:r>
      <w:r w:rsidR="00B044A1">
        <w:rPr>
          <w:lang w:val="et-EE"/>
        </w:rPr>
        <w:t>tegele</w:t>
      </w:r>
      <w:r w:rsidR="00D62123">
        <w:rPr>
          <w:lang w:val="et-EE"/>
        </w:rPr>
        <w:t>nud</w:t>
      </w:r>
      <w:r w:rsidR="00F551A7" w:rsidRPr="00A83070">
        <w:rPr>
          <w:lang w:val="et-EE"/>
        </w:rPr>
        <w:t xml:space="preserve"> kas selgitustööga lõkke tegemise ebaseaduslikkuse kohta või lausa Päästeameti või Politsei väljakutsumisega. </w:t>
      </w:r>
      <w:r>
        <w:rPr>
          <w:lang w:val="et-EE"/>
        </w:rPr>
        <w:t xml:space="preserve">Seltside liikmed </w:t>
      </w:r>
      <w:r w:rsidRPr="00A83070">
        <w:rPr>
          <w:lang w:val="et-EE"/>
        </w:rPr>
        <w:t>aitavad metsas puhtust hoida, korjates klaasikilde, kohvitopse, kommipabereid, suitsukonisid, plastkelgutükke, spordivõistlustest jäänud märgistusmaterjali, napsuvendadest jäänud pudeleid ja toidupakendeid, grillijatest jäänud prügi.</w:t>
      </w:r>
      <w:r>
        <w:rPr>
          <w:lang w:val="et-EE"/>
        </w:rPr>
        <w:t xml:space="preserve"> </w:t>
      </w:r>
      <w:r w:rsidR="00F551A7" w:rsidRPr="00A83070">
        <w:rPr>
          <w:lang w:val="et-EE"/>
        </w:rPr>
        <w:t xml:space="preserve">Nende tegevuste käigus on seltsi liikmed pidanud taluma nii verbaalset sõimu kui </w:t>
      </w:r>
      <w:r w:rsidR="00D62123">
        <w:rPr>
          <w:lang w:val="et-EE"/>
        </w:rPr>
        <w:t xml:space="preserve">ka </w:t>
      </w:r>
      <w:r w:rsidR="00F551A7" w:rsidRPr="00A83070">
        <w:rPr>
          <w:lang w:val="et-EE"/>
        </w:rPr>
        <w:t xml:space="preserve">ähvardusi. Olukord maastikukaitsealal on muutunud ohtlikuks, sest </w:t>
      </w:r>
      <w:r>
        <w:rPr>
          <w:lang w:val="et-EE"/>
        </w:rPr>
        <w:t xml:space="preserve">tehakse keelatud </w:t>
      </w:r>
      <w:r w:rsidR="00F551A7" w:rsidRPr="00A83070">
        <w:rPr>
          <w:lang w:val="et-EE"/>
        </w:rPr>
        <w:t>lõkkeid</w:t>
      </w:r>
      <w:r>
        <w:rPr>
          <w:lang w:val="et-EE"/>
        </w:rPr>
        <w:t xml:space="preserve">, sh ka </w:t>
      </w:r>
      <w:r w:rsidR="00F551A7" w:rsidRPr="00A83070">
        <w:rPr>
          <w:lang w:val="et-EE"/>
        </w:rPr>
        <w:t xml:space="preserve"> puujuurte vahetus läheduses puujuuri kahjustades </w:t>
      </w:r>
      <w:r>
        <w:rPr>
          <w:lang w:val="et-EE"/>
        </w:rPr>
        <w:t xml:space="preserve">ja </w:t>
      </w:r>
      <w:r w:rsidR="00F551A7" w:rsidRPr="00A83070">
        <w:rPr>
          <w:lang w:val="et-EE"/>
        </w:rPr>
        <w:t xml:space="preserve">kuival </w:t>
      </w:r>
      <w:r>
        <w:rPr>
          <w:lang w:val="et-EE"/>
        </w:rPr>
        <w:t>pinnasel</w:t>
      </w:r>
      <w:r w:rsidR="00F551A7" w:rsidRPr="00A83070">
        <w:rPr>
          <w:lang w:val="et-EE"/>
        </w:rPr>
        <w:t xml:space="preserve"> puude vahel ja läheduses. Kahjustada on saanud nii </w:t>
      </w:r>
      <w:r w:rsidR="00DF7216" w:rsidRPr="00A83070">
        <w:rPr>
          <w:lang w:val="et-EE"/>
        </w:rPr>
        <w:t xml:space="preserve">kaitseala </w:t>
      </w:r>
      <w:r w:rsidR="00F551A7" w:rsidRPr="00A83070">
        <w:rPr>
          <w:lang w:val="et-EE"/>
        </w:rPr>
        <w:t>alustaimestik, puud, kui ka maastikukaitsealal elavad linnud,</w:t>
      </w:r>
      <w:r w:rsidR="00DF7216" w:rsidRPr="00A83070">
        <w:rPr>
          <w:lang w:val="et-EE"/>
        </w:rPr>
        <w:t xml:space="preserve"> </w:t>
      </w:r>
      <w:r w:rsidR="00F551A7" w:rsidRPr="00A83070">
        <w:rPr>
          <w:lang w:val="et-EE"/>
        </w:rPr>
        <w:t>loomad</w:t>
      </w:r>
      <w:r w:rsidR="00DF7216" w:rsidRPr="00A83070">
        <w:rPr>
          <w:lang w:val="et-EE"/>
        </w:rPr>
        <w:t xml:space="preserve"> ja inimesed, kes seal liiguvad;</w:t>
      </w:r>
      <w:r w:rsidR="00755579" w:rsidRPr="00A83070">
        <w:rPr>
          <w:lang w:val="et-EE"/>
        </w:rPr>
        <w:t xml:space="preserve"> </w:t>
      </w:r>
      <w:r w:rsidR="003B4202" w:rsidRPr="00A83070">
        <w:rPr>
          <w:b/>
          <w:lang w:val="et-EE"/>
        </w:rPr>
        <w:t>fotod 11</w:t>
      </w:r>
      <w:r w:rsidR="00DF7216" w:rsidRPr="00A83070">
        <w:rPr>
          <w:b/>
          <w:lang w:val="et-EE"/>
        </w:rPr>
        <w:t>-</w:t>
      </w:r>
      <w:r w:rsidR="003B4202" w:rsidRPr="00A83070">
        <w:rPr>
          <w:b/>
          <w:lang w:val="et-EE"/>
        </w:rPr>
        <w:t>16</w:t>
      </w:r>
      <w:r w:rsidR="00755579" w:rsidRPr="00A83070">
        <w:rPr>
          <w:lang w:val="et-EE"/>
        </w:rPr>
        <w:t>.</w:t>
      </w:r>
    </w:p>
    <w:p w:rsidR="000A1883" w:rsidRPr="00A83070" w:rsidRDefault="000A1883" w:rsidP="000A1883">
      <w:pPr>
        <w:pStyle w:val="ListParagraph"/>
        <w:spacing w:after="0"/>
        <w:ind w:left="0"/>
        <w:rPr>
          <w:lang w:val="et-EE"/>
        </w:rPr>
      </w:pPr>
    </w:p>
    <w:p w:rsidR="0066549D" w:rsidRPr="00A83070" w:rsidRDefault="0066549D" w:rsidP="00EE1A1D">
      <w:pPr>
        <w:spacing w:after="0"/>
        <w:rPr>
          <w:lang w:val="et-EE"/>
        </w:rPr>
      </w:pPr>
      <w:r w:rsidRPr="00A83070">
        <w:rPr>
          <w:lang w:val="et-EE"/>
        </w:rPr>
        <w:t xml:space="preserve">4. </w:t>
      </w:r>
      <w:r w:rsidR="00B044A1">
        <w:rPr>
          <w:lang w:val="et-EE"/>
        </w:rPr>
        <w:t>o</w:t>
      </w:r>
      <w:r w:rsidRPr="00A83070">
        <w:rPr>
          <w:lang w:val="et-EE"/>
        </w:rPr>
        <w:t>ktoobri</w:t>
      </w:r>
      <w:r w:rsidR="00B044A1">
        <w:rPr>
          <w:lang w:val="et-EE"/>
        </w:rPr>
        <w:t xml:space="preserve">l </w:t>
      </w:r>
      <w:r w:rsidRPr="00A83070">
        <w:rPr>
          <w:lang w:val="et-EE"/>
        </w:rPr>
        <w:t xml:space="preserve">2022 tegi Keskkonnaamet ettepaneku Nõmme-Mustamäe maastikukaitseala Koostöökogu moodustamiseks. Koostöökoja liikmeteks kutsuti Keskkonnaameti, RMK, MTÜ Nõmme Tee Selts, MTÜ </w:t>
      </w:r>
      <w:proofErr w:type="spellStart"/>
      <w:r w:rsidRPr="00A83070">
        <w:rPr>
          <w:lang w:val="et-EE"/>
        </w:rPr>
        <w:t>Sütiste</w:t>
      </w:r>
      <w:proofErr w:type="spellEnd"/>
      <w:r w:rsidRPr="00A83070">
        <w:rPr>
          <w:lang w:val="et-EE"/>
        </w:rPr>
        <w:t xml:space="preserve"> Metsa Selts, ja veel mitme organisatsiooni esindajad. Koostöökoda pidi muuhulgas ühiselt otsustama, millise sisuga viidad ja kuhu paigaldatakse. </w:t>
      </w:r>
      <w:r w:rsidR="000A1883">
        <w:rPr>
          <w:lang w:val="et-EE"/>
        </w:rPr>
        <w:t>M</w:t>
      </w:r>
      <w:r w:rsidRPr="00A83070">
        <w:rPr>
          <w:lang w:val="et-EE"/>
        </w:rPr>
        <w:t xml:space="preserve">ais 2023 paigaldas RMK massiivse </w:t>
      </w:r>
      <w:proofErr w:type="spellStart"/>
      <w:r w:rsidRPr="00A83070">
        <w:rPr>
          <w:lang w:val="et-EE"/>
        </w:rPr>
        <w:t>teadetetahvli</w:t>
      </w:r>
      <w:proofErr w:type="spellEnd"/>
      <w:r w:rsidRPr="00A83070">
        <w:rPr>
          <w:lang w:val="et-EE"/>
        </w:rPr>
        <w:t xml:space="preserve"> Nõmme-Mustamäe maastikukaitseala Natura2000 ala piirkonda, Lamemäe keskele</w:t>
      </w:r>
      <w:r w:rsidR="00B044A1">
        <w:rPr>
          <w:lang w:val="et-EE"/>
        </w:rPr>
        <w:t xml:space="preserve"> ja veel vähemalt kahte kohta</w:t>
      </w:r>
      <w:r w:rsidRPr="00A83070">
        <w:rPr>
          <w:lang w:val="et-EE"/>
        </w:rPr>
        <w:t>, ilma Koostöökojaga kooskõlastamata nii asukoha kui viida sis</w:t>
      </w:r>
      <w:r w:rsidR="000A1883">
        <w:rPr>
          <w:lang w:val="et-EE"/>
        </w:rPr>
        <w:t xml:space="preserve">u ja keele </w:t>
      </w:r>
      <w:r w:rsidRPr="00A83070">
        <w:rPr>
          <w:lang w:val="et-EE"/>
        </w:rPr>
        <w:t>osas</w:t>
      </w:r>
      <w:r w:rsidR="00B044A1">
        <w:rPr>
          <w:lang w:val="et-EE"/>
        </w:rPr>
        <w:t xml:space="preserve"> rikkudes vaateid ja tekitades võimalikult ohtliku olukorra nt </w:t>
      </w:r>
      <w:proofErr w:type="spellStart"/>
      <w:r w:rsidR="00B044A1">
        <w:rPr>
          <w:lang w:val="et-EE"/>
        </w:rPr>
        <w:t>kelgutajatele</w:t>
      </w:r>
      <w:proofErr w:type="spellEnd"/>
      <w:r w:rsidR="00B044A1">
        <w:rPr>
          <w:lang w:val="et-EE"/>
        </w:rPr>
        <w:t xml:space="preserve">. Seltsid leiavad, et teabetahvli sisu </w:t>
      </w:r>
      <w:r w:rsidR="00493053">
        <w:rPr>
          <w:lang w:val="et-EE"/>
        </w:rPr>
        <w:t xml:space="preserve">ei lahenda põhiprobleeme, suur osa </w:t>
      </w:r>
      <w:r w:rsidR="000A1883">
        <w:rPr>
          <w:lang w:val="et-EE"/>
        </w:rPr>
        <w:t>info</w:t>
      </w:r>
      <w:r w:rsidR="00493053">
        <w:rPr>
          <w:lang w:val="et-EE"/>
        </w:rPr>
        <w:t xml:space="preserve">ruumist on raisatud kolmekeelsele teabele. </w:t>
      </w:r>
      <w:r w:rsidRPr="00A83070">
        <w:rPr>
          <w:lang w:val="et-EE"/>
        </w:rPr>
        <w:t xml:space="preserve"> </w:t>
      </w:r>
    </w:p>
    <w:p w:rsidR="009B0BE2" w:rsidRPr="00A83070" w:rsidRDefault="009B0BE2" w:rsidP="00EE1A1D">
      <w:pPr>
        <w:spacing w:after="0"/>
        <w:rPr>
          <w:lang w:val="et-EE"/>
        </w:rPr>
      </w:pPr>
    </w:p>
    <w:p w:rsidR="0082690B" w:rsidRPr="00A83070" w:rsidRDefault="00B80CB3" w:rsidP="00EE1A1D">
      <w:pPr>
        <w:spacing w:after="0"/>
        <w:rPr>
          <w:lang w:val="et-EE"/>
        </w:rPr>
      </w:pPr>
      <w:r w:rsidRPr="00A83070">
        <w:rPr>
          <w:lang w:val="et-EE"/>
        </w:rPr>
        <w:t>KOKKUVÕTE</w:t>
      </w:r>
      <w:r w:rsidR="0082690B" w:rsidRPr="00A83070">
        <w:rPr>
          <w:lang w:val="et-EE"/>
        </w:rPr>
        <w:t>:</w:t>
      </w:r>
    </w:p>
    <w:p w:rsidR="00770036" w:rsidRPr="00A83070" w:rsidRDefault="00BA3BAC" w:rsidP="00EE1A1D">
      <w:pPr>
        <w:spacing w:after="0"/>
        <w:rPr>
          <w:lang w:val="et-EE"/>
        </w:rPr>
      </w:pPr>
      <w:r w:rsidRPr="00A83070">
        <w:rPr>
          <w:lang w:val="et-EE"/>
        </w:rPr>
        <w:t>Olukord</w:t>
      </w:r>
      <w:r w:rsidR="009B0BE2" w:rsidRPr="00A83070">
        <w:rPr>
          <w:lang w:val="et-EE"/>
        </w:rPr>
        <w:t xml:space="preserve"> Nõmme-Mustamäe maastikukaitsealal on halvene</w:t>
      </w:r>
      <w:r w:rsidR="00493053">
        <w:rPr>
          <w:lang w:val="et-EE"/>
        </w:rPr>
        <w:t>nud</w:t>
      </w:r>
      <w:r w:rsidR="009B0BE2" w:rsidRPr="00A83070">
        <w:rPr>
          <w:lang w:val="et-EE"/>
        </w:rPr>
        <w:t xml:space="preserve"> nii looduse kui </w:t>
      </w:r>
      <w:r w:rsidR="00493053">
        <w:rPr>
          <w:lang w:val="et-EE"/>
        </w:rPr>
        <w:t xml:space="preserve">ka </w:t>
      </w:r>
      <w:r w:rsidR="009B0BE2" w:rsidRPr="00A83070">
        <w:rPr>
          <w:lang w:val="et-EE"/>
        </w:rPr>
        <w:t xml:space="preserve">inimeste jaoks. </w:t>
      </w:r>
      <w:r w:rsidRPr="00A83070">
        <w:rPr>
          <w:lang w:val="et-EE"/>
        </w:rPr>
        <w:t xml:space="preserve">26.06.23. </w:t>
      </w:r>
      <w:r w:rsidR="00493053">
        <w:rPr>
          <w:lang w:val="et-EE"/>
        </w:rPr>
        <w:t xml:space="preserve">tuleohtliku </w:t>
      </w:r>
      <w:r w:rsidRPr="00A83070">
        <w:rPr>
          <w:lang w:val="et-EE"/>
        </w:rPr>
        <w:t xml:space="preserve">sündmuste valguses on olukord ELUOHTLIK! </w:t>
      </w:r>
      <w:r w:rsidR="009B0BE2" w:rsidRPr="00A83070">
        <w:rPr>
          <w:lang w:val="et-EE"/>
        </w:rPr>
        <w:t>Eriti drastiline halvenemine on silmnähtav Nõmme-Mustamäe maastikukaitseala Natura2000 kaitsealal, kus koormus igal aastal kasvab, k</w:t>
      </w:r>
      <w:r w:rsidR="00B80CB3" w:rsidRPr="00A83070">
        <w:rPr>
          <w:lang w:val="et-EE"/>
        </w:rPr>
        <w:t>uid kaitsemeetmeid ei rakendata (keelavad ja suunavad viidad</w:t>
      </w:r>
      <w:r w:rsidR="009E0491" w:rsidRPr="00A83070">
        <w:rPr>
          <w:lang w:val="et-EE"/>
        </w:rPr>
        <w:t xml:space="preserve"> puuduvad täielikult</w:t>
      </w:r>
      <w:r w:rsidR="00B80CB3" w:rsidRPr="00A83070">
        <w:rPr>
          <w:lang w:val="et-EE"/>
        </w:rPr>
        <w:t>; koormuse vähendamine spordi</w:t>
      </w:r>
      <w:r w:rsidR="000A1883">
        <w:rPr>
          <w:lang w:val="et-EE"/>
        </w:rPr>
        <w:t xml:space="preserve">- massiürituste </w:t>
      </w:r>
      <w:r w:rsidR="00B80CB3" w:rsidRPr="00A83070">
        <w:rPr>
          <w:lang w:val="et-EE"/>
        </w:rPr>
        <w:t>keelustamise näol; maastikujalgrataste liikumise regule</w:t>
      </w:r>
      <w:r w:rsidR="009E0491" w:rsidRPr="00A83070">
        <w:rPr>
          <w:lang w:val="et-EE"/>
        </w:rPr>
        <w:t>erimine; hooldusraie lõpetamine</w:t>
      </w:r>
      <w:r w:rsidR="00493053">
        <w:rPr>
          <w:lang w:val="et-EE"/>
        </w:rPr>
        <w:t xml:space="preserve"> jne</w:t>
      </w:r>
      <w:r w:rsidR="009E0491" w:rsidRPr="00A83070">
        <w:rPr>
          <w:lang w:val="et-EE"/>
        </w:rPr>
        <w:t>).</w:t>
      </w:r>
      <w:r w:rsidR="009B0BE2" w:rsidRPr="00A83070">
        <w:rPr>
          <w:lang w:val="et-EE"/>
        </w:rPr>
        <w:t xml:space="preserve"> </w:t>
      </w:r>
      <w:r w:rsidR="00770036" w:rsidRPr="00A83070">
        <w:rPr>
          <w:lang w:val="et-EE"/>
        </w:rPr>
        <w:t>Samas on</w:t>
      </w:r>
      <w:r w:rsidR="000A1883">
        <w:rPr>
          <w:lang w:val="et-EE"/>
        </w:rPr>
        <w:t xml:space="preserve"> mujal </w:t>
      </w:r>
      <w:proofErr w:type="spellStart"/>
      <w:r w:rsidR="000A1883">
        <w:rPr>
          <w:lang w:val="et-EE"/>
        </w:rPr>
        <w:t>tallinnas</w:t>
      </w:r>
      <w:proofErr w:type="spellEnd"/>
      <w:r w:rsidR="000A1883">
        <w:rPr>
          <w:lang w:val="et-EE"/>
        </w:rPr>
        <w:t xml:space="preserve"> ja teistel</w:t>
      </w:r>
      <w:r w:rsidR="00770036" w:rsidRPr="00A83070">
        <w:rPr>
          <w:lang w:val="et-EE"/>
        </w:rPr>
        <w:t xml:space="preserve"> </w:t>
      </w:r>
      <w:r w:rsidRPr="00A83070">
        <w:rPr>
          <w:lang w:val="et-EE"/>
        </w:rPr>
        <w:t>maastikukaitseala</w:t>
      </w:r>
      <w:r w:rsidR="000A1883">
        <w:rPr>
          <w:lang w:val="et-EE"/>
        </w:rPr>
        <w:t>del</w:t>
      </w:r>
      <w:r w:rsidRPr="00A83070">
        <w:rPr>
          <w:lang w:val="et-EE"/>
        </w:rPr>
        <w:t xml:space="preserve"> </w:t>
      </w:r>
      <w:r w:rsidR="00770036" w:rsidRPr="00A83070">
        <w:rPr>
          <w:lang w:val="et-EE"/>
        </w:rPr>
        <w:t xml:space="preserve">häid näiteid, kus lihtsad ja arusaadavad </w:t>
      </w:r>
      <w:proofErr w:type="spellStart"/>
      <w:r w:rsidR="00770036" w:rsidRPr="00A83070">
        <w:rPr>
          <w:lang w:val="et-EE"/>
        </w:rPr>
        <w:t>pikrogrammideg</w:t>
      </w:r>
      <w:r w:rsidRPr="00A83070">
        <w:rPr>
          <w:lang w:val="et-EE"/>
        </w:rPr>
        <w:t>a</w:t>
      </w:r>
      <w:proofErr w:type="spellEnd"/>
      <w:r w:rsidRPr="00A83070">
        <w:rPr>
          <w:lang w:val="et-EE"/>
        </w:rPr>
        <w:t xml:space="preserve"> keelumärgid on paigaldatud</w:t>
      </w:r>
      <w:r w:rsidR="00770036" w:rsidRPr="00A83070">
        <w:rPr>
          <w:lang w:val="et-EE"/>
        </w:rPr>
        <w:t xml:space="preserve">; </w:t>
      </w:r>
      <w:r w:rsidR="00770036" w:rsidRPr="00A83070">
        <w:rPr>
          <w:b/>
          <w:lang w:val="et-EE"/>
        </w:rPr>
        <w:t>fotod 18-19.</w:t>
      </w:r>
    </w:p>
    <w:p w:rsidR="00770036" w:rsidRPr="00A83070" w:rsidRDefault="00770036" w:rsidP="00EE1A1D">
      <w:pPr>
        <w:spacing w:after="0"/>
        <w:rPr>
          <w:lang w:val="et-EE"/>
        </w:rPr>
      </w:pPr>
    </w:p>
    <w:p w:rsidR="002903BC" w:rsidRPr="00A83070" w:rsidRDefault="00BA3BAC" w:rsidP="00EE1A1D">
      <w:pPr>
        <w:spacing w:after="0"/>
        <w:rPr>
          <w:lang w:val="et-EE"/>
        </w:rPr>
      </w:pPr>
      <w:r w:rsidRPr="00A83070">
        <w:rPr>
          <w:lang w:val="et-EE"/>
        </w:rPr>
        <w:t>Euroopa ka</w:t>
      </w:r>
      <w:r w:rsidR="00493053">
        <w:rPr>
          <w:lang w:val="et-EE"/>
        </w:rPr>
        <w:t>i</w:t>
      </w:r>
      <w:r w:rsidRPr="00A83070">
        <w:rPr>
          <w:lang w:val="et-EE"/>
        </w:rPr>
        <w:t>tsealade võrgustiku osana on Rahumäe kaitseala</w:t>
      </w:r>
      <w:r w:rsidR="00C83BAC" w:rsidRPr="00A83070">
        <w:rPr>
          <w:lang w:val="et-EE"/>
        </w:rPr>
        <w:t xml:space="preserve"> loodud II</w:t>
      </w:r>
      <w:r w:rsidR="0082690B" w:rsidRPr="00A83070">
        <w:rPr>
          <w:lang w:val="et-EE"/>
        </w:rPr>
        <w:t xml:space="preserve"> kategooria kaitsealuse liigi, n</w:t>
      </w:r>
      <w:r w:rsidR="00C83BAC" w:rsidRPr="00A83070">
        <w:rPr>
          <w:lang w:val="et-EE"/>
        </w:rPr>
        <w:t xml:space="preserve">õmmnelk, kasvutingimuste parendamise jaoks. Kuid loodusvaatlused näitavad kogu ala </w:t>
      </w:r>
      <w:r w:rsidR="000A1883">
        <w:rPr>
          <w:lang w:val="et-EE"/>
        </w:rPr>
        <w:t xml:space="preserve">taimestiku </w:t>
      </w:r>
      <w:r w:rsidR="00C83BAC" w:rsidRPr="00A83070">
        <w:rPr>
          <w:lang w:val="et-EE"/>
        </w:rPr>
        <w:t xml:space="preserve">ja eriti nõmmnelgi kasvutingimuste halvenemist. Eesti ei täida Euroopa Liidu </w:t>
      </w:r>
      <w:r w:rsidR="000A1883">
        <w:rPr>
          <w:lang w:val="et-EE"/>
        </w:rPr>
        <w:lastRenderedPageBreak/>
        <w:t xml:space="preserve">kehtestatud </w:t>
      </w:r>
      <w:r w:rsidR="00972D04" w:rsidRPr="00A83070">
        <w:rPr>
          <w:lang w:val="et-EE"/>
        </w:rPr>
        <w:t xml:space="preserve"> </w:t>
      </w:r>
      <w:r w:rsidR="00C83BAC" w:rsidRPr="00A83070">
        <w:rPr>
          <w:lang w:val="et-EE"/>
        </w:rPr>
        <w:t xml:space="preserve">looduskaitselisi kohustusi ning </w:t>
      </w:r>
      <w:r w:rsidR="00493053">
        <w:rPr>
          <w:lang w:val="et-EE"/>
        </w:rPr>
        <w:t xml:space="preserve">Tallinn </w:t>
      </w:r>
      <w:r w:rsidR="00C83BAC" w:rsidRPr="00A83070">
        <w:rPr>
          <w:lang w:val="et-EE"/>
        </w:rPr>
        <w:t>esineb silmakirjalikult Euroopa Rohepealinnana.</w:t>
      </w:r>
    </w:p>
    <w:p w:rsidR="00C83BAC" w:rsidRPr="00A83070" w:rsidRDefault="00C83BAC" w:rsidP="00EE1A1D">
      <w:pPr>
        <w:spacing w:after="0"/>
        <w:rPr>
          <w:lang w:val="et-EE"/>
        </w:rPr>
      </w:pPr>
    </w:p>
    <w:p w:rsidR="0082690B" w:rsidRPr="00A83070" w:rsidRDefault="00BA3BAC" w:rsidP="00EE1A1D">
      <w:pPr>
        <w:spacing w:after="0"/>
        <w:rPr>
          <w:lang w:val="et-EE"/>
        </w:rPr>
      </w:pPr>
      <w:r w:rsidRPr="00A83070">
        <w:rPr>
          <w:lang w:val="et-EE"/>
        </w:rPr>
        <w:t>ETTEPANEK ja KIIRELOOMULINE VAJADUS:</w:t>
      </w:r>
    </w:p>
    <w:p w:rsidR="00C83BAC" w:rsidRPr="00A83070" w:rsidRDefault="00972D04" w:rsidP="00EE1A1D">
      <w:pPr>
        <w:spacing w:after="0"/>
        <w:rPr>
          <w:lang w:val="et-EE"/>
        </w:rPr>
      </w:pPr>
      <w:r w:rsidRPr="00A83070">
        <w:rPr>
          <w:lang w:val="et-EE"/>
        </w:rPr>
        <w:t>K</w:t>
      </w:r>
      <w:r w:rsidR="00C83BAC" w:rsidRPr="00A83070">
        <w:rPr>
          <w:lang w:val="et-EE"/>
        </w:rPr>
        <w:t>utsuda kokku erakorraline Nõmme-Mustamäe m</w:t>
      </w:r>
      <w:r w:rsidR="002D4D14" w:rsidRPr="00A83070">
        <w:rPr>
          <w:lang w:val="et-EE"/>
        </w:rPr>
        <w:t>aastikukaitseala kaitsetegevuste arutamise</w:t>
      </w:r>
      <w:r w:rsidR="00C83BAC" w:rsidRPr="00A83070">
        <w:rPr>
          <w:lang w:val="et-EE"/>
        </w:rPr>
        <w:t xml:space="preserve"> koosolek, kuhu kuuluvad:</w:t>
      </w:r>
    </w:p>
    <w:p w:rsidR="0082690B" w:rsidRPr="00A83070" w:rsidRDefault="0082690B" w:rsidP="00EE1A1D">
      <w:pPr>
        <w:spacing w:after="0"/>
        <w:rPr>
          <w:lang w:val="et-EE"/>
        </w:rPr>
      </w:pPr>
    </w:p>
    <w:p w:rsidR="00C83BAC" w:rsidRPr="00A83070" w:rsidRDefault="00972D04" w:rsidP="00EE1A1D">
      <w:pPr>
        <w:spacing w:after="0"/>
        <w:rPr>
          <w:lang w:val="et-EE"/>
        </w:rPr>
      </w:pPr>
      <w:r w:rsidRPr="00A83070">
        <w:rPr>
          <w:lang w:val="et-EE"/>
        </w:rPr>
        <w:t>MTÜ Nõmme Tee Selts</w:t>
      </w:r>
    </w:p>
    <w:p w:rsidR="00C83BAC" w:rsidRPr="00A83070" w:rsidRDefault="00C83BAC" w:rsidP="00EE1A1D">
      <w:pPr>
        <w:spacing w:after="0"/>
        <w:rPr>
          <w:lang w:val="et-EE"/>
        </w:rPr>
      </w:pPr>
      <w:r w:rsidRPr="00A83070">
        <w:rPr>
          <w:lang w:val="et-EE"/>
        </w:rPr>
        <w:t xml:space="preserve">MTÜ </w:t>
      </w:r>
      <w:proofErr w:type="spellStart"/>
      <w:r w:rsidRPr="00A83070">
        <w:rPr>
          <w:lang w:val="et-EE"/>
        </w:rPr>
        <w:t>Sütiste</w:t>
      </w:r>
      <w:proofErr w:type="spellEnd"/>
      <w:r w:rsidRPr="00A83070">
        <w:rPr>
          <w:lang w:val="et-EE"/>
        </w:rPr>
        <w:t xml:space="preserve"> Metsa </w:t>
      </w:r>
      <w:r w:rsidR="00566DED" w:rsidRPr="00A83070">
        <w:rPr>
          <w:lang w:val="et-EE"/>
        </w:rPr>
        <w:t>S</w:t>
      </w:r>
      <w:r w:rsidR="00972D04" w:rsidRPr="00A83070">
        <w:rPr>
          <w:lang w:val="et-EE"/>
        </w:rPr>
        <w:t>elts</w:t>
      </w:r>
    </w:p>
    <w:p w:rsidR="00C83BAC" w:rsidRPr="00A83070" w:rsidRDefault="00C83BAC" w:rsidP="00EE1A1D">
      <w:pPr>
        <w:spacing w:after="0"/>
        <w:rPr>
          <w:lang w:val="et-EE"/>
        </w:rPr>
      </w:pPr>
      <w:r w:rsidRPr="00A83070">
        <w:rPr>
          <w:lang w:val="et-EE"/>
        </w:rPr>
        <w:t>Päästeamet</w:t>
      </w:r>
    </w:p>
    <w:p w:rsidR="002D4D14" w:rsidRPr="00A83070" w:rsidRDefault="002D4D14" w:rsidP="00EE1A1D">
      <w:pPr>
        <w:spacing w:after="0"/>
        <w:rPr>
          <w:lang w:val="et-EE"/>
        </w:rPr>
      </w:pPr>
      <w:r w:rsidRPr="00A83070">
        <w:rPr>
          <w:lang w:val="et-EE"/>
        </w:rPr>
        <w:t>Politsei- ja Piirivalveamet</w:t>
      </w:r>
    </w:p>
    <w:p w:rsidR="00C83BAC" w:rsidRPr="00A83070" w:rsidRDefault="00C83BAC" w:rsidP="00EE1A1D">
      <w:pPr>
        <w:spacing w:after="0"/>
        <w:rPr>
          <w:lang w:val="et-EE"/>
        </w:rPr>
      </w:pPr>
      <w:r w:rsidRPr="00A83070">
        <w:rPr>
          <w:lang w:val="et-EE"/>
        </w:rPr>
        <w:t>Keskkonnaamet</w:t>
      </w:r>
    </w:p>
    <w:p w:rsidR="00C83BAC" w:rsidRDefault="00C83BAC" w:rsidP="00EE1A1D">
      <w:pPr>
        <w:spacing w:after="0"/>
        <w:rPr>
          <w:lang w:val="et-EE"/>
        </w:rPr>
      </w:pPr>
      <w:r w:rsidRPr="00A83070">
        <w:rPr>
          <w:lang w:val="et-EE"/>
        </w:rPr>
        <w:t>Riigimetsa Majandamise Keskus</w:t>
      </w:r>
    </w:p>
    <w:p w:rsidR="00493053" w:rsidRDefault="00493053" w:rsidP="00EE1A1D">
      <w:pPr>
        <w:spacing w:after="0"/>
        <w:rPr>
          <w:lang w:val="et-EE"/>
        </w:rPr>
      </w:pPr>
      <w:r>
        <w:rPr>
          <w:lang w:val="et-EE"/>
        </w:rPr>
        <w:t>Tallinna Linnavalitsus</w:t>
      </w:r>
    </w:p>
    <w:p w:rsidR="00493053" w:rsidRPr="00A83070" w:rsidRDefault="00493053" w:rsidP="00EE1A1D">
      <w:pPr>
        <w:spacing w:after="0"/>
        <w:rPr>
          <w:lang w:val="et-EE"/>
        </w:rPr>
      </w:pPr>
      <w:r>
        <w:rPr>
          <w:lang w:val="et-EE"/>
        </w:rPr>
        <w:t>Tallinna Keskkonna- ja Kommunaalamet</w:t>
      </w:r>
    </w:p>
    <w:p w:rsidR="002D4D14" w:rsidRPr="00A83070" w:rsidRDefault="00972D04" w:rsidP="00EE1A1D">
      <w:pPr>
        <w:spacing w:after="0"/>
        <w:rPr>
          <w:lang w:val="et-EE"/>
        </w:rPr>
      </w:pPr>
      <w:r w:rsidRPr="00A83070">
        <w:rPr>
          <w:lang w:val="et-EE"/>
        </w:rPr>
        <w:t>Musta</w:t>
      </w:r>
      <w:r w:rsidR="002D4D14" w:rsidRPr="00A83070">
        <w:rPr>
          <w:lang w:val="et-EE"/>
        </w:rPr>
        <w:t>mäe LOV</w:t>
      </w:r>
    </w:p>
    <w:p w:rsidR="002D4D14" w:rsidRPr="00A83070" w:rsidRDefault="002D4D14" w:rsidP="00EE1A1D">
      <w:pPr>
        <w:spacing w:after="0"/>
        <w:rPr>
          <w:lang w:val="et-EE"/>
        </w:rPr>
      </w:pPr>
      <w:r w:rsidRPr="00A83070">
        <w:rPr>
          <w:lang w:val="et-EE"/>
        </w:rPr>
        <w:t>Nõmme LOV.</w:t>
      </w:r>
    </w:p>
    <w:p w:rsidR="002D4D14" w:rsidRPr="00A83070" w:rsidRDefault="002D4D14" w:rsidP="00EE1A1D">
      <w:pPr>
        <w:spacing w:after="0"/>
        <w:rPr>
          <w:lang w:val="et-EE"/>
        </w:rPr>
      </w:pPr>
    </w:p>
    <w:p w:rsidR="000A1883" w:rsidRPr="00A83070" w:rsidRDefault="0082690B" w:rsidP="000A1883">
      <w:pPr>
        <w:spacing w:after="0"/>
        <w:rPr>
          <w:lang w:val="et-EE"/>
        </w:rPr>
      </w:pPr>
      <w:r w:rsidRPr="00A83070">
        <w:rPr>
          <w:lang w:val="et-EE"/>
        </w:rPr>
        <w:t>Erakorralise</w:t>
      </w:r>
      <w:r w:rsidR="00C83BAC" w:rsidRPr="00A83070">
        <w:rPr>
          <w:lang w:val="et-EE"/>
        </w:rPr>
        <w:t xml:space="preserve"> koos</w:t>
      </w:r>
      <w:r w:rsidR="00C6630C" w:rsidRPr="00A83070">
        <w:rPr>
          <w:lang w:val="et-EE"/>
        </w:rPr>
        <w:t xml:space="preserve">oleku päevakorras on viitade, </w:t>
      </w:r>
      <w:r w:rsidR="00C83BAC" w:rsidRPr="00A83070">
        <w:rPr>
          <w:lang w:val="et-EE"/>
        </w:rPr>
        <w:t>infotahvlite</w:t>
      </w:r>
      <w:r w:rsidR="00C6630C" w:rsidRPr="00A83070">
        <w:rPr>
          <w:lang w:val="et-EE"/>
        </w:rPr>
        <w:t>, reguleerivate ja korraldavate liiklusmärkide</w:t>
      </w:r>
      <w:r w:rsidR="00C83BAC" w:rsidRPr="00A83070">
        <w:rPr>
          <w:lang w:val="et-EE"/>
        </w:rPr>
        <w:t xml:space="preserve"> </w:t>
      </w:r>
      <w:r w:rsidRPr="00A83070">
        <w:rPr>
          <w:lang w:val="et-EE"/>
        </w:rPr>
        <w:t>kiirendatud ko</w:t>
      </w:r>
      <w:r w:rsidR="009E0491" w:rsidRPr="00A83070">
        <w:rPr>
          <w:lang w:val="et-EE"/>
        </w:rPr>
        <w:t>r</w:t>
      </w:r>
      <w:r w:rsidRPr="00A83070">
        <w:rPr>
          <w:lang w:val="et-EE"/>
        </w:rPr>
        <w:t xml:space="preserve">ras </w:t>
      </w:r>
      <w:r w:rsidR="00C83BAC" w:rsidRPr="00A83070">
        <w:rPr>
          <w:lang w:val="et-EE"/>
        </w:rPr>
        <w:t>paigaldamine</w:t>
      </w:r>
      <w:r w:rsidR="000A1883">
        <w:rPr>
          <w:lang w:val="et-EE"/>
        </w:rPr>
        <w:t xml:space="preserve"> ja metsavahi palkamine ja muud toimivad </w:t>
      </w:r>
      <w:r w:rsidR="002D4D14" w:rsidRPr="00A83070">
        <w:rPr>
          <w:lang w:val="et-EE"/>
        </w:rPr>
        <w:t xml:space="preserve"> </w:t>
      </w:r>
      <w:r w:rsidR="000A1883">
        <w:rPr>
          <w:lang w:val="et-EE"/>
        </w:rPr>
        <w:t xml:space="preserve">kaitsemeetmed. </w:t>
      </w:r>
      <w:r w:rsidR="002D4D14" w:rsidRPr="00A83070">
        <w:rPr>
          <w:lang w:val="et-EE"/>
        </w:rPr>
        <w:t>Koosolek otsustab viitade</w:t>
      </w:r>
      <w:r w:rsidR="00972D04" w:rsidRPr="00A83070">
        <w:rPr>
          <w:lang w:val="et-EE"/>
        </w:rPr>
        <w:t xml:space="preserve"> </w:t>
      </w:r>
      <w:r w:rsidR="00C6630C" w:rsidRPr="00A83070">
        <w:rPr>
          <w:lang w:val="et-EE"/>
        </w:rPr>
        <w:t>/ infotahvlite/ liiklusmärkide</w:t>
      </w:r>
      <w:r w:rsidR="00C83BAC" w:rsidRPr="00A83070">
        <w:rPr>
          <w:lang w:val="et-EE"/>
        </w:rPr>
        <w:t xml:space="preserve"> asukohad</w:t>
      </w:r>
      <w:r w:rsidRPr="00A83070">
        <w:rPr>
          <w:lang w:val="et-EE"/>
        </w:rPr>
        <w:t>, sisu ja paigaldamise ajakava.</w:t>
      </w:r>
      <w:r w:rsidR="00972D04" w:rsidRPr="00A83070">
        <w:rPr>
          <w:lang w:val="et-EE"/>
        </w:rPr>
        <w:t xml:space="preserve"> Selts</w:t>
      </w:r>
      <w:r w:rsidR="00493053">
        <w:rPr>
          <w:lang w:val="et-EE"/>
        </w:rPr>
        <w:t>id</w:t>
      </w:r>
      <w:r w:rsidR="00972D04" w:rsidRPr="00A83070">
        <w:rPr>
          <w:lang w:val="et-EE"/>
        </w:rPr>
        <w:t xml:space="preserve"> saa</w:t>
      </w:r>
      <w:r w:rsidR="00493053">
        <w:rPr>
          <w:lang w:val="et-EE"/>
        </w:rPr>
        <w:t>vad</w:t>
      </w:r>
      <w:r w:rsidR="00972D04" w:rsidRPr="00A83070">
        <w:rPr>
          <w:lang w:val="et-EE"/>
        </w:rPr>
        <w:t xml:space="preserve"> olla nõuandjaks, et aidata määrata viitade / infotahvlite / liiklusmärkide paigaldamise jaoks mõistlike asukohtade valiku määramisega. </w:t>
      </w:r>
    </w:p>
    <w:p w:rsidR="00C83BAC" w:rsidRPr="00A83070" w:rsidRDefault="00C83BAC" w:rsidP="00EE1A1D">
      <w:pPr>
        <w:spacing w:after="0"/>
        <w:rPr>
          <w:lang w:val="et-EE"/>
        </w:rPr>
      </w:pPr>
      <w:bookmarkStart w:id="0" w:name="_GoBack"/>
      <w:bookmarkEnd w:id="0"/>
    </w:p>
    <w:p w:rsidR="00424D4B" w:rsidRPr="00A83070" w:rsidRDefault="00424D4B" w:rsidP="00EE1A1D">
      <w:pPr>
        <w:spacing w:after="0"/>
        <w:rPr>
          <w:lang w:val="et-EE"/>
        </w:rPr>
      </w:pPr>
    </w:p>
    <w:p w:rsidR="0060266A" w:rsidRPr="00A83070" w:rsidRDefault="004F3BF9" w:rsidP="00EE1A1D">
      <w:pPr>
        <w:spacing w:after="0"/>
        <w:ind w:left="720" w:hanging="720"/>
        <w:rPr>
          <w:lang w:val="et-EE"/>
        </w:rPr>
      </w:pPr>
      <w:r w:rsidRPr="00A83070">
        <w:rPr>
          <w:lang w:val="et-EE"/>
        </w:rPr>
        <w:t>Täiendavate k</w:t>
      </w:r>
      <w:r w:rsidR="00424D4B" w:rsidRPr="00A83070">
        <w:rPr>
          <w:lang w:val="et-EE"/>
        </w:rPr>
        <w:t>üsimuste korral</w:t>
      </w:r>
      <w:r w:rsidRPr="00A83070">
        <w:rPr>
          <w:lang w:val="et-EE"/>
        </w:rPr>
        <w:t xml:space="preserve"> palun pöörduda:</w:t>
      </w:r>
    </w:p>
    <w:p w:rsidR="004F3BF9" w:rsidRPr="00A83070" w:rsidRDefault="004F3BF9" w:rsidP="00EE1A1D">
      <w:pPr>
        <w:spacing w:after="0"/>
        <w:ind w:left="720" w:hanging="720"/>
        <w:rPr>
          <w:lang w:val="et-EE"/>
        </w:rPr>
      </w:pPr>
    </w:p>
    <w:p w:rsidR="004F3BF9" w:rsidRPr="00A83070" w:rsidRDefault="004F3BF9" w:rsidP="00EE1A1D">
      <w:pPr>
        <w:spacing w:after="0"/>
        <w:ind w:left="720" w:hanging="720"/>
        <w:rPr>
          <w:lang w:val="et-EE"/>
        </w:rPr>
      </w:pPr>
      <w:r w:rsidRPr="00A83070">
        <w:rPr>
          <w:lang w:val="et-EE"/>
        </w:rPr>
        <w:t>Kaire Jakobson</w:t>
      </w:r>
    </w:p>
    <w:p w:rsidR="004F3BF9" w:rsidRPr="00A83070" w:rsidRDefault="004F3BF9" w:rsidP="00EE1A1D">
      <w:pPr>
        <w:spacing w:after="0"/>
        <w:ind w:left="720" w:hanging="720"/>
        <w:rPr>
          <w:lang w:val="et-EE"/>
        </w:rPr>
      </w:pPr>
      <w:r w:rsidRPr="00A83070">
        <w:rPr>
          <w:lang w:val="et-EE"/>
        </w:rPr>
        <w:t xml:space="preserve">MTÜ </w:t>
      </w:r>
      <w:proofErr w:type="spellStart"/>
      <w:r w:rsidRPr="00A83070">
        <w:rPr>
          <w:lang w:val="et-EE"/>
        </w:rPr>
        <w:t>Sütiste</w:t>
      </w:r>
      <w:proofErr w:type="spellEnd"/>
      <w:r w:rsidRPr="00A83070">
        <w:rPr>
          <w:lang w:val="et-EE"/>
        </w:rPr>
        <w:t xml:space="preserve"> Metsa Selts</w:t>
      </w:r>
    </w:p>
    <w:p w:rsidR="00266E54" w:rsidRPr="00A83070" w:rsidRDefault="004F3BF9" w:rsidP="00EE1A1D">
      <w:pPr>
        <w:spacing w:after="0"/>
        <w:ind w:left="720" w:hanging="720"/>
        <w:rPr>
          <w:lang w:val="et-EE"/>
        </w:rPr>
      </w:pPr>
      <w:r w:rsidRPr="00A83070">
        <w:rPr>
          <w:lang w:val="et-EE"/>
        </w:rPr>
        <w:t>Juhatuse liige</w:t>
      </w:r>
    </w:p>
    <w:p w:rsidR="00266E54" w:rsidRPr="00A83070" w:rsidRDefault="00A41167" w:rsidP="00EE1A1D">
      <w:pPr>
        <w:spacing w:after="0"/>
        <w:rPr>
          <w:lang w:val="et-EE"/>
        </w:rPr>
      </w:pPr>
      <w:hyperlink r:id="rId13" w:history="1">
        <w:r w:rsidR="00B108A7" w:rsidRPr="00A83070">
          <w:rPr>
            <w:rStyle w:val="Hyperlink"/>
            <w:lang w:val="et-EE"/>
          </w:rPr>
          <w:t>sytistemetsaselts@gmail.com</w:t>
        </w:r>
      </w:hyperlink>
    </w:p>
    <w:p w:rsidR="00B108A7" w:rsidRPr="00A83070" w:rsidRDefault="00B108A7" w:rsidP="00EE1A1D">
      <w:pPr>
        <w:spacing w:after="0"/>
        <w:rPr>
          <w:lang w:val="et-EE"/>
        </w:rPr>
      </w:pPr>
    </w:p>
    <w:p w:rsidR="00A5079D" w:rsidRPr="00A83070" w:rsidRDefault="00A5079D" w:rsidP="00EE1A1D">
      <w:pPr>
        <w:spacing w:after="0"/>
        <w:rPr>
          <w:lang w:val="et-EE"/>
        </w:rPr>
      </w:pPr>
    </w:p>
    <w:p w:rsidR="00A5079D" w:rsidRPr="00A83070" w:rsidRDefault="00A5079D" w:rsidP="00EE1A1D">
      <w:pPr>
        <w:spacing w:after="0"/>
        <w:rPr>
          <w:lang w:val="et-EE"/>
        </w:rPr>
      </w:pPr>
      <w:r w:rsidRPr="00A83070">
        <w:rPr>
          <w:lang w:val="et-EE"/>
        </w:rPr>
        <w:t>Kadi Alatalu</w:t>
      </w:r>
    </w:p>
    <w:p w:rsidR="00A5079D" w:rsidRPr="00A83070" w:rsidRDefault="00A5079D" w:rsidP="00EE1A1D">
      <w:pPr>
        <w:spacing w:after="0"/>
        <w:rPr>
          <w:lang w:val="et-EE"/>
        </w:rPr>
      </w:pPr>
      <w:r w:rsidRPr="00A83070">
        <w:rPr>
          <w:lang w:val="et-EE"/>
        </w:rPr>
        <w:t>MTÜ Nõmme Tee Selts</w:t>
      </w:r>
    </w:p>
    <w:p w:rsidR="00A5079D" w:rsidRPr="00A83070" w:rsidRDefault="00A5079D" w:rsidP="00EE1A1D">
      <w:pPr>
        <w:spacing w:after="0"/>
        <w:rPr>
          <w:lang w:val="et-EE"/>
        </w:rPr>
      </w:pPr>
      <w:r w:rsidRPr="00A83070">
        <w:rPr>
          <w:lang w:val="et-EE"/>
        </w:rPr>
        <w:t>Juhatuse liige</w:t>
      </w:r>
    </w:p>
    <w:p w:rsidR="00A5079D" w:rsidRPr="00A83070" w:rsidRDefault="00A5079D" w:rsidP="00EE1A1D">
      <w:pPr>
        <w:spacing w:after="0"/>
        <w:rPr>
          <w:lang w:val="et-EE"/>
        </w:rPr>
      </w:pPr>
      <w:r w:rsidRPr="00A83070">
        <w:rPr>
          <w:lang w:val="et-EE"/>
        </w:rPr>
        <w:t>Nõmme-Mustamäe maastikukaitseala moodustamise algatuskomisjoni liige</w:t>
      </w:r>
    </w:p>
    <w:p w:rsidR="00AD4EA8" w:rsidRPr="00A83070" w:rsidRDefault="00AD4EA8" w:rsidP="009F2024">
      <w:pPr>
        <w:spacing w:after="0"/>
        <w:rPr>
          <w:noProof/>
          <w:lang w:val="et-EE"/>
        </w:rPr>
      </w:pPr>
      <w:r w:rsidRPr="00A83070">
        <w:rPr>
          <w:noProof/>
          <w:lang w:val="et-EE"/>
        </w:rPr>
        <w:drawing>
          <wp:inline distT="0" distB="0" distL="0" distR="0">
            <wp:extent cx="5400040" cy="26250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issepääs Tervise tänava poolt, PERH-i parkla juures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2625090"/>
                    </a:xfrm>
                    <a:prstGeom prst="rect">
                      <a:avLst/>
                    </a:prstGeom>
                  </pic:spPr>
                </pic:pic>
              </a:graphicData>
            </a:graphic>
          </wp:inline>
        </w:drawing>
      </w:r>
    </w:p>
    <w:p w:rsidR="00AD4EA8" w:rsidRPr="00A83070" w:rsidRDefault="00AD4EA8" w:rsidP="009F2024">
      <w:pPr>
        <w:spacing w:after="0"/>
        <w:rPr>
          <w:noProof/>
          <w:lang w:val="et-EE"/>
        </w:rPr>
      </w:pPr>
      <w:r w:rsidRPr="00A83070">
        <w:rPr>
          <w:b/>
          <w:noProof/>
          <w:lang w:val="et-EE"/>
        </w:rPr>
        <w:t>Foto 1</w:t>
      </w:r>
      <w:r w:rsidRPr="00A83070">
        <w:rPr>
          <w:noProof/>
          <w:lang w:val="et-EE"/>
        </w:rPr>
        <w:t>; sissepääs</w:t>
      </w:r>
      <w:r w:rsidR="00C005DC" w:rsidRPr="00A83070">
        <w:rPr>
          <w:noProof/>
          <w:lang w:val="et-EE"/>
        </w:rPr>
        <w:t xml:space="preserve"> 1</w:t>
      </w:r>
      <w:r w:rsidRPr="00A83070">
        <w:rPr>
          <w:noProof/>
          <w:lang w:val="et-EE"/>
        </w:rPr>
        <w:t xml:space="preserve"> Nõmme-Mustamäe maastikukaitsealale Tervise tänava poolt (PERH-</w:t>
      </w:r>
      <w:r w:rsidR="00C005DC" w:rsidRPr="00A83070">
        <w:rPr>
          <w:noProof/>
          <w:lang w:val="et-EE"/>
        </w:rPr>
        <w:t>i</w:t>
      </w:r>
      <w:r w:rsidRPr="00A83070">
        <w:rPr>
          <w:noProof/>
          <w:lang w:val="et-EE"/>
        </w:rPr>
        <w:t xml:space="preserve"> </w:t>
      </w:r>
      <w:r w:rsidR="00C005DC" w:rsidRPr="00A83070">
        <w:rPr>
          <w:noProof/>
          <w:lang w:val="et-EE"/>
        </w:rPr>
        <w:t>parkla).</w:t>
      </w:r>
    </w:p>
    <w:p w:rsidR="00AD4EA8" w:rsidRPr="00A83070" w:rsidRDefault="00AD4EA8" w:rsidP="009F2024">
      <w:pPr>
        <w:spacing w:after="0"/>
        <w:rPr>
          <w:noProof/>
          <w:lang w:val="et-EE"/>
        </w:rPr>
      </w:pPr>
      <w:r w:rsidRPr="00A83070">
        <w:rPr>
          <w:noProof/>
          <w:lang w:val="et-EE"/>
        </w:rPr>
        <w:lastRenderedPageBreak/>
        <w:drawing>
          <wp:inline distT="0" distB="0" distL="0" distR="0">
            <wp:extent cx="5400040" cy="26250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issepääs Sütiste teelt ennem TSG ülekäigurad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2625090"/>
                    </a:xfrm>
                    <a:prstGeom prst="rect">
                      <a:avLst/>
                    </a:prstGeom>
                  </pic:spPr>
                </pic:pic>
              </a:graphicData>
            </a:graphic>
          </wp:inline>
        </w:drawing>
      </w:r>
    </w:p>
    <w:p w:rsidR="00AD4EA8" w:rsidRPr="00A83070" w:rsidRDefault="00AD4EA8" w:rsidP="00AD4EA8">
      <w:pPr>
        <w:spacing w:after="0"/>
        <w:rPr>
          <w:noProof/>
          <w:lang w:val="et-EE"/>
        </w:rPr>
      </w:pPr>
      <w:r w:rsidRPr="00A83070">
        <w:rPr>
          <w:b/>
          <w:noProof/>
          <w:lang w:val="et-EE"/>
        </w:rPr>
        <w:t>Foto 2</w:t>
      </w:r>
      <w:r w:rsidRPr="00A83070">
        <w:rPr>
          <w:noProof/>
          <w:lang w:val="et-EE"/>
        </w:rPr>
        <w:t>; sissepääs</w:t>
      </w:r>
      <w:r w:rsidR="00C005DC" w:rsidRPr="00A83070">
        <w:rPr>
          <w:noProof/>
          <w:lang w:val="et-EE"/>
        </w:rPr>
        <w:t xml:space="preserve"> 2</w:t>
      </w:r>
      <w:r w:rsidRPr="00A83070">
        <w:rPr>
          <w:noProof/>
          <w:lang w:val="et-EE"/>
        </w:rPr>
        <w:t xml:space="preserve"> Nõ</w:t>
      </w:r>
      <w:r w:rsidR="00C005DC" w:rsidRPr="00A83070">
        <w:rPr>
          <w:noProof/>
          <w:lang w:val="et-EE"/>
        </w:rPr>
        <w:t>mme-Mustamäe MKA-le</w:t>
      </w:r>
      <w:r w:rsidRPr="00A83070">
        <w:rPr>
          <w:noProof/>
          <w:lang w:val="et-EE"/>
        </w:rPr>
        <w:t xml:space="preserve"> Sütiste teelt ennem </w:t>
      </w:r>
      <w:r w:rsidR="00C005DC" w:rsidRPr="00A83070">
        <w:rPr>
          <w:noProof/>
          <w:lang w:val="et-EE"/>
        </w:rPr>
        <w:t>Tallinna Saksa Gümnaasiumi juurde viivat ülekäigurada.</w:t>
      </w:r>
    </w:p>
    <w:p w:rsidR="00AD4EA8" w:rsidRPr="00A83070" w:rsidRDefault="00AD4EA8" w:rsidP="009F2024">
      <w:pPr>
        <w:spacing w:after="0"/>
        <w:rPr>
          <w:noProof/>
          <w:lang w:val="et-EE"/>
        </w:rPr>
      </w:pPr>
    </w:p>
    <w:p w:rsidR="00AD4EA8" w:rsidRPr="00A83070" w:rsidRDefault="00C005DC" w:rsidP="009F2024">
      <w:pPr>
        <w:spacing w:after="0"/>
        <w:rPr>
          <w:noProof/>
          <w:lang w:val="et-EE"/>
        </w:rPr>
      </w:pPr>
      <w:r w:rsidRPr="00A83070">
        <w:rPr>
          <w:noProof/>
          <w:lang w:val="et-EE"/>
        </w:rPr>
        <w:drawing>
          <wp:inline distT="0" distB="0" distL="0" distR="0">
            <wp:extent cx="5406026" cy="2628000"/>
            <wp:effectExtent l="0" t="0" r="444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ssepääs TSG juures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6026" cy="2628000"/>
                    </a:xfrm>
                    <a:prstGeom prst="rect">
                      <a:avLst/>
                    </a:prstGeom>
                  </pic:spPr>
                </pic:pic>
              </a:graphicData>
            </a:graphic>
          </wp:inline>
        </w:drawing>
      </w:r>
    </w:p>
    <w:p w:rsidR="00AD4EA8" w:rsidRPr="00A83070" w:rsidRDefault="00C005DC" w:rsidP="009F2024">
      <w:pPr>
        <w:spacing w:after="0"/>
        <w:rPr>
          <w:noProof/>
          <w:lang w:val="et-EE"/>
        </w:rPr>
      </w:pPr>
      <w:r w:rsidRPr="00A83070">
        <w:rPr>
          <w:b/>
          <w:noProof/>
          <w:lang w:val="et-EE"/>
        </w:rPr>
        <w:t>Foto 3</w:t>
      </w:r>
      <w:r w:rsidRPr="00A83070">
        <w:rPr>
          <w:noProof/>
          <w:lang w:val="et-EE"/>
        </w:rPr>
        <w:t>; sissepääs 3 Nõmme-Mustamäe MKA-le Sütiste teelt Tallinna Saksa Gümnaasiumi juurde viiva ülekäiguraja juures.</w:t>
      </w:r>
    </w:p>
    <w:p w:rsidR="007D263E" w:rsidRPr="00A83070" w:rsidRDefault="007D263E" w:rsidP="009F2024">
      <w:pPr>
        <w:spacing w:after="0"/>
        <w:rPr>
          <w:noProof/>
          <w:lang w:val="et-EE"/>
        </w:rPr>
      </w:pPr>
    </w:p>
    <w:p w:rsidR="00C005DC" w:rsidRPr="00A83070" w:rsidRDefault="00C005DC" w:rsidP="009F2024">
      <w:pPr>
        <w:spacing w:after="0"/>
        <w:rPr>
          <w:noProof/>
          <w:lang w:val="et-EE"/>
        </w:rPr>
      </w:pPr>
      <w:r w:rsidRPr="00A83070">
        <w:rPr>
          <w:noProof/>
          <w:lang w:val="et-EE"/>
        </w:rPr>
        <w:drawing>
          <wp:inline distT="0" distB="0" distL="0" distR="0">
            <wp:extent cx="5400040" cy="26250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issepääs Sütiste 36 juures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2625090"/>
                    </a:xfrm>
                    <a:prstGeom prst="rect">
                      <a:avLst/>
                    </a:prstGeom>
                  </pic:spPr>
                </pic:pic>
              </a:graphicData>
            </a:graphic>
          </wp:inline>
        </w:drawing>
      </w:r>
    </w:p>
    <w:p w:rsidR="00C005DC" w:rsidRPr="00A83070" w:rsidRDefault="00C005DC" w:rsidP="00C005DC">
      <w:pPr>
        <w:spacing w:after="0"/>
        <w:rPr>
          <w:noProof/>
          <w:lang w:val="et-EE"/>
        </w:rPr>
      </w:pPr>
      <w:r w:rsidRPr="00A83070">
        <w:rPr>
          <w:b/>
          <w:noProof/>
          <w:lang w:val="et-EE"/>
        </w:rPr>
        <w:t>Foto 4</w:t>
      </w:r>
      <w:r w:rsidRPr="00A83070">
        <w:rPr>
          <w:noProof/>
          <w:lang w:val="et-EE"/>
        </w:rPr>
        <w:t>; sissepääs 4 Nõmme-Mustamäe MKA-le Sütiste tee 36 juurest.</w:t>
      </w:r>
    </w:p>
    <w:p w:rsidR="00C005DC" w:rsidRPr="00A83070" w:rsidRDefault="00C005DC" w:rsidP="00C005DC">
      <w:pPr>
        <w:spacing w:after="0"/>
        <w:rPr>
          <w:noProof/>
          <w:lang w:val="et-EE"/>
        </w:rPr>
      </w:pPr>
      <w:r w:rsidRPr="00A83070">
        <w:rPr>
          <w:noProof/>
          <w:lang w:val="et-EE"/>
        </w:rPr>
        <w:lastRenderedPageBreak/>
        <w:drawing>
          <wp:inline distT="0" distB="0" distL="0" distR="0">
            <wp:extent cx="5400040" cy="26250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issepääs Tall. 53. kk. juurest, Sütiste teelt.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2625090"/>
                    </a:xfrm>
                    <a:prstGeom prst="rect">
                      <a:avLst/>
                    </a:prstGeom>
                  </pic:spPr>
                </pic:pic>
              </a:graphicData>
            </a:graphic>
          </wp:inline>
        </w:drawing>
      </w:r>
    </w:p>
    <w:p w:rsidR="00C005DC" w:rsidRPr="00A83070" w:rsidRDefault="00C005DC" w:rsidP="00C005DC">
      <w:pPr>
        <w:spacing w:after="0"/>
        <w:rPr>
          <w:noProof/>
          <w:lang w:val="et-EE"/>
        </w:rPr>
      </w:pPr>
      <w:r w:rsidRPr="00A83070">
        <w:rPr>
          <w:b/>
          <w:noProof/>
          <w:lang w:val="et-EE"/>
        </w:rPr>
        <w:t>Foto 5</w:t>
      </w:r>
      <w:r w:rsidRPr="00A83070">
        <w:rPr>
          <w:noProof/>
          <w:lang w:val="et-EE"/>
        </w:rPr>
        <w:t>; sissepääs 5 Nõmme-Mustamäe MKA-le Sütiste teelt, Tall. 53. Keskkooli juurest.</w:t>
      </w:r>
    </w:p>
    <w:p w:rsidR="00AD4EA8" w:rsidRPr="00A83070" w:rsidRDefault="00AD4EA8" w:rsidP="009F2024">
      <w:pPr>
        <w:spacing w:after="0"/>
        <w:rPr>
          <w:noProof/>
          <w:lang w:val="et-EE"/>
        </w:rPr>
      </w:pPr>
    </w:p>
    <w:p w:rsidR="00B42ADB" w:rsidRPr="00A83070" w:rsidRDefault="00B42ADB" w:rsidP="009F2024">
      <w:pPr>
        <w:spacing w:after="0"/>
        <w:rPr>
          <w:noProof/>
          <w:lang w:val="et-EE"/>
        </w:rPr>
      </w:pPr>
      <w:r w:rsidRPr="00A83070">
        <w:rPr>
          <w:noProof/>
          <w:lang w:val="et-EE"/>
        </w:rPr>
        <w:drawing>
          <wp:inline distT="0" distB="0" distL="0" distR="0" wp14:anchorId="1CCDE83A">
            <wp:extent cx="5401310" cy="2627630"/>
            <wp:effectExtent l="0" t="0" r="889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pic:spPr>
                </pic:pic>
              </a:graphicData>
            </a:graphic>
          </wp:inline>
        </w:drawing>
      </w:r>
    </w:p>
    <w:p w:rsidR="00B42ADB" w:rsidRPr="00A83070" w:rsidRDefault="00B42ADB" w:rsidP="009F2024">
      <w:pPr>
        <w:spacing w:after="0"/>
        <w:rPr>
          <w:noProof/>
          <w:lang w:val="et-EE"/>
        </w:rPr>
      </w:pPr>
      <w:r w:rsidRPr="00A83070">
        <w:rPr>
          <w:b/>
          <w:noProof/>
          <w:lang w:val="et-EE"/>
        </w:rPr>
        <w:t>Foto 6</w:t>
      </w:r>
      <w:r w:rsidRPr="00A83070">
        <w:rPr>
          <w:noProof/>
          <w:lang w:val="et-EE"/>
        </w:rPr>
        <w:t>; tehtud 24. juunil 2023 Natura 2000 kaits</w:t>
      </w:r>
      <w:r w:rsidR="00F257DE" w:rsidRPr="00A83070">
        <w:rPr>
          <w:noProof/>
          <w:lang w:val="et-EE"/>
        </w:rPr>
        <w:t>ealal.</w:t>
      </w:r>
    </w:p>
    <w:p w:rsidR="00B42ADB" w:rsidRPr="00A83070" w:rsidRDefault="00B42ADB" w:rsidP="009F2024">
      <w:pPr>
        <w:spacing w:after="0"/>
        <w:rPr>
          <w:noProof/>
          <w:lang w:val="et-EE"/>
        </w:rPr>
      </w:pPr>
    </w:p>
    <w:p w:rsidR="00B42ADB" w:rsidRPr="00A83070" w:rsidRDefault="00B42ADB" w:rsidP="009F2024">
      <w:pPr>
        <w:spacing w:after="0"/>
        <w:rPr>
          <w:noProof/>
          <w:lang w:val="et-EE"/>
        </w:rPr>
      </w:pPr>
      <w:r w:rsidRPr="00A83070">
        <w:rPr>
          <w:noProof/>
          <w:lang w:val="et-EE"/>
        </w:rPr>
        <w:drawing>
          <wp:inline distT="0" distB="0" distL="0" distR="0" wp14:anchorId="6B0294CD">
            <wp:extent cx="5401310" cy="2627630"/>
            <wp:effectExtent l="0" t="0" r="889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pic:spPr>
                </pic:pic>
              </a:graphicData>
            </a:graphic>
          </wp:inline>
        </w:drawing>
      </w:r>
    </w:p>
    <w:p w:rsidR="00B42ADB" w:rsidRPr="00A83070" w:rsidRDefault="00B42ADB" w:rsidP="009F2024">
      <w:pPr>
        <w:spacing w:after="0"/>
        <w:rPr>
          <w:noProof/>
          <w:lang w:val="et-EE"/>
        </w:rPr>
      </w:pPr>
      <w:r w:rsidRPr="00A83070">
        <w:rPr>
          <w:b/>
          <w:noProof/>
          <w:lang w:val="et-EE"/>
        </w:rPr>
        <w:t>Foto 7</w:t>
      </w:r>
      <w:r w:rsidRPr="00A83070">
        <w:rPr>
          <w:noProof/>
          <w:lang w:val="et-EE"/>
        </w:rPr>
        <w:t>; tehtud 24. juunil 2023 Natura2000 kaits</w:t>
      </w:r>
      <w:r w:rsidR="00F257DE" w:rsidRPr="00A83070">
        <w:rPr>
          <w:noProof/>
          <w:lang w:val="et-EE"/>
        </w:rPr>
        <w:t>ealal.</w:t>
      </w:r>
    </w:p>
    <w:p w:rsidR="00946960" w:rsidRPr="00A83070" w:rsidRDefault="00946960" w:rsidP="009F2024">
      <w:pPr>
        <w:spacing w:after="0"/>
        <w:rPr>
          <w:lang w:val="et-EE"/>
        </w:rPr>
      </w:pPr>
    </w:p>
    <w:p w:rsidR="00B108A7" w:rsidRPr="00A83070" w:rsidRDefault="00B108A7" w:rsidP="009F2024">
      <w:pPr>
        <w:spacing w:after="0"/>
        <w:rPr>
          <w:lang w:val="et-EE"/>
        </w:rPr>
      </w:pPr>
      <w:r w:rsidRPr="00A83070">
        <w:rPr>
          <w:noProof/>
          <w:lang w:val="et-EE"/>
        </w:rPr>
        <w:lastRenderedPageBreak/>
        <w:drawing>
          <wp:inline distT="0" distB="0" distL="0" distR="0">
            <wp:extent cx="5400040" cy="2625019"/>
            <wp:effectExtent l="0" t="0" r="0" b="4445"/>
            <wp:docPr id="1" name="Picture 1" descr="C:\Users\Kasutaja\Downloads\20230606_21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sutaja\Downloads\20230606_2103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2625019"/>
                    </a:xfrm>
                    <a:prstGeom prst="rect">
                      <a:avLst/>
                    </a:prstGeom>
                    <a:noFill/>
                    <a:ln>
                      <a:noFill/>
                    </a:ln>
                  </pic:spPr>
                </pic:pic>
              </a:graphicData>
            </a:graphic>
          </wp:inline>
        </w:drawing>
      </w:r>
    </w:p>
    <w:p w:rsidR="00B108A7" w:rsidRPr="00A83070" w:rsidRDefault="00B108A7" w:rsidP="009F2024">
      <w:pPr>
        <w:spacing w:after="0"/>
        <w:rPr>
          <w:lang w:val="et-EE"/>
        </w:rPr>
      </w:pPr>
      <w:r w:rsidRPr="00A83070">
        <w:rPr>
          <w:b/>
          <w:lang w:val="et-EE"/>
        </w:rPr>
        <w:t>Foto</w:t>
      </w:r>
      <w:r w:rsidR="004A623E" w:rsidRPr="00A83070">
        <w:rPr>
          <w:b/>
          <w:lang w:val="et-EE"/>
        </w:rPr>
        <w:t xml:space="preserve"> 8;</w:t>
      </w:r>
      <w:r w:rsidRPr="00A83070">
        <w:rPr>
          <w:lang w:val="et-EE"/>
        </w:rPr>
        <w:t xml:space="preserve"> tehtud 6. juunil</w:t>
      </w:r>
      <w:r w:rsidR="00F257DE" w:rsidRPr="00A83070">
        <w:rPr>
          <w:lang w:val="et-EE"/>
        </w:rPr>
        <w:t xml:space="preserve"> 2023.</w:t>
      </w:r>
    </w:p>
    <w:p w:rsidR="00B108A7" w:rsidRPr="00A83070" w:rsidRDefault="00B108A7" w:rsidP="009F2024">
      <w:pPr>
        <w:spacing w:after="0"/>
        <w:rPr>
          <w:lang w:val="et-EE"/>
        </w:rPr>
      </w:pPr>
    </w:p>
    <w:p w:rsidR="00B108A7" w:rsidRPr="00A83070" w:rsidRDefault="00B108A7" w:rsidP="009F2024">
      <w:pPr>
        <w:spacing w:after="0"/>
        <w:rPr>
          <w:lang w:val="et-EE"/>
        </w:rPr>
      </w:pPr>
      <w:r w:rsidRPr="00A83070">
        <w:rPr>
          <w:noProof/>
          <w:lang w:val="et-EE"/>
        </w:rPr>
        <w:drawing>
          <wp:inline distT="0" distB="0" distL="0" distR="0">
            <wp:extent cx="5400040" cy="2625019"/>
            <wp:effectExtent l="0" t="0" r="0" b="4445"/>
            <wp:docPr id="3" name="Picture 3" descr="C:\Users\Kasutaja\Downloads\20230606_21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sutaja\Downloads\20230606_2104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2625019"/>
                    </a:xfrm>
                    <a:prstGeom prst="rect">
                      <a:avLst/>
                    </a:prstGeom>
                    <a:noFill/>
                    <a:ln>
                      <a:noFill/>
                    </a:ln>
                  </pic:spPr>
                </pic:pic>
              </a:graphicData>
            </a:graphic>
          </wp:inline>
        </w:drawing>
      </w:r>
    </w:p>
    <w:p w:rsidR="00B108A7" w:rsidRPr="00A83070" w:rsidRDefault="00B108A7" w:rsidP="009F2024">
      <w:pPr>
        <w:spacing w:after="0"/>
        <w:rPr>
          <w:lang w:val="et-EE"/>
        </w:rPr>
      </w:pPr>
      <w:r w:rsidRPr="00A83070">
        <w:rPr>
          <w:b/>
          <w:lang w:val="et-EE"/>
        </w:rPr>
        <w:t>Foto</w:t>
      </w:r>
      <w:r w:rsidR="004A623E" w:rsidRPr="00A83070">
        <w:rPr>
          <w:b/>
          <w:lang w:val="et-EE"/>
        </w:rPr>
        <w:t xml:space="preserve"> 9;</w:t>
      </w:r>
      <w:r w:rsidRPr="00A83070">
        <w:rPr>
          <w:lang w:val="et-EE"/>
        </w:rPr>
        <w:t xml:space="preserve"> tehtud 6. </w:t>
      </w:r>
      <w:r w:rsidR="007C7A86" w:rsidRPr="00A83070">
        <w:rPr>
          <w:lang w:val="et-EE"/>
        </w:rPr>
        <w:t>j</w:t>
      </w:r>
      <w:r w:rsidR="00F257DE" w:rsidRPr="00A83070">
        <w:rPr>
          <w:lang w:val="et-EE"/>
        </w:rPr>
        <w:t>uunil 2023.</w:t>
      </w:r>
    </w:p>
    <w:p w:rsidR="00B108A7" w:rsidRPr="00A83070" w:rsidRDefault="00B108A7" w:rsidP="009F2024">
      <w:pPr>
        <w:spacing w:after="0"/>
        <w:rPr>
          <w:lang w:val="et-EE"/>
        </w:rPr>
      </w:pPr>
    </w:p>
    <w:p w:rsidR="00B108A7" w:rsidRPr="00A83070" w:rsidRDefault="007C7A86" w:rsidP="009F2024">
      <w:pPr>
        <w:spacing w:after="0"/>
        <w:rPr>
          <w:lang w:val="et-EE"/>
        </w:rPr>
      </w:pPr>
      <w:r w:rsidRPr="00A83070">
        <w:rPr>
          <w:noProof/>
          <w:lang w:val="et-EE"/>
        </w:rPr>
        <w:lastRenderedPageBreak/>
        <w:drawing>
          <wp:inline distT="0" distB="0" distL="0" distR="0">
            <wp:extent cx="2880000" cy="5924571"/>
            <wp:effectExtent l="0" t="0" r="0" b="0"/>
            <wp:docPr id="4" name="Picture 4" descr="C:\Users\Kasutaja\Downloads\20230606_21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sutaja\Downloads\20230606_2105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5924571"/>
                    </a:xfrm>
                    <a:prstGeom prst="rect">
                      <a:avLst/>
                    </a:prstGeom>
                    <a:noFill/>
                    <a:ln>
                      <a:noFill/>
                    </a:ln>
                  </pic:spPr>
                </pic:pic>
              </a:graphicData>
            </a:graphic>
          </wp:inline>
        </w:drawing>
      </w:r>
    </w:p>
    <w:p w:rsidR="00E95B69" w:rsidRPr="00A83070" w:rsidRDefault="007C7A86" w:rsidP="009F2024">
      <w:pPr>
        <w:spacing w:after="0"/>
        <w:rPr>
          <w:lang w:val="et-EE"/>
        </w:rPr>
      </w:pPr>
      <w:r w:rsidRPr="00A83070">
        <w:rPr>
          <w:b/>
          <w:lang w:val="et-EE"/>
        </w:rPr>
        <w:t>Foto</w:t>
      </w:r>
      <w:r w:rsidR="004A623E" w:rsidRPr="00A83070">
        <w:rPr>
          <w:b/>
          <w:lang w:val="et-EE"/>
        </w:rPr>
        <w:t xml:space="preserve"> 10;</w:t>
      </w:r>
      <w:r w:rsidR="00DE7E53" w:rsidRPr="00A83070">
        <w:rPr>
          <w:lang w:val="et-EE"/>
        </w:rPr>
        <w:t xml:space="preserve"> tehtud 6. </w:t>
      </w:r>
      <w:r w:rsidR="00F257DE" w:rsidRPr="00A83070">
        <w:rPr>
          <w:lang w:val="et-EE"/>
        </w:rPr>
        <w:t>j</w:t>
      </w:r>
      <w:r w:rsidRPr="00A83070">
        <w:rPr>
          <w:lang w:val="et-EE"/>
        </w:rPr>
        <w:t>u</w:t>
      </w:r>
      <w:r w:rsidR="00F257DE" w:rsidRPr="00A83070">
        <w:rPr>
          <w:lang w:val="et-EE"/>
        </w:rPr>
        <w:t>unil 2023.</w:t>
      </w:r>
    </w:p>
    <w:p w:rsidR="007D263E" w:rsidRPr="00A83070" w:rsidRDefault="007D263E" w:rsidP="009F2024">
      <w:pPr>
        <w:spacing w:after="0"/>
        <w:rPr>
          <w:lang w:val="et-EE"/>
        </w:rPr>
      </w:pPr>
    </w:p>
    <w:p w:rsidR="001F0EA4" w:rsidRPr="00A83070" w:rsidRDefault="00B42ADB" w:rsidP="009F2024">
      <w:pPr>
        <w:spacing w:after="0"/>
        <w:rPr>
          <w:lang w:val="et-EE"/>
        </w:rPr>
      </w:pPr>
      <w:r w:rsidRPr="00A83070">
        <w:rPr>
          <w:noProof/>
          <w:lang w:val="et-EE"/>
        </w:rPr>
        <w:drawing>
          <wp:inline distT="0" distB="0" distL="0" distR="0" wp14:anchorId="42E343B2">
            <wp:extent cx="5401310" cy="2627630"/>
            <wp:effectExtent l="0" t="0" r="889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pic:spPr>
                </pic:pic>
              </a:graphicData>
            </a:graphic>
          </wp:inline>
        </w:drawing>
      </w:r>
    </w:p>
    <w:p w:rsidR="00B42ADB" w:rsidRPr="00A83070" w:rsidRDefault="003B4202" w:rsidP="009F2024">
      <w:pPr>
        <w:spacing w:after="0"/>
        <w:rPr>
          <w:lang w:val="et-EE"/>
        </w:rPr>
      </w:pPr>
      <w:r w:rsidRPr="00A83070">
        <w:rPr>
          <w:b/>
          <w:lang w:val="et-EE"/>
        </w:rPr>
        <w:t>Foto 11</w:t>
      </w:r>
      <w:r w:rsidR="00B42ADB" w:rsidRPr="00A83070">
        <w:rPr>
          <w:lang w:val="et-EE"/>
        </w:rPr>
        <w:t xml:space="preserve">; </w:t>
      </w:r>
      <w:r w:rsidR="001C7E64" w:rsidRPr="00A83070">
        <w:rPr>
          <w:lang w:val="et-EE"/>
        </w:rPr>
        <w:t>foto tehtud mais 2022 Nõmme-Mustamäe MKA</w:t>
      </w:r>
      <w:r w:rsidR="00B42ADB" w:rsidRPr="00A83070">
        <w:rPr>
          <w:lang w:val="et-EE"/>
        </w:rPr>
        <w:t xml:space="preserve"> Natura2000 kaitsevõrgustiku ala</w:t>
      </w:r>
      <w:r w:rsidR="001C7E64" w:rsidRPr="00A83070">
        <w:rPr>
          <w:lang w:val="et-EE"/>
        </w:rPr>
        <w:t>l.</w:t>
      </w:r>
    </w:p>
    <w:p w:rsidR="00946960" w:rsidRPr="00A83070" w:rsidRDefault="00E92D34" w:rsidP="009F2024">
      <w:pPr>
        <w:spacing w:after="0"/>
        <w:rPr>
          <w:lang w:val="et-EE"/>
        </w:rPr>
      </w:pPr>
      <w:r w:rsidRPr="00A83070">
        <w:rPr>
          <w:noProof/>
          <w:lang w:val="et-EE"/>
        </w:rPr>
        <w:lastRenderedPageBreak/>
        <w:drawing>
          <wp:inline distT="0" distB="0" distL="0" distR="0">
            <wp:extent cx="5400040" cy="26250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õke Natura2000 alal 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2625090"/>
                    </a:xfrm>
                    <a:prstGeom prst="rect">
                      <a:avLst/>
                    </a:prstGeom>
                  </pic:spPr>
                </pic:pic>
              </a:graphicData>
            </a:graphic>
          </wp:inline>
        </w:drawing>
      </w:r>
    </w:p>
    <w:p w:rsidR="00B42ADB" w:rsidRPr="00A83070" w:rsidRDefault="003B4202" w:rsidP="009F2024">
      <w:pPr>
        <w:spacing w:after="0"/>
        <w:rPr>
          <w:lang w:val="et-EE"/>
        </w:rPr>
      </w:pPr>
      <w:r w:rsidRPr="00A83070">
        <w:rPr>
          <w:b/>
          <w:lang w:val="et-EE"/>
        </w:rPr>
        <w:t>Foto 12</w:t>
      </w:r>
      <w:r w:rsidR="00B42ADB" w:rsidRPr="00A83070">
        <w:rPr>
          <w:lang w:val="et-EE"/>
        </w:rPr>
        <w:t xml:space="preserve">; </w:t>
      </w:r>
      <w:r w:rsidR="001C7E64" w:rsidRPr="00A83070">
        <w:rPr>
          <w:lang w:val="et-EE"/>
        </w:rPr>
        <w:t>foto tehtud juunis 2023 Nõmme-Mustamäe MKA</w:t>
      </w:r>
      <w:r w:rsidR="00B42ADB" w:rsidRPr="00A83070">
        <w:rPr>
          <w:lang w:val="et-EE"/>
        </w:rPr>
        <w:t xml:space="preserve"> Natura2000 kaitsevõrgustiku ala</w:t>
      </w:r>
      <w:r w:rsidR="001C7E64" w:rsidRPr="00A83070">
        <w:rPr>
          <w:lang w:val="et-EE"/>
        </w:rPr>
        <w:t>l.</w:t>
      </w:r>
    </w:p>
    <w:p w:rsidR="00B42ADB" w:rsidRPr="00A83070" w:rsidRDefault="00B42ADB" w:rsidP="009F2024">
      <w:pPr>
        <w:spacing w:after="0"/>
        <w:rPr>
          <w:lang w:val="et-EE"/>
        </w:rPr>
      </w:pPr>
    </w:p>
    <w:p w:rsidR="00B42ADB" w:rsidRPr="00A83070" w:rsidRDefault="004A623E" w:rsidP="009F2024">
      <w:pPr>
        <w:spacing w:after="0"/>
        <w:rPr>
          <w:lang w:val="et-EE"/>
        </w:rPr>
      </w:pPr>
      <w:r w:rsidRPr="00A83070">
        <w:rPr>
          <w:noProof/>
          <w:lang w:val="et-EE"/>
        </w:rPr>
        <w:drawing>
          <wp:inline distT="0" distB="0" distL="0" distR="0" wp14:anchorId="04066FFB">
            <wp:extent cx="5401310" cy="2627630"/>
            <wp:effectExtent l="0" t="0" r="889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pic:spPr>
                </pic:pic>
              </a:graphicData>
            </a:graphic>
          </wp:inline>
        </w:drawing>
      </w:r>
    </w:p>
    <w:p w:rsidR="00B42ADB" w:rsidRPr="00A83070" w:rsidRDefault="003B4202" w:rsidP="009F2024">
      <w:pPr>
        <w:spacing w:after="0"/>
        <w:rPr>
          <w:lang w:val="et-EE"/>
        </w:rPr>
      </w:pPr>
      <w:r w:rsidRPr="00A83070">
        <w:rPr>
          <w:b/>
          <w:lang w:val="et-EE"/>
        </w:rPr>
        <w:t>Foto 13</w:t>
      </w:r>
      <w:r w:rsidR="004A623E" w:rsidRPr="00A83070">
        <w:rPr>
          <w:lang w:val="et-EE"/>
        </w:rPr>
        <w:t xml:space="preserve">; </w:t>
      </w:r>
      <w:r w:rsidR="001C7E64" w:rsidRPr="00A83070">
        <w:rPr>
          <w:lang w:val="et-EE"/>
        </w:rPr>
        <w:t>foto tehtud juunis 2023 Nõmme-Mustamäe MKA</w:t>
      </w:r>
      <w:r w:rsidR="004A623E" w:rsidRPr="00A83070">
        <w:rPr>
          <w:lang w:val="et-EE"/>
        </w:rPr>
        <w:t xml:space="preserve"> Natura2000 kaitsevõrgustiku ala</w:t>
      </w:r>
      <w:r w:rsidR="001C7E64" w:rsidRPr="00A83070">
        <w:rPr>
          <w:lang w:val="et-EE"/>
        </w:rPr>
        <w:t>l.</w:t>
      </w:r>
    </w:p>
    <w:p w:rsidR="00B42ADB" w:rsidRPr="00A83070" w:rsidRDefault="00B42ADB" w:rsidP="009F2024">
      <w:pPr>
        <w:spacing w:after="0"/>
        <w:rPr>
          <w:lang w:val="et-EE"/>
        </w:rPr>
      </w:pPr>
    </w:p>
    <w:p w:rsidR="004A623E" w:rsidRPr="00A83070" w:rsidRDefault="004A623E" w:rsidP="009F2024">
      <w:pPr>
        <w:spacing w:after="0"/>
        <w:rPr>
          <w:lang w:val="et-EE"/>
        </w:rPr>
      </w:pPr>
      <w:r w:rsidRPr="00A83070">
        <w:rPr>
          <w:noProof/>
          <w:lang w:val="et-EE"/>
        </w:rPr>
        <w:drawing>
          <wp:inline distT="0" distB="0" distL="0" distR="0" wp14:anchorId="06679A3F">
            <wp:extent cx="5401310" cy="2627630"/>
            <wp:effectExtent l="0" t="0" r="889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pic:spPr>
                </pic:pic>
              </a:graphicData>
            </a:graphic>
          </wp:inline>
        </w:drawing>
      </w:r>
    </w:p>
    <w:p w:rsidR="004A623E" w:rsidRPr="00A83070" w:rsidRDefault="003B4202" w:rsidP="009F2024">
      <w:pPr>
        <w:spacing w:after="0"/>
        <w:rPr>
          <w:lang w:val="et-EE"/>
        </w:rPr>
      </w:pPr>
      <w:r w:rsidRPr="00A83070">
        <w:rPr>
          <w:b/>
          <w:lang w:val="et-EE"/>
        </w:rPr>
        <w:t>Foto 14</w:t>
      </w:r>
      <w:r w:rsidR="004A623E" w:rsidRPr="00A83070">
        <w:rPr>
          <w:lang w:val="et-EE"/>
        </w:rPr>
        <w:t>; Nõmme-Mustamäe maastikukaitseala Natura2000 kaitsevõrgustiku ala</w:t>
      </w:r>
    </w:p>
    <w:p w:rsidR="004A623E" w:rsidRPr="00A83070" w:rsidRDefault="004A623E" w:rsidP="009F2024">
      <w:pPr>
        <w:spacing w:after="0"/>
        <w:rPr>
          <w:lang w:val="et-EE"/>
        </w:rPr>
      </w:pPr>
    </w:p>
    <w:p w:rsidR="004A623E" w:rsidRPr="00A83070" w:rsidRDefault="004A623E" w:rsidP="009F2024">
      <w:pPr>
        <w:spacing w:after="0"/>
        <w:rPr>
          <w:lang w:val="et-EE"/>
        </w:rPr>
      </w:pPr>
      <w:r w:rsidRPr="00A83070">
        <w:rPr>
          <w:noProof/>
          <w:lang w:val="et-EE"/>
        </w:rPr>
        <w:lastRenderedPageBreak/>
        <w:drawing>
          <wp:inline distT="0" distB="0" distL="0" distR="0" wp14:anchorId="728A0C4A">
            <wp:extent cx="5401310" cy="2627630"/>
            <wp:effectExtent l="0" t="0" r="889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pic:spPr>
                </pic:pic>
              </a:graphicData>
            </a:graphic>
          </wp:inline>
        </w:drawing>
      </w:r>
    </w:p>
    <w:p w:rsidR="004A623E" w:rsidRPr="00A83070" w:rsidRDefault="003B4202" w:rsidP="009F2024">
      <w:pPr>
        <w:spacing w:after="0"/>
        <w:rPr>
          <w:lang w:val="et-EE"/>
        </w:rPr>
      </w:pPr>
      <w:r w:rsidRPr="00A83070">
        <w:rPr>
          <w:b/>
          <w:lang w:val="et-EE"/>
        </w:rPr>
        <w:t>Foto 15</w:t>
      </w:r>
      <w:r w:rsidR="004A623E" w:rsidRPr="00A83070">
        <w:rPr>
          <w:lang w:val="et-EE"/>
        </w:rPr>
        <w:t>; Nõmme-Mustamäe maastikukaitseala</w:t>
      </w:r>
      <w:r w:rsidR="00F257DE" w:rsidRPr="00A83070">
        <w:rPr>
          <w:lang w:val="et-EE"/>
        </w:rPr>
        <w:t xml:space="preserve"> jõutreeningu koha kõrval.</w:t>
      </w:r>
    </w:p>
    <w:p w:rsidR="004A623E" w:rsidRPr="00A83070" w:rsidRDefault="004A623E" w:rsidP="009F2024">
      <w:pPr>
        <w:spacing w:after="0"/>
        <w:rPr>
          <w:lang w:val="et-EE"/>
        </w:rPr>
      </w:pPr>
    </w:p>
    <w:p w:rsidR="004A623E" w:rsidRPr="00A83070" w:rsidRDefault="004A623E" w:rsidP="009F2024">
      <w:pPr>
        <w:spacing w:after="0"/>
        <w:rPr>
          <w:lang w:val="et-EE"/>
        </w:rPr>
      </w:pPr>
      <w:r w:rsidRPr="00A83070">
        <w:rPr>
          <w:noProof/>
          <w:lang w:val="et-EE"/>
        </w:rPr>
        <w:drawing>
          <wp:inline distT="0" distB="0" distL="0" distR="0" wp14:anchorId="3E1758D8">
            <wp:extent cx="4464000" cy="59507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4000" cy="5950772"/>
                    </a:xfrm>
                    <a:prstGeom prst="rect">
                      <a:avLst/>
                    </a:prstGeom>
                    <a:noFill/>
                  </pic:spPr>
                </pic:pic>
              </a:graphicData>
            </a:graphic>
          </wp:inline>
        </w:drawing>
      </w:r>
    </w:p>
    <w:p w:rsidR="004A623E" w:rsidRPr="00A83070" w:rsidRDefault="003B4202" w:rsidP="009F2024">
      <w:pPr>
        <w:spacing w:after="0"/>
        <w:rPr>
          <w:lang w:val="et-EE"/>
        </w:rPr>
      </w:pPr>
      <w:r w:rsidRPr="00A83070">
        <w:rPr>
          <w:b/>
          <w:lang w:val="et-EE"/>
        </w:rPr>
        <w:t>Foto 16</w:t>
      </w:r>
      <w:r w:rsidR="00DF7216" w:rsidRPr="00A83070">
        <w:rPr>
          <w:lang w:val="et-EE"/>
        </w:rPr>
        <w:t xml:space="preserve">; </w:t>
      </w:r>
      <w:r w:rsidR="00497FB0" w:rsidRPr="00A83070">
        <w:rPr>
          <w:lang w:val="et-EE"/>
        </w:rPr>
        <w:t xml:space="preserve">foto tehtud 14.06.2023 </w:t>
      </w:r>
      <w:r w:rsidR="00DF7216" w:rsidRPr="00A83070">
        <w:rPr>
          <w:lang w:val="et-EE"/>
        </w:rPr>
        <w:t>Nõmme-Mustamäe maastikukaitseala</w:t>
      </w:r>
      <w:r w:rsidR="00497FB0" w:rsidRPr="00A83070">
        <w:rPr>
          <w:lang w:val="et-EE"/>
        </w:rPr>
        <w:t>l</w:t>
      </w:r>
      <w:r w:rsidR="00F257DE" w:rsidRPr="00A83070">
        <w:rPr>
          <w:lang w:val="et-EE"/>
        </w:rPr>
        <w:t>.</w:t>
      </w:r>
    </w:p>
    <w:p w:rsidR="00946960" w:rsidRPr="00A83070" w:rsidRDefault="007D263E" w:rsidP="009F2024">
      <w:pPr>
        <w:spacing w:after="0"/>
        <w:rPr>
          <w:lang w:val="et-EE"/>
        </w:rPr>
      </w:pPr>
      <w:r w:rsidRPr="00A83070">
        <w:rPr>
          <w:noProof/>
          <w:lang w:val="et-EE"/>
        </w:rPr>
        <w:lastRenderedPageBreak/>
        <w:drawing>
          <wp:inline distT="0" distB="0" distL="0" distR="0">
            <wp:extent cx="5400040" cy="26250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illimine Lamekal, otse RMK sildi all..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2625090"/>
                    </a:xfrm>
                    <a:prstGeom prst="rect">
                      <a:avLst/>
                    </a:prstGeom>
                  </pic:spPr>
                </pic:pic>
              </a:graphicData>
            </a:graphic>
          </wp:inline>
        </w:drawing>
      </w:r>
    </w:p>
    <w:p w:rsidR="00946960" w:rsidRPr="00A83070" w:rsidRDefault="003B4202" w:rsidP="009F2024">
      <w:pPr>
        <w:spacing w:after="0"/>
        <w:rPr>
          <w:lang w:val="et-EE"/>
        </w:rPr>
      </w:pPr>
      <w:r w:rsidRPr="00A83070">
        <w:rPr>
          <w:b/>
          <w:lang w:val="et-EE"/>
        </w:rPr>
        <w:t>Foto 17</w:t>
      </w:r>
      <w:r w:rsidR="00DF7216" w:rsidRPr="00A83070">
        <w:rPr>
          <w:b/>
          <w:lang w:val="et-EE"/>
        </w:rPr>
        <w:t>;</w:t>
      </w:r>
      <w:r w:rsidR="007C2D23" w:rsidRPr="00A83070">
        <w:rPr>
          <w:lang w:val="et-EE"/>
        </w:rPr>
        <w:t xml:space="preserve"> tehtud 24. </w:t>
      </w:r>
      <w:r w:rsidR="007A3244" w:rsidRPr="00A83070">
        <w:rPr>
          <w:lang w:val="et-EE"/>
        </w:rPr>
        <w:t>j</w:t>
      </w:r>
      <w:r w:rsidR="007C2D23" w:rsidRPr="00A83070">
        <w:rPr>
          <w:lang w:val="et-EE"/>
        </w:rPr>
        <w:t xml:space="preserve">uunil 2023 Natura2000 </w:t>
      </w:r>
      <w:proofErr w:type="spellStart"/>
      <w:r w:rsidR="007C2D23" w:rsidRPr="00A83070">
        <w:rPr>
          <w:lang w:val="et-EE"/>
        </w:rPr>
        <w:t>kaitse</w:t>
      </w:r>
      <w:r w:rsidR="00F257DE" w:rsidRPr="00A83070">
        <w:rPr>
          <w:lang w:val="et-EE"/>
        </w:rPr>
        <w:t>-alal</w:t>
      </w:r>
      <w:proofErr w:type="spellEnd"/>
      <w:r w:rsidR="00F257DE" w:rsidRPr="00A83070">
        <w:rPr>
          <w:lang w:val="et-EE"/>
        </w:rPr>
        <w:t>.</w:t>
      </w:r>
    </w:p>
    <w:p w:rsidR="001B4698" w:rsidRPr="00A83070" w:rsidRDefault="001B4698" w:rsidP="009F2024">
      <w:pPr>
        <w:spacing w:after="0"/>
        <w:rPr>
          <w:lang w:val="et-EE"/>
        </w:rPr>
      </w:pPr>
    </w:p>
    <w:p w:rsidR="001B4698" w:rsidRPr="00A83070" w:rsidRDefault="001B4698" w:rsidP="009F2024">
      <w:pPr>
        <w:spacing w:after="0"/>
        <w:rPr>
          <w:lang w:val="et-EE"/>
        </w:rPr>
      </w:pPr>
      <w:r w:rsidRPr="00A83070">
        <w:rPr>
          <w:noProof/>
          <w:lang w:val="et-EE"/>
        </w:rPr>
        <w:drawing>
          <wp:inline distT="0" distB="0" distL="0" distR="0">
            <wp:extent cx="2880000" cy="5924214"/>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ktogrammidega märk..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5924214"/>
                    </a:xfrm>
                    <a:prstGeom prst="rect">
                      <a:avLst/>
                    </a:prstGeom>
                  </pic:spPr>
                </pic:pic>
              </a:graphicData>
            </a:graphic>
          </wp:inline>
        </w:drawing>
      </w:r>
    </w:p>
    <w:p w:rsidR="001B4698" w:rsidRPr="00A83070" w:rsidRDefault="001B4698" w:rsidP="009F2024">
      <w:pPr>
        <w:spacing w:after="0"/>
        <w:rPr>
          <w:lang w:val="et-EE"/>
        </w:rPr>
      </w:pPr>
      <w:r w:rsidRPr="00A83070">
        <w:rPr>
          <w:b/>
          <w:lang w:val="et-EE"/>
        </w:rPr>
        <w:t>Foto 18</w:t>
      </w:r>
      <w:r w:rsidRPr="00A83070">
        <w:rPr>
          <w:lang w:val="et-EE"/>
        </w:rPr>
        <w:t>; tehtud 2022 suvel Kakumäe rannas</w:t>
      </w:r>
      <w:r w:rsidR="00F257DE" w:rsidRPr="00A83070">
        <w:rPr>
          <w:lang w:val="et-EE"/>
        </w:rPr>
        <w:t>.</w:t>
      </w:r>
    </w:p>
    <w:p w:rsidR="00497FB0" w:rsidRPr="00A83070" w:rsidRDefault="00497FB0" w:rsidP="009F2024">
      <w:pPr>
        <w:spacing w:after="0"/>
        <w:rPr>
          <w:lang w:val="et-EE"/>
        </w:rPr>
      </w:pPr>
      <w:r w:rsidRPr="00A83070">
        <w:rPr>
          <w:noProof/>
          <w:lang w:val="et-EE"/>
        </w:rPr>
        <w:lastRenderedPageBreak/>
        <w:drawing>
          <wp:inline distT="0" distB="0" distL="0" distR="0">
            <wp:extent cx="2880000" cy="5924216"/>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ktogramm 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5924216"/>
                    </a:xfrm>
                    <a:prstGeom prst="rect">
                      <a:avLst/>
                    </a:prstGeom>
                  </pic:spPr>
                </pic:pic>
              </a:graphicData>
            </a:graphic>
          </wp:inline>
        </w:drawing>
      </w:r>
    </w:p>
    <w:p w:rsidR="00497FB0" w:rsidRPr="00A83070" w:rsidRDefault="00497FB0" w:rsidP="009F2024">
      <w:pPr>
        <w:spacing w:after="0"/>
        <w:rPr>
          <w:lang w:val="et-EE"/>
        </w:rPr>
      </w:pPr>
      <w:r w:rsidRPr="00A83070">
        <w:rPr>
          <w:b/>
          <w:lang w:val="et-EE"/>
        </w:rPr>
        <w:t>Foto 19</w:t>
      </w:r>
      <w:r w:rsidRPr="00A83070">
        <w:rPr>
          <w:lang w:val="et-EE"/>
        </w:rPr>
        <w:t>, tehtud 2023 aprillis Ko</w:t>
      </w:r>
      <w:r w:rsidR="00F257DE" w:rsidRPr="00A83070">
        <w:rPr>
          <w:lang w:val="et-EE"/>
        </w:rPr>
        <w:t>plis.</w:t>
      </w:r>
    </w:p>
    <w:p w:rsidR="00497FB0" w:rsidRPr="00A83070" w:rsidRDefault="00497FB0" w:rsidP="009F2024">
      <w:pPr>
        <w:spacing w:after="0"/>
        <w:rPr>
          <w:lang w:val="et-EE"/>
        </w:rPr>
      </w:pPr>
    </w:p>
    <w:sectPr w:rsidR="00497FB0" w:rsidRPr="00A83070" w:rsidSect="00B92347">
      <w:type w:val="continuous"/>
      <w:pgSz w:w="11906" w:h="16838"/>
      <w:pgMar w:top="851" w:right="1701" w:bottom="1701" w:left="1701" w:header="680"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41167" w:rsidRDefault="00A41167" w:rsidP="00644956">
      <w:r>
        <w:separator/>
      </w:r>
    </w:p>
  </w:endnote>
  <w:endnote w:type="continuationSeparator" w:id="0">
    <w:p w:rsidR="00A41167" w:rsidRDefault="00A41167" w:rsidP="00644956">
      <w:r>
        <w:continuationSeparator/>
      </w:r>
    </w:p>
  </w:endnote>
  <w:endnote w:id="1">
    <w:p w:rsidR="008C05EE" w:rsidRDefault="008C05EE">
      <w:pPr>
        <w:pStyle w:val="EndnoteText"/>
        <w:rPr>
          <w:lang w:val="en-GB"/>
        </w:rPr>
      </w:pPr>
      <w:r>
        <w:rPr>
          <w:rStyle w:val="EndnoteReference"/>
        </w:rPr>
        <w:endnoteRef/>
      </w:r>
      <w:r>
        <w:t xml:space="preserve"> </w:t>
      </w:r>
      <w:r>
        <w:rPr>
          <w:lang w:val="en-GB"/>
        </w:rPr>
        <w:t xml:space="preserve">26.06.23 </w:t>
      </w:r>
      <w:proofErr w:type="spellStart"/>
      <w:r>
        <w:rPr>
          <w:lang w:val="en-GB"/>
        </w:rPr>
        <w:t>põleng</w:t>
      </w:r>
      <w:proofErr w:type="spellEnd"/>
      <w:r>
        <w:rPr>
          <w:lang w:val="en-GB"/>
        </w:rPr>
        <w:t xml:space="preserve"> </w:t>
      </w:r>
      <w:proofErr w:type="spellStart"/>
      <w:r>
        <w:rPr>
          <w:lang w:val="en-GB"/>
        </w:rPr>
        <w:t>Nõmme-Mustamäe</w:t>
      </w:r>
      <w:proofErr w:type="spellEnd"/>
      <w:r>
        <w:rPr>
          <w:lang w:val="en-GB"/>
        </w:rPr>
        <w:t xml:space="preserve"> </w:t>
      </w:r>
      <w:proofErr w:type="spellStart"/>
      <w:r>
        <w:rPr>
          <w:lang w:val="en-GB"/>
        </w:rPr>
        <w:t>maastikukaitsealal</w:t>
      </w:r>
      <w:proofErr w:type="spellEnd"/>
      <w:r>
        <w:rPr>
          <w:lang w:val="en-GB"/>
        </w:rPr>
        <w:t xml:space="preserve">; </w:t>
      </w:r>
      <w:proofErr w:type="spellStart"/>
      <w:r>
        <w:rPr>
          <w:lang w:val="en-GB"/>
        </w:rPr>
        <w:t>Sütiste</w:t>
      </w:r>
      <w:proofErr w:type="spellEnd"/>
      <w:r>
        <w:rPr>
          <w:lang w:val="en-GB"/>
        </w:rPr>
        <w:t xml:space="preserve"> </w:t>
      </w:r>
      <w:proofErr w:type="spellStart"/>
      <w:r>
        <w:rPr>
          <w:lang w:val="en-GB"/>
        </w:rPr>
        <w:t>Metsa</w:t>
      </w:r>
      <w:proofErr w:type="spellEnd"/>
      <w:r>
        <w:rPr>
          <w:lang w:val="en-GB"/>
        </w:rPr>
        <w:t xml:space="preserve"> </w:t>
      </w:r>
      <w:proofErr w:type="spellStart"/>
      <w:r>
        <w:rPr>
          <w:lang w:val="en-GB"/>
        </w:rPr>
        <w:t>Selts</w:t>
      </w:r>
      <w:proofErr w:type="spellEnd"/>
      <w:r>
        <w:rPr>
          <w:lang w:val="en-GB"/>
        </w:rPr>
        <w:t xml:space="preserve"> </w:t>
      </w:r>
      <w:proofErr w:type="spellStart"/>
      <w:r>
        <w:rPr>
          <w:lang w:val="en-GB"/>
        </w:rPr>
        <w:t>postitused</w:t>
      </w:r>
      <w:proofErr w:type="spellEnd"/>
      <w:r>
        <w:rPr>
          <w:lang w:val="en-GB"/>
        </w:rPr>
        <w:t xml:space="preserve"> </w:t>
      </w:r>
      <w:proofErr w:type="spellStart"/>
      <w:r>
        <w:rPr>
          <w:lang w:val="en-GB"/>
        </w:rPr>
        <w:t>videote</w:t>
      </w:r>
      <w:proofErr w:type="spellEnd"/>
      <w:r>
        <w:rPr>
          <w:lang w:val="en-GB"/>
        </w:rPr>
        <w:t xml:space="preserve"> </w:t>
      </w:r>
      <w:proofErr w:type="spellStart"/>
      <w:r>
        <w:rPr>
          <w:lang w:val="en-GB"/>
        </w:rPr>
        <w:t>ja</w:t>
      </w:r>
      <w:proofErr w:type="spellEnd"/>
      <w:r>
        <w:rPr>
          <w:lang w:val="en-GB"/>
        </w:rPr>
        <w:t xml:space="preserve"> </w:t>
      </w:r>
      <w:proofErr w:type="spellStart"/>
      <w:r>
        <w:rPr>
          <w:lang w:val="en-GB"/>
        </w:rPr>
        <w:t>fotodega</w:t>
      </w:r>
      <w:proofErr w:type="spellEnd"/>
      <w:r>
        <w:rPr>
          <w:lang w:val="en-GB"/>
        </w:rPr>
        <w:t>:</w:t>
      </w:r>
    </w:p>
    <w:p w:rsidR="008C05EE" w:rsidRDefault="00A41167">
      <w:pPr>
        <w:pStyle w:val="EndnoteText"/>
        <w:rPr>
          <w:lang w:val="en-GB"/>
        </w:rPr>
      </w:pPr>
      <w:hyperlink r:id="rId1" w:history="1">
        <w:r w:rsidR="00BD1EF9" w:rsidRPr="00795536">
          <w:rPr>
            <w:rStyle w:val="Hyperlink"/>
            <w:lang w:val="en-GB"/>
          </w:rPr>
          <w:t>https://www.facebook.com/sytistemetsaselts/videos/1719143178557150/</w:t>
        </w:r>
      </w:hyperlink>
    </w:p>
    <w:p w:rsidR="00BD1EF9" w:rsidRDefault="00A41167">
      <w:pPr>
        <w:pStyle w:val="EndnoteText"/>
        <w:rPr>
          <w:lang w:val="en-GB"/>
        </w:rPr>
      </w:pPr>
      <w:hyperlink r:id="rId2" w:history="1">
        <w:r w:rsidR="00BD1EF9" w:rsidRPr="00795536">
          <w:rPr>
            <w:rStyle w:val="Hyperlink"/>
            <w:lang w:val="en-GB"/>
          </w:rPr>
          <w:t>https://www.facebook.com/sytistemetsaselts/videos/985043245960080</w:t>
        </w:r>
      </w:hyperlink>
    </w:p>
    <w:p w:rsidR="00BD1EF9" w:rsidRDefault="00A41167">
      <w:pPr>
        <w:pStyle w:val="EndnoteText"/>
        <w:rPr>
          <w:lang w:val="en-GB"/>
        </w:rPr>
      </w:pPr>
      <w:hyperlink r:id="rId3" w:history="1">
        <w:r w:rsidR="00BD1EF9" w:rsidRPr="00795536">
          <w:rPr>
            <w:rStyle w:val="Hyperlink"/>
            <w:lang w:val="en-GB"/>
          </w:rPr>
          <w:t>https://www.facebook.com/sytistemetsaselts/posts/pfbid02yFptLBJWChqQBXDx6eWbZH71BLdx1Zfk5FRfwHdgzPAWEiVFfbauVDcJr4XC1W1jl</w:t>
        </w:r>
      </w:hyperlink>
    </w:p>
    <w:p w:rsidR="00BD1EF9" w:rsidRPr="008C05EE" w:rsidRDefault="00BD1EF9">
      <w:pPr>
        <w:pStyle w:val="EndnoteText"/>
        <w:rPr>
          <w:lang w:val="en-GB"/>
        </w:rPr>
      </w:pPr>
    </w:p>
  </w:endnote>
  <w:endnote w:id="2">
    <w:p w:rsidR="001517FC" w:rsidRDefault="00D21249" w:rsidP="001517FC">
      <w:pPr>
        <w:pStyle w:val="EndnoteText"/>
        <w:jc w:val="left"/>
      </w:pPr>
      <w:r>
        <w:rPr>
          <w:rStyle w:val="EndnoteReference"/>
        </w:rPr>
        <w:endnoteRef/>
      </w:r>
      <w:r>
        <w:t xml:space="preserve"> </w:t>
      </w:r>
      <w:proofErr w:type="spellStart"/>
      <w:r w:rsidR="001517FC">
        <w:t>Nõukogu</w:t>
      </w:r>
      <w:proofErr w:type="spellEnd"/>
      <w:r w:rsidR="001517FC">
        <w:t xml:space="preserve"> </w:t>
      </w:r>
      <w:proofErr w:type="spellStart"/>
      <w:r w:rsidR="001517FC">
        <w:t>direktiiv</w:t>
      </w:r>
      <w:proofErr w:type="spellEnd"/>
      <w:r w:rsidR="001517FC">
        <w:t xml:space="preserve"> 92/43/EMÜ, 21. </w:t>
      </w:r>
      <w:proofErr w:type="spellStart"/>
      <w:r w:rsidR="001517FC">
        <w:t>mai</w:t>
      </w:r>
      <w:proofErr w:type="spellEnd"/>
      <w:r w:rsidR="001517FC">
        <w:t xml:space="preserve"> 1992, </w:t>
      </w:r>
      <w:proofErr w:type="spellStart"/>
      <w:r w:rsidR="001517FC">
        <w:t>looduslike</w:t>
      </w:r>
      <w:proofErr w:type="spellEnd"/>
      <w:r w:rsidR="001517FC">
        <w:t xml:space="preserve"> </w:t>
      </w:r>
      <w:proofErr w:type="spellStart"/>
      <w:r w:rsidR="001517FC">
        <w:t>elupaikade</w:t>
      </w:r>
      <w:proofErr w:type="spellEnd"/>
      <w:r w:rsidR="001517FC">
        <w:t xml:space="preserve"> </w:t>
      </w:r>
      <w:proofErr w:type="spellStart"/>
      <w:r w:rsidR="001517FC">
        <w:t>ning</w:t>
      </w:r>
      <w:proofErr w:type="spellEnd"/>
      <w:r w:rsidR="001517FC">
        <w:t xml:space="preserve"> </w:t>
      </w:r>
      <w:proofErr w:type="spellStart"/>
      <w:r w:rsidR="001517FC">
        <w:t>loodusliku</w:t>
      </w:r>
      <w:proofErr w:type="spellEnd"/>
      <w:r w:rsidR="001517FC">
        <w:t xml:space="preserve"> </w:t>
      </w:r>
      <w:proofErr w:type="spellStart"/>
      <w:r w:rsidR="001517FC">
        <w:t>loomastiku</w:t>
      </w:r>
      <w:proofErr w:type="spellEnd"/>
      <w:r w:rsidR="001517FC">
        <w:t xml:space="preserve"> ja </w:t>
      </w:r>
      <w:proofErr w:type="spellStart"/>
      <w:r w:rsidR="001517FC">
        <w:t>taimestiku</w:t>
      </w:r>
      <w:proofErr w:type="spellEnd"/>
      <w:r w:rsidR="001517FC">
        <w:t xml:space="preserve"> </w:t>
      </w:r>
      <w:proofErr w:type="spellStart"/>
      <w:r w:rsidR="001517FC">
        <w:t>kaitse</w:t>
      </w:r>
      <w:proofErr w:type="spellEnd"/>
      <w:r w:rsidR="001517FC">
        <w:t xml:space="preserve"> </w:t>
      </w:r>
      <w:proofErr w:type="spellStart"/>
      <w:r w:rsidR="001517FC">
        <w:t>kohta</w:t>
      </w:r>
      <w:proofErr w:type="spellEnd"/>
      <w:r w:rsidR="001517FC">
        <w:t>:</w:t>
      </w:r>
    </w:p>
    <w:p w:rsidR="00D21249" w:rsidRDefault="00A41167" w:rsidP="001517FC">
      <w:pPr>
        <w:pStyle w:val="EndnoteText"/>
        <w:jc w:val="left"/>
      </w:pPr>
      <w:hyperlink r:id="rId4" w:history="1">
        <w:r w:rsidR="001517FC" w:rsidRPr="00261CB9">
          <w:rPr>
            <w:rStyle w:val="Hyperlink"/>
          </w:rPr>
          <w:t>https://eur-lex.europa.eu/LexUriServ/LexUriServ.do?uri=CONSLEG:1992L0043:20070101:ET:PDF</w:t>
        </w:r>
      </w:hyperlink>
    </w:p>
    <w:p w:rsidR="001517FC" w:rsidRPr="001517FC" w:rsidRDefault="001517FC" w:rsidP="001517FC">
      <w:pPr>
        <w:pStyle w:val="EndnoteText"/>
      </w:pPr>
    </w:p>
  </w:endnote>
  <w:endnote w:id="3">
    <w:p w:rsidR="000F39AF" w:rsidRDefault="000F39AF" w:rsidP="001517FC">
      <w:pPr>
        <w:pStyle w:val="EndnoteText"/>
        <w:jc w:val="left"/>
        <w:rPr>
          <w:lang w:val="en-GB"/>
        </w:rPr>
      </w:pPr>
      <w:r>
        <w:rPr>
          <w:rStyle w:val="EndnoteReference"/>
        </w:rPr>
        <w:endnoteRef/>
      </w:r>
      <w:r>
        <w:t xml:space="preserve"> </w:t>
      </w:r>
      <w:proofErr w:type="spellStart"/>
      <w:r>
        <w:rPr>
          <w:lang w:val="en-GB"/>
        </w:rPr>
        <w:t>Sütiste</w:t>
      </w:r>
      <w:proofErr w:type="spellEnd"/>
      <w:r>
        <w:rPr>
          <w:lang w:val="en-GB"/>
        </w:rPr>
        <w:t xml:space="preserve"> </w:t>
      </w:r>
      <w:proofErr w:type="spellStart"/>
      <w:r>
        <w:rPr>
          <w:lang w:val="en-GB"/>
        </w:rPr>
        <w:t>Metsa</w:t>
      </w:r>
      <w:proofErr w:type="spellEnd"/>
      <w:r>
        <w:rPr>
          <w:lang w:val="en-GB"/>
        </w:rPr>
        <w:t xml:space="preserve"> </w:t>
      </w:r>
      <w:proofErr w:type="spellStart"/>
      <w:r>
        <w:rPr>
          <w:lang w:val="en-GB"/>
        </w:rPr>
        <w:t>Selts</w:t>
      </w:r>
      <w:proofErr w:type="spellEnd"/>
      <w:r>
        <w:rPr>
          <w:lang w:val="en-GB"/>
        </w:rPr>
        <w:t xml:space="preserve"> F</w:t>
      </w:r>
      <w:r w:rsidR="001517FC">
        <w:rPr>
          <w:lang w:val="en-GB"/>
        </w:rPr>
        <w:t>acebook-</w:t>
      </w:r>
      <w:proofErr w:type="spellStart"/>
      <w:r w:rsidR="001517FC">
        <w:rPr>
          <w:lang w:val="en-GB"/>
        </w:rPr>
        <w:t>lehe</w:t>
      </w:r>
      <w:proofErr w:type="spellEnd"/>
      <w:r w:rsidR="001517FC">
        <w:rPr>
          <w:lang w:val="en-GB"/>
        </w:rPr>
        <w:t xml:space="preserve"> </w:t>
      </w:r>
      <w:proofErr w:type="spellStart"/>
      <w:r w:rsidR="001517FC">
        <w:rPr>
          <w:lang w:val="en-GB"/>
        </w:rPr>
        <w:t>postitus</w:t>
      </w:r>
      <w:proofErr w:type="spellEnd"/>
      <w:r>
        <w:rPr>
          <w:lang w:val="en-GB"/>
        </w:rPr>
        <w:t xml:space="preserve"> </w:t>
      </w:r>
      <w:proofErr w:type="spellStart"/>
      <w:r>
        <w:rPr>
          <w:lang w:val="en-GB"/>
        </w:rPr>
        <w:t>kuupäevaga</w:t>
      </w:r>
      <w:proofErr w:type="spellEnd"/>
      <w:r>
        <w:rPr>
          <w:lang w:val="en-GB"/>
        </w:rPr>
        <w:t xml:space="preserve"> 02.05.2023</w:t>
      </w:r>
      <w:r w:rsidR="001517FC">
        <w:rPr>
          <w:lang w:val="en-GB"/>
        </w:rPr>
        <w:t xml:space="preserve">: </w:t>
      </w:r>
      <w:hyperlink r:id="rId5" w:history="1">
        <w:r w:rsidRPr="00261CB9">
          <w:rPr>
            <w:rStyle w:val="Hyperlink"/>
            <w:lang w:val="en-GB"/>
          </w:rPr>
          <w:t>https://www.facebook.com/sytistemetsaselts/posts/pfbid0Mbw2ewjhbe3TUqMrzvBb5cAZ3f1ffBk9LepXJhN9knjqNtNRvBrGuzPtu9TC2pB9l</w:t>
        </w:r>
      </w:hyperlink>
    </w:p>
    <w:p w:rsidR="000F39AF" w:rsidRPr="000F39AF" w:rsidRDefault="000F39AF">
      <w:pPr>
        <w:pStyle w:val="EndnoteText"/>
        <w:rPr>
          <w:lang w:val="en-GB"/>
        </w:rPr>
      </w:pPr>
    </w:p>
  </w:endnote>
  <w:endnote w:id="4">
    <w:p w:rsidR="00BD78C1" w:rsidRDefault="00BD78C1" w:rsidP="001517FC">
      <w:pPr>
        <w:pStyle w:val="EndnoteText"/>
        <w:jc w:val="left"/>
        <w:rPr>
          <w:lang w:val="en-GB"/>
        </w:rPr>
      </w:pPr>
      <w:r>
        <w:rPr>
          <w:rStyle w:val="EndnoteReference"/>
        </w:rPr>
        <w:endnoteRef/>
      </w:r>
      <w:r>
        <w:t xml:space="preserve"> </w:t>
      </w:r>
      <w:proofErr w:type="spellStart"/>
      <w:r w:rsidRPr="00BD78C1">
        <w:rPr>
          <w:lang w:val="en-GB"/>
        </w:rPr>
        <w:t>Nõmme-Mustamäe</w:t>
      </w:r>
      <w:proofErr w:type="spellEnd"/>
      <w:r w:rsidRPr="00BD78C1">
        <w:rPr>
          <w:lang w:val="en-GB"/>
        </w:rPr>
        <w:t xml:space="preserve"> </w:t>
      </w:r>
      <w:proofErr w:type="spellStart"/>
      <w:r w:rsidRPr="00BD78C1">
        <w:rPr>
          <w:lang w:val="en-GB"/>
        </w:rPr>
        <w:t>maastikuk</w:t>
      </w:r>
      <w:r>
        <w:rPr>
          <w:lang w:val="en-GB"/>
        </w:rPr>
        <w:t>aitseala</w:t>
      </w:r>
      <w:proofErr w:type="spellEnd"/>
      <w:r>
        <w:rPr>
          <w:lang w:val="en-GB"/>
        </w:rPr>
        <w:t xml:space="preserve"> </w:t>
      </w:r>
      <w:proofErr w:type="spellStart"/>
      <w:r>
        <w:rPr>
          <w:lang w:val="en-GB"/>
        </w:rPr>
        <w:t>kaitse-eeskiri</w:t>
      </w:r>
      <w:proofErr w:type="spellEnd"/>
      <w:r>
        <w:rPr>
          <w:lang w:val="en-GB"/>
        </w:rPr>
        <w:t xml:space="preserve">, </w:t>
      </w:r>
      <w:proofErr w:type="spellStart"/>
      <w:r>
        <w:rPr>
          <w:lang w:val="en-GB"/>
        </w:rPr>
        <w:t>v</w:t>
      </w:r>
      <w:r w:rsidRPr="00BD78C1">
        <w:rPr>
          <w:lang w:val="en-GB"/>
        </w:rPr>
        <w:t>astu</w:t>
      </w:r>
      <w:proofErr w:type="spellEnd"/>
      <w:r w:rsidRPr="00BD78C1">
        <w:rPr>
          <w:lang w:val="en-GB"/>
        </w:rPr>
        <w:t xml:space="preserve"> </w:t>
      </w:r>
      <w:proofErr w:type="spellStart"/>
      <w:r w:rsidRPr="00BD78C1">
        <w:rPr>
          <w:lang w:val="en-GB"/>
        </w:rPr>
        <w:t>võetud</w:t>
      </w:r>
      <w:proofErr w:type="spellEnd"/>
      <w:r w:rsidRPr="00BD78C1">
        <w:rPr>
          <w:lang w:val="en-GB"/>
        </w:rPr>
        <w:t xml:space="preserve"> 17.03.2023 </w:t>
      </w:r>
      <w:proofErr w:type="spellStart"/>
      <w:r w:rsidRPr="00BD78C1">
        <w:rPr>
          <w:lang w:val="en-GB"/>
        </w:rPr>
        <w:t>nr</w:t>
      </w:r>
      <w:proofErr w:type="spellEnd"/>
      <w:r w:rsidRPr="00BD78C1">
        <w:rPr>
          <w:lang w:val="en-GB"/>
        </w:rPr>
        <w:t xml:space="preserve"> 28</w:t>
      </w:r>
      <w:r>
        <w:rPr>
          <w:lang w:val="en-GB"/>
        </w:rPr>
        <w:t xml:space="preserve">: </w:t>
      </w:r>
      <w:hyperlink r:id="rId6" w:history="1">
        <w:r w:rsidRPr="00261CB9">
          <w:rPr>
            <w:rStyle w:val="Hyperlink"/>
            <w:lang w:val="en-GB"/>
          </w:rPr>
          <w:t>https://www.riigiteataja.ee/akt/122032023007</w:t>
        </w:r>
      </w:hyperlink>
    </w:p>
    <w:p w:rsidR="00BD78C1" w:rsidRPr="00BD78C1" w:rsidRDefault="00BD78C1" w:rsidP="001517FC">
      <w:pPr>
        <w:pStyle w:val="EndnoteText"/>
        <w:jc w:val="left"/>
        <w:rPr>
          <w:lang w:val="en-GB"/>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BA"/>
    <w:family w:val="swiss"/>
    <w:pitch w:val="variable"/>
    <w:sig w:usb0="E4002EFF" w:usb1="C000247B" w:usb2="00000009" w:usb3="00000000" w:csb0="000001FF" w:csb1="00000000"/>
  </w:font>
  <w:font w:name="Brush Script MT">
    <w:panose1 w:val="03060802040406070304"/>
    <w:charset w:val="86"/>
    <w:family w:val="script"/>
    <w:pitch w:val="variable"/>
    <w:sig w:usb0="00000001" w:usb1="080E0000" w:usb2="00000010" w:usb3="00000000" w:csb0="0025003B"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87285132"/>
      <w:docPartObj>
        <w:docPartGallery w:val="Page Numbers (Bottom of Page)"/>
        <w:docPartUnique/>
      </w:docPartObj>
    </w:sdtPr>
    <w:sdtEndPr>
      <w:rPr>
        <w:rStyle w:val="PageNumber"/>
      </w:rPr>
    </w:sdtEndPr>
    <w:sdtContent>
      <w:p w:rsidR="00AF5D58" w:rsidRDefault="00AF5D58" w:rsidP="00427B3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C6D13">
          <w:rPr>
            <w:rStyle w:val="PageNumber"/>
            <w:noProof/>
          </w:rPr>
          <w:t>1</w:t>
        </w:r>
        <w:r>
          <w:rPr>
            <w:rStyle w:val="PageNumber"/>
          </w:rPr>
          <w:fldChar w:fldCharType="end"/>
        </w:r>
      </w:p>
    </w:sdtContent>
  </w:sdt>
  <w:p w:rsidR="00AF5D58" w:rsidRDefault="00AF5D58" w:rsidP="00AF5D5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79864648"/>
      <w:docPartObj>
        <w:docPartGallery w:val="Page Numbers (Bottom of Page)"/>
        <w:docPartUnique/>
      </w:docPartObj>
    </w:sdtPr>
    <w:sdtEndPr>
      <w:rPr>
        <w:rStyle w:val="PageNumber"/>
      </w:rPr>
    </w:sdtEndPr>
    <w:sdtContent>
      <w:p w:rsidR="00427B36" w:rsidRDefault="00427B36" w:rsidP="00ED46B6">
        <w:pPr>
          <w:pStyle w:val="Footer"/>
          <w:framePr w:wrap="none" w:vAnchor="text" w:hAnchor="margin" w:xAlign="right" w:y="1"/>
          <w:spacing w:before="140"/>
          <w:rPr>
            <w:rStyle w:val="PageNumber"/>
          </w:rPr>
        </w:pPr>
        <w:r w:rsidRPr="00ED46B6">
          <w:rPr>
            <w:rStyle w:val="PageNumber"/>
            <w:color w:val="A6ABA0"/>
          </w:rPr>
          <w:fldChar w:fldCharType="begin"/>
        </w:r>
        <w:r w:rsidRPr="00ED46B6">
          <w:rPr>
            <w:rStyle w:val="PageNumber"/>
            <w:color w:val="A6ABA0"/>
          </w:rPr>
          <w:instrText xml:space="preserve"> PAGE </w:instrText>
        </w:r>
        <w:r w:rsidRPr="00ED46B6">
          <w:rPr>
            <w:rStyle w:val="PageNumber"/>
            <w:color w:val="A6ABA0"/>
          </w:rPr>
          <w:fldChar w:fldCharType="separate"/>
        </w:r>
        <w:r w:rsidR="00113E5C">
          <w:rPr>
            <w:rStyle w:val="PageNumber"/>
            <w:noProof/>
            <w:color w:val="A6ABA0"/>
          </w:rPr>
          <w:t>1</w:t>
        </w:r>
        <w:r w:rsidRPr="00ED46B6">
          <w:rPr>
            <w:rStyle w:val="PageNumber"/>
            <w:color w:val="A6ABA0"/>
          </w:rPr>
          <w:fldChar w:fldCharType="end"/>
        </w:r>
      </w:p>
    </w:sdtContent>
  </w:sdt>
  <w:tbl>
    <w:tblPr>
      <w:tblW w:w="9072" w:type="dxa"/>
      <w:jc w:val="center"/>
      <w:tblBorders>
        <w:top w:val="single" w:sz="12" w:space="0" w:color="A6ABA0"/>
      </w:tblBorders>
      <w:tblLayout w:type="fixed"/>
      <w:tblCellMar>
        <w:left w:w="0" w:type="dxa"/>
        <w:right w:w="0" w:type="dxa"/>
      </w:tblCellMar>
      <w:tblLook w:val="0600" w:firstRow="0" w:lastRow="0" w:firstColumn="0" w:lastColumn="0" w:noHBand="1" w:noVBand="1"/>
    </w:tblPr>
    <w:tblGrid>
      <w:gridCol w:w="9072"/>
    </w:tblGrid>
    <w:tr w:rsidR="00F51E62" w:rsidTr="00D353F9">
      <w:trPr>
        <w:cantSplit/>
        <w:trHeight w:hRule="exact" w:val="57"/>
        <w:jc w:val="center"/>
      </w:trPr>
      <w:tc>
        <w:tcPr>
          <w:tcW w:w="9072" w:type="dxa"/>
          <w:shd w:val="clear" w:color="auto" w:fill="auto"/>
        </w:tcPr>
        <w:p w:rsidR="00F51E62" w:rsidRDefault="00A41167" w:rsidP="00AF5D58">
          <w:pPr>
            <w:pStyle w:val="Footer"/>
            <w:ind w:right="360"/>
          </w:pPr>
          <w:r>
            <w:rPr>
              <w:noProof/>
            </w:rPr>
            <w:pict w14:anchorId="2FCA4E96">
              <v:rect id="_x0000_i1025" alt="" style="width:354.6pt;height:.05pt;mso-width-percent:0;mso-height-percent:0;mso-width-percent:0;mso-height-percent:0" o:hrpct="834" o:hralign="center" o:hrstd="t" o:hr="t" fillcolor="#a0a0a0" stroked="f"/>
            </w:pict>
          </w:r>
        </w:p>
      </w:tc>
    </w:tr>
  </w:tbl>
  <w:p w:rsidR="00644956" w:rsidRPr="002705A2" w:rsidRDefault="004A7EFB" w:rsidP="004B026D">
    <w:pPr>
      <w:pStyle w:val="Footer"/>
      <w:ind w:right="357"/>
    </w:pPr>
    <w:r w:rsidRPr="002705A2">
      <w:t xml:space="preserve">E. </w:t>
    </w:r>
    <w:proofErr w:type="spellStart"/>
    <w:r w:rsidRPr="002705A2">
      <w:t>Vilde</w:t>
    </w:r>
    <w:proofErr w:type="spellEnd"/>
    <w:r w:rsidRPr="002705A2">
      <w:t xml:space="preserve"> tee 57-51, 13421 Tallinn </w:t>
    </w:r>
    <w:r w:rsidR="000E50D0" w:rsidRPr="002705A2">
      <w:t>/</w:t>
    </w:r>
    <w:r w:rsidRPr="002705A2">
      <w:t xml:space="preserve"> sytistemetsaselts@gmail.com </w:t>
    </w:r>
    <w:r w:rsidR="000E50D0" w:rsidRPr="002705A2">
      <w:t>/</w:t>
    </w:r>
    <w:r w:rsidRPr="002705A2">
      <w:t xml:space="preserve"> </w:t>
    </w:r>
    <w:proofErr w:type="spellStart"/>
    <w:r w:rsidRPr="002705A2">
      <w:t>tel</w:t>
    </w:r>
    <w:proofErr w:type="spellEnd"/>
    <w:r w:rsidRPr="002705A2">
      <w:t xml:space="preserve">: 55 919 647 </w:t>
    </w:r>
    <w:r w:rsidR="000E50D0" w:rsidRPr="002705A2">
      <w:t>/</w:t>
    </w:r>
    <w:r w:rsidRPr="002705A2">
      <w:t xml:space="preserve"> </w:t>
    </w:r>
    <w:proofErr w:type="spellStart"/>
    <w:r w:rsidRPr="002705A2">
      <w:t>registrikood</w:t>
    </w:r>
    <w:proofErr w:type="spellEnd"/>
    <w:r w:rsidRPr="002705A2">
      <w:t xml:space="preserve"> 80613478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41167" w:rsidRDefault="00A41167" w:rsidP="00644956">
      <w:r>
        <w:separator/>
      </w:r>
    </w:p>
  </w:footnote>
  <w:footnote w:type="continuationSeparator" w:id="0">
    <w:p w:rsidR="00A41167" w:rsidRDefault="00A41167" w:rsidP="006449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200ACF"/>
    <w:multiLevelType w:val="hybridMultilevel"/>
    <w:tmpl w:val="D3DA0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B891935"/>
    <w:multiLevelType w:val="multilevel"/>
    <w:tmpl w:val="566AB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F890812"/>
    <w:multiLevelType w:val="hybridMultilevel"/>
    <w:tmpl w:val="9E489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7B03"/>
    <w:rsid w:val="00004BB6"/>
    <w:rsid w:val="000129EF"/>
    <w:rsid w:val="00033AB6"/>
    <w:rsid w:val="000A1883"/>
    <w:rsid w:val="000B5154"/>
    <w:rsid w:val="000D6397"/>
    <w:rsid w:val="000E108E"/>
    <w:rsid w:val="000E50D0"/>
    <w:rsid w:val="000F39AF"/>
    <w:rsid w:val="0010201D"/>
    <w:rsid w:val="00106AA0"/>
    <w:rsid w:val="00113E5C"/>
    <w:rsid w:val="00122323"/>
    <w:rsid w:val="001517FC"/>
    <w:rsid w:val="0015733A"/>
    <w:rsid w:val="001663B3"/>
    <w:rsid w:val="00166C5E"/>
    <w:rsid w:val="001775A1"/>
    <w:rsid w:val="0018287F"/>
    <w:rsid w:val="001A3BFE"/>
    <w:rsid w:val="001B4698"/>
    <w:rsid w:val="001C178A"/>
    <w:rsid w:val="001C7E64"/>
    <w:rsid w:val="001E3BEF"/>
    <w:rsid w:val="001F0EA4"/>
    <w:rsid w:val="0020659F"/>
    <w:rsid w:val="0023000C"/>
    <w:rsid w:val="0025078C"/>
    <w:rsid w:val="00266E54"/>
    <w:rsid w:val="002705A2"/>
    <w:rsid w:val="0027683A"/>
    <w:rsid w:val="00286320"/>
    <w:rsid w:val="002903BC"/>
    <w:rsid w:val="002D2CB4"/>
    <w:rsid w:val="002D4D14"/>
    <w:rsid w:val="00312F1A"/>
    <w:rsid w:val="00332840"/>
    <w:rsid w:val="003442B6"/>
    <w:rsid w:val="0035397C"/>
    <w:rsid w:val="00376F88"/>
    <w:rsid w:val="0039643D"/>
    <w:rsid w:val="0039730D"/>
    <w:rsid w:val="003A073F"/>
    <w:rsid w:val="003B4202"/>
    <w:rsid w:val="003F7C7B"/>
    <w:rsid w:val="0040377D"/>
    <w:rsid w:val="0040588F"/>
    <w:rsid w:val="00424D4B"/>
    <w:rsid w:val="00427B36"/>
    <w:rsid w:val="00440762"/>
    <w:rsid w:val="00474EA0"/>
    <w:rsid w:val="00490D7D"/>
    <w:rsid w:val="00493053"/>
    <w:rsid w:val="00497FB0"/>
    <w:rsid w:val="004A523E"/>
    <w:rsid w:val="004A623E"/>
    <w:rsid w:val="004A7EFB"/>
    <w:rsid w:val="004B026D"/>
    <w:rsid w:val="004B0981"/>
    <w:rsid w:val="004B364D"/>
    <w:rsid w:val="004F1ED7"/>
    <w:rsid w:val="004F3BF9"/>
    <w:rsid w:val="005064BF"/>
    <w:rsid w:val="00527AE9"/>
    <w:rsid w:val="00566DED"/>
    <w:rsid w:val="005702A4"/>
    <w:rsid w:val="005A24C3"/>
    <w:rsid w:val="005A6C23"/>
    <w:rsid w:val="005A73BF"/>
    <w:rsid w:val="0060266A"/>
    <w:rsid w:val="00623EFB"/>
    <w:rsid w:val="006258D0"/>
    <w:rsid w:val="00644956"/>
    <w:rsid w:val="006651CD"/>
    <w:rsid w:val="0066549D"/>
    <w:rsid w:val="006716C7"/>
    <w:rsid w:val="00701A7A"/>
    <w:rsid w:val="007054BC"/>
    <w:rsid w:val="00712CB6"/>
    <w:rsid w:val="00732E45"/>
    <w:rsid w:val="00755579"/>
    <w:rsid w:val="00762AA2"/>
    <w:rsid w:val="00770036"/>
    <w:rsid w:val="00772253"/>
    <w:rsid w:val="007A3244"/>
    <w:rsid w:val="007B1D2C"/>
    <w:rsid w:val="007B5B0E"/>
    <w:rsid w:val="007C2D23"/>
    <w:rsid w:val="007C7A86"/>
    <w:rsid w:val="007D263E"/>
    <w:rsid w:val="007E0FF4"/>
    <w:rsid w:val="007F2335"/>
    <w:rsid w:val="00803291"/>
    <w:rsid w:val="008231FD"/>
    <w:rsid w:val="0082690B"/>
    <w:rsid w:val="00832FE2"/>
    <w:rsid w:val="00863723"/>
    <w:rsid w:val="008677C1"/>
    <w:rsid w:val="00882B2F"/>
    <w:rsid w:val="0089401D"/>
    <w:rsid w:val="008A6E21"/>
    <w:rsid w:val="008C05EE"/>
    <w:rsid w:val="008C6D13"/>
    <w:rsid w:val="008E7ED3"/>
    <w:rsid w:val="008F5C80"/>
    <w:rsid w:val="00933AAC"/>
    <w:rsid w:val="00940776"/>
    <w:rsid w:val="00945265"/>
    <w:rsid w:val="00946960"/>
    <w:rsid w:val="00967F8C"/>
    <w:rsid w:val="00972D04"/>
    <w:rsid w:val="0099631C"/>
    <w:rsid w:val="009B0BE2"/>
    <w:rsid w:val="009C3C8F"/>
    <w:rsid w:val="009E0491"/>
    <w:rsid w:val="009F2024"/>
    <w:rsid w:val="009F3BFE"/>
    <w:rsid w:val="00A119EB"/>
    <w:rsid w:val="00A11AFE"/>
    <w:rsid w:val="00A257D5"/>
    <w:rsid w:val="00A26D3E"/>
    <w:rsid w:val="00A37334"/>
    <w:rsid w:val="00A41167"/>
    <w:rsid w:val="00A413FD"/>
    <w:rsid w:val="00A42357"/>
    <w:rsid w:val="00A5079D"/>
    <w:rsid w:val="00A83070"/>
    <w:rsid w:val="00AD24AB"/>
    <w:rsid w:val="00AD4EA8"/>
    <w:rsid w:val="00AF5D58"/>
    <w:rsid w:val="00B044A1"/>
    <w:rsid w:val="00B108A7"/>
    <w:rsid w:val="00B136EA"/>
    <w:rsid w:val="00B4183E"/>
    <w:rsid w:val="00B42ADB"/>
    <w:rsid w:val="00B80CB3"/>
    <w:rsid w:val="00B92347"/>
    <w:rsid w:val="00B95CF9"/>
    <w:rsid w:val="00B97E03"/>
    <w:rsid w:val="00BA3BAC"/>
    <w:rsid w:val="00BB6293"/>
    <w:rsid w:val="00BD19A0"/>
    <w:rsid w:val="00BD1EF9"/>
    <w:rsid w:val="00BD70D8"/>
    <w:rsid w:val="00BD78C1"/>
    <w:rsid w:val="00C005DC"/>
    <w:rsid w:val="00C01372"/>
    <w:rsid w:val="00C0431C"/>
    <w:rsid w:val="00C14634"/>
    <w:rsid w:val="00C168EE"/>
    <w:rsid w:val="00C22C24"/>
    <w:rsid w:val="00C33F60"/>
    <w:rsid w:val="00C401C7"/>
    <w:rsid w:val="00C41607"/>
    <w:rsid w:val="00C46DEC"/>
    <w:rsid w:val="00C63C0E"/>
    <w:rsid w:val="00C6630C"/>
    <w:rsid w:val="00C73FCC"/>
    <w:rsid w:val="00C83BAC"/>
    <w:rsid w:val="00CA256F"/>
    <w:rsid w:val="00CC214A"/>
    <w:rsid w:val="00D06313"/>
    <w:rsid w:val="00D21249"/>
    <w:rsid w:val="00D353F9"/>
    <w:rsid w:val="00D55E5E"/>
    <w:rsid w:val="00D62123"/>
    <w:rsid w:val="00D63900"/>
    <w:rsid w:val="00D65A71"/>
    <w:rsid w:val="00D72E40"/>
    <w:rsid w:val="00D82644"/>
    <w:rsid w:val="00D827DD"/>
    <w:rsid w:val="00D92CB1"/>
    <w:rsid w:val="00D94E21"/>
    <w:rsid w:val="00DB14A2"/>
    <w:rsid w:val="00DB3CB9"/>
    <w:rsid w:val="00DC5437"/>
    <w:rsid w:val="00DE7E53"/>
    <w:rsid w:val="00DF7216"/>
    <w:rsid w:val="00E052AB"/>
    <w:rsid w:val="00E37DF2"/>
    <w:rsid w:val="00E5511B"/>
    <w:rsid w:val="00E74C15"/>
    <w:rsid w:val="00E825A1"/>
    <w:rsid w:val="00E90410"/>
    <w:rsid w:val="00E92D34"/>
    <w:rsid w:val="00E95B69"/>
    <w:rsid w:val="00EC2494"/>
    <w:rsid w:val="00EC77E2"/>
    <w:rsid w:val="00ED46B6"/>
    <w:rsid w:val="00EE1A1D"/>
    <w:rsid w:val="00EE7B03"/>
    <w:rsid w:val="00EF0DF5"/>
    <w:rsid w:val="00EF3720"/>
    <w:rsid w:val="00EF6EAD"/>
    <w:rsid w:val="00F257DE"/>
    <w:rsid w:val="00F42D2E"/>
    <w:rsid w:val="00F51E62"/>
    <w:rsid w:val="00F51ECA"/>
    <w:rsid w:val="00F551A7"/>
    <w:rsid w:val="00F67B1C"/>
    <w:rsid w:val="00F744E8"/>
    <w:rsid w:val="00FA7F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E2F08A"/>
  <w15:chartTrackingRefBased/>
  <w15:docId w15:val="{4CF4AEA5-F27D-4678-8DE7-394EEC704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4E21"/>
    <w:pPr>
      <w:spacing w:after="240"/>
      <w:jc w:val="both"/>
    </w:pPr>
    <w:rPr>
      <w:rFonts w:ascii="Times New Roman" w:hAnsi="Times New Roman" w:cs="Times New Roman"/>
      <w:sz w:val="22"/>
      <w:szCs w:val="22"/>
    </w:rPr>
  </w:style>
  <w:style w:type="paragraph" w:styleId="Heading1">
    <w:name w:val="heading 1"/>
    <w:basedOn w:val="Normal"/>
    <w:next w:val="Normal"/>
    <w:link w:val="Heading1Char"/>
    <w:uiPriority w:val="9"/>
    <w:qFormat/>
    <w:rsid w:val="00EC2494"/>
    <w:pPr>
      <w:spacing w:before="240"/>
      <w:jc w:val="center"/>
      <w:outlineLvl w:val="0"/>
    </w:pPr>
    <w:rPr>
      <w:sz w:val="28"/>
      <w:szCs w:val="28"/>
    </w:rPr>
  </w:style>
  <w:style w:type="paragraph" w:styleId="Heading2">
    <w:name w:val="heading 2"/>
    <w:basedOn w:val="Normal"/>
    <w:next w:val="Normal"/>
    <w:link w:val="Heading2Char"/>
    <w:uiPriority w:val="9"/>
    <w:unhideWhenUsed/>
    <w:qFormat/>
    <w:rsid w:val="009F3BFE"/>
    <w:pPr>
      <w:spacing w:after="80"/>
      <w:outlineLvl w:val="1"/>
    </w:pPr>
    <w:rPr>
      <w:b/>
      <w:bCs/>
      <w:szCs w:val="24"/>
    </w:rPr>
  </w:style>
  <w:style w:type="paragraph" w:styleId="Heading3">
    <w:name w:val="heading 3"/>
    <w:basedOn w:val="Normal"/>
    <w:next w:val="Normal"/>
    <w:link w:val="Heading3Char"/>
    <w:uiPriority w:val="9"/>
    <w:unhideWhenUsed/>
    <w:qFormat/>
    <w:rsid w:val="009F3BFE"/>
    <w:pPr>
      <w:spacing w:after="80"/>
      <w:outlineLvl w:val="2"/>
    </w:pPr>
    <w:rPr>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3C0E"/>
    <w:pPr>
      <w:tabs>
        <w:tab w:val="center" w:pos="4513"/>
        <w:tab w:val="right" w:pos="9026"/>
      </w:tabs>
    </w:pPr>
  </w:style>
  <w:style w:type="character" w:customStyle="1" w:styleId="HeaderChar">
    <w:name w:val="Header Char"/>
    <w:basedOn w:val="DefaultParagraphFont"/>
    <w:link w:val="Header"/>
    <w:uiPriority w:val="99"/>
    <w:rsid w:val="00C63C0E"/>
  </w:style>
  <w:style w:type="paragraph" w:styleId="Footer">
    <w:name w:val="footer"/>
    <w:basedOn w:val="Normal"/>
    <w:link w:val="FooterChar"/>
    <w:uiPriority w:val="99"/>
    <w:unhideWhenUsed/>
    <w:rsid w:val="00863723"/>
    <w:pPr>
      <w:tabs>
        <w:tab w:val="center" w:pos="4513"/>
        <w:tab w:val="right" w:pos="9026"/>
      </w:tabs>
      <w:spacing w:before="100" w:after="0"/>
      <w:jc w:val="center"/>
    </w:pPr>
    <w:rPr>
      <w:rFonts w:ascii="Calibri" w:hAnsi="Calibri" w:cs="Calibri"/>
      <w:color w:val="8C9089"/>
      <w:sz w:val="18"/>
    </w:rPr>
  </w:style>
  <w:style w:type="character" w:customStyle="1" w:styleId="FooterChar">
    <w:name w:val="Footer Char"/>
    <w:basedOn w:val="DefaultParagraphFont"/>
    <w:link w:val="Footer"/>
    <w:uiPriority w:val="99"/>
    <w:rsid w:val="00863723"/>
    <w:rPr>
      <w:rFonts w:ascii="Calibri" w:hAnsi="Calibri" w:cs="Calibri"/>
      <w:color w:val="8C9089"/>
      <w:sz w:val="18"/>
      <w:szCs w:val="22"/>
    </w:rPr>
  </w:style>
  <w:style w:type="character" w:customStyle="1" w:styleId="Heading1Char">
    <w:name w:val="Heading 1 Char"/>
    <w:basedOn w:val="DefaultParagraphFont"/>
    <w:link w:val="Heading1"/>
    <w:uiPriority w:val="9"/>
    <w:rsid w:val="00EC2494"/>
    <w:rPr>
      <w:rFonts w:ascii="Times New Roman" w:hAnsi="Times New Roman" w:cs="Times New Roman"/>
      <w:sz w:val="28"/>
      <w:szCs w:val="28"/>
    </w:rPr>
  </w:style>
  <w:style w:type="character" w:customStyle="1" w:styleId="Heading2Char">
    <w:name w:val="Heading 2 Char"/>
    <w:basedOn w:val="DefaultParagraphFont"/>
    <w:link w:val="Heading2"/>
    <w:uiPriority w:val="9"/>
    <w:rsid w:val="009F3BFE"/>
    <w:rPr>
      <w:rFonts w:ascii="Times New Roman" w:hAnsi="Times New Roman" w:cs="Times New Roman"/>
      <w:b/>
      <w:bCs/>
      <w:sz w:val="22"/>
    </w:rPr>
  </w:style>
  <w:style w:type="character" w:customStyle="1" w:styleId="Heading3Char">
    <w:name w:val="Heading 3 Char"/>
    <w:basedOn w:val="DefaultParagraphFont"/>
    <w:link w:val="Heading3"/>
    <w:uiPriority w:val="9"/>
    <w:rsid w:val="009F3BFE"/>
    <w:rPr>
      <w:rFonts w:ascii="Times New Roman" w:hAnsi="Times New Roman" w:cs="Times New Roman"/>
      <w:bCs/>
      <w:sz w:val="22"/>
      <w:szCs w:val="22"/>
      <w:u w:val="single"/>
    </w:rPr>
  </w:style>
  <w:style w:type="character" w:styleId="PageNumber">
    <w:name w:val="page number"/>
    <w:basedOn w:val="DefaultParagraphFont"/>
    <w:uiPriority w:val="99"/>
    <w:semiHidden/>
    <w:unhideWhenUsed/>
    <w:rsid w:val="00AF5D58"/>
  </w:style>
  <w:style w:type="character" w:styleId="Hyperlink">
    <w:name w:val="Hyperlink"/>
    <w:basedOn w:val="DefaultParagraphFont"/>
    <w:uiPriority w:val="99"/>
    <w:unhideWhenUsed/>
    <w:rsid w:val="005702A4"/>
    <w:rPr>
      <w:color w:val="0563C1" w:themeColor="hyperlink"/>
      <w:u w:val="single"/>
    </w:rPr>
  </w:style>
  <w:style w:type="paragraph" w:styleId="EndnoteText">
    <w:name w:val="endnote text"/>
    <w:basedOn w:val="Normal"/>
    <w:link w:val="EndnoteTextChar"/>
    <w:uiPriority w:val="99"/>
    <w:semiHidden/>
    <w:unhideWhenUsed/>
    <w:rsid w:val="000F39AF"/>
    <w:pPr>
      <w:spacing w:after="0"/>
    </w:pPr>
    <w:rPr>
      <w:sz w:val="20"/>
      <w:szCs w:val="20"/>
    </w:rPr>
  </w:style>
  <w:style w:type="character" w:customStyle="1" w:styleId="EndnoteTextChar">
    <w:name w:val="Endnote Text Char"/>
    <w:basedOn w:val="DefaultParagraphFont"/>
    <w:link w:val="EndnoteText"/>
    <w:uiPriority w:val="99"/>
    <w:semiHidden/>
    <w:rsid w:val="000F39AF"/>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0F39AF"/>
    <w:rPr>
      <w:vertAlign w:val="superscript"/>
    </w:rPr>
  </w:style>
  <w:style w:type="paragraph" w:styleId="ListParagraph">
    <w:name w:val="List Paragraph"/>
    <w:basedOn w:val="Normal"/>
    <w:uiPriority w:val="34"/>
    <w:qFormat/>
    <w:rsid w:val="001517FC"/>
    <w:pPr>
      <w:ind w:left="720"/>
      <w:contextualSpacing/>
    </w:pPr>
  </w:style>
  <w:style w:type="character" w:styleId="Strong">
    <w:name w:val="Strong"/>
    <w:basedOn w:val="DefaultParagraphFont"/>
    <w:uiPriority w:val="22"/>
    <w:qFormat/>
    <w:rsid w:val="00E825A1"/>
    <w:rPr>
      <w:b/>
      <w:bCs/>
    </w:rPr>
  </w:style>
  <w:style w:type="paragraph" w:styleId="Title">
    <w:name w:val="Title"/>
    <w:basedOn w:val="Normal"/>
    <w:link w:val="TitleChar"/>
    <w:qFormat/>
    <w:rsid w:val="00A83070"/>
    <w:pPr>
      <w:spacing w:after="0"/>
      <w:jc w:val="center"/>
    </w:pPr>
    <w:rPr>
      <w:rFonts w:ascii="Brush Script MT" w:eastAsia="Times New Roman" w:hAnsi="Brush Script MT"/>
      <w:b/>
      <w:i/>
      <w:iCs/>
      <w:sz w:val="68"/>
      <w:szCs w:val="20"/>
      <w:lang w:val="en-GB"/>
    </w:rPr>
  </w:style>
  <w:style w:type="character" w:customStyle="1" w:styleId="TitleChar">
    <w:name w:val="Title Char"/>
    <w:basedOn w:val="DefaultParagraphFont"/>
    <w:link w:val="Title"/>
    <w:rsid w:val="00A83070"/>
    <w:rPr>
      <w:rFonts w:ascii="Brush Script MT" w:eastAsia="Times New Roman" w:hAnsi="Brush Script MT" w:cs="Times New Roman"/>
      <w:b/>
      <w:i/>
      <w:iCs/>
      <w:sz w:val="68"/>
      <w:szCs w:val="20"/>
      <w:lang w:val="en-GB"/>
    </w:rPr>
  </w:style>
  <w:style w:type="character" w:styleId="UnresolvedMention">
    <w:name w:val="Unresolved Mention"/>
    <w:basedOn w:val="DefaultParagraphFont"/>
    <w:uiPriority w:val="99"/>
    <w:semiHidden/>
    <w:unhideWhenUsed/>
    <w:rsid w:val="00B92347"/>
    <w:rPr>
      <w:color w:val="605E5C"/>
      <w:shd w:val="clear" w:color="auto" w:fill="E1DFDD"/>
    </w:rPr>
  </w:style>
  <w:style w:type="character" w:styleId="FollowedHyperlink">
    <w:name w:val="FollowedHyperlink"/>
    <w:basedOn w:val="DefaultParagraphFont"/>
    <w:uiPriority w:val="99"/>
    <w:semiHidden/>
    <w:unhideWhenUsed/>
    <w:rsid w:val="00B9234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6268220">
      <w:bodyDiv w:val="1"/>
      <w:marLeft w:val="0"/>
      <w:marRight w:val="0"/>
      <w:marTop w:val="0"/>
      <w:marBottom w:val="0"/>
      <w:divBdr>
        <w:top w:val="none" w:sz="0" w:space="0" w:color="auto"/>
        <w:left w:val="none" w:sz="0" w:space="0" w:color="auto"/>
        <w:bottom w:val="none" w:sz="0" w:space="0" w:color="auto"/>
        <w:right w:val="none" w:sz="0" w:space="0" w:color="auto"/>
      </w:divBdr>
      <w:divsChild>
        <w:div w:id="2098093715">
          <w:marLeft w:val="0"/>
          <w:marRight w:val="0"/>
          <w:marTop w:val="0"/>
          <w:marBottom w:val="0"/>
          <w:divBdr>
            <w:top w:val="none" w:sz="0" w:space="0" w:color="auto"/>
            <w:left w:val="none" w:sz="0" w:space="0" w:color="auto"/>
            <w:bottom w:val="none" w:sz="0" w:space="0" w:color="auto"/>
            <w:right w:val="none" w:sz="0" w:space="0" w:color="auto"/>
          </w:divBdr>
        </w:div>
        <w:div w:id="1188104332">
          <w:marLeft w:val="0"/>
          <w:marRight w:val="0"/>
          <w:marTop w:val="0"/>
          <w:marBottom w:val="0"/>
          <w:divBdr>
            <w:top w:val="none" w:sz="0" w:space="0" w:color="auto"/>
            <w:left w:val="none" w:sz="0" w:space="0" w:color="auto"/>
            <w:bottom w:val="none" w:sz="0" w:space="0" w:color="auto"/>
            <w:right w:val="none" w:sz="0" w:space="0" w:color="auto"/>
          </w:divBdr>
        </w:div>
        <w:div w:id="1768304733">
          <w:marLeft w:val="0"/>
          <w:marRight w:val="0"/>
          <w:marTop w:val="0"/>
          <w:marBottom w:val="0"/>
          <w:divBdr>
            <w:top w:val="none" w:sz="0" w:space="0" w:color="auto"/>
            <w:left w:val="none" w:sz="0" w:space="0" w:color="auto"/>
            <w:bottom w:val="none" w:sz="0" w:space="0" w:color="auto"/>
            <w:right w:val="none" w:sz="0" w:space="0" w:color="auto"/>
          </w:divBdr>
          <w:divsChild>
            <w:div w:id="1632712558">
              <w:marLeft w:val="0"/>
              <w:marRight w:val="0"/>
              <w:marTop w:val="0"/>
              <w:marBottom w:val="0"/>
              <w:divBdr>
                <w:top w:val="none" w:sz="0" w:space="0" w:color="auto"/>
                <w:left w:val="none" w:sz="0" w:space="0" w:color="auto"/>
                <w:bottom w:val="none" w:sz="0" w:space="0" w:color="auto"/>
                <w:right w:val="none" w:sz="0" w:space="0" w:color="auto"/>
              </w:divBdr>
            </w:div>
            <w:div w:id="2096440669">
              <w:marLeft w:val="0"/>
              <w:marRight w:val="0"/>
              <w:marTop w:val="0"/>
              <w:marBottom w:val="0"/>
              <w:divBdr>
                <w:top w:val="none" w:sz="0" w:space="0" w:color="auto"/>
                <w:left w:val="none" w:sz="0" w:space="0" w:color="auto"/>
                <w:bottom w:val="none" w:sz="0" w:space="0" w:color="auto"/>
                <w:right w:val="none" w:sz="0" w:space="0" w:color="auto"/>
              </w:divBdr>
            </w:div>
          </w:divsChild>
        </w:div>
        <w:div w:id="2089421620">
          <w:marLeft w:val="0"/>
          <w:marRight w:val="0"/>
          <w:marTop w:val="0"/>
          <w:marBottom w:val="0"/>
          <w:divBdr>
            <w:top w:val="none" w:sz="0" w:space="0" w:color="auto"/>
            <w:left w:val="none" w:sz="0" w:space="0" w:color="auto"/>
            <w:bottom w:val="none" w:sz="0" w:space="0" w:color="auto"/>
            <w:right w:val="none" w:sz="0" w:space="0" w:color="auto"/>
          </w:divBdr>
        </w:div>
        <w:div w:id="1628194286">
          <w:marLeft w:val="0"/>
          <w:marRight w:val="0"/>
          <w:marTop w:val="0"/>
          <w:marBottom w:val="0"/>
          <w:divBdr>
            <w:top w:val="none" w:sz="0" w:space="0" w:color="auto"/>
            <w:left w:val="none" w:sz="0" w:space="0" w:color="auto"/>
            <w:bottom w:val="none" w:sz="0" w:space="0" w:color="auto"/>
            <w:right w:val="none" w:sz="0" w:space="0" w:color="auto"/>
          </w:divBdr>
        </w:div>
        <w:div w:id="1401253374">
          <w:marLeft w:val="0"/>
          <w:marRight w:val="0"/>
          <w:marTop w:val="0"/>
          <w:marBottom w:val="0"/>
          <w:divBdr>
            <w:top w:val="none" w:sz="0" w:space="0" w:color="auto"/>
            <w:left w:val="none" w:sz="0" w:space="0" w:color="auto"/>
            <w:bottom w:val="none" w:sz="0" w:space="0" w:color="auto"/>
            <w:right w:val="none" w:sz="0" w:space="0" w:color="auto"/>
          </w:divBdr>
        </w:div>
        <w:div w:id="1598444542">
          <w:marLeft w:val="0"/>
          <w:marRight w:val="0"/>
          <w:marTop w:val="0"/>
          <w:marBottom w:val="0"/>
          <w:divBdr>
            <w:top w:val="none" w:sz="0" w:space="0" w:color="auto"/>
            <w:left w:val="none" w:sz="0" w:space="0" w:color="auto"/>
            <w:bottom w:val="none" w:sz="0" w:space="0" w:color="auto"/>
            <w:right w:val="none" w:sz="0" w:space="0" w:color="auto"/>
          </w:divBdr>
        </w:div>
        <w:div w:id="1335449813">
          <w:marLeft w:val="0"/>
          <w:marRight w:val="0"/>
          <w:marTop w:val="0"/>
          <w:marBottom w:val="0"/>
          <w:divBdr>
            <w:top w:val="none" w:sz="0" w:space="0" w:color="auto"/>
            <w:left w:val="none" w:sz="0" w:space="0" w:color="auto"/>
            <w:bottom w:val="none" w:sz="0" w:space="0" w:color="auto"/>
            <w:right w:val="none" w:sz="0" w:space="0" w:color="auto"/>
          </w:divBdr>
        </w:div>
        <w:div w:id="404106788">
          <w:marLeft w:val="0"/>
          <w:marRight w:val="0"/>
          <w:marTop w:val="0"/>
          <w:marBottom w:val="0"/>
          <w:divBdr>
            <w:top w:val="none" w:sz="0" w:space="0" w:color="auto"/>
            <w:left w:val="none" w:sz="0" w:space="0" w:color="auto"/>
            <w:bottom w:val="none" w:sz="0" w:space="0" w:color="auto"/>
            <w:right w:val="none" w:sz="0" w:space="0" w:color="auto"/>
          </w:divBdr>
        </w:div>
        <w:div w:id="889656899">
          <w:marLeft w:val="0"/>
          <w:marRight w:val="0"/>
          <w:marTop w:val="0"/>
          <w:marBottom w:val="0"/>
          <w:divBdr>
            <w:top w:val="none" w:sz="0" w:space="0" w:color="auto"/>
            <w:left w:val="none" w:sz="0" w:space="0" w:color="auto"/>
            <w:bottom w:val="none" w:sz="0" w:space="0" w:color="auto"/>
            <w:right w:val="none" w:sz="0" w:space="0" w:color="auto"/>
          </w:divBdr>
        </w:div>
        <w:div w:id="216624073">
          <w:marLeft w:val="0"/>
          <w:marRight w:val="0"/>
          <w:marTop w:val="0"/>
          <w:marBottom w:val="0"/>
          <w:divBdr>
            <w:top w:val="none" w:sz="0" w:space="0" w:color="auto"/>
            <w:left w:val="none" w:sz="0" w:space="0" w:color="auto"/>
            <w:bottom w:val="none" w:sz="0" w:space="0" w:color="auto"/>
            <w:right w:val="none" w:sz="0" w:space="0" w:color="auto"/>
          </w:divBdr>
        </w:div>
        <w:div w:id="508720694">
          <w:marLeft w:val="0"/>
          <w:marRight w:val="0"/>
          <w:marTop w:val="0"/>
          <w:marBottom w:val="0"/>
          <w:divBdr>
            <w:top w:val="none" w:sz="0" w:space="0" w:color="auto"/>
            <w:left w:val="none" w:sz="0" w:space="0" w:color="auto"/>
            <w:bottom w:val="none" w:sz="0" w:space="0" w:color="auto"/>
            <w:right w:val="none" w:sz="0" w:space="0" w:color="auto"/>
          </w:divBdr>
        </w:div>
        <w:div w:id="633214440">
          <w:marLeft w:val="0"/>
          <w:marRight w:val="0"/>
          <w:marTop w:val="0"/>
          <w:marBottom w:val="0"/>
          <w:divBdr>
            <w:top w:val="none" w:sz="0" w:space="0" w:color="auto"/>
            <w:left w:val="none" w:sz="0" w:space="0" w:color="auto"/>
            <w:bottom w:val="none" w:sz="0" w:space="0" w:color="auto"/>
            <w:right w:val="none" w:sz="0" w:space="0" w:color="auto"/>
          </w:divBdr>
        </w:div>
        <w:div w:id="1661620149">
          <w:marLeft w:val="0"/>
          <w:marRight w:val="0"/>
          <w:marTop w:val="0"/>
          <w:marBottom w:val="0"/>
          <w:divBdr>
            <w:top w:val="none" w:sz="0" w:space="0" w:color="auto"/>
            <w:left w:val="none" w:sz="0" w:space="0" w:color="auto"/>
            <w:bottom w:val="none" w:sz="0" w:space="0" w:color="auto"/>
            <w:right w:val="none" w:sz="0" w:space="0" w:color="auto"/>
          </w:divBdr>
        </w:div>
        <w:div w:id="1640264381">
          <w:marLeft w:val="0"/>
          <w:marRight w:val="0"/>
          <w:marTop w:val="0"/>
          <w:marBottom w:val="0"/>
          <w:divBdr>
            <w:top w:val="none" w:sz="0" w:space="0" w:color="auto"/>
            <w:left w:val="none" w:sz="0" w:space="0" w:color="auto"/>
            <w:bottom w:val="none" w:sz="0" w:space="0" w:color="auto"/>
            <w:right w:val="none" w:sz="0" w:space="0" w:color="auto"/>
          </w:divBdr>
        </w:div>
        <w:div w:id="2005083813">
          <w:marLeft w:val="0"/>
          <w:marRight w:val="0"/>
          <w:marTop w:val="0"/>
          <w:marBottom w:val="0"/>
          <w:divBdr>
            <w:top w:val="none" w:sz="0" w:space="0" w:color="auto"/>
            <w:left w:val="none" w:sz="0" w:space="0" w:color="auto"/>
            <w:bottom w:val="none" w:sz="0" w:space="0" w:color="auto"/>
            <w:right w:val="none" w:sz="0" w:space="0" w:color="auto"/>
          </w:divBdr>
        </w:div>
        <w:div w:id="777413213">
          <w:marLeft w:val="0"/>
          <w:marRight w:val="0"/>
          <w:marTop w:val="0"/>
          <w:marBottom w:val="0"/>
          <w:divBdr>
            <w:top w:val="none" w:sz="0" w:space="0" w:color="auto"/>
            <w:left w:val="none" w:sz="0" w:space="0" w:color="auto"/>
            <w:bottom w:val="none" w:sz="0" w:space="0" w:color="auto"/>
            <w:right w:val="none" w:sz="0" w:space="0" w:color="auto"/>
          </w:divBdr>
        </w:div>
        <w:div w:id="1100415332">
          <w:marLeft w:val="0"/>
          <w:marRight w:val="0"/>
          <w:marTop w:val="0"/>
          <w:marBottom w:val="0"/>
          <w:divBdr>
            <w:top w:val="none" w:sz="0" w:space="0" w:color="auto"/>
            <w:left w:val="none" w:sz="0" w:space="0" w:color="auto"/>
            <w:bottom w:val="none" w:sz="0" w:space="0" w:color="auto"/>
            <w:right w:val="none" w:sz="0" w:space="0" w:color="auto"/>
          </w:divBdr>
        </w:div>
        <w:div w:id="1945992561">
          <w:marLeft w:val="0"/>
          <w:marRight w:val="0"/>
          <w:marTop w:val="0"/>
          <w:marBottom w:val="0"/>
          <w:divBdr>
            <w:top w:val="none" w:sz="0" w:space="0" w:color="auto"/>
            <w:left w:val="none" w:sz="0" w:space="0" w:color="auto"/>
            <w:bottom w:val="none" w:sz="0" w:space="0" w:color="auto"/>
            <w:right w:val="none" w:sz="0" w:space="0" w:color="auto"/>
          </w:divBdr>
        </w:div>
        <w:div w:id="1922175286">
          <w:marLeft w:val="0"/>
          <w:marRight w:val="0"/>
          <w:marTop w:val="0"/>
          <w:marBottom w:val="0"/>
          <w:divBdr>
            <w:top w:val="none" w:sz="0" w:space="0" w:color="auto"/>
            <w:left w:val="none" w:sz="0" w:space="0" w:color="auto"/>
            <w:bottom w:val="none" w:sz="0" w:space="0" w:color="auto"/>
            <w:right w:val="none" w:sz="0" w:space="0" w:color="auto"/>
          </w:divBdr>
        </w:div>
        <w:div w:id="1546066202">
          <w:marLeft w:val="0"/>
          <w:marRight w:val="0"/>
          <w:marTop w:val="0"/>
          <w:marBottom w:val="0"/>
          <w:divBdr>
            <w:top w:val="none" w:sz="0" w:space="0" w:color="auto"/>
            <w:left w:val="none" w:sz="0" w:space="0" w:color="auto"/>
            <w:bottom w:val="none" w:sz="0" w:space="0" w:color="auto"/>
            <w:right w:val="none" w:sz="0" w:space="0" w:color="auto"/>
          </w:divBdr>
        </w:div>
        <w:div w:id="299120493">
          <w:marLeft w:val="0"/>
          <w:marRight w:val="0"/>
          <w:marTop w:val="0"/>
          <w:marBottom w:val="0"/>
          <w:divBdr>
            <w:top w:val="none" w:sz="0" w:space="0" w:color="auto"/>
            <w:left w:val="none" w:sz="0" w:space="0" w:color="auto"/>
            <w:bottom w:val="none" w:sz="0" w:space="0" w:color="auto"/>
            <w:right w:val="none" w:sz="0" w:space="0" w:color="auto"/>
          </w:divBdr>
        </w:div>
        <w:div w:id="1591504262">
          <w:marLeft w:val="0"/>
          <w:marRight w:val="0"/>
          <w:marTop w:val="0"/>
          <w:marBottom w:val="0"/>
          <w:divBdr>
            <w:top w:val="none" w:sz="0" w:space="0" w:color="auto"/>
            <w:left w:val="none" w:sz="0" w:space="0" w:color="auto"/>
            <w:bottom w:val="none" w:sz="0" w:space="0" w:color="auto"/>
            <w:right w:val="none" w:sz="0" w:space="0" w:color="auto"/>
          </w:divBdr>
        </w:div>
        <w:div w:id="1321349044">
          <w:marLeft w:val="0"/>
          <w:marRight w:val="0"/>
          <w:marTop w:val="0"/>
          <w:marBottom w:val="0"/>
          <w:divBdr>
            <w:top w:val="none" w:sz="0" w:space="0" w:color="auto"/>
            <w:left w:val="none" w:sz="0" w:space="0" w:color="auto"/>
            <w:bottom w:val="none" w:sz="0" w:space="0" w:color="auto"/>
            <w:right w:val="none" w:sz="0" w:space="0" w:color="auto"/>
          </w:divBdr>
        </w:div>
        <w:div w:id="767778472">
          <w:marLeft w:val="0"/>
          <w:marRight w:val="0"/>
          <w:marTop w:val="0"/>
          <w:marBottom w:val="0"/>
          <w:divBdr>
            <w:top w:val="none" w:sz="0" w:space="0" w:color="auto"/>
            <w:left w:val="none" w:sz="0" w:space="0" w:color="auto"/>
            <w:bottom w:val="none" w:sz="0" w:space="0" w:color="auto"/>
            <w:right w:val="none" w:sz="0" w:space="0" w:color="auto"/>
          </w:divBdr>
        </w:div>
        <w:div w:id="78063032">
          <w:marLeft w:val="0"/>
          <w:marRight w:val="0"/>
          <w:marTop w:val="0"/>
          <w:marBottom w:val="0"/>
          <w:divBdr>
            <w:top w:val="none" w:sz="0" w:space="0" w:color="auto"/>
            <w:left w:val="none" w:sz="0" w:space="0" w:color="auto"/>
            <w:bottom w:val="none" w:sz="0" w:space="0" w:color="auto"/>
            <w:right w:val="none" w:sz="0" w:space="0" w:color="auto"/>
          </w:divBdr>
        </w:div>
      </w:divsChild>
    </w:div>
    <w:div w:id="963969042">
      <w:bodyDiv w:val="1"/>
      <w:marLeft w:val="0"/>
      <w:marRight w:val="0"/>
      <w:marTop w:val="0"/>
      <w:marBottom w:val="0"/>
      <w:divBdr>
        <w:top w:val="none" w:sz="0" w:space="0" w:color="auto"/>
        <w:left w:val="none" w:sz="0" w:space="0" w:color="auto"/>
        <w:bottom w:val="none" w:sz="0" w:space="0" w:color="auto"/>
        <w:right w:val="none" w:sz="0" w:space="0" w:color="auto"/>
      </w:divBdr>
    </w:div>
    <w:div w:id="1695576033">
      <w:bodyDiv w:val="1"/>
      <w:marLeft w:val="0"/>
      <w:marRight w:val="0"/>
      <w:marTop w:val="0"/>
      <w:marBottom w:val="0"/>
      <w:divBdr>
        <w:top w:val="none" w:sz="0" w:space="0" w:color="auto"/>
        <w:left w:val="none" w:sz="0" w:space="0" w:color="auto"/>
        <w:bottom w:val="none" w:sz="0" w:space="0" w:color="auto"/>
        <w:right w:val="none" w:sz="0" w:space="0" w:color="auto"/>
      </w:divBdr>
    </w:div>
    <w:div w:id="1900675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ytistemetsaselts@gmail.com" TargetMode="Externa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evelin.poolamets@riigikogu.ee"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image" Target="media/image1.jpeg"/><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8" Type="http://schemas.openxmlformats.org/officeDocument/2006/relationships/footer" Target="footer1.xml"/></Relationships>
</file>

<file path=word/_rels/endnotes.xml.rels><?xml version="1.0" encoding="UTF-8" standalone="yes"?>
<Relationships xmlns="http://schemas.openxmlformats.org/package/2006/relationships"><Relationship Id="rId3" Type="http://schemas.openxmlformats.org/officeDocument/2006/relationships/hyperlink" Target="https://www.facebook.com/sytistemetsaselts/posts/pfbid02yFptLBJWChqQBXDx6eWbZH71BLdx1Zfk5FRfwHdgzPAWEiVFfbauVDcJr4XC1W1jl" TargetMode="External"/><Relationship Id="rId2" Type="http://schemas.openxmlformats.org/officeDocument/2006/relationships/hyperlink" Target="https://www.facebook.com/sytistemetsaselts/videos/985043245960080" TargetMode="External"/><Relationship Id="rId1" Type="http://schemas.openxmlformats.org/officeDocument/2006/relationships/hyperlink" Target="https://www.facebook.com/sytistemetsaselts/videos/1719143178557150/" TargetMode="External"/><Relationship Id="rId6" Type="http://schemas.openxmlformats.org/officeDocument/2006/relationships/hyperlink" Target="https://www.riigiteataja.ee/akt/122032023007" TargetMode="External"/><Relationship Id="rId5" Type="http://schemas.openxmlformats.org/officeDocument/2006/relationships/hyperlink" Target="https://www.facebook.com/sytistemetsaselts/posts/pfbid0Mbw2ewjhbe3TUqMrzvBb5cAZ3f1ffBk9LepXJhN9knjqNtNRvBrGuzPtu9TC2pB9l" TargetMode="External"/><Relationship Id="rId4" Type="http://schemas.openxmlformats.org/officeDocument/2006/relationships/hyperlink" Target="https://eur-lex.europa.eu/LexUriServ/LexUriServ.do?uri=CONSLEG:1992L0043:20070101:ET: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sutaja\Downloads\sytiste-metsa-selts-kirjaplank-A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9154C2-9E0B-0246-AC5D-1BD9A9D9F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C:\Users\Kasutaja\Downloads\sytiste-metsa-selts-kirjaplank-A4.dotx</Template>
  <TotalTime>1255</TotalTime>
  <Pages>12</Pages>
  <Words>1691</Words>
  <Characters>9645</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Kasutaja</dc:creator>
  <cp:keywords/>
  <dc:description/>
  <cp:lastModifiedBy>Microsoft Office User</cp:lastModifiedBy>
  <cp:revision>43</cp:revision>
  <cp:lastPrinted>2023-01-27T15:04:00Z</cp:lastPrinted>
  <dcterms:created xsi:type="dcterms:W3CDTF">2023-06-24T12:19:00Z</dcterms:created>
  <dcterms:modified xsi:type="dcterms:W3CDTF">2023-06-28T12:29:00Z</dcterms:modified>
</cp:coreProperties>
</file>