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9356" w:type="dxa"/>
        <w:tblLayout w:type="fixed"/>
        <w:tblCellMar>
          <w:left w:w="0" w:type="dxa"/>
          <w:right w:w="0" w:type="dxa"/>
        </w:tblCellMar>
        <w:tblLook w:val="0000" w:firstRow="0" w:lastRow="0" w:firstColumn="0" w:lastColumn="0" w:noHBand="0" w:noVBand="0"/>
      </w:tblPr>
      <w:tblGrid>
        <w:gridCol w:w="5103"/>
        <w:gridCol w:w="4253"/>
      </w:tblGrid>
      <w:tr w:rsidR="004F78B7" w:rsidRPr="00EF2AE8" w14:paraId="2B39004C" w14:textId="77777777" w:rsidTr="00ED7ABD">
        <w:trPr>
          <w:trHeight w:val="2493"/>
        </w:trPr>
        <w:tc>
          <w:tcPr>
            <w:tcW w:w="9356" w:type="dxa"/>
            <w:gridSpan w:val="2"/>
          </w:tcPr>
          <w:p w14:paraId="1F048F7B" w14:textId="7AC571BE" w:rsidR="00CA1829" w:rsidRPr="00EF2AE8" w:rsidRDefault="00A25B16" w:rsidP="00061C2D">
            <w:pPr>
              <w:pStyle w:val="Pealkiri1"/>
              <w:spacing w:after="0" w:afterAutospacing="0"/>
              <w:jc w:val="both"/>
              <w:rPr>
                <w:b w:val="0"/>
                <w:sz w:val="24"/>
                <w:szCs w:val="24"/>
              </w:rPr>
            </w:pPr>
            <w:r w:rsidRPr="00EF2AE8">
              <w:rPr>
                <w:b w:val="0"/>
                <w:noProof/>
                <w:sz w:val="24"/>
                <w:szCs w:val="24"/>
                <w:lang w:eastAsia="et-EE" w:bidi="ar-SA"/>
              </w:rPr>
              <w:drawing>
                <wp:anchor distT="0" distB="0" distL="114300" distR="114300" simplePos="0" relativeHeight="251657728" behindDoc="1" locked="0" layoutInCell="1" allowOverlap="1" wp14:anchorId="11930544" wp14:editId="7AED4037">
                  <wp:simplePos x="0" y="0"/>
                  <wp:positionH relativeFrom="margin">
                    <wp:posOffset>2621915</wp:posOffset>
                  </wp:positionH>
                  <wp:positionV relativeFrom="margin">
                    <wp:posOffset>-228600</wp:posOffset>
                  </wp:positionV>
                  <wp:extent cx="657225" cy="828675"/>
                  <wp:effectExtent l="0" t="0" r="0" b="0"/>
                  <wp:wrapTight wrapText="bothSides">
                    <wp:wrapPolygon edited="0">
                      <wp:start x="0" y="0"/>
                      <wp:lineTo x="0" y="21352"/>
                      <wp:lineTo x="21287" y="21352"/>
                      <wp:lineTo x="2128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11803" w14:textId="77777777" w:rsidR="00CA1829" w:rsidRPr="00EF2AE8" w:rsidRDefault="00CA1829" w:rsidP="00061C2D">
            <w:pPr>
              <w:pStyle w:val="Pealkiri1"/>
              <w:spacing w:after="0" w:afterAutospacing="0"/>
              <w:jc w:val="both"/>
              <w:rPr>
                <w:b w:val="0"/>
                <w:sz w:val="24"/>
                <w:szCs w:val="24"/>
              </w:rPr>
            </w:pPr>
          </w:p>
          <w:p w14:paraId="7E02D2A6" w14:textId="77777777" w:rsidR="00CA1829" w:rsidRPr="00EF2AE8" w:rsidRDefault="00CA1829" w:rsidP="00061C2D">
            <w:pPr>
              <w:pStyle w:val="Pealkiri1"/>
              <w:spacing w:after="0" w:afterAutospacing="0"/>
              <w:jc w:val="both"/>
              <w:rPr>
                <w:b w:val="0"/>
                <w:sz w:val="24"/>
                <w:szCs w:val="24"/>
              </w:rPr>
            </w:pPr>
          </w:p>
          <w:p w14:paraId="4D5826E9" w14:textId="77777777" w:rsidR="00CA1829" w:rsidRPr="00EF2AE8" w:rsidRDefault="00CA1829" w:rsidP="00061C2D">
            <w:pPr>
              <w:pStyle w:val="Pealkiri1"/>
              <w:spacing w:after="0" w:afterAutospacing="0"/>
              <w:jc w:val="both"/>
              <w:rPr>
                <w:b w:val="0"/>
                <w:sz w:val="24"/>
                <w:szCs w:val="24"/>
              </w:rPr>
            </w:pPr>
          </w:p>
          <w:p w14:paraId="3408EB64" w14:textId="77777777" w:rsidR="00061C2D" w:rsidRDefault="00061C2D" w:rsidP="00061C2D">
            <w:pPr>
              <w:pStyle w:val="Pealkiri1"/>
              <w:spacing w:after="0" w:afterAutospacing="0"/>
              <w:jc w:val="both"/>
              <w:rPr>
                <w:sz w:val="24"/>
                <w:szCs w:val="24"/>
              </w:rPr>
            </w:pPr>
          </w:p>
          <w:p w14:paraId="5A6DF00F" w14:textId="77777777" w:rsidR="00061C2D" w:rsidRDefault="00061C2D" w:rsidP="00061C2D">
            <w:pPr>
              <w:pStyle w:val="Pealkiri1"/>
              <w:spacing w:after="0" w:afterAutospacing="0"/>
              <w:jc w:val="both"/>
              <w:rPr>
                <w:sz w:val="24"/>
                <w:szCs w:val="24"/>
              </w:rPr>
            </w:pPr>
          </w:p>
          <w:p w14:paraId="49D9952E" w14:textId="553B2E59" w:rsidR="004F78B7" w:rsidRPr="00EF2AE8" w:rsidRDefault="004F78B7" w:rsidP="00061C2D">
            <w:pPr>
              <w:pStyle w:val="Pealkiri1"/>
              <w:spacing w:after="0" w:afterAutospacing="0"/>
              <w:jc w:val="both"/>
              <w:rPr>
                <w:sz w:val="24"/>
                <w:szCs w:val="24"/>
              </w:rPr>
            </w:pPr>
            <w:r w:rsidRPr="00EF2AE8">
              <w:rPr>
                <w:sz w:val="24"/>
                <w:szCs w:val="24"/>
              </w:rPr>
              <w:t>LÄÄNE-HARJU VALLAVALITSUS</w:t>
            </w:r>
          </w:p>
          <w:p w14:paraId="6C2F5AFC" w14:textId="77777777" w:rsidR="004F78B7" w:rsidRDefault="004F78B7" w:rsidP="00061C2D"/>
          <w:p w14:paraId="1217F955" w14:textId="77777777" w:rsidR="00061C2D" w:rsidRDefault="00061C2D" w:rsidP="00061C2D"/>
          <w:p w14:paraId="672436CD" w14:textId="77777777" w:rsidR="00061C2D" w:rsidRDefault="00061C2D" w:rsidP="00061C2D"/>
          <w:p w14:paraId="73DC739C" w14:textId="77777777" w:rsidR="00061C2D" w:rsidRDefault="00061C2D" w:rsidP="00061C2D"/>
          <w:p w14:paraId="62329EAC" w14:textId="77777777" w:rsidR="00061C2D" w:rsidRDefault="00061C2D" w:rsidP="00061C2D"/>
          <w:p w14:paraId="3B3CEC10" w14:textId="77777777" w:rsidR="00061C2D" w:rsidRPr="00EF2AE8" w:rsidRDefault="00061C2D" w:rsidP="00061C2D"/>
        </w:tc>
      </w:tr>
      <w:tr w:rsidR="00D40650" w:rsidRPr="00EF2AE8" w14:paraId="4DC497EB" w14:textId="77777777" w:rsidTr="00ED7ABD">
        <w:trPr>
          <w:trHeight w:val="1172"/>
        </w:trPr>
        <w:tc>
          <w:tcPr>
            <w:tcW w:w="5103" w:type="dxa"/>
          </w:tcPr>
          <w:p w14:paraId="3E10EF2E" w14:textId="77777777" w:rsidR="00773E49" w:rsidRPr="00EF2AE8" w:rsidRDefault="00773E49" w:rsidP="00061C2D">
            <w:r w:rsidRPr="00EF2AE8">
              <w:t>Anni Luht</w:t>
            </w:r>
          </w:p>
          <w:p w14:paraId="489368CE" w14:textId="012686E0" w:rsidR="005E5655" w:rsidRPr="00EF2AE8" w:rsidRDefault="00773E49" w:rsidP="00061C2D">
            <w:r w:rsidRPr="00EF2AE8">
              <w:t>Transpordiamet</w:t>
            </w:r>
          </w:p>
          <w:p w14:paraId="3E050A6F" w14:textId="0E001165" w:rsidR="00124999" w:rsidRPr="00EF2AE8" w:rsidRDefault="00773E49" w:rsidP="00061C2D">
            <w:pPr>
              <w:pStyle w:val="Adressaat"/>
              <w:jc w:val="both"/>
            </w:pPr>
            <w:r w:rsidRPr="00EF2AE8">
              <w:t>info</w:t>
            </w:r>
            <w:r w:rsidR="00CE6C5E" w:rsidRPr="00EF2AE8">
              <w:t>@</w:t>
            </w:r>
            <w:r w:rsidRPr="00EF2AE8">
              <w:t>transpordiamet</w:t>
            </w:r>
            <w:r w:rsidR="00CE6C5E" w:rsidRPr="00EF2AE8">
              <w:t>.ee</w:t>
            </w:r>
          </w:p>
          <w:p w14:paraId="6D8BFA01" w14:textId="77777777" w:rsidR="00CA1829" w:rsidRPr="00EF2AE8" w:rsidRDefault="00CA1829" w:rsidP="00061C2D">
            <w:pPr>
              <w:pStyle w:val="Adressaat"/>
              <w:jc w:val="both"/>
              <w:rPr>
                <w:iCs/>
              </w:rPr>
            </w:pPr>
          </w:p>
          <w:p w14:paraId="6F93206C" w14:textId="77777777" w:rsidR="00DD7527" w:rsidRPr="00EF2AE8" w:rsidRDefault="00DD7527" w:rsidP="00061C2D">
            <w:pPr>
              <w:pStyle w:val="Adressaat"/>
              <w:jc w:val="both"/>
              <w:rPr>
                <w:iCs/>
              </w:rPr>
            </w:pPr>
          </w:p>
          <w:p w14:paraId="1BBACBA8" w14:textId="77777777" w:rsidR="003A446D" w:rsidRDefault="003A446D" w:rsidP="00061C2D">
            <w:pPr>
              <w:pStyle w:val="Adressaat"/>
              <w:jc w:val="both"/>
              <w:rPr>
                <w:iCs/>
              </w:rPr>
            </w:pPr>
          </w:p>
          <w:p w14:paraId="139232C9" w14:textId="77777777" w:rsidR="00061C2D" w:rsidRPr="00EF2AE8" w:rsidRDefault="00061C2D" w:rsidP="00061C2D">
            <w:pPr>
              <w:pStyle w:val="Adressaat"/>
              <w:jc w:val="both"/>
              <w:rPr>
                <w:iCs/>
              </w:rPr>
            </w:pPr>
          </w:p>
          <w:p w14:paraId="626E1BEA" w14:textId="44864182" w:rsidR="00FD2D21" w:rsidRPr="00EF2AE8" w:rsidRDefault="00FD2D21" w:rsidP="00061C2D">
            <w:pPr>
              <w:pStyle w:val="Adressaat"/>
              <w:jc w:val="both"/>
              <w:rPr>
                <w:iCs/>
              </w:rPr>
            </w:pPr>
          </w:p>
        </w:tc>
        <w:tc>
          <w:tcPr>
            <w:tcW w:w="4253" w:type="dxa"/>
          </w:tcPr>
          <w:p w14:paraId="0EBF830F" w14:textId="77777777" w:rsidR="00770967" w:rsidRPr="00EF2AE8" w:rsidRDefault="00770967" w:rsidP="00061C2D"/>
          <w:p w14:paraId="2384B74F" w14:textId="77777777" w:rsidR="008C2B17" w:rsidRPr="00EF2AE8" w:rsidRDefault="008C2B17" w:rsidP="00061C2D"/>
          <w:p w14:paraId="081EC14B" w14:textId="29BBC5FC" w:rsidR="00D16475" w:rsidRPr="00EF2AE8" w:rsidRDefault="00D16475" w:rsidP="00061C2D">
            <w:r w:rsidRPr="00EF2AE8">
              <w:t xml:space="preserve">Teie: </w:t>
            </w:r>
            <w:r w:rsidR="00773E49" w:rsidRPr="00EF2AE8">
              <w:t>19</w:t>
            </w:r>
            <w:r w:rsidRPr="00EF2AE8">
              <w:t>.</w:t>
            </w:r>
            <w:r w:rsidR="00773E49" w:rsidRPr="00EF2AE8">
              <w:t>11</w:t>
            </w:r>
            <w:r w:rsidRPr="00EF2AE8">
              <w:t>.202</w:t>
            </w:r>
            <w:r w:rsidR="00773E49" w:rsidRPr="00EF2AE8">
              <w:t>5</w:t>
            </w:r>
            <w:r w:rsidRPr="00EF2AE8">
              <w:t xml:space="preserve"> nr </w:t>
            </w:r>
            <w:r w:rsidR="00773E49" w:rsidRPr="00EF2AE8">
              <w:t>8</w:t>
            </w:r>
            <w:r w:rsidRPr="00EF2AE8">
              <w:t>-</w:t>
            </w:r>
            <w:r w:rsidR="00773E49" w:rsidRPr="00EF2AE8">
              <w:t>1</w:t>
            </w:r>
            <w:r w:rsidRPr="00EF2AE8">
              <w:t>/</w:t>
            </w:r>
            <w:r w:rsidR="00773E49" w:rsidRPr="00EF2AE8">
              <w:t>25</w:t>
            </w:r>
            <w:r w:rsidRPr="00EF2AE8">
              <w:t>-07</w:t>
            </w:r>
            <w:r w:rsidR="00773E49" w:rsidRPr="00EF2AE8">
              <w:t>2/19656-1</w:t>
            </w:r>
          </w:p>
          <w:p w14:paraId="148A7EF8" w14:textId="77777777" w:rsidR="00D16475" w:rsidRPr="00EF2AE8" w:rsidRDefault="00D16475" w:rsidP="00061C2D"/>
          <w:p w14:paraId="665F8732" w14:textId="0D5177BD" w:rsidR="003B2A9C" w:rsidRPr="00EF2AE8" w:rsidRDefault="00D16475" w:rsidP="00061C2D">
            <w:r w:rsidRPr="00EF2AE8">
              <w:t xml:space="preserve">Meie: </w:t>
            </w:r>
            <w:r w:rsidR="00773E49" w:rsidRPr="00EF2AE8">
              <w:t>10</w:t>
            </w:r>
            <w:r w:rsidR="008C2B17" w:rsidRPr="00EF2AE8">
              <w:t>.</w:t>
            </w:r>
            <w:r w:rsidR="00773E49" w:rsidRPr="00EF2AE8">
              <w:t>12</w:t>
            </w:r>
            <w:r w:rsidR="008C2B17" w:rsidRPr="00EF2AE8">
              <w:t>.202</w:t>
            </w:r>
            <w:r w:rsidR="00773E49" w:rsidRPr="00EF2AE8">
              <w:t>5</w:t>
            </w:r>
            <w:r w:rsidR="005D1C9B" w:rsidRPr="00EF2AE8">
              <w:t xml:space="preserve"> nr </w:t>
            </w:r>
            <w:r w:rsidR="00CB7C1F" w:rsidRPr="00EF2AE8">
              <w:t xml:space="preserve"> </w:t>
            </w:r>
            <w:r w:rsidR="003C3330" w:rsidRPr="00EF2AE8">
              <w:t>4</w:t>
            </w:r>
            <w:r w:rsidR="002676AC" w:rsidRPr="00EF2AE8">
              <w:t>-</w:t>
            </w:r>
            <w:r w:rsidR="007C726B" w:rsidRPr="00EF2AE8">
              <w:t>5</w:t>
            </w:r>
            <w:r w:rsidR="002676AC" w:rsidRPr="00EF2AE8">
              <w:t>/</w:t>
            </w:r>
            <w:r w:rsidR="007C726B" w:rsidRPr="00EF2AE8">
              <w:t>2080-1</w:t>
            </w:r>
          </w:p>
          <w:p w14:paraId="3B913C57" w14:textId="49F0F063" w:rsidR="00846FD2" w:rsidRPr="00EF2AE8" w:rsidRDefault="00846FD2" w:rsidP="00061C2D"/>
        </w:tc>
      </w:tr>
    </w:tbl>
    <w:p w14:paraId="64FFFD3D" w14:textId="7772D57D" w:rsidR="00B70A7B" w:rsidRPr="00EF2AE8" w:rsidRDefault="007363B2" w:rsidP="00061C2D">
      <w:pPr>
        <w:rPr>
          <w:b/>
          <w:bCs/>
        </w:rPr>
      </w:pPr>
      <w:r w:rsidRPr="00EF2AE8">
        <w:rPr>
          <w:b/>
          <w:bCs/>
        </w:rPr>
        <w:t>Ettepanek</w:t>
      </w:r>
    </w:p>
    <w:p w14:paraId="4BDE9012" w14:textId="608F225F" w:rsidR="00DE73FD" w:rsidRPr="00EF2AE8" w:rsidRDefault="00DE73FD" w:rsidP="00061C2D">
      <w:pPr>
        <w:pStyle w:val="Snum"/>
        <w:rPr>
          <w:rFonts w:cs="Times New Roman"/>
        </w:rPr>
      </w:pPr>
    </w:p>
    <w:p w14:paraId="6E2685B4" w14:textId="77777777" w:rsidR="0047191F" w:rsidRDefault="0047191F" w:rsidP="00061C2D">
      <w:pPr>
        <w:pStyle w:val="Snum"/>
        <w:rPr>
          <w:rFonts w:cs="Times New Roman"/>
        </w:rPr>
      </w:pPr>
    </w:p>
    <w:p w14:paraId="713112ED" w14:textId="77777777" w:rsidR="00061C2D" w:rsidRPr="00EF2AE8" w:rsidRDefault="00061C2D" w:rsidP="00061C2D">
      <w:pPr>
        <w:pStyle w:val="Snum"/>
        <w:rPr>
          <w:rFonts w:cs="Times New Roman"/>
        </w:rPr>
      </w:pPr>
    </w:p>
    <w:p w14:paraId="4F7B2989" w14:textId="2AD6A9FF" w:rsidR="007363B2" w:rsidRPr="00EF2AE8" w:rsidRDefault="007363B2" w:rsidP="00061C2D">
      <w:pPr>
        <w:spacing w:line="276" w:lineRule="auto"/>
      </w:pPr>
      <w:r w:rsidRPr="00EF2AE8">
        <w:t>Lääne-Harju Vallavalitsus palub jätta 8 Tallinna-Paldiski tee ja 11390 Tallinn-Rannamõisa-Kloogaranna tee ristmik projekti eskiisi esitatud kujul ümber projekteerimata allpool kirjeldatud põhjendustel.</w:t>
      </w:r>
    </w:p>
    <w:p w14:paraId="404E1530" w14:textId="77777777" w:rsidR="00211446" w:rsidRPr="00EF2AE8" w:rsidRDefault="00211446" w:rsidP="00061C2D"/>
    <w:p w14:paraId="42F55BAA" w14:textId="77777777" w:rsidR="007363B2" w:rsidRPr="00EF2AE8" w:rsidRDefault="007363B2" w:rsidP="00061C2D">
      <w:pPr>
        <w:rPr>
          <w:b/>
          <w:bCs/>
        </w:rPr>
      </w:pPr>
      <w:r w:rsidRPr="00EF2AE8">
        <w:rPr>
          <w:b/>
          <w:bCs/>
        </w:rPr>
        <w:t>Projekti eesmärk</w:t>
      </w:r>
    </w:p>
    <w:p w14:paraId="59CA5C00" w14:textId="77777777" w:rsidR="007363B2" w:rsidRPr="00EF2AE8" w:rsidRDefault="007363B2" w:rsidP="00061C2D">
      <w:pPr>
        <w:spacing w:line="276" w:lineRule="auto"/>
      </w:pPr>
      <w:r w:rsidRPr="00EF2AE8">
        <w:t>Liiklusohutuse parandamine, liiklusohtliku koha likvideerimine.</w:t>
      </w:r>
    </w:p>
    <w:p w14:paraId="3AB3DBBD" w14:textId="77777777" w:rsidR="00211446" w:rsidRPr="00EF2AE8" w:rsidRDefault="00211446" w:rsidP="00061C2D"/>
    <w:p w14:paraId="433864A2" w14:textId="77777777" w:rsidR="007363B2" w:rsidRPr="00EF2AE8" w:rsidRDefault="007363B2" w:rsidP="00061C2D">
      <w:pPr>
        <w:rPr>
          <w:b/>
          <w:bCs/>
        </w:rPr>
      </w:pPr>
      <w:r w:rsidRPr="00EF2AE8">
        <w:rPr>
          <w:b/>
          <w:bCs/>
        </w:rPr>
        <w:t>Ohuallikad ja konfliktkohad praegu</w:t>
      </w:r>
    </w:p>
    <w:p w14:paraId="6579859F" w14:textId="77777777" w:rsidR="007363B2" w:rsidRPr="00EF2AE8" w:rsidRDefault="007363B2" w:rsidP="00061C2D">
      <w:pPr>
        <w:spacing w:line="276" w:lineRule="auto"/>
      </w:pPr>
      <w:r w:rsidRPr="00EF2AE8">
        <w:t xml:space="preserve">Tänasel päeval ei ole antud ristmiku puhul probleemiks ristmiku läbilaskevõime sõidukite osas. Nähtavus on hea, piirkiirus 50km/h. Antud ristmiku liiklusohu allikateks ja konfliktkohtadeks on </w:t>
      </w:r>
    </w:p>
    <w:p w14:paraId="02081EC0" w14:textId="77777777" w:rsidR="007363B2" w:rsidRPr="00EF2AE8" w:rsidRDefault="007363B2" w:rsidP="00061C2D">
      <w:pPr>
        <w:pStyle w:val="ListParagraph"/>
        <w:numPr>
          <w:ilvl w:val="0"/>
          <w:numId w:val="6"/>
        </w:numPr>
        <w:spacing w:line="278" w:lineRule="auto"/>
        <w:jc w:val="both"/>
        <w:rPr>
          <w:rFonts w:ascii="Times New Roman" w:hAnsi="Times New Roman" w:cs="Times New Roman"/>
          <w:sz w:val="24"/>
          <w:szCs w:val="24"/>
        </w:rPr>
      </w:pPr>
      <w:r w:rsidRPr="00EF2AE8">
        <w:rPr>
          <w:rFonts w:ascii="Times New Roman" w:hAnsi="Times New Roman" w:cs="Times New Roman"/>
          <w:sz w:val="24"/>
          <w:szCs w:val="24"/>
        </w:rPr>
        <w:t>jalakäijate liiklemine teepeenral antud ristmikust Tallinna suunal;</w:t>
      </w:r>
    </w:p>
    <w:p w14:paraId="0C905424" w14:textId="77777777" w:rsidR="007363B2" w:rsidRPr="00EF2AE8" w:rsidRDefault="007363B2" w:rsidP="00061C2D">
      <w:pPr>
        <w:pStyle w:val="ListParagraph"/>
        <w:numPr>
          <w:ilvl w:val="0"/>
          <w:numId w:val="6"/>
        </w:numPr>
        <w:spacing w:line="278" w:lineRule="auto"/>
        <w:jc w:val="both"/>
        <w:rPr>
          <w:rFonts w:ascii="Times New Roman" w:hAnsi="Times New Roman" w:cs="Times New Roman"/>
          <w:sz w:val="24"/>
          <w:szCs w:val="24"/>
        </w:rPr>
      </w:pPr>
      <w:r w:rsidRPr="00EF2AE8">
        <w:rPr>
          <w:rFonts w:ascii="Times New Roman" w:hAnsi="Times New Roman" w:cs="Times New Roman"/>
          <w:sz w:val="24"/>
          <w:szCs w:val="24"/>
        </w:rPr>
        <w:t>jalakäijate tee ületamise sagedus ja hulk.</w:t>
      </w:r>
    </w:p>
    <w:p w14:paraId="17F898E3" w14:textId="77777777" w:rsidR="007363B2" w:rsidRPr="00EF2AE8" w:rsidRDefault="007363B2" w:rsidP="00061C2D">
      <w:pPr>
        <w:pStyle w:val="ListParagraph"/>
        <w:jc w:val="both"/>
        <w:rPr>
          <w:rFonts w:ascii="Times New Roman" w:hAnsi="Times New Roman" w:cs="Times New Roman"/>
          <w:sz w:val="24"/>
          <w:szCs w:val="24"/>
        </w:rPr>
      </w:pPr>
    </w:p>
    <w:p w14:paraId="370E0297" w14:textId="77777777" w:rsidR="007363B2" w:rsidRPr="00EF2AE8" w:rsidRDefault="007363B2" w:rsidP="00061C2D">
      <w:pPr>
        <w:pStyle w:val="ListParagraph"/>
        <w:numPr>
          <w:ilvl w:val="0"/>
          <w:numId w:val="7"/>
        </w:numPr>
        <w:spacing w:line="278" w:lineRule="auto"/>
        <w:jc w:val="both"/>
        <w:rPr>
          <w:rFonts w:ascii="Times New Roman" w:hAnsi="Times New Roman" w:cs="Times New Roman"/>
          <w:sz w:val="24"/>
          <w:szCs w:val="24"/>
        </w:rPr>
      </w:pPr>
      <w:r w:rsidRPr="00EF2AE8">
        <w:rPr>
          <w:rFonts w:ascii="Times New Roman" w:hAnsi="Times New Roman" w:cs="Times New Roman"/>
          <w:sz w:val="24"/>
          <w:szCs w:val="24"/>
        </w:rPr>
        <w:t>Jalakäijate teepeenral liikumise ohu- ja konfliktkoht eskiisis on lahendatud jalg- ja jalgrattatee rajamisega riigitee äärde.</w:t>
      </w:r>
    </w:p>
    <w:p w14:paraId="2F86260C" w14:textId="77777777" w:rsidR="007363B2" w:rsidRDefault="007363B2" w:rsidP="00061C2D">
      <w:pPr>
        <w:pStyle w:val="ListParagraph"/>
        <w:numPr>
          <w:ilvl w:val="0"/>
          <w:numId w:val="7"/>
        </w:numPr>
        <w:spacing w:line="278" w:lineRule="auto"/>
        <w:jc w:val="both"/>
        <w:rPr>
          <w:rFonts w:ascii="Times New Roman" w:hAnsi="Times New Roman" w:cs="Times New Roman"/>
          <w:sz w:val="24"/>
          <w:szCs w:val="24"/>
        </w:rPr>
      </w:pPr>
      <w:r w:rsidRPr="00EF2AE8">
        <w:rPr>
          <w:rFonts w:ascii="Times New Roman" w:hAnsi="Times New Roman" w:cs="Times New Roman"/>
          <w:sz w:val="24"/>
          <w:szCs w:val="24"/>
        </w:rPr>
        <w:t>Jalakäijate teeületus eskiisis pakutud lahenduse kohaselt muutub eriti tipptundidel veelgi keerulisemaks, kui ehitatakse välja eraldi vasakpöörderada Paldiski poolt tulijatele. See tähendab, et otse Tallinna poole liiklejad saavad vabalt aeglustamata edasi sõita ning jalakäijal vähenevad võimalused teeületusega alustamiseks kordades.</w:t>
      </w:r>
    </w:p>
    <w:p w14:paraId="33221FC3" w14:textId="77777777" w:rsidR="00061C2D" w:rsidRDefault="00061C2D" w:rsidP="00061C2D">
      <w:pPr>
        <w:spacing w:line="278" w:lineRule="auto"/>
      </w:pPr>
    </w:p>
    <w:p w14:paraId="2192DFC4" w14:textId="77777777" w:rsidR="00061C2D" w:rsidRDefault="00061C2D" w:rsidP="00061C2D">
      <w:pPr>
        <w:spacing w:line="278" w:lineRule="auto"/>
      </w:pPr>
    </w:p>
    <w:p w14:paraId="6517F9FC" w14:textId="77777777" w:rsidR="00061C2D" w:rsidRDefault="00061C2D" w:rsidP="00061C2D">
      <w:pPr>
        <w:spacing w:line="278" w:lineRule="auto"/>
      </w:pPr>
    </w:p>
    <w:p w14:paraId="5A0F6AA7" w14:textId="77777777" w:rsidR="00061C2D" w:rsidRDefault="00061C2D" w:rsidP="00061C2D">
      <w:pPr>
        <w:spacing w:line="278" w:lineRule="auto"/>
      </w:pPr>
    </w:p>
    <w:p w14:paraId="4592DA7C" w14:textId="77777777" w:rsidR="00061C2D" w:rsidRDefault="00061C2D" w:rsidP="00061C2D">
      <w:pPr>
        <w:spacing w:line="278" w:lineRule="auto"/>
      </w:pPr>
    </w:p>
    <w:p w14:paraId="4F4FCB9B" w14:textId="77777777" w:rsidR="00061C2D" w:rsidRDefault="00061C2D" w:rsidP="00061C2D">
      <w:pPr>
        <w:spacing w:line="278" w:lineRule="auto"/>
      </w:pPr>
    </w:p>
    <w:p w14:paraId="74A2B65F" w14:textId="77777777" w:rsidR="00061C2D" w:rsidRDefault="00061C2D" w:rsidP="00061C2D">
      <w:pPr>
        <w:spacing w:line="278" w:lineRule="auto"/>
      </w:pPr>
    </w:p>
    <w:p w14:paraId="7C5638C2" w14:textId="77777777" w:rsidR="00061C2D" w:rsidRDefault="00061C2D" w:rsidP="00061C2D">
      <w:pPr>
        <w:spacing w:line="278" w:lineRule="auto"/>
      </w:pPr>
    </w:p>
    <w:p w14:paraId="48A3B5AF" w14:textId="77777777" w:rsidR="00061C2D" w:rsidRDefault="00061C2D" w:rsidP="00061C2D">
      <w:pPr>
        <w:spacing w:line="278" w:lineRule="auto"/>
      </w:pPr>
    </w:p>
    <w:p w14:paraId="3392EBF8" w14:textId="77777777" w:rsidR="00061C2D" w:rsidRDefault="00061C2D" w:rsidP="00061C2D">
      <w:pPr>
        <w:spacing w:line="278" w:lineRule="auto"/>
      </w:pPr>
    </w:p>
    <w:p w14:paraId="5FB43002" w14:textId="77777777" w:rsidR="00061C2D" w:rsidRDefault="00061C2D" w:rsidP="00061C2D"/>
    <w:p w14:paraId="486E6B95" w14:textId="708955F9" w:rsidR="007363B2" w:rsidRDefault="007363B2" w:rsidP="00061C2D">
      <w:pPr>
        <w:rPr>
          <w:b/>
          <w:bCs/>
        </w:rPr>
      </w:pPr>
      <w:r w:rsidRPr="00EF2AE8">
        <w:rPr>
          <w:b/>
          <w:bCs/>
        </w:rPr>
        <w:t>Ohuallikate ja konfliktkohtade põhjused</w:t>
      </w:r>
    </w:p>
    <w:p w14:paraId="630615D7" w14:textId="77777777" w:rsidR="00061C2D" w:rsidRPr="00EF2AE8" w:rsidRDefault="00061C2D" w:rsidP="00061C2D">
      <w:pPr>
        <w:rPr>
          <w:b/>
          <w:bCs/>
        </w:rPr>
      </w:pPr>
    </w:p>
    <w:p w14:paraId="4F220912" w14:textId="64A1D65C" w:rsidR="007363B2" w:rsidRPr="00EF2AE8" w:rsidRDefault="00061C2D" w:rsidP="00061C2D">
      <w:pPr>
        <w:rPr>
          <w:b/>
          <w:bCs/>
        </w:rPr>
      </w:pPr>
      <w:r w:rsidRPr="00EF2AE8">
        <w:rPr>
          <w:b/>
          <w:bCs/>
        </w:rPr>
        <w:drawing>
          <wp:anchor distT="0" distB="0" distL="114300" distR="114300" simplePos="0" relativeHeight="251658752" behindDoc="0" locked="0" layoutInCell="1" allowOverlap="1" wp14:anchorId="6BD6FF90" wp14:editId="2FA97C89">
            <wp:simplePos x="0" y="0"/>
            <wp:positionH relativeFrom="margin">
              <wp:align>left</wp:align>
            </wp:positionH>
            <wp:positionV relativeFrom="paragraph">
              <wp:posOffset>14605</wp:posOffset>
            </wp:positionV>
            <wp:extent cx="5188113" cy="3686175"/>
            <wp:effectExtent l="0" t="0" r="0" b="0"/>
            <wp:wrapNone/>
            <wp:docPr id="526299917" name="Picture 1" descr="A map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99917" name="Picture 1" descr="A map with numbers and line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188113" cy="3686175"/>
                    </a:xfrm>
                    <a:prstGeom prst="rect">
                      <a:avLst/>
                    </a:prstGeom>
                  </pic:spPr>
                </pic:pic>
              </a:graphicData>
            </a:graphic>
            <wp14:sizeRelH relativeFrom="page">
              <wp14:pctWidth>0</wp14:pctWidth>
            </wp14:sizeRelH>
            <wp14:sizeRelV relativeFrom="page">
              <wp14:pctHeight>0</wp14:pctHeight>
            </wp14:sizeRelV>
          </wp:anchor>
        </w:drawing>
      </w:r>
    </w:p>
    <w:p w14:paraId="5918C751" w14:textId="77777777" w:rsidR="009B667A" w:rsidRPr="00EF2AE8" w:rsidRDefault="009B667A" w:rsidP="00061C2D">
      <w:pPr>
        <w:rPr>
          <w:b/>
          <w:bCs/>
        </w:rPr>
      </w:pPr>
    </w:p>
    <w:p w14:paraId="6553D99E" w14:textId="77777777" w:rsidR="009B667A" w:rsidRPr="00EF2AE8" w:rsidRDefault="009B667A" w:rsidP="00061C2D">
      <w:pPr>
        <w:rPr>
          <w:b/>
          <w:bCs/>
        </w:rPr>
      </w:pPr>
    </w:p>
    <w:p w14:paraId="4340E15F" w14:textId="77777777" w:rsidR="009B667A" w:rsidRPr="00EF2AE8" w:rsidRDefault="009B667A" w:rsidP="00061C2D">
      <w:pPr>
        <w:rPr>
          <w:b/>
          <w:bCs/>
        </w:rPr>
      </w:pPr>
    </w:p>
    <w:p w14:paraId="0C6853B0" w14:textId="77777777" w:rsidR="009B667A" w:rsidRPr="00EF2AE8" w:rsidRDefault="009B667A" w:rsidP="00061C2D">
      <w:pPr>
        <w:rPr>
          <w:b/>
          <w:bCs/>
        </w:rPr>
      </w:pPr>
    </w:p>
    <w:p w14:paraId="78B7BEFE" w14:textId="77777777" w:rsidR="009B667A" w:rsidRPr="00EF2AE8" w:rsidRDefault="009B667A" w:rsidP="00061C2D">
      <w:pPr>
        <w:rPr>
          <w:b/>
          <w:bCs/>
        </w:rPr>
      </w:pPr>
    </w:p>
    <w:p w14:paraId="7CCE1EAF" w14:textId="77777777" w:rsidR="009B667A" w:rsidRPr="00EF2AE8" w:rsidRDefault="009B667A" w:rsidP="00061C2D">
      <w:pPr>
        <w:rPr>
          <w:b/>
          <w:bCs/>
        </w:rPr>
      </w:pPr>
    </w:p>
    <w:p w14:paraId="5446C4C9" w14:textId="77777777" w:rsidR="009B667A" w:rsidRPr="00EF2AE8" w:rsidRDefault="009B667A" w:rsidP="00061C2D">
      <w:pPr>
        <w:rPr>
          <w:b/>
          <w:bCs/>
        </w:rPr>
      </w:pPr>
    </w:p>
    <w:p w14:paraId="0028ADBF" w14:textId="77777777" w:rsidR="009B667A" w:rsidRPr="00EF2AE8" w:rsidRDefault="009B667A" w:rsidP="00061C2D">
      <w:pPr>
        <w:rPr>
          <w:b/>
          <w:bCs/>
        </w:rPr>
      </w:pPr>
    </w:p>
    <w:p w14:paraId="549E3F20" w14:textId="77777777" w:rsidR="009B667A" w:rsidRPr="00EF2AE8" w:rsidRDefault="009B667A" w:rsidP="00061C2D">
      <w:pPr>
        <w:rPr>
          <w:b/>
          <w:bCs/>
        </w:rPr>
      </w:pPr>
    </w:p>
    <w:p w14:paraId="53947CBD" w14:textId="77777777" w:rsidR="009B667A" w:rsidRPr="00EF2AE8" w:rsidRDefault="009B667A" w:rsidP="00061C2D">
      <w:pPr>
        <w:rPr>
          <w:b/>
          <w:bCs/>
        </w:rPr>
      </w:pPr>
    </w:p>
    <w:p w14:paraId="5B84583A" w14:textId="77777777" w:rsidR="009B667A" w:rsidRPr="00EF2AE8" w:rsidRDefault="009B667A" w:rsidP="00061C2D">
      <w:pPr>
        <w:rPr>
          <w:b/>
          <w:bCs/>
        </w:rPr>
      </w:pPr>
    </w:p>
    <w:p w14:paraId="5EFDCF2F" w14:textId="77777777" w:rsidR="009B667A" w:rsidRPr="00EF2AE8" w:rsidRDefault="009B667A" w:rsidP="00061C2D">
      <w:pPr>
        <w:rPr>
          <w:b/>
          <w:bCs/>
        </w:rPr>
      </w:pPr>
    </w:p>
    <w:p w14:paraId="51898D92" w14:textId="77777777" w:rsidR="009B667A" w:rsidRDefault="009B667A" w:rsidP="00061C2D">
      <w:pPr>
        <w:rPr>
          <w:b/>
          <w:bCs/>
        </w:rPr>
      </w:pPr>
    </w:p>
    <w:p w14:paraId="1585A6C2" w14:textId="77777777" w:rsidR="00061C2D" w:rsidRDefault="00061C2D" w:rsidP="00061C2D">
      <w:pPr>
        <w:rPr>
          <w:b/>
          <w:bCs/>
        </w:rPr>
      </w:pPr>
    </w:p>
    <w:p w14:paraId="1A35B100" w14:textId="77777777" w:rsidR="00061C2D" w:rsidRPr="00EF2AE8" w:rsidRDefault="00061C2D" w:rsidP="00061C2D">
      <w:pPr>
        <w:rPr>
          <w:b/>
          <w:bCs/>
        </w:rPr>
      </w:pPr>
    </w:p>
    <w:p w14:paraId="63A90E99" w14:textId="77777777" w:rsidR="009B667A" w:rsidRPr="00EF2AE8" w:rsidRDefault="009B667A" w:rsidP="00061C2D">
      <w:pPr>
        <w:rPr>
          <w:b/>
          <w:bCs/>
        </w:rPr>
      </w:pPr>
    </w:p>
    <w:p w14:paraId="3F5D1D1C" w14:textId="0B187F22" w:rsidR="009B667A" w:rsidRPr="00EF2AE8" w:rsidRDefault="009B667A" w:rsidP="00061C2D">
      <w:pPr>
        <w:rPr>
          <w:b/>
          <w:bCs/>
        </w:rPr>
      </w:pPr>
    </w:p>
    <w:p w14:paraId="188011CB" w14:textId="77777777" w:rsidR="009B667A" w:rsidRPr="00EF2AE8" w:rsidRDefault="009B667A" w:rsidP="00061C2D">
      <w:pPr>
        <w:rPr>
          <w:b/>
          <w:bCs/>
        </w:rPr>
      </w:pPr>
    </w:p>
    <w:p w14:paraId="3507D537" w14:textId="77777777" w:rsidR="009B667A" w:rsidRPr="00EF2AE8" w:rsidRDefault="009B667A" w:rsidP="00061C2D">
      <w:pPr>
        <w:rPr>
          <w:b/>
          <w:bCs/>
        </w:rPr>
      </w:pPr>
    </w:p>
    <w:p w14:paraId="6AD79440" w14:textId="77777777" w:rsidR="009B667A" w:rsidRPr="00EF2AE8" w:rsidRDefault="009B667A" w:rsidP="00061C2D">
      <w:pPr>
        <w:rPr>
          <w:b/>
          <w:bCs/>
        </w:rPr>
      </w:pPr>
    </w:p>
    <w:p w14:paraId="41F9DD45" w14:textId="77777777" w:rsidR="009B667A" w:rsidRPr="00EF2AE8" w:rsidRDefault="009B667A" w:rsidP="00061C2D">
      <w:pPr>
        <w:rPr>
          <w:b/>
          <w:bCs/>
        </w:rPr>
      </w:pPr>
    </w:p>
    <w:p w14:paraId="0C920544" w14:textId="77777777" w:rsidR="009B667A" w:rsidRPr="00EF2AE8" w:rsidRDefault="009B667A" w:rsidP="00061C2D">
      <w:pPr>
        <w:rPr>
          <w:b/>
          <w:bCs/>
        </w:rPr>
      </w:pPr>
    </w:p>
    <w:p w14:paraId="4114A60E" w14:textId="77777777" w:rsidR="009B667A" w:rsidRPr="00EF2AE8" w:rsidRDefault="009B667A" w:rsidP="00061C2D">
      <w:pPr>
        <w:rPr>
          <w:b/>
          <w:bCs/>
        </w:rPr>
      </w:pPr>
    </w:p>
    <w:p w14:paraId="56F8B0AB" w14:textId="77777777" w:rsidR="009B667A" w:rsidRPr="00EF2AE8" w:rsidRDefault="009B667A" w:rsidP="00061C2D">
      <w:pPr>
        <w:rPr>
          <w:b/>
          <w:bCs/>
        </w:rPr>
      </w:pPr>
    </w:p>
    <w:p w14:paraId="585739AC" w14:textId="6ECDB4E6" w:rsidR="009B667A" w:rsidRPr="00EF2AE8" w:rsidRDefault="009B667A" w:rsidP="00061C2D">
      <w:pPr>
        <w:rPr>
          <w:b/>
          <w:bCs/>
        </w:rPr>
      </w:pPr>
    </w:p>
    <w:p w14:paraId="67C2DE7D" w14:textId="77777777" w:rsidR="007363B2" w:rsidRPr="00EF2AE8" w:rsidRDefault="007363B2" w:rsidP="00061C2D">
      <w:pPr>
        <w:pStyle w:val="ListParagraph"/>
        <w:numPr>
          <w:ilvl w:val="0"/>
          <w:numId w:val="8"/>
        </w:numPr>
        <w:spacing w:line="278" w:lineRule="auto"/>
        <w:jc w:val="both"/>
        <w:rPr>
          <w:rFonts w:ascii="Times New Roman" w:hAnsi="Times New Roman" w:cs="Times New Roman"/>
          <w:sz w:val="24"/>
          <w:szCs w:val="24"/>
        </w:rPr>
      </w:pPr>
      <w:r w:rsidRPr="00EF2AE8">
        <w:rPr>
          <w:rFonts w:ascii="Times New Roman" w:hAnsi="Times New Roman" w:cs="Times New Roman"/>
          <w:sz w:val="24"/>
          <w:szCs w:val="24"/>
        </w:rPr>
        <w:t xml:space="preserve">Suure teeületuste arvu põhjustab see, et põhiline antud piirkonna (Kloogaranna, </w:t>
      </w:r>
      <w:proofErr w:type="spellStart"/>
      <w:r w:rsidRPr="00EF2AE8">
        <w:rPr>
          <w:rFonts w:ascii="Times New Roman" w:hAnsi="Times New Roman" w:cs="Times New Roman"/>
          <w:sz w:val="24"/>
          <w:szCs w:val="24"/>
        </w:rPr>
        <w:t>Tuulna</w:t>
      </w:r>
      <w:proofErr w:type="spellEnd"/>
      <w:r w:rsidRPr="00EF2AE8">
        <w:rPr>
          <w:rFonts w:ascii="Times New Roman" w:hAnsi="Times New Roman" w:cs="Times New Roman"/>
          <w:sz w:val="24"/>
          <w:szCs w:val="24"/>
        </w:rPr>
        <w:t xml:space="preserve">, </w:t>
      </w:r>
      <w:proofErr w:type="spellStart"/>
      <w:r w:rsidRPr="00EF2AE8">
        <w:rPr>
          <w:rFonts w:ascii="Times New Roman" w:hAnsi="Times New Roman" w:cs="Times New Roman"/>
          <w:sz w:val="24"/>
          <w:szCs w:val="24"/>
        </w:rPr>
        <w:t>Illurma</w:t>
      </w:r>
      <w:proofErr w:type="spellEnd"/>
      <w:r w:rsidRPr="00EF2AE8">
        <w:rPr>
          <w:rFonts w:ascii="Times New Roman" w:hAnsi="Times New Roman" w:cs="Times New Roman"/>
          <w:sz w:val="24"/>
          <w:szCs w:val="24"/>
        </w:rPr>
        <w:t xml:space="preserve">, Laulasmaa) elanike bussireiside suund on Keila ja Tallinna suunal, mille peatus asub lõuna pool riigiteed. Asustus aga asub 90% põhjapool riigiteed. Toodud analüüsiskeemil on näha, et piirkonnas elab ca 1900 elanikke. Treppoja rist Tallinna-suunalise peatuse sisenejate statistika näitab üle 15000 siseneja aastas. </w:t>
      </w:r>
    </w:p>
    <w:p w14:paraId="39DE5147" w14:textId="77777777" w:rsidR="007363B2" w:rsidRPr="00EF2AE8" w:rsidRDefault="007363B2" w:rsidP="00061C2D">
      <w:pPr>
        <w:pStyle w:val="ListParagraph"/>
        <w:numPr>
          <w:ilvl w:val="0"/>
          <w:numId w:val="8"/>
        </w:numPr>
        <w:spacing w:line="278" w:lineRule="auto"/>
        <w:jc w:val="both"/>
        <w:rPr>
          <w:rFonts w:ascii="Times New Roman" w:hAnsi="Times New Roman" w:cs="Times New Roman"/>
          <w:sz w:val="24"/>
          <w:szCs w:val="24"/>
        </w:rPr>
      </w:pPr>
      <w:r w:rsidRPr="00EF2AE8">
        <w:rPr>
          <w:rFonts w:ascii="Times New Roman" w:hAnsi="Times New Roman" w:cs="Times New Roman"/>
          <w:sz w:val="24"/>
          <w:szCs w:val="24"/>
        </w:rPr>
        <w:t>Lisaks paikneb ristmikul 2 bussipeatust, mis teenindavad erisuundades liikuvaid bussiliine. See tähendab, et lisaks piirkonna elanikele peavad teed ületama ka need reisijad, kes soovivad ümber istuda Raudkotka peatusest Treppoja rist peatusesse või vastupidi.</w:t>
      </w:r>
    </w:p>
    <w:p w14:paraId="20E0F1E7" w14:textId="77777777" w:rsidR="007363B2" w:rsidRPr="00EF2AE8" w:rsidRDefault="007363B2" w:rsidP="00061C2D">
      <w:pPr>
        <w:ind w:left="360"/>
        <w:rPr>
          <w:b/>
          <w:bCs/>
        </w:rPr>
      </w:pPr>
      <w:r w:rsidRPr="00EF2AE8">
        <w:rPr>
          <w:b/>
          <w:bCs/>
        </w:rPr>
        <w:t>Lahendused</w:t>
      </w:r>
    </w:p>
    <w:p w14:paraId="70ACEDFA" w14:textId="77777777" w:rsidR="007363B2" w:rsidRPr="00EF2AE8" w:rsidRDefault="007363B2" w:rsidP="00061C2D">
      <w:pPr>
        <w:pStyle w:val="ListParagraph"/>
        <w:numPr>
          <w:ilvl w:val="0"/>
          <w:numId w:val="9"/>
        </w:numPr>
        <w:spacing w:line="278" w:lineRule="auto"/>
        <w:jc w:val="both"/>
        <w:rPr>
          <w:rFonts w:ascii="Times New Roman" w:hAnsi="Times New Roman" w:cs="Times New Roman"/>
          <w:sz w:val="24"/>
          <w:szCs w:val="24"/>
        </w:rPr>
      </w:pPr>
      <w:r w:rsidRPr="00EF2AE8">
        <w:rPr>
          <w:rFonts w:ascii="Times New Roman" w:hAnsi="Times New Roman" w:cs="Times New Roman"/>
          <w:sz w:val="24"/>
          <w:szCs w:val="24"/>
        </w:rPr>
        <w:t>Jalg- ja jalgrattatee rajamine riigiteest põhja poole ehk põhilise asustuse poole.</w:t>
      </w:r>
    </w:p>
    <w:p w14:paraId="35327F77" w14:textId="02C2F592" w:rsidR="007363B2" w:rsidRPr="00EF2AE8" w:rsidRDefault="007363B2" w:rsidP="00061C2D">
      <w:pPr>
        <w:pStyle w:val="ListParagraph"/>
        <w:numPr>
          <w:ilvl w:val="0"/>
          <w:numId w:val="9"/>
        </w:numPr>
        <w:spacing w:line="278" w:lineRule="auto"/>
        <w:jc w:val="both"/>
        <w:rPr>
          <w:rFonts w:ascii="Times New Roman" w:hAnsi="Times New Roman" w:cs="Times New Roman"/>
          <w:sz w:val="24"/>
          <w:szCs w:val="24"/>
        </w:rPr>
      </w:pPr>
      <w:r w:rsidRPr="00EF2AE8">
        <w:rPr>
          <w:rFonts w:ascii="Times New Roman" w:hAnsi="Times New Roman" w:cs="Times New Roman"/>
          <w:sz w:val="24"/>
          <w:szCs w:val="24"/>
        </w:rPr>
        <w:t>Tallinna-suunalise bussipeatuse üleviimine riigitee sellele poolele, kus on asustus.</w:t>
      </w:r>
      <w:r w:rsidR="00F63A9C">
        <w:rPr>
          <w:rFonts w:ascii="Times New Roman" w:hAnsi="Times New Roman" w:cs="Times New Roman"/>
          <w:sz w:val="24"/>
          <w:szCs w:val="24"/>
        </w:rPr>
        <w:t xml:space="preserve"> Busside liiklus </w:t>
      </w:r>
      <w:r w:rsidR="00452887">
        <w:rPr>
          <w:rFonts w:ascii="Times New Roman" w:hAnsi="Times New Roman" w:cs="Times New Roman"/>
          <w:sz w:val="24"/>
          <w:szCs w:val="24"/>
        </w:rPr>
        <w:t xml:space="preserve">uude peatusesse </w:t>
      </w:r>
      <w:r w:rsidR="00F63A9C">
        <w:rPr>
          <w:rFonts w:ascii="Times New Roman" w:hAnsi="Times New Roman" w:cs="Times New Roman"/>
          <w:sz w:val="24"/>
          <w:szCs w:val="24"/>
        </w:rPr>
        <w:t xml:space="preserve">suunata oluliselt madalama liiklussagedusega </w:t>
      </w:r>
      <w:r w:rsidR="00452887">
        <w:rPr>
          <w:rFonts w:ascii="Times New Roman" w:hAnsi="Times New Roman" w:cs="Times New Roman"/>
          <w:sz w:val="24"/>
          <w:szCs w:val="24"/>
        </w:rPr>
        <w:t xml:space="preserve">riigitee </w:t>
      </w:r>
      <w:r w:rsidR="00F63A9C">
        <w:rPr>
          <w:rFonts w:ascii="Times New Roman" w:hAnsi="Times New Roman" w:cs="Times New Roman"/>
          <w:sz w:val="24"/>
          <w:szCs w:val="24"/>
        </w:rPr>
        <w:t xml:space="preserve">ristmiku </w:t>
      </w:r>
      <w:r w:rsidR="00452887">
        <w:rPr>
          <w:rFonts w:ascii="Times New Roman" w:hAnsi="Times New Roman" w:cs="Times New Roman"/>
          <w:sz w:val="24"/>
          <w:szCs w:val="24"/>
        </w:rPr>
        <w:t>kaudu.</w:t>
      </w:r>
    </w:p>
    <w:p w14:paraId="6D50C494" w14:textId="0BD59D18" w:rsidR="007363B2" w:rsidRPr="00EF2AE8" w:rsidRDefault="007363B2" w:rsidP="00061C2D">
      <w:pPr>
        <w:pStyle w:val="ListParagraph"/>
        <w:numPr>
          <w:ilvl w:val="0"/>
          <w:numId w:val="9"/>
        </w:numPr>
        <w:spacing w:line="278" w:lineRule="auto"/>
        <w:jc w:val="both"/>
        <w:rPr>
          <w:rFonts w:ascii="Times New Roman" w:hAnsi="Times New Roman" w:cs="Times New Roman"/>
          <w:sz w:val="24"/>
          <w:szCs w:val="24"/>
        </w:rPr>
      </w:pPr>
      <w:r w:rsidRPr="00EF2AE8">
        <w:rPr>
          <w:rFonts w:ascii="Times New Roman" w:hAnsi="Times New Roman" w:cs="Times New Roman"/>
          <w:sz w:val="24"/>
          <w:szCs w:val="24"/>
        </w:rPr>
        <w:t xml:space="preserve">Raudkotka ja Treppoja rist peatuste ühendamine üheks ümberistumist soodustavaks </w:t>
      </w:r>
      <w:proofErr w:type="spellStart"/>
      <w:r w:rsidR="00FD022D">
        <w:rPr>
          <w:rFonts w:ascii="Times New Roman" w:hAnsi="Times New Roman" w:cs="Times New Roman"/>
          <w:sz w:val="24"/>
          <w:szCs w:val="24"/>
        </w:rPr>
        <w:t>multimodaalseks</w:t>
      </w:r>
      <w:proofErr w:type="spellEnd"/>
      <w:r w:rsidR="00FD022D">
        <w:rPr>
          <w:rFonts w:ascii="Times New Roman" w:hAnsi="Times New Roman" w:cs="Times New Roman"/>
          <w:sz w:val="24"/>
          <w:szCs w:val="24"/>
        </w:rPr>
        <w:t xml:space="preserve"> </w:t>
      </w:r>
      <w:r w:rsidRPr="00EF2AE8">
        <w:rPr>
          <w:rFonts w:ascii="Times New Roman" w:hAnsi="Times New Roman" w:cs="Times New Roman"/>
          <w:sz w:val="24"/>
          <w:szCs w:val="24"/>
        </w:rPr>
        <w:t>peatuseks (</w:t>
      </w:r>
      <w:proofErr w:type="spellStart"/>
      <w:r w:rsidRPr="00EF2AE8">
        <w:rPr>
          <w:rFonts w:ascii="Times New Roman" w:hAnsi="Times New Roman" w:cs="Times New Roman"/>
          <w:sz w:val="24"/>
          <w:szCs w:val="24"/>
        </w:rPr>
        <w:t>Mobility</w:t>
      </w:r>
      <w:proofErr w:type="spellEnd"/>
      <w:r w:rsidRPr="00EF2AE8">
        <w:rPr>
          <w:rFonts w:ascii="Times New Roman" w:hAnsi="Times New Roman" w:cs="Times New Roman"/>
          <w:sz w:val="24"/>
          <w:szCs w:val="24"/>
        </w:rPr>
        <w:t xml:space="preserve"> </w:t>
      </w:r>
      <w:proofErr w:type="spellStart"/>
      <w:r w:rsidRPr="00EF2AE8">
        <w:rPr>
          <w:rFonts w:ascii="Times New Roman" w:hAnsi="Times New Roman" w:cs="Times New Roman"/>
          <w:sz w:val="24"/>
          <w:szCs w:val="24"/>
        </w:rPr>
        <w:t>Hub</w:t>
      </w:r>
      <w:proofErr w:type="spellEnd"/>
      <w:r w:rsidRPr="00EF2AE8">
        <w:rPr>
          <w:rFonts w:ascii="Times New Roman" w:hAnsi="Times New Roman" w:cs="Times New Roman"/>
          <w:sz w:val="24"/>
          <w:szCs w:val="24"/>
        </w:rPr>
        <w:t>), kuhu saab tulevikus edasi arendada veel liikuvust soodustavad elemente nagu Pargi ja reisi parkla, rattaparkla, muud teenused.</w:t>
      </w:r>
    </w:p>
    <w:p w14:paraId="4E92657D" w14:textId="467740C8" w:rsidR="007363B2" w:rsidRPr="00EF2AE8" w:rsidRDefault="007363B2" w:rsidP="00061C2D">
      <w:pPr>
        <w:pStyle w:val="ListParagraph"/>
        <w:numPr>
          <w:ilvl w:val="0"/>
          <w:numId w:val="9"/>
        </w:numPr>
        <w:spacing w:line="278" w:lineRule="auto"/>
        <w:jc w:val="both"/>
        <w:rPr>
          <w:rFonts w:ascii="Times New Roman" w:hAnsi="Times New Roman" w:cs="Times New Roman"/>
          <w:sz w:val="24"/>
          <w:szCs w:val="24"/>
        </w:rPr>
      </w:pPr>
      <w:r w:rsidRPr="00EF2AE8">
        <w:rPr>
          <w:rFonts w:ascii="Times New Roman" w:hAnsi="Times New Roman" w:cs="Times New Roman"/>
          <w:sz w:val="24"/>
          <w:szCs w:val="24"/>
        </w:rPr>
        <w:t>Kui ühendpeatus on ohutus</w:t>
      </w:r>
      <w:r w:rsidR="0042773E">
        <w:rPr>
          <w:rFonts w:ascii="Times New Roman" w:hAnsi="Times New Roman" w:cs="Times New Roman"/>
          <w:sz w:val="24"/>
          <w:szCs w:val="24"/>
        </w:rPr>
        <w:t>se</w:t>
      </w:r>
      <w:r w:rsidRPr="00EF2AE8">
        <w:rPr>
          <w:rFonts w:ascii="Times New Roman" w:hAnsi="Times New Roman" w:cs="Times New Roman"/>
          <w:sz w:val="24"/>
          <w:szCs w:val="24"/>
        </w:rPr>
        <w:t xml:space="preserve"> asukoh</w:t>
      </w:r>
      <w:r w:rsidR="0042773E">
        <w:rPr>
          <w:rFonts w:ascii="Times New Roman" w:hAnsi="Times New Roman" w:cs="Times New Roman"/>
          <w:sz w:val="24"/>
          <w:szCs w:val="24"/>
        </w:rPr>
        <w:t>ta projekteeritud</w:t>
      </w:r>
      <w:r w:rsidRPr="00EF2AE8">
        <w:rPr>
          <w:rFonts w:ascii="Times New Roman" w:hAnsi="Times New Roman" w:cs="Times New Roman"/>
          <w:sz w:val="24"/>
          <w:szCs w:val="24"/>
        </w:rPr>
        <w:t>, siis ehitada teeületuskoht riigitee 8 sellele osale, mille liikluskoormus on 3842, mitte jätta seda sellele osale, mille koormus on 6304.</w:t>
      </w:r>
    </w:p>
    <w:p w14:paraId="614C52D6" w14:textId="77777777" w:rsidR="007363B2" w:rsidRPr="00EF2AE8" w:rsidRDefault="007363B2" w:rsidP="00061C2D">
      <w:pPr>
        <w:pStyle w:val="ListParagraph"/>
        <w:ind w:left="0"/>
        <w:jc w:val="both"/>
        <w:rPr>
          <w:rFonts w:ascii="Times New Roman" w:hAnsi="Times New Roman" w:cs="Times New Roman"/>
          <w:sz w:val="24"/>
          <w:szCs w:val="24"/>
        </w:rPr>
      </w:pPr>
      <w:r w:rsidRPr="00EF2AE8">
        <w:rPr>
          <w:rFonts w:ascii="Times New Roman" w:hAnsi="Times New Roman" w:cs="Times New Roman"/>
          <w:sz w:val="24"/>
          <w:szCs w:val="24"/>
        </w:rPr>
        <w:lastRenderedPageBreak/>
        <w:drawing>
          <wp:inline distT="0" distB="0" distL="0" distR="0" wp14:anchorId="016ABEF1" wp14:editId="772BE689">
            <wp:extent cx="5972810" cy="6376670"/>
            <wp:effectExtent l="0" t="0" r="8890" b="5080"/>
            <wp:docPr id="277684671" name="Picture 1" descr="A map of a road with a road and a road with a red 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84671" name="Picture 1" descr="A map of a road with a road and a road with a red x&#10;&#10;AI-generated content may be incorrect."/>
                    <pic:cNvPicPr/>
                  </pic:nvPicPr>
                  <pic:blipFill>
                    <a:blip r:embed="rId13"/>
                    <a:stretch>
                      <a:fillRect/>
                    </a:stretch>
                  </pic:blipFill>
                  <pic:spPr>
                    <a:xfrm>
                      <a:off x="0" y="0"/>
                      <a:ext cx="5972810" cy="6376670"/>
                    </a:xfrm>
                    <a:prstGeom prst="rect">
                      <a:avLst/>
                    </a:prstGeom>
                  </pic:spPr>
                </pic:pic>
              </a:graphicData>
            </a:graphic>
          </wp:inline>
        </w:drawing>
      </w:r>
    </w:p>
    <w:p w14:paraId="4812C132" w14:textId="77777777" w:rsidR="007363B2" w:rsidRPr="00EF2AE8" w:rsidRDefault="007363B2" w:rsidP="00061C2D"/>
    <w:p w14:paraId="6B3C1291" w14:textId="29E99B4E" w:rsidR="00A13FDE" w:rsidRPr="00EF2AE8" w:rsidRDefault="0002598D" w:rsidP="00061C2D">
      <w:pPr>
        <w:pStyle w:val="Snum"/>
        <w:rPr>
          <w:rFonts w:cs="Times New Roman"/>
        </w:rPr>
      </w:pPr>
      <w:r>
        <w:rPr>
          <w:rFonts w:cs="Times New Roman"/>
        </w:rPr>
        <w:t xml:space="preserve">Olen valmis andma täiendavaid selgitusi </w:t>
      </w:r>
      <w:r w:rsidR="005A6147">
        <w:rPr>
          <w:rFonts w:cs="Times New Roman"/>
        </w:rPr>
        <w:t>ettepanekus toodud lahenduse tutvustamiseks.</w:t>
      </w:r>
    </w:p>
    <w:p w14:paraId="362D4609" w14:textId="0000B3FA" w:rsidR="00C720BC" w:rsidRPr="00EF2AE8" w:rsidRDefault="00C720BC" w:rsidP="00061C2D">
      <w:pPr>
        <w:pStyle w:val="Snum"/>
        <w:rPr>
          <w:rFonts w:cs="Times New Roman"/>
        </w:rPr>
      </w:pPr>
    </w:p>
    <w:p w14:paraId="2DB474A5" w14:textId="77777777" w:rsidR="008B2C9F" w:rsidRPr="00EF2AE8" w:rsidRDefault="008B2C9F" w:rsidP="00061C2D">
      <w:pPr>
        <w:pStyle w:val="Snum"/>
        <w:rPr>
          <w:rFonts w:cs="Times New Roman"/>
        </w:rPr>
      </w:pPr>
    </w:p>
    <w:p w14:paraId="28219C02" w14:textId="77777777" w:rsidR="003A446D" w:rsidRPr="00EF2AE8" w:rsidRDefault="003A446D" w:rsidP="00061C2D">
      <w:pPr>
        <w:pStyle w:val="Snum"/>
        <w:rPr>
          <w:rFonts w:cs="Times New Roman"/>
        </w:rPr>
      </w:pPr>
    </w:p>
    <w:p w14:paraId="183400D3" w14:textId="77777777" w:rsidR="003A446D" w:rsidRDefault="003A446D" w:rsidP="00061C2D">
      <w:pPr>
        <w:pStyle w:val="Snum"/>
        <w:rPr>
          <w:rFonts w:cs="Times New Roman"/>
        </w:rPr>
      </w:pPr>
    </w:p>
    <w:p w14:paraId="1B0E93A3" w14:textId="77777777" w:rsidR="005A6147" w:rsidRPr="00EF2AE8" w:rsidRDefault="005A6147" w:rsidP="00061C2D">
      <w:pPr>
        <w:pStyle w:val="Snum"/>
        <w:rPr>
          <w:rFonts w:cs="Times New Roman"/>
        </w:rPr>
      </w:pPr>
    </w:p>
    <w:p w14:paraId="7AA140FB" w14:textId="77777777" w:rsidR="00A13FDE" w:rsidRPr="00EF2AE8" w:rsidRDefault="00A13FDE" w:rsidP="00061C2D">
      <w:pPr>
        <w:pStyle w:val="Snum"/>
        <w:rPr>
          <w:rFonts w:cs="Times New Roman"/>
        </w:rPr>
      </w:pPr>
      <w:r w:rsidRPr="00EF2AE8">
        <w:rPr>
          <w:rFonts w:cs="Times New Roman"/>
        </w:rPr>
        <w:t>Lugupidamisega</w:t>
      </w:r>
    </w:p>
    <w:p w14:paraId="1746C436" w14:textId="77777777" w:rsidR="00A13FDE" w:rsidRPr="00EF2AE8" w:rsidRDefault="00A13FDE" w:rsidP="00061C2D">
      <w:pPr>
        <w:pStyle w:val="Snum"/>
        <w:rPr>
          <w:rFonts w:cs="Times New Roman"/>
        </w:rPr>
      </w:pPr>
    </w:p>
    <w:p w14:paraId="10E21C2B" w14:textId="77777777" w:rsidR="00DE73FD" w:rsidRPr="00EF2AE8" w:rsidRDefault="00DE73FD" w:rsidP="00061C2D">
      <w:pPr>
        <w:pStyle w:val="Snum"/>
        <w:rPr>
          <w:rFonts w:cs="Times New Roman"/>
        </w:rPr>
      </w:pPr>
    </w:p>
    <w:p w14:paraId="4D5F5B36" w14:textId="77777777" w:rsidR="00A13FDE" w:rsidRPr="00EF2AE8" w:rsidRDefault="00A13FDE" w:rsidP="00061C2D">
      <w:pPr>
        <w:pStyle w:val="Snum"/>
        <w:rPr>
          <w:rFonts w:cs="Times New Roman"/>
        </w:rPr>
      </w:pPr>
      <w:r w:rsidRPr="00EF2AE8">
        <w:rPr>
          <w:rFonts w:cs="Times New Roman"/>
        </w:rPr>
        <w:t>(allkirjastatud digitaalselt)</w:t>
      </w:r>
    </w:p>
    <w:p w14:paraId="5E3B0C4B" w14:textId="23DAED19" w:rsidR="00A13FDE" w:rsidRPr="00EF2AE8" w:rsidRDefault="00841607" w:rsidP="00061C2D">
      <w:pPr>
        <w:pStyle w:val="Snum"/>
        <w:rPr>
          <w:rFonts w:cs="Times New Roman"/>
        </w:rPr>
      </w:pPr>
      <w:r w:rsidRPr="00EF2AE8">
        <w:rPr>
          <w:rFonts w:cs="Times New Roman"/>
        </w:rPr>
        <w:t>Erki Ruben</w:t>
      </w:r>
    </w:p>
    <w:p w14:paraId="2932F8D8" w14:textId="5EFB1761" w:rsidR="00CB7C1F" w:rsidRPr="00EF2AE8" w:rsidRDefault="005E13A8" w:rsidP="00061C2D">
      <w:pPr>
        <w:pStyle w:val="Snum"/>
        <w:rPr>
          <w:rFonts w:cs="Times New Roman"/>
        </w:rPr>
      </w:pPr>
      <w:r w:rsidRPr="00EF2AE8">
        <w:rPr>
          <w:rFonts w:cs="Times New Roman"/>
        </w:rPr>
        <w:t>a</w:t>
      </w:r>
      <w:r w:rsidR="00841607" w:rsidRPr="00EF2AE8">
        <w:rPr>
          <w:rFonts w:cs="Times New Roman"/>
        </w:rPr>
        <w:t>bi</w:t>
      </w:r>
      <w:r w:rsidR="005D1C9B" w:rsidRPr="00EF2AE8">
        <w:rPr>
          <w:rFonts w:cs="Times New Roman"/>
        </w:rPr>
        <w:t>vallavanem</w:t>
      </w:r>
    </w:p>
    <w:p w14:paraId="0E095B9D" w14:textId="77777777" w:rsidR="005E13A8" w:rsidRPr="00EF2AE8" w:rsidRDefault="005E13A8" w:rsidP="00061C2D">
      <w:pPr>
        <w:pStyle w:val="Snum"/>
        <w:rPr>
          <w:rFonts w:cs="Times New Roman"/>
        </w:rPr>
      </w:pPr>
    </w:p>
    <w:sectPr w:rsidR="005E13A8" w:rsidRPr="00EF2AE8" w:rsidSect="00077F1B">
      <w:footerReference w:type="default" r:id="rId14"/>
      <w:headerReference w:type="first" r:id="rId15"/>
      <w:footerReference w:type="first" r:id="rId16"/>
      <w:pgSz w:w="11906" w:h="16838" w:code="9"/>
      <w:pgMar w:top="227" w:right="851" w:bottom="454" w:left="1701" w:header="397" w:footer="56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D78296" w14:textId="77777777" w:rsidR="008F6AE4" w:rsidRDefault="008F6AE4" w:rsidP="00DF44DF">
      <w:r>
        <w:separator/>
      </w:r>
    </w:p>
  </w:endnote>
  <w:endnote w:type="continuationSeparator" w:id="0">
    <w:p w14:paraId="34CD191D" w14:textId="77777777" w:rsidR="008F6AE4" w:rsidRDefault="008F6AE4" w:rsidP="00DF4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1CDE7" w14:textId="77777777" w:rsidR="003B2A9C" w:rsidRPr="00AD2EA7" w:rsidRDefault="00C5652E" w:rsidP="007056E1">
    <w:pPr>
      <w:pStyle w:val="Jalus1"/>
    </w:pPr>
    <w:r w:rsidRPr="00AD2EA7">
      <w:fldChar w:fldCharType="begin"/>
    </w:r>
    <w:r w:rsidR="003B2A9C" w:rsidRPr="00AD2EA7">
      <w:instrText xml:space="preserve"> PAGE </w:instrText>
    </w:r>
    <w:r w:rsidRPr="00AD2EA7">
      <w:fldChar w:fldCharType="separate"/>
    </w:r>
    <w:r w:rsidR="00ED7ABD">
      <w:rPr>
        <w:noProof/>
      </w:rPr>
      <w:t>2</w:t>
    </w:r>
    <w:r w:rsidRPr="00AD2EA7">
      <w:fldChar w:fldCharType="end"/>
    </w:r>
    <w:r w:rsidR="003B2A9C" w:rsidRPr="00AD2EA7">
      <w:t xml:space="preserve"> (</w:t>
    </w:r>
    <w:r w:rsidR="002E61AE">
      <w:rPr>
        <w:noProof/>
      </w:rPr>
      <w:fldChar w:fldCharType="begin"/>
    </w:r>
    <w:r w:rsidR="002E61AE">
      <w:rPr>
        <w:noProof/>
      </w:rPr>
      <w:instrText xml:space="preserve"> NUMPAGES </w:instrText>
    </w:r>
    <w:r w:rsidR="002E61AE">
      <w:rPr>
        <w:noProof/>
      </w:rPr>
      <w:fldChar w:fldCharType="separate"/>
    </w:r>
    <w:r w:rsidR="0043613F">
      <w:rPr>
        <w:noProof/>
      </w:rPr>
      <w:t>1</w:t>
    </w:r>
    <w:r w:rsidR="002E61AE">
      <w:rPr>
        <w:noProof/>
      </w:rPr>
      <w:fldChar w:fldCharType="end"/>
    </w:r>
    <w:r w:rsidR="003B2A9C" w:rsidRPr="00AD2EA7">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C71ED" w14:textId="2F57F990" w:rsidR="000A17B5" w:rsidRPr="000A17B5" w:rsidRDefault="00531789" w:rsidP="00B53317">
    <w:pPr>
      <w:pStyle w:val="Jalus1"/>
    </w:pPr>
    <w:r>
      <w:t xml:space="preserve">Rae 38 </w:t>
    </w:r>
    <w:r w:rsidR="00773175">
      <w:rPr>
        <w:rFonts w:cs="Times New Roman"/>
      </w:rPr>
      <w:t>|</w:t>
    </w:r>
    <w:r w:rsidR="000A17B5" w:rsidRPr="000A17B5">
      <w:t xml:space="preserve"> </w:t>
    </w:r>
    <w:r>
      <w:t>Paldiski</w:t>
    </w:r>
    <w:r w:rsidR="00773175">
      <w:t xml:space="preserve"> </w:t>
    </w:r>
    <w:r w:rsidR="00773175">
      <w:rPr>
        <w:rFonts w:cs="Times New Roman"/>
      </w:rPr>
      <w:t>|</w:t>
    </w:r>
    <w:r w:rsidR="000A17B5" w:rsidRPr="000A17B5">
      <w:t xml:space="preserve"> </w:t>
    </w:r>
    <w:r w:rsidR="00CA1829">
      <w:t xml:space="preserve">76806 </w:t>
    </w:r>
    <w:r>
      <w:t xml:space="preserve">Harjumaa </w:t>
    </w:r>
    <w:r w:rsidR="00773175">
      <w:rPr>
        <w:rFonts w:cs="Times New Roman"/>
      </w:rPr>
      <w:t>|</w:t>
    </w:r>
    <w:r>
      <w:t xml:space="preserve"> </w:t>
    </w:r>
    <w:r w:rsidRPr="00531789">
      <w:t>679 0600</w:t>
    </w:r>
    <w:r w:rsidR="00773175">
      <w:t xml:space="preserve"> </w:t>
    </w:r>
    <w:r w:rsidR="00773175">
      <w:rPr>
        <w:rFonts w:cs="Times New Roman"/>
      </w:rPr>
      <w:t>|</w:t>
    </w:r>
    <w:r>
      <w:t xml:space="preserve"> info</w:t>
    </w:r>
    <w:r w:rsidR="000A17B5" w:rsidRPr="000A17B5">
      <w:t>@</w:t>
    </w:r>
    <w:r w:rsidR="00773175">
      <w:t xml:space="preserve">laaneharju.ee </w:t>
    </w:r>
    <w:r w:rsidR="00773175">
      <w:rPr>
        <w:rFonts w:cs="Times New Roman"/>
      </w:rPr>
      <w:t>|</w:t>
    </w:r>
    <w:r>
      <w:t xml:space="preserve"> www.laaneharju</w:t>
    </w:r>
    <w:r w:rsidR="000A17B5" w:rsidRPr="000A17B5">
      <w:t>.ee</w:t>
    </w:r>
    <w:r w:rsidR="00B53317">
      <w:t xml:space="preserve"> </w:t>
    </w:r>
    <w:r w:rsidR="00E44FF4" w:rsidRPr="00E44FF4">
      <w:t>|</w:t>
    </w:r>
    <w:r>
      <w:t xml:space="preserve"> </w:t>
    </w:r>
    <w:r w:rsidR="00D74153">
      <w:t xml:space="preserve">Registrikood </w:t>
    </w:r>
    <w:r w:rsidR="00D74153">
      <w:rPr>
        <w:rFonts w:cs="Times New Roman"/>
      </w:rPr>
      <w:t>77000200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13FBA3" w14:textId="77777777" w:rsidR="008F6AE4" w:rsidRDefault="008F6AE4" w:rsidP="00DF44DF">
      <w:r>
        <w:separator/>
      </w:r>
    </w:p>
  </w:footnote>
  <w:footnote w:type="continuationSeparator" w:id="0">
    <w:p w14:paraId="2AD7B52D" w14:textId="77777777" w:rsidR="008F6AE4" w:rsidRDefault="008F6AE4" w:rsidP="00DF44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CFB51" w14:textId="06C42CF4" w:rsidR="008F63D4" w:rsidRDefault="008F63D4" w:rsidP="00CA1829">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D215E"/>
    <w:multiLevelType w:val="hybridMultilevel"/>
    <w:tmpl w:val="17DA8DAE"/>
    <w:lvl w:ilvl="0" w:tplc="3EACAD84">
      <w:start w:val="1"/>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4261D0"/>
    <w:multiLevelType w:val="hybridMultilevel"/>
    <w:tmpl w:val="50B8FE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D4687F"/>
    <w:multiLevelType w:val="hybridMultilevel"/>
    <w:tmpl w:val="B9B296CE"/>
    <w:lvl w:ilvl="0" w:tplc="459CE4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1123E7"/>
    <w:multiLevelType w:val="hybridMultilevel"/>
    <w:tmpl w:val="2C76F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324864"/>
    <w:multiLevelType w:val="hybridMultilevel"/>
    <w:tmpl w:val="64BE2C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F3632E"/>
    <w:multiLevelType w:val="hybridMultilevel"/>
    <w:tmpl w:val="9ECEB0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7B93A27"/>
    <w:multiLevelType w:val="hybridMultilevel"/>
    <w:tmpl w:val="C3F064EA"/>
    <w:lvl w:ilvl="0" w:tplc="C55856B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37657E"/>
    <w:multiLevelType w:val="hybridMultilevel"/>
    <w:tmpl w:val="8EF6E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4157F9"/>
    <w:multiLevelType w:val="hybridMultilevel"/>
    <w:tmpl w:val="913AE4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61451075">
    <w:abstractNumId w:val="2"/>
  </w:num>
  <w:num w:numId="2" w16cid:durableId="969016719">
    <w:abstractNumId w:val="6"/>
  </w:num>
  <w:num w:numId="3" w16cid:durableId="1269772898">
    <w:abstractNumId w:val="3"/>
  </w:num>
  <w:num w:numId="4" w16cid:durableId="171536027">
    <w:abstractNumId w:val="1"/>
  </w:num>
  <w:num w:numId="5" w16cid:durableId="1038747910">
    <w:abstractNumId w:val="8"/>
  </w:num>
  <w:num w:numId="6" w16cid:durableId="1496804410">
    <w:abstractNumId w:val="4"/>
  </w:num>
  <w:num w:numId="7" w16cid:durableId="98181610">
    <w:abstractNumId w:val="5"/>
  </w:num>
  <w:num w:numId="8" w16cid:durableId="1292400144">
    <w:abstractNumId w:val="0"/>
  </w:num>
  <w:num w:numId="9" w16cid:durableId="6973889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F15"/>
    <w:rsid w:val="0002157A"/>
    <w:rsid w:val="000222B6"/>
    <w:rsid w:val="0002598D"/>
    <w:rsid w:val="00030EA9"/>
    <w:rsid w:val="00043196"/>
    <w:rsid w:val="00060947"/>
    <w:rsid w:val="00061C2D"/>
    <w:rsid w:val="00062230"/>
    <w:rsid w:val="00064A14"/>
    <w:rsid w:val="00070C24"/>
    <w:rsid w:val="000734EF"/>
    <w:rsid w:val="0007720E"/>
    <w:rsid w:val="00077CFA"/>
    <w:rsid w:val="00077F1B"/>
    <w:rsid w:val="000913FC"/>
    <w:rsid w:val="000A17B5"/>
    <w:rsid w:val="000A1C26"/>
    <w:rsid w:val="000C146C"/>
    <w:rsid w:val="000C2E49"/>
    <w:rsid w:val="000F1462"/>
    <w:rsid w:val="000F2E6D"/>
    <w:rsid w:val="001001A3"/>
    <w:rsid w:val="00124999"/>
    <w:rsid w:val="00126A87"/>
    <w:rsid w:val="00141F90"/>
    <w:rsid w:val="001523BD"/>
    <w:rsid w:val="00161B15"/>
    <w:rsid w:val="001775D0"/>
    <w:rsid w:val="001809E4"/>
    <w:rsid w:val="00182F7C"/>
    <w:rsid w:val="001A111B"/>
    <w:rsid w:val="001A7D04"/>
    <w:rsid w:val="001B3CA9"/>
    <w:rsid w:val="001C4C35"/>
    <w:rsid w:val="001D1156"/>
    <w:rsid w:val="001D2AD2"/>
    <w:rsid w:val="001D4CFB"/>
    <w:rsid w:val="001E09AE"/>
    <w:rsid w:val="001E5AAA"/>
    <w:rsid w:val="001F0497"/>
    <w:rsid w:val="001F6312"/>
    <w:rsid w:val="002008A2"/>
    <w:rsid w:val="00204846"/>
    <w:rsid w:val="00211446"/>
    <w:rsid w:val="00225072"/>
    <w:rsid w:val="00231155"/>
    <w:rsid w:val="00232FC0"/>
    <w:rsid w:val="00242215"/>
    <w:rsid w:val="00243DA2"/>
    <w:rsid w:val="00252836"/>
    <w:rsid w:val="00252F15"/>
    <w:rsid w:val="00255E0F"/>
    <w:rsid w:val="00261E70"/>
    <w:rsid w:val="002676AC"/>
    <w:rsid w:val="00272EEF"/>
    <w:rsid w:val="002814F5"/>
    <w:rsid w:val="002835BB"/>
    <w:rsid w:val="00290E79"/>
    <w:rsid w:val="00293449"/>
    <w:rsid w:val="002C5300"/>
    <w:rsid w:val="002E61AE"/>
    <w:rsid w:val="002E6B74"/>
    <w:rsid w:val="002F254F"/>
    <w:rsid w:val="002F3F03"/>
    <w:rsid w:val="00302F9F"/>
    <w:rsid w:val="003030A8"/>
    <w:rsid w:val="00315BCB"/>
    <w:rsid w:val="00321F27"/>
    <w:rsid w:val="003341FC"/>
    <w:rsid w:val="0034719C"/>
    <w:rsid w:val="00354059"/>
    <w:rsid w:val="0035557D"/>
    <w:rsid w:val="00366CD3"/>
    <w:rsid w:val="00394DCB"/>
    <w:rsid w:val="00396861"/>
    <w:rsid w:val="003A446D"/>
    <w:rsid w:val="003A5459"/>
    <w:rsid w:val="003B2A9C"/>
    <w:rsid w:val="003C3330"/>
    <w:rsid w:val="003D5385"/>
    <w:rsid w:val="003E1585"/>
    <w:rsid w:val="003E2723"/>
    <w:rsid w:val="003E46A7"/>
    <w:rsid w:val="003E4E25"/>
    <w:rsid w:val="003F41D5"/>
    <w:rsid w:val="003F671D"/>
    <w:rsid w:val="003F70D9"/>
    <w:rsid w:val="004040AF"/>
    <w:rsid w:val="00405A9F"/>
    <w:rsid w:val="00427624"/>
    <w:rsid w:val="0042773E"/>
    <w:rsid w:val="00435A13"/>
    <w:rsid w:val="0043613F"/>
    <w:rsid w:val="0044084D"/>
    <w:rsid w:val="00452887"/>
    <w:rsid w:val="00454223"/>
    <w:rsid w:val="00454B5F"/>
    <w:rsid w:val="00455D47"/>
    <w:rsid w:val="00463478"/>
    <w:rsid w:val="00463E53"/>
    <w:rsid w:val="00471902"/>
    <w:rsid w:val="0047191F"/>
    <w:rsid w:val="00472C17"/>
    <w:rsid w:val="004A2E87"/>
    <w:rsid w:val="004A4FD2"/>
    <w:rsid w:val="004A6574"/>
    <w:rsid w:val="004A70B7"/>
    <w:rsid w:val="004B48EB"/>
    <w:rsid w:val="004B7DD7"/>
    <w:rsid w:val="004C1391"/>
    <w:rsid w:val="004C4DFC"/>
    <w:rsid w:val="004D562F"/>
    <w:rsid w:val="004E65FE"/>
    <w:rsid w:val="004F78B7"/>
    <w:rsid w:val="00501A18"/>
    <w:rsid w:val="005041B6"/>
    <w:rsid w:val="005163AC"/>
    <w:rsid w:val="00530F52"/>
    <w:rsid w:val="00531789"/>
    <w:rsid w:val="00534CAE"/>
    <w:rsid w:val="00546204"/>
    <w:rsid w:val="00551E24"/>
    <w:rsid w:val="00557534"/>
    <w:rsid w:val="00560A92"/>
    <w:rsid w:val="00564569"/>
    <w:rsid w:val="005755E4"/>
    <w:rsid w:val="00584E16"/>
    <w:rsid w:val="005A4289"/>
    <w:rsid w:val="005A6147"/>
    <w:rsid w:val="005A7656"/>
    <w:rsid w:val="005B3DB5"/>
    <w:rsid w:val="005B5CE1"/>
    <w:rsid w:val="005C1296"/>
    <w:rsid w:val="005D1C9B"/>
    <w:rsid w:val="005D7384"/>
    <w:rsid w:val="005E13A8"/>
    <w:rsid w:val="005E1D41"/>
    <w:rsid w:val="005E3AED"/>
    <w:rsid w:val="005E45BB"/>
    <w:rsid w:val="005E5655"/>
    <w:rsid w:val="00602834"/>
    <w:rsid w:val="00604F10"/>
    <w:rsid w:val="00621008"/>
    <w:rsid w:val="006364E6"/>
    <w:rsid w:val="0066462F"/>
    <w:rsid w:val="00680609"/>
    <w:rsid w:val="0068373C"/>
    <w:rsid w:val="006878C6"/>
    <w:rsid w:val="00692FFD"/>
    <w:rsid w:val="0069438C"/>
    <w:rsid w:val="0069658D"/>
    <w:rsid w:val="006A01AC"/>
    <w:rsid w:val="006A0882"/>
    <w:rsid w:val="006A1931"/>
    <w:rsid w:val="006B619A"/>
    <w:rsid w:val="006B7309"/>
    <w:rsid w:val="006D262A"/>
    <w:rsid w:val="006D65B1"/>
    <w:rsid w:val="006E16BD"/>
    <w:rsid w:val="006F245F"/>
    <w:rsid w:val="006F28FE"/>
    <w:rsid w:val="006F3BB9"/>
    <w:rsid w:val="006F72D7"/>
    <w:rsid w:val="007033E6"/>
    <w:rsid w:val="007056E1"/>
    <w:rsid w:val="00713327"/>
    <w:rsid w:val="007134FB"/>
    <w:rsid w:val="007320ED"/>
    <w:rsid w:val="007363B2"/>
    <w:rsid w:val="00736E33"/>
    <w:rsid w:val="00742962"/>
    <w:rsid w:val="0075695A"/>
    <w:rsid w:val="00770967"/>
    <w:rsid w:val="00773175"/>
    <w:rsid w:val="00773E49"/>
    <w:rsid w:val="007757CD"/>
    <w:rsid w:val="007764F3"/>
    <w:rsid w:val="00791424"/>
    <w:rsid w:val="00794C82"/>
    <w:rsid w:val="007A1DE8"/>
    <w:rsid w:val="007A20DF"/>
    <w:rsid w:val="007B5213"/>
    <w:rsid w:val="007C5336"/>
    <w:rsid w:val="007C726B"/>
    <w:rsid w:val="007D54FC"/>
    <w:rsid w:val="00802518"/>
    <w:rsid w:val="00821D1B"/>
    <w:rsid w:val="0083076C"/>
    <w:rsid w:val="008311E9"/>
    <w:rsid w:val="00831CE4"/>
    <w:rsid w:val="00835858"/>
    <w:rsid w:val="00836543"/>
    <w:rsid w:val="00836D38"/>
    <w:rsid w:val="00841607"/>
    <w:rsid w:val="00846FD2"/>
    <w:rsid w:val="008515F5"/>
    <w:rsid w:val="00851D67"/>
    <w:rsid w:val="00852F58"/>
    <w:rsid w:val="00891193"/>
    <w:rsid w:val="008919F2"/>
    <w:rsid w:val="00892B3A"/>
    <w:rsid w:val="008A0AA1"/>
    <w:rsid w:val="008A1215"/>
    <w:rsid w:val="008A6474"/>
    <w:rsid w:val="008B041F"/>
    <w:rsid w:val="008B1593"/>
    <w:rsid w:val="008B2C9F"/>
    <w:rsid w:val="008C2B17"/>
    <w:rsid w:val="008C35B6"/>
    <w:rsid w:val="008D4634"/>
    <w:rsid w:val="008E62E0"/>
    <w:rsid w:val="008F0B50"/>
    <w:rsid w:val="008F63D4"/>
    <w:rsid w:val="008F6AE4"/>
    <w:rsid w:val="008F720B"/>
    <w:rsid w:val="00905666"/>
    <w:rsid w:val="00915C2F"/>
    <w:rsid w:val="0091786B"/>
    <w:rsid w:val="009307E3"/>
    <w:rsid w:val="009370A4"/>
    <w:rsid w:val="0097162D"/>
    <w:rsid w:val="009800D1"/>
    <w:rsid w:val="00982C65"/>
    <w:rsid w:val="00984442"/>
    <w:rsid w:val="009873B9"/>
    <w:rsid w:val="009916A9"/>
    <w:rsid w:val="00996A69"/>
    <w:rsid w:val="009B667A"/>
    <w:rsid w:val="009B7919"/>
    <w:rsid w:val="009C69C5"/>
    <w:rsid w:val="009E3E87"/>
    <w:rsid w:val="009E6021"/>
    <w:rsid w:val="009E7F4A"/>
    <w:rsid w:val="009F0699"/>
    <w:rsid w:val="00A10E66"/>
    <w:rsid w:val="00A1244E"/>
    <w:rsid w:val="00A13FDE"/>
    <w:rsid w:val="00A25B16"/>
    <w:rsid w:val="00A26928"/>
    <w:rsid w:val="00A37673"/>
    <w:rsid w:val="00A666D2"/>
    <w:rsid w:val="00A717B4"/>
    <w:rsid w:val="00A86576"/>
    <w:rsid w:val="00A87B91"/>
    <w:rsid w:val="00AA6826"/>
    <w:rsid w:val="00AA779B"/>
    <w:rsid w:val="00AB0698"/>
    <w:rsid w:val="00AB4A8C"/>
    <w:rsid w:val="00AB70A5"/>
    <w:rsid w:val="00AB7F7C"/>
    <w:rsid w:val="00AC4752"/>
    <w:rsid w:val="00AC5977"/>
    <w:rsid w:val="00AD0CC8"/>
    <w:rsid w:val="00AD2EA7"/>
    <w:rsid w:val="00AD3EA3"/>
    <w:rsid w:val="00AD4D18"/>
    <w:rsid w:val="00AE02A8"/>
    <w:rsid w:val="00AE167F"/>
    <w:rsid w:val="00AF28AF"/>
    <w:rsid w:val="00B01640"/>
    <w:rsid w:val="00B041B3"/>
    <w:rsid w:val="00B105BB"/>
    <w:rsid w:val="00B16A89"/>
    <w:rsid w:val="00B17148"/>
    <w:rsid w:val="00B2217D"/>
    <w:rsid w:val="00B257DC"/>
    <w:rsid w:val="00B300A7"/>
    <w:rsid w:val="00B417F6"/>
    <w:rsid w:val="00B459D6"/>
    <w:rsid w:val="00B47D5B"/>
    <w:rsid w:val="00B53317"/>
    <w:rsid w:val="00B56B86"/>
    <w:rsid w:val="00B615F3"/>
    <w:rsid w:val="00B70A7B"/>
    <w:rsid w:val="00B7412A"/>
    <w:rsid w:val="00B82C79"/>
    <w:rsid w:val="00B96FF2"/>
    <w:rsid w:val="00BA02EE"/>
    <w:rsid w:val="00BB2C6D"/>
    <w:rsid w:val="00BC1A62"/>
    <w:rsid w:val="00BC6AB0"/>
    <w:rsid w:val="00BD078E"/>
    <w:rsid w:val="00BD3CCF"/>
    <w:rsid w:val="00BD79E2"/>
    <w:rsid w:val="00BE0CC9"/>
    <w:rsid w:val="00BF4D7C"/>
    <w:rsid w:val="00BF512A"/>
    <w:rsid w:val="00BF76F6"/>
    <w:rsid w:val="00C21D18"/>
    <w:rsid w:val="00C23F4E"/>
    <w:rsid w:val="00C24F66"/>
    <w:rsid w:val="00C27B07"/>
    <w:rsid w:val="00C30010"/>
    <w:rsid w:val="00C41FC5"/>
    <w:rsid w:val="00C42D40"/>
    <w:rsid w:val="00C44C59"/>
    <w:rsid w:val="00C47E2F"/>
    <w:rsid w:val="00C5652E"/>
    <w:rsid w:val="00C71C06"/>
    <w:rsid w:val="00C720BC"/>
    <w:rsid w:val="00C74577"/>
    <w:rsid w:val="00C80571"/>
    <w:rsid w:val="00C83346"/>
    <w:rsid w:val="00C91A17"/>
    <w:rsid w:val="00CA1829"/>
    <w:rsid w:val="00CA448A"/>
    <w:rsid w:val="00CA583B"/>
    <w:rsid w:val="00CA5F0B"/>
    <w:rsid w:val="00CB68A6"/>
    <w:rsid w:val="00CB7C1F"/>
    <w:rsid w:val="00CC20D2"/>
    <w:rsid w:val="00CC4DBB"/>
    <w:rsid w:val="00CD5B48"/>
    <w:rsid w:val="00CE3E31"/>
    <w:rsid w:val="00CE6C5E"/>
    <w:rsid w:val="00CF0309"/>
    <w:rsid w:val="00CF2B77"/>
    <w:rsid w:val="00CF32A7"/>
    <w:rsid w:val="00CF4303"/>
    <w:rsid w:val="00CF6300"/>
    <w:rsid w:val="00D16475"/>
    <w:rsid w:val="00D332D1"/>
    <w:rsid w:val="00D40650"/>
    <w:rsid w:val="00D453BE"/>
    <w:rsid w:val="00D74153"/>
    <w:rsid w:val="00D82A94"/>
    <w:rsid w:val="00D8720F"/>
    <w:rsid w:val="00DA2E0F"/>
    <w:rsid w:val="00DA62B5"/>
    <w:rsid w:val="00DB79C7"/>
    <w:rsid w:val="00DD580A"/>
    <w:rsid w:val="00DD7527"/>
    <w:rsid w:val="00DE5CED"/>
    <w:rsid w:val="00DE73FD"/>
    <w:rsid w:val="00DF141B"/>
    <w:rsid w:val="00DF44DF"/>
    <w:rsid w:val="00E01EA0"/>
    <w:rsid w:val="00E023F6"/>
    <w:rsid w:val="00E02E5C"/>
    <w:rsid w:val="00E03DBB"/>
    <w:rsid w:val="00E379C4"/>
    <w:rsid w:val="00E44FF4"/>
    <w:rsid w:val="00E60A55"/>
    <w:rsid w:val="00E9238D"/>
    <w:rsid w:val="00EA3D55"/>
    <w:rsid w:val="00EC1F01"/>
    <w:rsid w:val="00ED7ABD"/>
    <w:rsid w:val="00EE4516"/>
    <w:rsid w:val="00EF08DA"/>
    <w:rsid w:val="00EF2AE8"/>
    <w:rsid w:val="00EF2C66"/>
    <w:rsid w:val="00F01655"/>
    <w:rsid w:val="00F042EF"/>
    <w:rsid w:val="00F422B0"/>
    <w:rsid w:val="00F61C8F"/>
    <w:rsid w:val="00F62546"/>
    <w:rsid w:val="00F63A9C"/>
    <w:rsid w:val="00F64236"/>
    <w:rsid w:val="00F728D0"/>
    <w:rsid w:val="00F777D1"/>
    <w:rsid w:val="00F910EF"/>
    <w:rsid w:val="00F9364A"/>
    <w:rsid w:val="00F9645B"/>
    <w:rsid w:val="00F9773D"/>
    <w:rsid w:val="00F9788C"/>
    <w:rsid w:val="00FC4886"/>
    <w:rsid w:val="00FD022D"/>
    <w:rsid w:val="00FD1C18"/>
    <w:rsid w:val="00FD2D2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B6B33A0"/>
  <w15:chartTrackingRefBased/>
  <w15:docId w15:val="{E061CE35-DC14-457F-AE3F-E7F8C116B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204"/>
    <w:pPr>
      <w:widowControl w:val="0"/>
      <w:suppressAutoHyphens/>
      <w:spacing w:line="238" w:lineRule="exact"/>
      <w:jc w:val="both"/>
    </w:pPr>
    <w:rPr>
      <w:rFonts w:eastAsia="SimSun"/>
      <w:kern w:val="1"/>
      <w:sz w:val="24"/>
      <w:szCs w:val="24"/>
      <w:lang w:eastAsia="zh-CN" w:bidi="hi-IN"/>
    </w:rPr>
  </w:style>
  <w:style w:type="paragraph" w:styleId="Heading4">
    <w:name w:val="heading 4"/>
    <w:basedOn w:val="Normal"/>
    <w:next w:val="Normal"/>
    <w:link w:val="Heading4Char"/>
    <w:rsid w:val="00DF44DF"/>
    <w:pPr>
      <w:keepNext/>
      <w:tabs>
        <w:tab w:val="num" w:pos="864"/>
      </w:tabs>
      <w:suppressAutoHyphens w:val="0"/>
      <w:autoSpaceDE w:val="0"/>
      <w:autoSpaceDN w:val="0"/>
      <w:adjustRightInd w:val="0"/>
      <w:spacing w:before="240" w:after="60" w:line="240" w:lineRule="auto"/>
      <w:ind w:left="864" w:hanging="864"/>
      <w:outlineLvl w:val="3"/>
    </w:pPr>
    <w:rPr>
      <w:rFonts w:eastAsia="Times New Roman"/>
      <w:b/>
      <w:bCs/>
      <w:color w:val="000000"/>
      <w:kern w:val="0"/>
      <w:sz w:val="28"/>
      <w:szCs w:val="28"/>
      <w:u w:color="000000"/>
      <w:lang w:eastAsia="et-EE" w:bidi="ar-SA"/>
    </w:rPr>
  </w:style>
  <w:style w:type="paragraph" w:styleId="Heading5">
    <w:name w:val="heading 5"/>
    <w:basedOn w:val="Normal"/>
    <w:next w:val="Normal"/>
    <w:link w:val="Heading5Char"/>
    <w:rsid w:val="00DF44DF"/>
    <w:pPr>
      <w:tabs>
        <w:tab w:val="num" w:pos="1008"/>
      </w:tabs>
      <w:suppressAutoHyphens w:val="0"/>
      <w:autoSpaceDE w:val="0"/>
      <w:autoSpaceDN w:val="0"/>
      <w:adjustRightInd w:val="0"/>
      <w:spacing w:before="240" w:after="60" w:line="240" w:lineRule="auto"/>
      <w:ind w:left="1008" w:hanging="1008"/>
      <w:outlineLvl w:val="4"/>
    </w:pPr>
    <w:rPr>
      <w:rFonts w:eastAsia="Times New Roman"/>
      <w:b/>
      <w:bCs/>
      <w:i/>
      <w:iCs/>
      <w:color w:val="000000"/>
      <w:kern w:val="0"/>
      <w:sz w:val="26"/>
      <w:szCs w:val="26"/>
      <w:u w:color="000000"/>
      <w:lang w:eastAsia="et-EE" w:bidi="ar-SA"/>
    </w:rPr>
  </w:style>
  <w:style w:type="paragraph" w:styleId="Heading6">
    <w:name w:val="heading 6"/>
    <w:basedOn w:val="Normal"/>
    <w:next w:val="Normal"/>
    <w:link w:val="Heading6Char"/>
    <w:rsid w:val="00DF44DF"/>
    <w:pPr>
      <w:tabs>
        <w:tab w:val="num" w:pos="1152"/>
      </w:tabs>
      <w:suppressAutoHyphens w:val="0"/>
      <w:autoSpaceDE w:val="0"/>
      <w:autoSpaceDN w:val="0"/>
      <w:adjustRightInd w:val="0"/>
      <w:spacing w:before="240" w:after="60" w:line="240" w:lineRule="auto"/>
      <w:ind w:left="1152" w:hanging="1152"/>
      <w:outlineLvl w:val="5"/>
    </w:pPr>
    <w:rPr>
      <w:rFonts w:eastAsia="Times New Roman"/>
      <w:b/>
      <w:bCs/>
      <w:color w:val="000000"/>
      <w:kern w:val="0"/>
      <w:sz w:val="22"/>
      <w:szCs w:val="22"/>
      <w:u w:color="000000"/>
      <w:lang w:eastAsia="et-EE" w:bidi="ar-SA"/>
    </w:rPr>
  </w:style>
  <w:style w:type="paragraph" w:styleId="Heading7">
    <w:name w:val="heading 7"/>
    <w:basedOn w:val="Normal"/>
    <w:next w:val="Normal"/>
    <w:link w:val="Heading7Char"/>
    <w:rsid w:val="00DF44DF"/>
    <w:pPr>
      <w:tabs>
        <w:tab w:val="num" w:pos="1296"/>
      </w:tabs>
      <w:suppressAutoHyphens w:val="0"/>
      <w:autoSpaceDE w:val="0"/>
      <w:autoSpaceDN w:val="0"/>
      <w:adjustRightInd w:val="0"/>
      <w:spacing w:before="240" w:after="60" w:line="240" w:lineRule="auto"/>
      <w:ind w:left="1296" w:hanging="1296"/>
      <w:outlineLvl w:val="6"/>
    </w:pPr>
    <w:rPr>
      <w:rFonts w:eastAsia="Times New Roman"/>
      <w:color w:val="000000"/>
      <w:kern w:val="0"/>
      <w:u w:color="000000"/>
      <w:lang w:eastAsia="et-EE" w:bidi="ar-SA"/>
    </w:rPr>
  </w:style>
  <w:style w:type="paragraph" w:styleId="Heading8">
    <w:name w:val="heading 8"/>
    <w:basedOn w:val="Normal"/>
    <w:next w:val="Normal"/>
    <w:link w:val="Heading8Char"/>
    <w:rsid w:val="00DF44DF"/>
    <w:pPr>
      <w:tabs>
        <w:tab w:val="num" w:pos="1440"/>
      </w:tabs>
      <w:suppressAutoHyphens w:val="0"/>
      <w:autoSpaceDE w:val="0"/>
      <w:autoSpaceDN w:val="0"/>
      <w:adjustRightInd w:val="0"/>
      <w:spacing w:before="240" w:after="60" w:line="240" w:lineRule="auto"/>
      <w:ind w:left="1440" w:hanging="1440"/>
      <w:outlineLvl w:val="7"/>
    </w:pPr>
    <w:rPr>
      <w:rFonts w:eastAsia="Times New Roman"/>
      <w:i/>
      <w:iCs/>
      <w:color w:val="000000"/>
      <w:kern w:val="0"/>
      <w:u w:color="000000"/>
      <w:lang w:eastAsia="et-EE" w:bidi="ar-SA"/>
    </w:rPr>
  </w:style>
  <w:style w:type="paragraph" w:styleId="Heading9">
    <w:name w:val="heading 9"/>
    <w:basedOn w:val="Normal"/>
    <w:next w:val="Normal"/>
    <w:link w:val="Heading9Char"/>
    <w:rsid w:val="00DF44DF"/>
    <w:pPr>
      <w:tabs>
        <w:tab w:val="num" w:pos="1584"/>
      </w:tabs>
      <w:suppressAutoHyphens w:val="0"/>
      <w:autoSpaceDE w:val="0"/>
      <w:autoSpaceDN w:val="0"/>
      <w:adjustRightInd w:val="0"/>
      <w:spacing w:before="240" w:after="60" w:line="240" w:lineRule="auto"/>
      <w:ind w:left="1584" w:hanging="1584"/>
      <w:outlineLvl w:val="8"/>
    </w:pPr>
    <w:rPr>
      <w:rFonts w:ascii="Arial" w:eastAsia="Times New Roman" w:hAnsi="Arial" w:cs="Arial"/>
      <w:color w:val="000000"/>
      <w:kern w:val="0"/>
      <w:sz w:val="22"/>
      <w:szCs w:val="22"/>
      <w:u w:color="000000"/>
      <w:lang w:eastAsia="et-E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rsid w:val="00D40650"/>
  </w:style>
  <w:style w:type="character" w:styleId="Hyperlink">
    <w:name w:val="Hyperlink"/>
    <w:rsid w:val="00D40650"/>
    <w:rPr>
      <w:color w:val="000080"/>
      <w:u w:val="single"/>
    </w:rPr>
  </w:style>
  <w:style w:type="paragraph" w:customStyle="1" w:styleId="Heading">
    <w:name w:val="Heading"/>
    <w:basedOn w:val="Normal"/>
    <w:next w:val="Normal"/>
    <w:rsid w:val="00D40650"/>
    <w:pPr>
      <w:keepNext/>
      <w:spacing w:before="240" w:after="120"/>
    </w:pPr>
    <w:rPr>
      <w:rFonts w:ascii="Arial" w:eastAsia="Microsoft YaHei" w:hAnsi="Arial"/>
      <w:sz w:val="28"/>
      <w:szCs w:val="28"/>
    </w:rPr>
  </w:style>
  <w:style w:type="paragraph" w:customStyle="1" w:styleId="Jalus1">
    <w:name w:val="Jalus1"/>
    <w:autoRedefine/>
    <w:qFormat/>
    <w:rsid w:val="007056E1"/>
    <w:pPr>
      <w:widowControl w:val="0"/>
      <w:suppressAutoHyphens/>
    </w:pPr>
    <w:rPr>
      <w:rFonts w:eastAsia="SimSun" w:cs="Mangal"/>
      <w:kern w:val="1"/>
      <w:szCs w:val="24"/>
      <w:lang w:eastAsia="zh-CN" w:bidi="hi-IN"/>
    </w:rPr>
  </w:style>
  <w:style w:type="paragraph" w:styleId="List">
    <w:name w:val="List"/>
    <w:basedOn w:val="Normal"/>
    <w:rsid w:val="00546204"/>
    <w:pPr>
      <w:spacing w:after="120"/>
    </w:pPr>
  </w:style>
  <w:style w:type="paragraph" w:styleId="Header">
    <w:name w:val="header"/>
    <w:basedOn w:val="Normal"/>
    <w:link w:val="HeaderChar"/>
    <w:uiPriority w:val="99"/>
    <w:unhideWhenUsed/>
    <w:rsid w:val="007056E1"/>
    <w:pPr>
      <w:tabs>
        <w:tab w:val="center" w:pos="4536"/>
        <w:tab w:val="right" w:pos="9072"/>
      </w:tabs>
      <w:spacing w:line="240" w:lineRule="auto"/>
    </w:pPr>
    <w:rPr>
      <w:rFonts w:cs="Mangal"/>
      <w:szCs w:val="21"/>
    </w:rPr>
  </w:style>
  <w:style w:type="paragraph" w:customStyle="1" w:styleId="Index">
    <w:name w:val="Index"/>
    <w:basedOn w:val="Normal"/>
    <w:rsid w:val="00D40650"/>
    <w:pPr>
      <w:suppressLineNumbers/>
    </w:pPr>
  </w:style>
  <w:style w:type="character" w:customStyle="1" w:styleId="HeaderChar">
    <w:name w:val="Header Char"/>
    <w:link w:val="Header"/>
    <w:uiPriority w:val="99"/>
    <w:rsid w:val="007056E1"/>
    <w:rPr>
      <w:rFonts w:eastAsia="SimSun" w:cs="Mangal"/>
      <w:kern w:val="1"/>
      <w:sz w:val="24"/>
      <w:szCs w:val="21"/>
      <w:lang w:eastAsia="zh-CN" w:bidi="hi-IN"/>
    </w:rPr>
  </w:style>
  <w:style w:type="paragraph" w:styleId="Footer">
    <w:name w:val="footer"/>
    <w:basedOn w:val="Normal"/>
    <w:link w:val="FooterChar"/>
    <w:uiPriority w:val="99"/>
    <w:unhideWhenUsed/>
    <w:rsid w:val="007056E1"/>
    <w:pPr>
      <w:tabs>
        <w:tab w:val="center" w:pos="4536"/>
        <w:tab w:val="right" w:pos="9072"/>
      </w:tabs>
      <w:spacing w:line="240" w:lineRule="auto"/>
    </w:pPr>
    <w:rPr>
      <w:rFonts w:cs="Mangal"/>
      <w:szCs w:val="21"/>
    </w:rPr>
  </w:style>
  <w:style w:type="character" w:customStyle="1" w:styleId="FooterChar">
    <w:name w:val="Footer Char"/>
    <w:link w:val="Footer"/>
    <w:uiPriority w:val="99"/>
    <w:rsid w:val="007056E1"/>
    <w:rPr>
      <w:rFonts w:eastAsia="SimSun" w:cs="Mangal"/>
      <w:kern w:val="1"/>
      <w:sz w:val="24"/>
      <w:szCs w:val="21"/>
      <w:lang w:eastAsia="zh-CN" w:bidi="hi-IN"/>
    </w:rPr>
  </w:style>
  <w:style w:type="paragraph" w:customStyle="1" w:styleId="TableContents">
    <w:name w:val="Table Contents"/>
    <w:basedOn w:val="Normal"/>
    <w:rsid w:val="00D40650"/>
    <w:pPr>
      <w:suppressLineNumbers/>
    </w:pPr>
  </w:style>
  <w:style w:type="paragraph" w:customStyle="1" w:styleId="TableHeading">
    <w:name w:val="Table Heading"/>
    <w:basedOn w:val="TableContents"/>
    <w:rsid w:val="00D40650"/>
    <w:pPr>
      <w:jc w:val="center"/>
    </w:pPr>
    <w:rPr>
      <w:b/>
      <w:bCs/>
    </w:rPr>
  </w:style>
  <w:style w:type="character" w:customStyle="1" w:styleId="Heading4Char">
    <w:name w:val="Heading 4 Char"/>
    <w:link w:val="Heading4"/>
    <w:rsid w:val="00DF44DF"/>
    <w:rPr>
      <w:b/>
      <w:bCs/>
      <w:color w:val="000000"/>
      <w:sz w:val="28"/>
      <w:szCs w:val="28"/>
      <w:u w:color="000000"/>
    </w:rPr>
  </w:style>
  <w:style w:type="character" w:customStyle="1" w:styleId="Heading5Char">
    <w:name w:val="Heading 5 Char"/>
    <w:link w:val="Heading5"/>
    <w:rsid w:val="00DF44DF"/>
    <w:rPr>
      <w:b/>
      <w:bCs/>
      <w:i/>
      <w:iCs/>
      <w:color w:val="000000"/>
      <w:sz w:val="26"/>
      <w:szCs w:val="26"/>
      <w:u w:color="000000"/>
    </w:rPr>
  </w:style>
  <w:style w:type="character" w:customStyle="1" w:styleId="Heading6Char">
    <w:name w:val="Heading 6 Char"/>
    <w:link w:val="Heading6"/>
    <w:rsid w:val="00DF44DF"/>
    <w:rPr>
      <w:b/>
      <w:bCs/>
      <w:color w:val="000000"/>
      <w:sz w:val="22"/>
      <w:szCs w:val="22"/>
      <w:u w:color="000000"/>
    </w:rPr>
  </w:style>
  <w:style w:type="character" w:customStyle="1" w:styleId="Heading7Char">
    <w:name w:val="Heading 7 Char"/>
    <w:link w:val="Heading7"/>
    <w:rsid w:val="00DF44DF"/>
    <w:rPr>
      <w:color w:val="000000"/>
      <w:sz w:val="24"/>
      <w:szCs w:val="24"/>
      <w:u w:color="000000"/>
    </w:rPr>
  </w:style>
  <w:style w:type="character" w:customStyle="1" w:styleId="Heading8Char">
    <w:name w:val="Heading 8 Char"/>
    <w:link w:val="Heading8"/>
    <w:rsid w:val="00DF44DF"/>
    <w:rPr>
      <w:i/>
      <w:iCs/>
      <w:color w:val="000000"/>
      <w:sz w:val="24"/>
      <w:szCs w:val="24"/>
      <w:u w:color="000000"/>
    </w:rPr>
  </w:style>
  <w:style w:type="character" w:customStyle="1" w:styleId="Heading9Char">
    <w:name w:val="Heading 9 Char"/>
    <w:link w:val="Heading9"/>
    <w:rsid w:val="00DF44DF"/>
    <w:rPr>
      <w:rFonts w:ascii="Arial" w:hAnsi="Arial" w:cs="Arial"/>
      <w:color w:val="000000"/>
      <w:sz w:val="22"/>
      <w:szCs w:val="22"/>
      <w:u w:color="000000"/>
    </w:rPr>
  </w:style>
  <w:style w:type="paragraph" w:styleId="List2">
    <w:name w:val="List 2"/>
    <w:basedOn w:val="Normal"/>
    <w:rsid w:val="00DF44DF"/>
    <w:pPr>
      <w:tabs>
        <w:tab w:val="num" w:pos="431"/>
      </w:tabs>
      <w:suppressAutoHyphens w:val="0"/>
      <w:autoSpaceDE w:val="0"/>
      <w:autoSpaceDN w:val="0"/>
      <w:adjustRightInd w:val="0"/>
      <w:spacing w:line="240" w:lineRule="auto"/>
      <w:ind w:left="431" w:hanging="431"/>
    </w:pPr>
    <w:rPr>
      <w:rFonts w:eastAsia="Times New Roman"/>
      <w:color w:val="000000"/>
      <w:kern w:val="0"/>
      <w:u w:color="000000"/>
      <w:lang w:eastAsia="et-EE" w:bidi="ar-SA"/>
    </w:rPr>
  </w:style>
  <w:style w:type="paragraph" w:customStyle="1" w:styleId="AK">
    <w:name w:val="AK"/>
    <w:autoRedefine/>
    <w:qFormat/>
    <w:rsid w:val="00835858"/>
    <w:pPr>
      <w:keepNext/>
      <w:keepLines/>
      <w:suppressLineNumbers/>
    </w:pPr>
    <w:rPr>
      <w:rFonts w:eastAsia="SimSun"/>
      <w:bCs/>
      <w:kern w:val="1"/>
      <w:lang w:eastAsia="zh-CN" w:bidi="hi-IN"/>
    </w:rPr>
  </w:style>
  <w:style w:type="paragraph" w:customStyle="1" w:styleId="Adressaat">
    <w:name w:val="Adressaat"/>
    <w:autoRedefine/>
    <w:qFormat/>
    <w:rsid w:val="00835858"/>
    <w:rPr>
      <w:rFonts w:eastAsia="SimSun"/>
      <w:kern w:val="24"/>
      <w:sz w:val="24"/>
      <w:szCs w:val="24"/>
      <w:lang w:eastAsia="zh-CN" w:bidi="hi-IN"/>
    </w:rPr>
  </w:style>
  <w:style w:type="paragraph" w:customStyle="1" w:styleId="Pealkiri1">
    <w:name w:val="Pealkiri1"/>
    <w:autoRedefine/>
    <w:qFormat/>
    <w:rsid w:val="00851D67"/>
    <w:pPr>
      <w:spacing w:after="100" w:afterAutospacing="1"/>
      <w:jc w:val="center"/>
    </w:pPr>
    <w:rPr>
      <w:rFonts w:eastAsia="SimSun"/>
      <w:b/>
      <w:kern w:val="1"/>
      <w:sz w:val="32"/>
      <w:szCs w:val="32"/>
      <w:lang w:eastAsia="zh-CN" w:bidi="hi-IN"/>
    </w:rPr>
  </w:style>
  <w:style w:type="paragraph" w:customStyle="1" w:styleId="Snum">
    <w:name w:val="Sõnum"/>
    <w:autoRedefine/>
    <w:qFormat/>
    <w:rsid w:val="00141F90"/>
    <w:pPr>
      <w:jc w:val="both"/>
    </w:pPr>
    <w:rPr>
      <w:rFonts w:eastAsia="SimSun" w:cs="Mangal"/>
      <w:kern w:val="1"/>
      <w:sz w:val="24"/>
      <w:szCs w:val="24"/>
      <w:lang w:eastAsia="zh-CN" w:bidi="hi-IN"/>
    </w:rPr>
  </w:style>
  <w:style w:type="paragraph" w:styleId="BalloonText">
    <w:name w:val="Balloon Text"/>
    <w:basedOn w:val="Normal"/>
    <w:link w:val="BalloonTextChar"/>
    <w:uiPriority w:val="99"/>
    <w:semiHidden/>
    <w:unhideWhenUsed/>
    <w:rsid w:val="006A01AC"/>
    <w:pPr>
      <w:spacing w:line="240" w:lineRule="auto"/>
    </w:pPr>
    <w:rPr>
      <w:rFonts w:ascii="Tahoma" w:hAnsi="Tahoma" w:cs="Mangal"/>
      <w:sz w:val="16"/>
      <w:szCs w:val="14"/>
    </w:rPr>
  </w:style>
  <w:style w:type="character" w:customStyle="1" w:styleId="BalloonTextChar">
    <w:name w:val="Balloon Text Char"/>
    <w:link w:val="BalloonText"/>
    <w:uiPriority w:val="99"/>
    <w:semiHidden/>
    <w:rsid w:val="006A01AC"/>
    <w:rPr>
      <w:rFonts w:ascii="Tahoma" w:eastAsia="SimSun" w:hAnsi="Tahoma" w:cs="Mangal"/>
      <w:kern w:val="1"/>
      <w:sz w:val="16"/>
      <w:szCs w:val="14"/>
      <w:lang w:eastAsia="zh-CN" w:bidi="hi-IN"/>
    </w:rPr>
  </w:style>
  <w:style w:type="table" w:styleId="TableGrid">
    <w:name w:val="Table Grid"/>
    <w:basedOn w:val="TableNormal"/>
    <w:uiPriority w:val="59"/>
    <w:rsid w:val="00EE45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2546"/>
    <w:pPr>
      <w:widowControl/>
      <w:suppressAutoHyphens w:val="0"/>
      <w:spacing w:after="160" w:line="259" w:lineRule="auto"/>
      <w:ind w:left="720"/>
      <w:contextualSpacing/>
      <w:jc w:val="left"/>
    </w:pPr>
    <w:rPr>
      <w:rFonts w:asciiTheme="minorHAnsi" w:eastAsiaTheme="minorHAnsi" w:hAnsiTheme="minorHAnsi" w:cstheme="minorBidi"/>
      <w:kern w:val="0"/>
      <w:sz w:val="22"/>
      <w:szCs w:val="22"/>
      <w:lang w:eastAsia="en-US" w:bidi="ar-SA"/>
    </w:rPr>
  </w:style>
  <w:style w:type="character" w:styleId="UnresolvedMention">
    <w:name w:val="Unresolved Mention"/>
    <w:basedOn w:val="DefaultParagraphFont"/>
    <w:uiPriority w:val="99"/>
    <w:semiHidden/>
    <w:unhideWhenUsed/>
    <w:rsid w:val="0097162D"/>
    <w:rPr>
      <w:color w:val="605E5C"/>
      <w:shd w:val="clear" w:color="auto" w:fill="E1DFDD"/>
    </w:rPr>
  </w:style>
  <w:style w:type="character" w:customStyle="1" w:styleId="markedcontent">
    <w:name w:val="markedcontent"/>
    <w:basedOn w:val="DefaultParagraphFont"/>
    <w:rsid w:val="006D26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695158">
      <w:bodyDiv w:val="1"/>
      <w:marLeft w:val="0"/>
      <w:marRight w:val="0"/>
      <w:marTop w:val="0"/>
      <w:marBottom w:val="0"/>
      <w:divBdr>
        <w:top w:val="none" w:sz="0" w:space="0" w:color="auto"/>
        <w:left w:val="none" w:sz="0" w:space="0" w:color="auto"/>
        <w:bottom w:val="none" w:sz="0" w:space="0" w:color="auto"/>
        <w:right w:val="none" w:sz="0" w:space="0" w:color="auto"/>
      </w:divBdr>
    </w:div>
    <w:div w:id="412824620">
      <w:bodyDiv w:val="1"/>
      <w:marLeft w:val="0"/>
      <w:marRight w:val="0"/>
      <w:marTop w:val="0"/>
      <w:marBottom w:val="0"/>
      <w:divBdr>
        <w:top w:val="none" w:sz="0" w:space="0" w:color="auto"/>
        <w:left w:val="none" w:sz="0" w:space="0" w:color="auto"/>
        <w:bottom w:val="none" w:sz="0" w:space="0" w:color="auto"/>
        <w:right w:val="none" w:sz="0" w:space="0" w:color="auto"/>
      </w:divBdr>
    </w:div>
    <w:div w:id="999699333">
      <w:bodyDiv w:val="1"/>
      <w:marLeft w:val="0"/>
      <w:marRight w:val="0"/>
      <w:marTop w:val="0"/>
      <w:marBottom w:val="0"/>
      <w:divBdr>
        <w:top w:val="none" w:sz="0" w:space="0" w:color="auto"/>
        <w:left w:val="none" w:sz="0" w:space="0" w:color="auto"/>
        <w:bottom w:val="none" w:sz="0" w:space="0" w:color="auto"/>
        <w:right w:val="none" w:sz="0" w:space="0" w:color="auto"/>
      </w:divBdr>
    </w:div>
    <w:div w:id="1087002519">
      <w:bodyDiv w:val="1"/>
      <w:marLeft w:val="0"/>
      <w:marRight w:val="0"/>
      <w:marTop w:val="0"/>
      <w:marBottom w:val="0"/>
      <w:divBdr>
        <w:top w:val="none" w:sz="0" w:space="0" w:color="auto"/>
        <w:left w:val="none" w:sz="0" w:space="0" w:color="auto"/>
        <w:bottom w:val="none" w:sz="0" w:space="0" w:color="auto"/>
        <w:right w:val="none" w:sz="0" w:space="0" w:color="auto"/>
      </w:divBdr>
    </w:div>
    <w:div w:id="1106268538">
      <w:bodyDiv w:val="1"/>
      <w:marLeft w:val="0"/>
      <w:marRight w:val="0"/>
      <w:marTop w:val="0"/>
      <w:marBottom w:val="0"/>
      <w:divBdr>
        <w:top w:val="none" w:sz="0" w:space="0" w:color="auto"/>
        <w:left w:val="none" w:sz="0" w:space="0" w:color="auto"/>
        <w:bottom w:val="none" w:sz="0" w:space="0" w:color="auto"/>
        <w:right w:val="none" w:sz="0" w:space="0" w:color="auto"/>
      </w:divBdr>
    </w:div>
    <w:div w:id="1632786096">
      <w:bodyDiv w:val="1"/>
      <w:marLeft w:val="0"/>
      <w:marRight w:val="0"/>
      <w:marTop w:val="0"/>
      <w:marBottom w:val="0"/>
      <w:divBdr>
        <w:top w:val="none" w:sz="0" w:space="0" w:color="auto"/>
        <w:left w:val="none" w:sz="0" w:space="0" w:color="auto"/>
        <w:bottom w:val="none" w:sz="0" w:space="0" w:color="auto"/>
        <w:right w:val="none" w:sz="0" w:space="0" w:color="auto"/>
      </w:divBdr>
    </w:div>
    <w:div w:id="1959800515">
      <w:bodyDiv w:val="1"/>
      <w:marLeft w:val="0"/>
      <w:marRight w:val="0"/>
      <w:marTop w:val="0"/>
      <w:marBottom w:val="0"/>
      <w:divBdr>
        <w:top w:val="none" w:sz="0" w:space="0" w:color="auto"/>
        <w:left w:val="none" w:sz="0" w:space="0" w:color="auto"/>
        <w:bottom w:val="none" w:sz="0" w:space="0" w:color="auto"/>
        <w:right w:val="none" w:sz="0" w:space="0" w:color="auto"/>
      </w:divBdr>
    </w:div>
    <w:div w:id="1973369169">
      <w:bodyDiv w:val="1"/>
      <w:marLeft w:val="0"/>
      <w:marRight w:val="0"/>
      <w:marTop w:val="0"/>
      <w:marBottom w:val="0"/>
      <w:divBdr>
        <w:top w:val="none" w:sz="0" w:space="0" w:color="auto"/>
        <w:left w:val="none" w:sz="0" w:space="0" w:color="auto"/>
        <w:bottom w:val="none" w:sz="0" w:space="0" w:color="auto"/>
        <w:right w:val="none" w:sz="0" w:space="0" w:color="auto"/>
      </w:divBdr>
    </w:div>
    <w:div w:id="2068457894">
      <w:bodyDiv w:val="1"/>
      <w:marLeft w:val="0"/>
      <w:marRight w:val="0"/>
      <w:marTop w:val="0"/>
      <w:marBottom w:val="0"/>
      <w:divBdr>
        <w:top w:val="none" w:sz="0" w:space="0" w:color="auto"/>
        <w:left w:val="none" w:sz="0" w:space="0" w:color="auto"/>
        <w:bottom w:val="none" w:sz="0" w:space="0" w:color="auto"/>
        <w:right w:val="none" w:sz="0" w:space="0" w:color="auto"/>
      </w:divBdr>
    </w:div>
    <w:div w:id="2130857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gle\Desktop\LHV\vormid%20jms\m_kiri_tnr_EV10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BD0D151C8211945BA70C3FC5B712B0C" ma:contentTypeVersion="7" ma:contentTypeDescription="Create a new document." ma:contentTypeScope="" ma:versionID="de30b157103b5be3deb1f961edc84481">
  <xsd:schema xmlns:xsd="http://www.w3.org/2001/XMLSchema" xmlns:xs="http://www.w3.org/2001/XMLSchema" xmlns:p="http://schemas.microsoft.com/office/2006/metadata/properties" xmlns:ns3="69e1eca5-97c4-475c-b5e2-b0d5a5763cc7" targetNamespace="http://schemas.microsoft.com/office/2006/metadata/properties" ma:root="true" ma:fieldsID="08b2894beb60eb613cb28e0466b97287" ns3:_="">
    <xsd:import namespace="69e1eca5-97c4-475c-b5e2-b0d5a5763cc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e1eca5-97c4-475c-b5e2-b0d5a5763c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74DCF3F-87D3-4B93-A25D-B8547A2C7DE8}">
  <ds:schemaRefs>
    <ds:schemaRef ds:uri="http://schemas.microsoft.com/sharepoint/v3/contenttype/forms"/>
  </ds:schemaRefs>
</ds:datastoreItem>
</file>

<file path=customXml/itemProps2.xml><?xml version="1.0" encoding="utf-8"?>
<ds:datastoreItem xmlns:ds="http://schemas.openxmlformats.org/officeDocument/2006/customXml" ds:itemID="{A7B6EAC7-F359-4BC2-BE07-7597980073DF}">
  <ds:schemaRefs>
    <ds:schemaRef ds:uri="http://schemas.openxmlformats.org/officeDocument/2006/bibliography"/>
  </ds:schemaRefs>
</ds:datastoreItem>
</file>

<file path=customXml/itemProps3.xml><?xml version="1.0" encoding="utf-8"?>
<ds:datastoreItem xmlns:ds="http://schemas.openxmlformats.org/officeDocument/2006/customXml" ds:itemID="{E32D456B-23A5-4195-8DD0-5737F29438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e1eca5-97c4-475c-b5e2-b0d5a5763c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6B1511-CBD8-437C-8E75-17CE4B17DB5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m_kiri_tnr_EV100.dotx</Template>
  <TotalTime>19</TotalTime>
  <Pages>3</Pages>
  <Words>434</Words>
  <Characters>2474</Characters>
  <Application>Microsoft Office Word</Application>
  <DocSecurity>0</DocSecurity>
  <Lines>20</Lines>
  <Paragraphs>5</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
      <vt:lpstr/>
      <vt:lpstr/>
    </vt:vector>
  </TitlesOfParts>
  <Company>Riigikantselei</Company>
  <LinksUpToDate>false</LinksUpToDate>
  <CharactersWithSpaces>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Anti</dc:creator>
  <cp:keywords/>
  <cp:lastModifiedBy>Erki Ruben</cp:lastModifiedBy>
  <cp:revision>14</cp:revision>
  <cp:lastPrinted>2018-04-19T12:28:00Z</cp:lastPrinted>
  <dcterms:created xsi:type="dcterms:W3CDTF">2025-12-10T16:40:00Z</dcterms:created>
  <dcterms:modified xsi:type="dcterms:W3CDTF">2025-12-10T16:58:00Z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0x0101008BD0D151C8211945BA70C3FC5B712B0C</vt:lpwstr>
  </property>
</Properties>
</file>