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D026" w14:textId="715D50A3" w:rsidR="009C07A1" w:rsidRPr="00E25526" w:rsidRDefault="005408ED" w:rsidP="003E0825">
      <w:pPr>
        <w:spacing w:after="0"/>
        <w:rPr>
          <w:color w:val="auto"/>
          <w:sz w:val="22"/>
          <w:lang w:val="cs-CZ"/>
        </w:rPr>
      </w:pPr>
      <w:r w:rsidRPr="00E25526">
        <w:rPr>
          <w:color w:val="auto"/>
          <w:sz w:val="22"/>
          <w:lang w:val="cs-CZ"/>
        </w:rPr>
        <w:br/>
      </w:r>
      <w:r w:rsidRPr="00E25526">
        <w:rPr>
          <w:color w:val="auto"/>
          <w:sz w:val="22"/>
          <w:lang w:val="cs-CZ"/>
        </w:rPr>
        <w:br/>
      </w:r>
      <w:r w:rsidR="001B2BD0"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>Jürgen Kusmin</w:t>
      </w:r>
    </w:p>
    <w:p w14:paraId="653A0A09" w14:textId="0F26AED4" w:rsidR="009C07A1" w:rsidRPr="00E25526" w:rsidRDefault="001B2BD0" w:rsidP="003E0825">
      <w:pPr>
        <w:spacing w:after="0"/>
        <w:rPr>
          <w:color w:val="auto"/>
          <w:sz w:val="22"/>
        </w:rPr>
      </w:pPr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>Planeeringute spetsialist</w:t>
      </w:r>
    </w:p>
    <w:p w14:paraId="7E9FD900" w14:textId="6ED0F09A" w:rsidR="009C07A1" w:rsidRPr="00E25526" w:rsidRDefault="001B2BD0" w:rsidP="009C07A1">
      <w:pPr>
        <w:tabs>
          <w:tab w:val="left" w:pos="5103"/>
        </w:tabs>
        <w:spacing w:after="0"/>
        <w:rPr>
          <w:color w:val="auto"/>
          <w:sz w:val="22"/>
        </w:rPr>
      </w:pPr>
      <w:hyperlink r:id="rId11" w:history="1">
        <w:r w:rsidRPr="00E25526">
          <w:rPr>
            <w:rStyle w:val="Hyperlink"/>
            <w:rFonts w:ascii="Arial" w:eastAsia="Arial" w:hAnsi="Arial" w:cs="Arial"/>
            <w:color w:val="auto"/>
            <w:kern w:val="0"/>
            <w:sz w:val="22"/>
            <w:lang w:val="cs-CZ"/>
            <w14:ligatures w14:val="none"/>
          </w:rPr>
          <w:t>jurgen.kusmin@rmk.ee</w:t>
        </w:r>
      </w:hyperlink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 xml:space="preserve"> </w:t>
      </w:r>
      <w:r w:rsidR="009C07A1"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ab/>
        <w:t xml:space="preserve">kuupäev digiallkirjas nr </w:t>
      </w:r>
      <w:r w:rsidR="00445C2C" w:rsidRPr="00445C2C">
        <w:rPr>
          <w:rFonts w:ascii="Arial" w:eastAsia="Arial" w:hAnsi="Arial" w:cs="Arial"/>
          <w:color w:val="auto"/>
          <w:kern w:val="0"/>
          <w:sz w:val="22"/>
          <w14:ligatures w14:val="none"/>
        </w:rPr>
        <w:t>TO-JUH-6/113</w:t>
      </w:r>
      <w:r w:rsidR="00445C2C" w:rsidRPr="00445C2C" w:rsidDel="00445C2C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 xml:space="preserve"> </w:t>
      </w:r>
    </w:p>
    <w:p w14:paraId="5554DE1E" w14:textId="20E6007A" w:rsidR="005408ED" w:rsidRPr="00E25526" w:rsidRDefault="001B2BD0" w:rsidP="00F7250D">
      <w:pPr>
        <w:rPr>
          <w:color w:val="auto"/>
          <w:sz w:val="22"/>
        </w:rPr>
      </w:pPr>
      <w:hyperlink r:id="rId12" w:history="1">
        <w:r w:rsidRPr="00E25526">
          <w:rPr>
            <w:rStyle w:val="Hyperlink"/>
            <w:color w:val="auto"/>
            <w:sz w:val="22"/>
          </w:rPr>
          <w:t>rmk@rmk.ee</w:t>
        </w:r>
      </w:hyperlink>
      <w:r w:rsidRPr="00E25526">
        <w:rPr>
          <w:color w:val="auto"/>
          <w:sz w:val="22"/>
        </w:rPr>
        <w:t xml:space="preserve"> </w:t>
      </w:r>
    </w:p>
    <w:p w14:paraId="33DA0E53" w14:textId="77777777" w:rsidR="009C11F0" w:rsidRPr="00E25526" w:rsidRDefault="009C11F0" w:rsidP="009C11F0">
      <w:pPr>
        <w:spacing w:after="0" w:line="240" w:lineRule="auto"/>
        <w:jc w:val="left"/>
        <w:rPr>
          <w:rFonts w:ascii="Arial" w:eastAsia="Arial" w:hAnsi="Arial" w:cs="Arial"/>
          <w:b/>
          <w:bCs/>
          <w:color w:val="auto"/>
          <w:kern w:val="0"/>
          <w:sz w:val="22"/>
          <w:lang w:val="cs-CZ"/>
          <w14:ligatures w14:val="none"/>
        </w:rPr>
      </w:pPr>
    </w:p>
    <w:p w14:paraId="4F644F6E" w14:textId="5A037500" w:rsidR="009C07A1" w:rsidRPr="00E25526" w:rsidRDefault="001B2BD0" w:rsidP="009C07A1">
      <w:pPr>
        <w:spacing w:after="0" w:line="240" w:lineRule="auto"/>
        <w:jc w:val="left"/>
        <w:rPr>
          <w:rFonts w:ascii="Arial" w:eastAsia="Arial" w:hAnsi="Arial" w:cs="Arial"/>
          <w:b/>
          <w:bCs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b/>
          <w:bCs/>
          <w:color w:val="auto"/>
          <w:kern w:val="0"/>
          <w:sz w:val="22"/>
          <w:lang w:val="cs-CZ"/>
          <w14:ligatures w14:val="none"/>
        </w:rPr>
        <w:t xml:space="preserve">Maakasutus Vändra metskond 32 </w:t>
      </w:r>
    </w:p>
    <w:p w14:paraId="5BC6E00B" w14:textId="5BE3CEA4" w:rsidR="001B2BD0" w:rsidRPr="00E25526" w:rsidRDefault="001B2BD0" w:rsidP="009C07A1">
      <w:pPr>
        <w:spacing w:after="0" w:line="240" w:lineRule="auto"/>
        <w:jc w:val="left"/>
        <w:rPr>
          <w:rFonts w:ascii="Arial" w:eastAsia="Arial" w:hAnsi="Arial" w:cs="Arial"/>
          <w:b/>
          <w:bCs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b/>
          <w:bCs/>
          <w:color w:val="auto"/>
          <w:kern w:val="0"/>
          <w:sz w:val="22"/>
          <w:lang w:val="cs-CZ"/>
          <w14:ligatures w14:val="none"/>
        </w:rPr>
        <w:t>(63801:001:0037) kinnistul</w:t>
      </w:r>
    </w:p>
    <w:p w14:paraId="56482186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283B0778" w14:textId="77777777" w:rsidR="009C07A1" w:rsidRPr="00181731" w:rsidRDefault="009C07A1" w:rsidP="00181731">
      <w:pPr>
        <w:spacing w:after="0" w:line="240" w:lineRule="auto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7CD5E63C" w14:textId="2D6F30BF" w:rsidR="00B64DB7" w:rsidRPr="00181731" w:rsidRDefault="00B64DB7" w:rsidP="2DA2DC2B">
      <w:pPr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  <w:r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Enefit OÜ pöördub Riigimetsa Majandamise Keskuse (edaspidi RMK) poole ettepanekuga </w:t>
      </w:r>
      <w:r w:rsidR="00A66293"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võtta isikliku kasutusõiguse lepingu alusel</w:t>
      </w:r>
      <w:r w:rsidR="004D11E2"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kasutuss</w:t>
      </w:r>
      <w:r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e ligikaudu 1,</w:t>
      </w:r>
      <w:r w:rsidR="71D078E0"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2</w:t>
      </w:r>
      <w:r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5 ha suurune maa-ala Vändra metskonna 32 </w:t>
      </w:r>
      <w:r w:rsidR="00B24A0C"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kinnisasjast </w:t>
      </w:r>
      <w:r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(katastritunnus 63801:001:0037).</w:t>
      </w:r>
      <w:r w:rsidR="00C63A76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Soovitud periood isikliku </w:t>
      </w:r>
      <w:r w:rsidR="151758DA"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kasutusõiguse </w:t>
      </w:r>
      <w:r w:rsidR="00C63A76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seadmiseks on</w:t>
      </w:r>
      <w:r w:rsidR="151758DA"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25. aastat lepingu pikendamise võimalusega. </w:t>
      </w:r>
      <w:r w:rsidR="00B24A0C" w:rsidRPr="2DA2DC2B">
        <w:rPr>
          <w:rFonts w:ascii="Arial" w:eastAsia="Times New Roman" w:hAnsi="Arial" w:cs="Arial"/>
          <w:color w:val="auto"/>
          <w:kern w:val="0"/>
          <w:sz w:val="22"/>
          <w:lang w:val="cs-CZ"/>
          <w14:ligatures w14:val="none"/>
        </w:rPr>
        <w:t>Kinnistu riigivara valitseja on Kliimaministeerium ning valitsema volitatud asutus on RMK.</w:t>
      </w:r>
      <w:r w:rsidR="004D11E2" w:rsidRPr="2DA2DC2B">
        <w:rPr>
          <w:rFonts w:ascii="Arial" w:eastAsia="Times New Roman" w:hAnsi="Arial" w:cs="Arial"/>
          <w:color w:val="auto"/>
          <w:kern w:val="0"/>
          <w:sz w:val="22"/>
          <w:lang w:val="cs-CZ"/>
          <w14:ligatures w14:val="none"/>
        </w:rPr>
        <w:t xml:space="preserve"> </w:t>
      </w:r>
      <w:r w:rsidRPr="2DA2DC2B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Taotletava maa-ala asukoht ja piirid on esitatud käesoleva kirja lisas 1.</w:t>
      </w:r>
    </w:p>
    <w:p w14:paraId="0DC201F1" w14:textId="77777777" w:rsidR="00B24A0C" w:rsidRPr="00B64DB7" w:rsidRDefault="00B24A0C" w:rsidP="00181731">
      <w:pPr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</w:p>
    <w:p w14:paraId="36ACE596" w14:textId="093C0280" w:rsidR="00B64DB7" w:rsidRPr="00181731" w:rsidRDefault="002E6E7F" w:rsidP="51A88303">
      <w:pPr>
        <w:tabs>
          <w:tab w:val="num" w:pos="720"/>
        </w:tabs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  <w:r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Taotletava maaüksuse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maakasutuse eesmärgiks on rajada nimetatud maaüksusele </w:t>
      </w:r>
      <w:r w:rsidR="00B24A0C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a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kusalvestussüsteem. Akusalvestussüsteem ühendatakse </w:t>
      </w:r>
      <w:r w:rsidR="4432A612" w:rsidRPr="51A88303">
        <w:rPr>
          <w:rFonts w:ascii="Arial" w:eastAsia="Times New Roman" w:hAnsi="Arial" w:cs="Arial"/>
          <w:color w:val="auto"/>
          <w:sz w:val="22"/>
        </w:rPr>
        <w:t xml:space="preserve">Enefit </w:t>
      </w:r>
      <w:r w:rsidR="002C7B57">
        <w:rPr>
          <w:rFonts w:ascii="Arial" w:eastAsia="Times New Roman" w:hAnsi="Arial" w:cs="Arial"/>
          <w:color w:val="auto"/>
          <w:sz w:val="22"/>
        </w:rPr>
        <w:t xml:space="preserve">Wind </w:t>
      </w:r>
      <w:r w:rsidR="4432A612" w:rsidRPr="51A88303">
        <w:rPr>
          <w:rFonts w:ascii="Arial" w:eastAsia="Times New Roman" w:hAnsi="Arial" w:cs="Arial"/>
          <w:color w:val="auto"/>
          <w:sz w:val="22"/>
        </w:rPr>
        <w:t xml:space="preserve">OÜ-le kuuluva 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Sopi</w:t>
      </w:r>
      <w:r w:rsidR="190F515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-Tootsi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330/33 </w:t>
      </w:r>
      <w:proofErr w:type="spellStart"/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kV</w:t>
      </w:r>
      <w:proofErr w:type="spellEnd"/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alajaamaga ning see moodustab </w:t>
      </w:r>
      <w:r w:rsidR="3BB46EE2" w:rsidRPr="51A88303">
        <w:rPr>
          <w:rFonts w:ascii="Arial" w:eastAsia="Times New Roman" w:hAnsi="Arial" w:cs="Arial"/>
          <w:color w:val="auto"/>
          <w:sz w:val="22"/>
        </w:rPr>
        <w:t>ühtse terviku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Sopi–Tootsi tuule- ja päikesepargi terviklahendusest.</w:t>
      </w:r>
      <w:r w:rsidR="057C7F39" w:rsidRPr="51A88303">
        <w:rPr>
          <w:rFonts w:ascii="Arial" w:eastAsia="Times New Roman" w:hAnsi="Arial" w:cs="Arial"/>
          <w:color w:val="auto"/>
          <w:sz w:val="22"/>
        </w:rPr>
        <w:t xml:space="preserve"> Asukoha valikul on lähtutud </w:t>
      </w:r>
      <w:r w:rsidR="05D2FACE" w:rsidRPr="51A88303">
        <w:rPr>
          <w:rFonts w:ascii="Arial" w:eastAsia="Times New Roman" w:hAnsi="Arial" w:cs="Arial"/>
          <w:color w:val="auto"/>
          <w:sz w:val="22"/>
        </w:rPr>
        <w:t>ühtse süsteemi olulise osa paigutusest, kasutades ära juba rajatud süsteemi osi ja reserveeringuid</w:t>
      </w:r>
      <w:r w:rsidR="5CA65E13" w:rsidRPr="51A88303">
        <w:rPr>
          <w:rFonts w:ascii="Arial" w:eastAsia="Times New Roman" w:hAnsi="Arial" w:cs="Arial"/>
          <w:color w:val="auto"/>
          <w:sz w:val="22"/>
        </w:rPr>
        <w:t xml:space="preserve"> ning arvestades keskkonna aspektidega, koormata juba </w:t>
      </w:r>
      <w:r w:rsidR="0284F956" w:rsidRPr="51A88303">
        <w:rPr>
          <w:rFonts w:ascii="Arial" w:eastAsia="Times New Roman" w:hAnsi="Arial" w:cs="Arial"/>
          <w:color w:val="auto"/>
          <w:sz w:val="22"/>
        </w:rPr>
        <w:t>kasutuses ja ette valmistatud</w:t>
      </w:r>
      <w:r w:rsidR="2CD1AB16" w:rsidRPr="51A88303">
        <w:rPr>
          <w:rFonts w:ascii="Arial" w:eastAsia="Times New Roman" w:hAnsi="Arial" w:cs="Arial"/>
          <w:color w:val="auto"/>
          <w:sz w:val="22"/>
        </w:rPr>
        <w:t xml:space="preserve"> maa-ala.</w:t>
      </w:r>
      <w:r w:rsidR="000F434D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Akusalvestussüsteem on oluline taristuobjekt, mis võimaldab</w:t>
      </w:r>
      <w:r w:rsidR="000F434D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 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vähendada tuule- ja päikeseenergia tootmise kõikumisi</w:t>
      </w:r>
      <w:r w:rsidR="000F434D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, 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tagada stabiilsem elektrivõrgu töö</w:t>
      </w:r>
      <w:r w:rsidR="000F434D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 xml:space="preserve">, </w:t>
      </w:r>
      <w:r w:rsidR="00B64DB7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tõsta taastuvenergia jaotusvõimekust ning kasutusastet</w:t>
      </w:r>
      <w:r w:rsidR="000F434D" w:rsidRPr="51A88303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.</w:t>
      </w:r>
    </w:p>
    <w:p w14:paraId="09B65DE1" w14:textId="77777777" w:rsidR="000F434D" w:rsidRPr="00B64DB7" w:rsidRDefault="000F434D" w:rsidP="00181731">
      <w:pPr>
        <w:tabs>
          <w:tab w:val="num" w:pos="720"/>
        </w:tabs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</w:p>
    <w:p w14:paraId="21F078AC" w14:textId="5278EC64" w:rsidR="00B64DB7" w:rsidRPr="00181731" w:rsidRDefault="00511179" w:rsidP="00181731">
      <w:pPr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  <w:r w:rsidRPr="00181731">
        <w:rPr>
          <w:rFonts w:ascii="Arial" w:eastAsia="Times New Roman" w:hAnsi="Arial" w:cs="Arial"/>
          <w:color w:val="auto"/>
          <w:kern w:val="0"/>
          <w:sz w:val="22"/>
          <w:lang w:val="cs-CZ"/>
          <w14:ligatures w14:val="none"/>
        </w:rPr>
        <w:t>Kuna akusalvestisüsteemi näol on tegemist rajatisega</w:t>
      </w:r>
      <w:r w:rsidR="003278AA" w:rsidRPr="00181731">
        <w:rPr>
          <w:rFonts w:ascii="Arial" w:eastAsia="Times New Roman" w:hAnsi="Arial" w:cs="Arial"/>
          <w:color w:val="auto"/>
          <w:kern w:val="0"/>
          <w:sz w:val="22"/>
          <w:lang w:val="cs-CZ"/>
          <w14:ligatures w14:val="none"/>
        </w:rPr>
        <w:t xml:space="preserve">, </w:t>
      </w:r>
      <w:r w:rsidR="00B64DB7" w:rsidRPr="00B64DB7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peab Enefit OÜ põhjendatuks ning proportsionaalseks selle maa-ala kasutamiseks isikliku kasutusõiguse seadmise.</w:t>
      </w:r>
    </w:p>
    <w:p w14:paraId="34BEE3A7" w14:textId="77777777" w:rsidR="0083606C" w:rsidRPr="00B64DB7" w:rsidRDefault="0083606C" w:rsidP="00181731">
      <w:pPr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</w:p>
    <w:p w14:paraId="650C1617" w14:textId="77777777" w:rsidR="00B64DB7" w:rsidRPr="00B64DB7" w:rsidRDefault="00B64DB7" w:rsidP="00181731">
      <w:pPr>
        <w:spacing w:after="0" w:line="240" w:lineRule="auto"/>
        <w:rPr>
          <w:rFonts w:ascii="Arial" w:eastAsia="Times New Roman" w:hAnsi="Arial" w:cs="Arial"/>
          <w:color w:val="auto"/>
          <w:kern w:val="0"/>
          <w:sz w:val="22"/>
          <w14:ligatures w14:val="none"/>
        </w:rPr>
      </w:pPr>
      <w:r w:rsidRPr="00B64DB7">
        <w:rPr>
          <w:rFonts w:ascii="Arial" w:eastAsia="Times New Roman" w:hAnsi="Arial" w:cs="Arial"/>
          <w:color w:val="auto"/>
          <w:kern w:val="0"/>
          <w:sz w:val="22"/>
          <w14:ligatures w14:val="none"/>
        </w:rPr>
        <w:t>Palume RMK</w:t>
      </w:r>
      <w:r w:rsidRPr="00B64DB7">
        <w:rPr>
          <w:rFonts w:ascii="Arial" w:eastAsia="Times New Roman" w:hAnsi="Arial" w:cs="Arial"/>
          <w:color w:val="auto"/>
          <w:kern w:val="0"/>
          <w:sz w:val="22"/>
          <w14:ligatures w14:val="none"/>
        </w:rPr>
        <w:noBreakHyphen/>
        <w:t>l esitada oma seisukoht ning võimalikud tingimused, mille alusel oleks RMK valmis andma lisas 1 märgitud maa-ala Enefit OÜ kasutusse isikliku kasutusõiguse lepingu alusel akusalvestussüsteemi rajamiseks ja ülalpidamiseks.</w:t>
      </w:r>
    </w:p>
    <w:p w14:paraId="5EE9A986" w14:textId="77777777" w:rsidR="00B64DB7" w:rsidRPr="00E25526" w:rsidRDefault="00B64DB7" w:rsidP="009C07A1">
      <w:pPr>
        <w:spacing w:after="0" w:line="240" w:lineRule="auto"/>
        <w:jc w:val="left"/>
        <w:rPr>
          <w:rFonts w:ascii="Arial" w:eastAsia="Times New Roman" w:hAnsi="Arial" w:cs="Arial"/>
          <w:color w:val="auto"/>
          <w:kern w:val="0"/>
          <w:sz w:val="22"/>
          <w:lang w:val="cs-CZ"/>
          <w14:ligatures w14:val="none"/>
        </w:rPr>
      </w:pPr>
    </w:p>
    <w:p w14:paraId="2CDDB241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500C38DF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>Lugupidamisega</w:t>
      </w:r>
    </w:p>
    <w:p w14:paraId="7FEEAF9E" w14:textId="77777777" w:rsidR="00DB5DA8" w:rsidRPr="00E25526" w:rsidRDefault="00DB5DA8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02D43870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2285D3DE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>(allkirjastatud digitaalselt)</w:t>
      </w:r>
    </w:p>
    <w:p w14:paraId="031DA174" w14:textId="745C7EBC" w:rsidR="009C07A1" w:rsidRPr="00E25526" w:rsidRDefault="00E25526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>Rainer Tammus</w:t>
      </w:r>
    </w:p>
    <w:p w14:paraId="704E6994" w14:textId="77777777" w:rsidR="00E25526" w:rsidRPr="00E25526" w:rsidRDefault="00E25526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14:ligatures w14:val="none"/>
        </w:rPr>
      </w:pPr>
      <w:r w:rsidRPr="00E25526">
        <w:rPr>
          <w:rFonts w:ascii="Arial" w:eastAsia="Arial" w:hAnsi="Arial" w:cs="Arial"/>
          <w:color w:val="auto"/>
          <w:kern w:val="0"/>
          <w:sz w:val="22"/>
          <w14:ligatures w14:val="none"/>
        </w:rPr>
        <w:t xml:space="preserve">Taastuvenergiaprojektide arendamise </w:t>
      </w:r>
    </w:p>
    <w:p w14:paraId="5D6A67E8" w14:textId="593C1069" w:rsidR="009C07A1" w:rsidRPr="00E25526" w:rsidRDefault="00E25526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color w:val="auto"/>
          <w:kern w:val="0"/>
          <w:sz w:val="22"/>
          <w14:ligatures w14:val="none"/>
        </w:rPr>
        <w:t>ja elluviimise juht</w:t>
      </w:r>
    </w:p>
    <w:p w14:paraId="562120F2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654B41AF" w14:textId="329B97F8" w:rsidR="009C07A1" w:rsidRPr="00E25526" w:rsidRDefault="009C07A1" w:rsidP="005760E9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 xml:space="preserve">Lisad: </w:t>
      </w:r>
      <w:r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ab/>
        <w:t xml:space="preserve">1. </w:t>
      </w:r>
      <w:r w:rsidR="005760E9" w:rsidRPr="00E25526"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  <w:t>Salvesti asendiplaan</w:t>
      </w:r>
    </w:p>
    <w:p w14:paraId="1323C15A" w14:textId="77777777" w:rsidR="009C07A1" w:rsidRPr="00E25526" w:rsidRDefault="009C07A1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4157CD64" w14:textId="542A4D22" w:rsidR="009C07A1" w:rsidRPr="00E25526" w:rsidRDefault="005760E9" w:rsidP="009C07A1">
      <w:pPr>
        <w:spacing w:after="0" w:line="240" w:lineRule="auto"/>
        <w:jc w:val="left"/>
        <w:rPr>
          <w:rFonts w:ascii="Arial" w:eastAsia="Cambria" w:hAnsi="Arial" w:cs="Arial"/>
          <w:color w:val="auto"/>
          <w:kern w:val="0"/>
          <w:sz w:val="22"/>
          <w:lang w:val="lv-LV" w:eastAsia="et-EE"/>
          <w14:ligatures w14:val="none"/>
        </w:rPr>
      </w:pPr>
      <w:r w:rsidRPr="00E25526">
        <w:rPr>
          <w:rFonts w:ascii="Arial" w:eastAsia="Times New Roman" w:hAnsi="Arial" w:cs="Arial"/>
          <w:color w:val="auto"/>
          <w:kern w:val="0"/>
          <w:sz w:val="22"/>
          <w:lang w:eastAsia="et-EE"/>
          <w14:ligatures w14:val="none"/>
        </w:rPr>
        <w:t>Ave Mandre, +372 56652509</w:t>
      </w:r>
    </w:p>
    <w:p w14:paraId="606F4B7E" w14:textId="6643C056" w:rsidR="009C07A1" w:rsidRDefault="005760E9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  <w:hyperlink r:id="rId13" w:history="1">
        <w:r w:rsidRPr="00E25526">
          <w:rPr>
            <w:rStyle w:val="Hyperlink"/>
            <w:rFonts w:ascii="Arial" w:eastAsia="Arial" w:hAnsi="Arial" w:cs="Arial"/>
            <w:color w:val="auto"/>
            <w:kern w:val="0"/>
            <w:sz w:val="22"/>
            <w:lang w:val="cs-CZ"/>
            <w14:ligatures w14:val="none"/>
          </w:rPr>
          <w:t>ave.mandre@enefit.com</w:t>
        </w:r>
      </w:hyperlink>
    </w:p>
    <w:p w14:paraId="222DC626" w14:textId="77777777" w:rsidR="002C7B57" w:rsidRPr="00E25526" w:rsidRDefault="002C7B57" w:rsidP="009C07A1">
      <w:pPr>
        <w:spacing w:after="0" w:line="240" w:lineRule="auto"/>
        <w:jc w:val="left"/>
        <w:rPr>
          <w:rFonts w:ascii="Arial" w:eastAsia="Arial" w:hAnsi="Arial" w:cs="Arial"/>
          <w:color w:val="auto"/>
          <w:kern w:val="0"/>
          <w:sz w:val="22"/>
          <w:lang w:val="cs-CZ"/>
          <w14:ligatures w14:val="none"/>
        </w:rPr>
      </w:pPr>
    </w:p>
    <w:p w14:paraId="60CBF12F" w14:textId="1AB180E9" w:rsidR="005760E9" w:rsidRPr="00E25526" w:rsidRDefault="005760E9" w:rsidP="005408ED">
      <w:pPr>
        <w:rPr>
          <w:color w:val="auto"/>
          <w:sz w:val="22"/>
        </w:rPr>
      </w:pPr>
      <w:r w:rsidRPr="00E25526">
        <w:rPr>
          <w:color w:val="auto"/>
          <w:sz w:val="22"/>
        </w:rPr>
        <w:lastRenderedPageBreak/>
        <w:t>Lisa 1. Salvesti asendiplaan</w:t>
      </w:r>
    </w:p>
    <w:p w14:paraId="10C019A1" w14:textId="30887F9A" w:rsidR="005760E9" w:rsidRPr="00E25526" w:rsidRDefault="005760E9" w:rsidP="005408ED">
      <w:pPr>
        <w:rPr>
          <w:color w:val="auto"/>
          <w:sz w:val="22"/>
        </w:rPr>
      </w:pPr>
      <w:r w:rsidRPr="00E25526">
        <w:rPr>
          <w:noProof/>
          <w:color w:val="auto"/>
          <w:sz w:val="22"/>
        </w:rPr>
        <w:drawing>
          <wp:inline distT="0" distB="0" distL="0" distR="0" wp14:anchorId="7F93FD39" wp14:editId="256D0965">
            <wp:extent cx="5580196" cy="5057775"/>
            <wp:effectExtent l="0" t="0" r="1905" b="0"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8C39D68E-7F03-E827-BF69-5300F4EB88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8C39D68E-7F03-E827-BF69-5300F4EB88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727" cy="505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2FFF" w14:textId="77777777" w:rsidR="005408ED" w:rsidRPr="00E25526" w:rsidRDefault="005408ED" w:rsidP="00F7250D">
      <w:pPr>
        <w:rPr>
          <w:color w:val="auto"/>
          <w:sz w:val="22"/>
          <w:lang w:val="cs-CZ"/>
        </w:rPr>
      </w:pPr>
    </w:p>
    <w:sectPr w:rsidR="005408ED" w:rsidRPr="00E25526" w:rsidSect="00DE6E4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28" w:right="851" w:bottom="1701" w:left="1701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AF287" w14:textId="77777777" w:rsidR="007F6FAE" w:rsidRDefault="007F6FAE" w:rsidP="00984DF6">
      <w:pPr>
        <w:spacing w:after="0" w:line="240" w:lineRule="auto"/>
      </w:pPr>
      <w:r>
        <w:separator/>
      </w:r>
    </w:p>
  </w:endnote>
  <w:endnote w:type="continuationSeparator" w:id="0">
    <w:p w14:paraId="13215530" w14:textId="77777777" w:rsidR="007F6FAE" w:rsidRDefault="007F6FAE" w:rsidP="00984DF6">
      <w:pPr>
        <w:spacing w:after="0" w:line="240" w:lineRule="auto"/>
      </w:pPr>
      <w:r>
        <w:continuationSeparator/>
      </w:r>
    </w:p>
  </w:endnote>
  <w:endnote w:type="continuationNotice" w:id="1">
    <w:p w14:paraId="70B5B91C" w14:textId="77777777" w:rsidR="007F6FAE" w:rsidRDefault="007F6F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6FEB0" w14:textId="77777777" w:rsidR="00750EE3" w:rsidRDefault="00750E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3347457"/>
      <w:docPartObj>
        <w:docPartGallery w:val="Page Numbers (Bottom of Page)"/>
        <w:docPartUnique/>
      </w:docPartObj>
    </w:sdtPr>
    <w:sdtEndPr>
      <w:rPr>
        <w:noProof/>
        <w:color w:val="2B2E36" w:themeColor="text1"/>
        <w:sz w:val="16"/>
        <w:szCs w:val="16"/>
      </w:rPr>
    </w:sdtEndPr>
    <w:sdtContent>
      <w:p w14:paraId="01A80D52" w14:textId="77777777" w:rsidR="005C606C" w:rsidRPr="00B35BE2" w:rsidRDefault="005C606C">
        <w:pPr>
          <w:pStyle w:val="Footer"/>
          <w:jc w:val="center"/>
          <w:rPr>
            <w:color w:val="2B2E36" w:themeColor="text1"/>
            <w:sz w:val="16"/>
            <w:szCs w:val="16"/>
          </w:rPr>
        </w:pPr>
        <w:r w:rsidRPr="00B35BE2">
          <w:rPr>
            <w:color w:val="2B2E36" w:themeColor="text1"/>
            <w:sz w:val="16"/>
            <w:szCs w:val="16"/>
          </w:rPr>
          <w:fldChar w:fldCharType="begin"/>
        </w:r>
        <w:r w:rsidRPr="00B35BE2">
          <w:rPr>
            <w:color w:val="2B2E36" w:themeColor="text1"/>
            <w:sz w:val="16"/>
            <w:szCs w:val="16"/>
          </w:rPr>
          <w:instrText xml:space="preserve"> PAGE   \* MERGEFORMAT </w:instrText>
        </w:r>
        <w:r w:rsidRPr="00B35BE2">
          <w:rPr>
            <w:color w:val="2B2E36" w:themeColor="text1"/>
            <w:sz w:val="16"/>
            <w:szCs w:val="16"/>
          </w:rPr>
          <w:fldChar w:fldCharType="separate"/>
        </w:r>
        <w:r w:rsidRPr="00B35BE2">
          <w:rPr>
            <w:noProof/>
            <w:color w:val="2B2E36" w:themeColor="text1"/>
            <w:sz w:val="16"/>
            <w:szCs w:val="16"/>
          </w:rPr>
          <w:t>2</w:t>
        </w:r>
        <w:r w:rsidRPr="00B35BE2">
          <w:rPr>
            <w:noProof/>
            <w:color w:val="2B2E36" w:themeColor="text1"/>
            <w:sz w:val="16"/>
            <w:szCs w:val="16"/>
          </w:rPr>
          <w:fldChar w:fldCharType="end"/>
        </w:r>
      </w:p>
    </w:sdtContent>
  </w:sdt>
  <w:p w14:paraId="2713C69A" w14:textId="77777777" w:rsidR="00E10E84" w:rsidRDefault="00E10E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2CCD0" w14:textId="77777777" w:rsidR="005D1ED4" w:rsidRDefault="005227D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B85230A" wp14:editId="2D9DEF5B">
              <wp:simplePos x="0" y="0"/>
              <wp:positionH relativeFrom="margin">
                <wp:posOffset>-5715</wp:posOffset>
              </wp:positionH>
              <wp:positionV relativeFrom="paragraph">
                <wp:posOffset>-481330</wp:posOffset>
              </wp:positionV>
              <wp:extent cx="6073140" cy="5715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3140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758"/>
                            <w:gridCol w:w="3905"/>
                            <w:gridCol w:w="2835"/>
                          </w:tblGrid>
                          <w:tr w:rsidR="00A76A9F" w14:paraId="17788C61" w14:textId="77777777" w:rsidTr="005227D0">
                            <w:tc>
                              <w:tcPr>
                                <w:tcW w:w="2758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EF43CCB" w14:textId="77777777" w:rsidR="00A76A9F" w:rsidRPr="00767D25" w:rsidRDefault="00040FC9" w:rsidP="00776F03">
                                <w:pPr>
                                  <w:spacing w:after="0"/>
                                  <w:jc w:val="left"/>
                                  <w:rPr>
                                    <w:color w:val="2B2E36" w:themeColor="text1"/>
                                  </w:rPr>
                                </w:pPr>
                                <w:r w:rsidRPr="00040FC9">
                                  <w:rPr>
                                    <w:b/>
                                    <w:bCs/>
                                    <w:color w:val="2B2E36" w:themeColor="text1"/>
                                  </w:rPr>
                                  <w:t xml:space="preserve">Enefit </w:t>
                                </w:r>
                                <w:r w:rsidR="004A1FF6">
                                  <w:rPr>
                                    <w:b/>
                                    <w:bCs/>
                                    <w:color w:val="2B2E36" w:themeColor="text1"/>
                                  </w:rPr>
                                  <w:t>OÜ</w:t>
                                </w:r>
                                <w:r w:rsidR="00A76A9F">
                                  <w:rPr>
                                    <w:color w:val="2B2E36" w:themeColor="text1"/>
                                  </w:rPr>
                                  <w:br/>
                                </w:r>
                                <w:r w:rsidRPr="00040FC9">
                                  <w:rPr>
                                    <w:color w:val="2B2E36" w:themeColor="text1"/>
                                  </w:rPr>
                                  <w:t>Lelle 22, 11318 Tallinn</w:t>
                                </w:r>
                              </w:p>
                            </w:tc>
                            <w:tc>
                              <w:tcPr>
                                <w:tcW w:w="390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ACCFD35" w14:textId="77777777" w:rsidR="00A76A9F" w:rsidRPr="00767D25" w:rsidRDefault="00603DB0" w:rsidP="00C66001">
                                <w:pPr>
                                  <w:spacing w:after="0"/>
                                  <w:jc w:val="left"/>
                                  <w:rPr>
                                    <w:color w:val="2B2E36" w:themeColor="text1"/>
                                  </w:rPr>
                                </w:pPr>
                                <w:r w:rsidRPr="00EF7644">
                                  <w:rPr>
                                    <w:color w:val="2B2E36" w:themeColor="text1"/>
                                  </w:rPr>
                                  <w:t>Reg.</w:t>
                                </w:r>
                                <w:r w:rsidR="007C735F">
                                  <w:rPr>
                                    <w:color w:val="2B2E36" w:themeColor="text1"/>
                                  </w:rPr>
                                  <w:t xml:space="preserve"> </w:t>
                                </w:r>
                                <w:r w:rsidRPr="00EF7644">
                                  <w:rPr>
                                    <w:color w:val="2B2E36" w:themeColor="text1"/>
                                  </w:rPr>
                                  <w:t>kood</w:t>
                                </w:r>
                                <w:r w:rsidR="004E1266">
                                  <w:rPr>
                                    <w:color w:val="2B2E36" w:themeColor="text1"/>
                                  </w:rPr>
                                  <w:t>:</w:t>
                                </w:r>
                                <w:r w:rsidRPr="00EF7644">
                                  <w:rPr>
                                    <w:color w:val="2B2E36" w:themeColor="text1"/>
                                  </w:rPr>
                                  <w:t xml:space="preserve"> </w:t>
                                </w:r>
                                <w:r w:rsidR="00DB5DA8" w:rsidRPr="00DB5DA8">
                                  <w:rPr>
                                    <w:color w:val="2B2E36" w:themeColor="text1"/>
                                  </w:rPr>
                                  <w:t>11184032</w:t>
                                </w:r>
                                <w:r>
                                  <w:rPr>
                                    <w:color w:val="2B2E36" w:themeColor="text1"/>
                                  </w:rPr>
                                  <w:br/>
                                </w:r>
                                <w:r w:rsidR="00003C55">
                                  <w:rPr>
                                    <w:color w:val="2B2E36" w:themeColor="text1"/>
                                  </w:rPr>
                                  <w:t>T</w:t>
                                </w:r>
                                <w:r w:rsidR="00003C55">
                                  <w:t>elefon:</w:t>
                                </w:r>
                                <w:r w:rsidR="003C05E7">
                                  <w:t xml:space="preserve"> </w:t>
                                </w:r>
                                <w:r w:rsidR="009F5333">
                                  <w:t>+</w:t>
                                </w:r>
                                <w:r w:rsidR="00770AC6">
                                  <w:t>372</w:t>
                                </w:r>
                                <w:r w:rsidR="00750EE3">
                                  <w:t> 465 2222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</w:tcPr>
                              <w:p w14:paraId="451A9C57" w14:textId="77777777" w:rsidR="00A0739A" w:rsidRPr="00646D48" w:rsidRDefault="00B10340" w:rsidP="00A0739A">
                                <w:pPr>
                                  <w:spacing w:after="0"/>
                                  <w:jc w:val="left"/>
                                  <w:rPr>
                                    <w:color w:val="2B2E36" w:themeColor="text1"/>
                                  </w:rPr>
                                </w:pPr>
                                <w:r w:rsidRPr="00B10340">
                                  <w:t>info@enefit.ee</w:t>
                                </w:r>
                                <w:r w:rsidR="00646D48" w:rsidRPr="00646D48">
                                  <w:rPr>
                                    <w:color w:val="2B2E36" w:themeColor="text1"/>
                                  </w:rPr>
                                  <w:t xml:space="preserve"> </w:t>
                                </w:r>
                              </w:p>
                              <w:p w14:paraId="28EC9763" w14:textId="77777777" w:rsidR="00A76A9F" w:rsidRPr="00C66001" w:rsidRDefault="00646D48" w:rsidP="00A0739A">
                                <w:pPr>
                                  <w:spacing w:after="0"/>
                                  <w:jc w:val="left"/>
                                  <w:rPr>
                                    <w:color w:val="2B2E36" w:themeColor="text1"/>
                                  </w:rPr>
                                </w:pPr>
                                <w:hyperlink r:id="rId1" w:history="1">
                                  <w:r w:rsidRPr="00646D48">
                                    <w:rPr>
                                      <w:rStyle w:val="Hyperlink"/>
                                      <w:color w:val="2B2E36" w:themeColor="text1"/>
                                      <w:u w:val="none"/>
                                    </w:rPr>
                                    <w:t>www.enefit.ee</w:t>
                                  </w:r>
                                </w:hyperlink>
                                <w:r w:rsidRPr="00646D48">
                                  <w:rPr>
                                    <w:color w:val="2B2E36" w:themeColor="text1"/>
                                  </w:rPr>
                                  <w:t xml:space="preserve"> </w:t>
                                </w:r>
                                <w:r w:rsidR="002A5F4D" w:rsidRPr="00646D48">
                                  <w:rPr>
                                    <w:color w:val="2B2E36" w:themeColor="text1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6AE2FCC" w14:textId="77777777" w:rsidR="005D1ED4" w:rsidRDefault="005D1ED4" w:rsidP="00776F03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0" tIns="0" rIns="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8523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.45pt;margin-top:-37.9pt;width:478.2pt;height: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" filled="f" stroked="f">
              <v:textbox inset="0,0,0,1mm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758"/>
                      <w:gridCol w:w="3905"/>
                      <w:gridCol w:w="2835"/>
                    </w:tblGrid>
                    <w:tr w:rsidR="00A76A9F" w14:paraId="17788C61" w14:textId="77777777" w:rsidTr="005227D0">
                      <w:tc>
                        <w:tcPr>
                          <w:tcW w:w="2758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1EF43CCB" w14:textId="77777777" w:rsidR="00A76A9F" w:rsidRPr="00767D25" w:rsidRDefault="00040FC9" w:rsidP="00776F03">
                          <w:pPr>
                            <w:spacing w:after="0"/>
                            <w:jc w:val="left"/>
                            <w:rPr>
                              <w:color w:val="2B2E36" w:themeColor="text1"/>
                            </w:rPr>
                          </w:pPr>
                          <w:r w:rsidRPr="00040FC9">
                            <w:rPr>
                              <w:b/>
                              <w:bCs/>
                              <w:color w:val="2B2E36" w:themeColor="text1"/>
                            </w:rPr>
                            <w:t xml:space="preserve">Enefit </w:t>
                          </w:r>
                          <w:r w:rsidR="004A1FF6">
                            <w:rPr>
                              <w:b/>
                              <w:bCs/>
                              <w:color w:val="2B2E36" w:themeColor="text1"/>
                            </w:rPr>
                            <w:t>OÜ</w:t>
                          </w:r>
                          <w:r w:rsidR="00A76A9F">
                            <w:rPr>
                              <w:color w:val="2B2E36" w:themeColor="text1"/>
                            </w:rPr>
                            <w:br/>
                          </w:r>
                          <w:r w:rsidRPr="00040FC9">
                            <w:rPr>
                              <w:color w:val="2B2E36" w:themeColor="text1"/>
                            </w:rPr>
                            <w:t>Lelle 22, 11318 Tallinn</w:t>
                          </w:r>
                        </w:p>
                      </w:tc>
                      <w:tc>
                        <w:tcPr>
                          <w:tcW w:w="390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1ACCFD35" w14:textId="77777777" w:rsidR="00A76A9F" w:rsidRPr="00767D25" w:rsidRDefault="00603DB0" w:rsidP="00C66001">
                          <w:pPr>
                            <w:spacing w:after="0"/>
                            <w:jc w:val="left"/>
                            <w:rPr>
                              <w:color w:val="2B2E36" w:themeColor="text1"/>
                            </w:rPr>
                          </w:pPr>
                          <w:r w:rsidRPr="00EF7644">
                            <w:rPr>
                              <w:color w:val="2B2E36" w:themeColor="text1"/>
                            </w:rPr>
                            <w:t>Reg.</w:t>
                          </w:r>
                          <w:r w:rsidR="007C735F">
                            <w:rPr>
                              <w:color w:val="2B2E36" w:themeColor="text1"/>
                            </w:rPr>
                            <w:t xml:space="preserve"> </w:t>
                          </w:r>
                          <w:r w:rsidRPr="00EF7644">
                            <w:rPr>
                              <w:color w:val="2B2E36" w:themeColor="text1"/>
                            </w:rPr>
                            <w:t>kood</w:t>
                          </w:r>
                          <w:r w:rsidR="004E1266">
                            <w:rPr>
                              <w:color w:val="2B2E36" w:themeColor="text1"/>
                            </w:rPr>
                            <w:t>:</w:t>
                          </w:r>
                          <w:r w:rsidRPr="00EF7644">
                            <w:rPr>
                              <w:color w:val="2B2E36" w:themeColor="text1"/>
                            </w:rPr>
                            <w:t xml:space="preserve"> </w:t>
                          </w:r>
                          <w:r w:rsidR="00DB5DA8" w:rsidRPr="00DB5DA8">
                            <w:rPr>
                              <w:color w:val="2B2E36" w:themeColor="text1"/>
                            </w:rPr>
                            <w:t>11184032</w:t>
                          </w:r>
                          <w:r>
                            <w:rPr>
                              <w:color w:val="2B2E36" w:themeColor="text1"/>
                            </w:rPr>
                            <w:br/>
                          </w:r>
                          <w:r w:rsidR="00003C55">
                            <w:rPr>
                              <w:color w:val="2B2E36" w:themeColor="text1"/>
                            </w:rPr>
                            <w:t>T</w:t>
                          </w:r>
                          <w:r w:rsidR="00003C55">
                            <w:t>elefon:</w:t>
                          </w:r>
                          <w:r w:rsidR="003C05E7">
                            <w:t xml:space="preserve"> </w:t>
                          </w:r>
                          <w:r w:rsidR="009F5333">
                            <w:t>+</w:t>
                          </w:r>
                          <w:r w:rsidR="00770AC6">
                            <w:t>372</w:t>
                          </w:r>
                          <w:r w:rsidR="00750EE3">
                            <w:t> 465 2222</w:t>
                          </w:r>
                        </w:p>
                      </w:tc>
                      <w:tc>
                        <w:tcPr>
                          <w:tcW w:w="2835" w:type="dxa"/>
                        </w:tcPr>
                        <w:p w14:paraId="451A9C57" w14:textId="77777777" w:rsidR="00A0739A" w:rsidRPr="00646D48" w:rsidRDefault="00B10340" w:rsidP="00A0739A">
                          <w:pPr>
                            <w:spacing w:after="0"/>
                            <w:jc w:val="left"/>
                            <w:rPr>
                              <w:color w:val="2B2E36" w:themeColor="text1"/>
                            </w:rPr>
                          </w:pPr>
                          <w:r w:rsidRPr="00B10340">
                            <w:t>info@enefit.ee</w:t>
                          </w:r>
                          <w:r w:rsidR="00646D48" w:rsidRPr="00646D48">
                            <w:rPr>
                              <w:color w:val="2B2E36" w:themeColor="text1"/>
                            </w:rPr>
                            <w:t xml:space="preserve"> </w:t>
                          </w:r>
                        </w:p>
                        <w:p w14:paraId="28EC9763" w14:textId="77777777" w:rsidR="00A76A9F" w:rsidRPr="00C66001" w:rsidRDefault="00646D48" w:rsidP="00A0739A">
                          <w:pPr>
                            <w:spacing w:after="0"/>
                            <w:jc w:val="left"/>
                            <w:rPr>
                              <w:color w:val="2B2E36" w:themeColor="text1"/>
                            </w:rPr>
                          </w:pPr>
                          <w:hyperlink r:id="rId2" w:history="1">
                            <w:r w:rsidRPr="00646D48">
                              <w:rPr>
                                <w:rStyle w:val="Hyperlink"/>
                                <w:color w:val="2B2E36" w:themeColor="text1"/>
                                <w:u w:val="none"/>
                              </w:rPr>
                              <w:t>www.enefit.ee</w:t>
                            </w:r>
                          </w:hyperlink>
                          <w:r w:rsidRPr="00646D48">
                            <w:rPr>
                              <w:color w:val="2B2E36" w:themeColor="text1"/>
                            </w:rPr>
                            <w:t xml:space="preserve"> </w:t>
                          </w:r>
                          <w:r w:rsidR="002A5F4D" w:rsidRPr="00646D48">
                            <w:rPr>
                              <w:color w:val="2B2E36" w:themeColor="text1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06AE2FCC" w14:textId="77777777" w:rsidR="005D1ED4" w:rsidRDefault="005D1ED4" w:rsidP="00776F03">
                    <w:pPr>
                      <w:spacing w:after="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400CB" w14:textId="77777777" w:rsidR="007F6FAE" w:rsidRDefault="007F6FAE" w:rsidP="00984DF6">
      <w:pPr>
        <w:spacing w:after="0" w:line="240" w:lineRule="auto"/>
      </w:pPr>
      <w:r>
        <w:separator/>
      </w:r>
    </w:p>
  </w:footnote>
  <w:footnote w:type="continuationSeparator" w:id="0">
    <w:p w14:paraId="73DA51C8" w14:textId="77777777" w:rsidR="007F6FAE" w:rsidRDefault="007F6FAE" w:rsidP="00984DF6">
      <w:pPr>
        <w:spacing w:after="0" w:line="240" w:lineRule="auto"/>
      </w:pPr>
      <w:r>
        <w:continuationSeparator/>
      </w:r>
    </w:p>
  </w:footnote>
  <w:footnote w:type="continuationNotice" w:id="1">
    <w:p w14:paraId="6B245972" w14:textId="77777777" w:rsidR="007F6FAE" w:rsidRDefault="007F6F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3E8FF" w14:textId="77777777" w:rsidR="00750EE3" w:rsidRDefault="00750E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D96A6" w14:textId="77777777" w:rsidR="00750EE3" w:rsidRDefault="00750E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113EE" w14:textId="77777777" w:rsidR="0071068A" w:rsidRDefault="003A2C87">
    <w:pPr>
      <w:pStyle w:val="Header"/>
    </w:pPr>
    <w:r w:rsidRPr="00355C94">
      <w:rPr>
        <w:noProof/>
      </w:rPr>
      <w:drawing>
        <wp:anchor distT="0" distB="0" distL="114300" distR="114300" simplePos="0" relativeHeight="251658241" behindDoc="0" locked="0" layoutInCell="1" allowOverlap="1" wp14:anchorId="01C7E80C" wp14:editId="6D1DCE6D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800000" cy="396000"/>
          <wp:effectExtent l="0" t="0" r="0" b="4445"/>
          <wp:wrapNone/>
          <wp:docPr id="7" name="Graphic 6">
            <a:extLst xmlns:a="http://schemas.openxmlformats.org/drawingml/2006/main">
              <a:ext uri="{FF2B5EF4-FFF2-40B4-BE49-F238E27FC236}">
                <a16:creationId xmlns:a16="http://schemas.microsoft.com/office/drawing/2014/main" id="{79158F66-50B4-B769-2EA3-20A39009F2A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6">
                    <a:extLst>
                      <a:ext uri="{FF2B5EF4-FFF2-40B4-BE49-F238E27FC236}">
                        <a16:creationId xmlns:a16="http://schemas.microsoft.com/office/drawing/2014/main" id="{79158F66-50B4-B769-2EA3-20A39009F2A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80CA6"/>
    <w:multiLevelType w:val="multilevel"/>
    <w:tmpl w:val="E9982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159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BD0"/>
    <w:rsid w:val="00003C55"/>
    <w:rsid w:val="000258ED"/>
    <w:rsid w:val="00040FC9"/>
    <w:rsid w:val="00061A04"/>
    <w:rsid w:val="000E3BA1"/>
    <w:rsid w:val="000F4013"/>
    <w:rsid w:val="000F434D"/>
    <w:rsid w:val="000F77A7"/>
    <w:rsid w:val="00142DE1"/>
    <w:rsid w:val="00143CAD"/>
    <w:rsid w:val="00181731"/>
    <w:rsid w:val="001A3239"/>
    <w:rsid w:val="001A600D"/>
    <w:rsid w:val="001B2BD0"/>
    <w:rsid w:val="001D6FC4"/>
    <w:rsid w:val="00201007"/>
    <w:rsid w:val="00203975"/>
    <w:rsid w:val="00203C7D"/>
    <w:rsid w:val="002579A0"/>
    <w:rsid w:val="00262310"/>
    <w:rsid w:val="0028378B"/>
    <w:rsid w:val="00285902"/>
    <w:rsid w:val="00294A1B"/>
    <w:rsid w:val="00294C02"/>
    <w:rsid w:val="002A120E"/>
    <w:rsid w:val="002A3EA8"/>
    <w:rsid w:val="002A5F4D"/>
    <w:rsid w:val="002B205A"/>
    <w:rsid w:val="002C7B57"/>
    <w:rsid w:val="002D4DB2"/>
    <w:rsid w:val="002E62D0"/>
    <w:rsid w:val="002E6E7F"/>
    <w:rsid w:val="002F7970"/>
    <w:rsid w:val="002F7D6E"/>
    <w:rsid w:val="00316FC8"/>
    <w:rsid w:val="00327789"/>
    <w:rsid w:val="003278AA"/>
    <w:rsid w:val="00343AF0"/>
    <w:rsid w:val="003846AD"/>
    <w:rsid w:val="00386A58"/>
    <w:rsid w:val="003A2C87"/>
    <w:rsid w:val="003A5640"/>
    <w:rsid w:val="003C05E7"/>
    <w:rsid w:val="003E0825"/>
    <w:rsid w:val="003F4C6A"/>
    <w:rsid w:val="00401AAB"/>
    <w:rsid w:val="00404635"/>
    <w:rsid w:val="00407768"/>
    <w:rsid w:val="004268FF"/>
    <w:rsid w:val="0043295A"/>
    <w:rsid w:val="00436472"/>
    <w:rsid w:val="00445335"/>
    <w:rsid w:val="00445C2C"/>
    <w:rsid w:val="00466501"/>
    <w:rsid w:val="004A1FF6"/>
    <w:rsid w:val="004C50F5"/>
    <w:rsid w:val="004C6964"/>
    <w:rsid w:val="004D11E2"/>
    <w:rsid w:val="004E1266"/>
    <w:rsid w:val="004E32DD"/>
    <w:rsid w:val="00504D26"/>
    <w:rsid w:val="00511179"/>
    <w:rsid w:val="00521319"/>
    <w:rsid w:val="005227D0"/>
    <w:rsid w:val="005408ED"/>
    <w:rsid w:val="0054781C"/>
    <w:rsid w:val="005760E9"/>
    <w:rsid w:val="00580AF2"/>
    <w:rsid w:val="005A1605"/>
    <w:rsid w:val="005A5BF8"/>
    <w:rsid w:val="005B6C30"/>
    <w:rsid w:val="005C0E7E"/>
    <w:rsid w:val="005C606C"/>
    <w:rsid w:val="005D1ED4"/>
    <w:rsid w:val="005F0F27"/>
    <w:rsid w:val="00603DB0"/>
    <w:rsid w:val="006265A1"/>
    <w:rsid w:val="00637371"/>
    <w:rsid w:val="00646D48"/>
    <w:rsid w:val="00654853"/>
    <w:rsid w:val="006745F2"/>
    <w:rsid w:val="006754A2"/>
    <w:rsid w:val="00691FD0"/>
    <w:rsid w:val="006A40B1"/>
    <w:rsid w:val="006A4155"/>
    <w:rsid w:val="006D364F"/>
    <w:rsid w:val="007002D0"/>
    <w:rsid w:val="0071068A"/>
    <w:rsid w:val="0072045E"/>
    <w:rsid w:val="00733149"/>
    <w:rsid w:val="00750EE3"/>
    <w:rsid w:val="00767D25"/>
    <w:rsid w:val="00770AC6"/>
    <w:rsid w:val="00776F03"/>
    <w:rsid w:val="00785CEF"/>
    <w:rsid w:val="007949E1"/>
    <w:rsid w:val="00797924"/>
    <w:rsid w:val="00797C21"/>
    <w:rsid w:val="007A001A"/>
    <w:rsid w:val="007A5217"/>
    <w:rsid w:val="007C735F"/>
    <w:rsid w:val="007E5D90"/>
    <w:rsid w:val="007E69D5"/>
    <w:rsid w:val="007F594E"/>
    <w:rsid w:val="007F6FAE"/>
    <w:rsid w:val="00800E81"/>
    <w:rsid w:val="008115C2"/>
    <w:rsid w:val="0081334A"/>
    <w:rsid w:val="008315B4"/>
    <w:rsid w:val="0083606C"/>
    <w:rsid w:val="00837480"/>
    <w:rsid w:val="00860AE8"/>
    <w:rsid w:val="0086681F"/>
    <w:rsid w:val="00870125"/>
    <w:rsid w:val="00876651"/>
    <w:rsid w:val="00883A57"/>
    <w:rsid w:val="008B13F5"/>
    <w:rsid w:val="008C1BF2"/>
    <w:rsid w:val="008D5F91"/>
    <w:rsid w:val="008E01EC"/>
    <w:rsid w:val="008F5614"/>
    <w:rsid w:val="0091053B"/>
    <w:rsid w:val="00922B40"/>
    <w:rsid w:val="00941D01"/>
    <w:rsid w:val="009527EC"/>
    <w:rsid w:val="00984DF6"/>
    <w:rsid w:val="009A59B5"/>
    <w:rsid w:val="009B52FF"/>
    <w:rsid w:val="009C07A1"/>
    <w:rsid w:val="009C11F0"/>
    <w:rsid w:val="009C6865"/>
    <w:rsid w:val="009E59FA"/>
    <w:rsid w:val="009F1221"/>
    <w:rsid w:val="009F5333"/>
    <w:rsid w:val="00A0739A"/>
    <w:rsid w:val="00A66293"/>
    <w:rsid w:val="00A70590"/>
    <w:rsid w:val="00A76A9F"/>
    <w:rsid w:val="00A8597A"/>
    <w:rsid w:val="00AD4C66"/>
    <w:rsid w:val="00AE552D"/>
    <w:rsid w:val="00AF4205"/>
    <w:rsid w:val="00B03DEC"/>
    <w:rsid w:val="00B06D9C"/>
    <w:rsid w:val="00B07B87"/>
    <w:rsid w:val="00B10340"/>
    <w:rsid w:val="00B164B0"/>
    <w:rsid w:val="00B24A0C"/>
    <w:rsid w:val="00B35BE2"/>
    <w:rsid w:val="00B64DB7"/>
    <w:rsid w:val="00B84E81"/>
    <w:rsid w:val="00B94507"/>
    <w:rsid w:val="00B946CF"/>
    <w:rsid w:val="00BE2ECB"/>
    <w:rsid w:val="00BF5B9D"/>
    <w:rsid w:val="00BF6821"/>
    <w:rsid w:val="00C07377"/>
    <w:rsid w:val="00C31580"/>
    <w:rsid w:val="00C63A76"/>
    <w:rsid w:val="00C66001"/>
    <w:rsid w:val="00C724D4"/>
    <w:rsid w:val="00C75530"/>
    <w:rsid w:val="00CC0D40"/>
    <w:rsid w:val="00CD7193"/>
    <w:rsid w:val="00CE161B"/>
    <w:rsid w:val="00D00702"/>
    <w:rsid w:val="00D22C45"/>
    <w:rsid w:val="00D278D2"/>
    <w:rsid w:val="00D30553"/>
    <w:rsid w:val="00D4174C"/>
    <w:rsid w:val="00D438BE"/>
    <w:rsid w:val="00D46614"/>
    <w:rsid w:val="00D623DC"/>
    <w:rsid w:val="00D63C6B"/>
    <w:rsid w:val="00D64BBF"/>
    <w:rsid w:val="00D71075"/>
    <w:rsid w:val="00D716CA"/>
    <w:rsid w:val="00D808B3"/>
    <w:rsid w:val="00D979BD"/>
    <w:rsid w:val="00DA3EE5"/>
    <w:rsid w:val="00DB4782"/>
    <w:rsid w:val="00DB5DA8"/>
    <w:rsid w:val="00DD0E96"/>
    <w:rsid w:val="00DD1F44"/>
    <w:rsid w:val="00DE6E43"/>
    <w:rsid w:val="00DF4B68"/>
    <w:rsid w:val="00E021C5"/>
    <w:rsid w:val="00E10E84"/>
    <w:rsid w:val="00E1569F"/>
    <w:rsid w:val="00E20C4F"/>
    <w:rsid w:val="00E25526"/>
    <w:rsid w:val="00E42325"/>
    <w:rsid w:val="00E474F4"/>
    <w:rsid w:val="00E559C6"/>
    <w:rsid w:val="00E659D1"/>
    <w:rsid w:val="00EB28DF"/>
    <w:rsid w:val="00EC4302"/>
    <w:rsid w:val="00EF7644"/>
    <w:rsid w:val="00F041A5"/>
    <w:rsid w:val="00F158C8"/>
    <w:rsid w:val="00F179F0"/>
    <w:rsid w:val="00F3113E"/>
    <w:rsid w:val="00F43A1E"/>
    <w:rsid w:val="00F46A02"/>
    <w:rsid w:val="00F561F3"/>
    <w:rsid w:val="00F7250D"/>
    <w:rsid w:val="00F74BBC"/>
    <w:rsid w:val="00FA6FF7"/>
    <w:rsid w:val="00FB357F"/>
    <w:rsid w:val="00FC5440"/>
    <w:rsid w:val="00FD57B1"/>
    <w:rsid w:val="00FE298C"/>
    <w:rsid w:val="0284F956"/>
    <w:rsid w:val="057C7F39"/>
    <w:rsid w:val="05D2FACE"/>
    <w:rsid w:val="1475A485"/>
    <w:rsid w:val="151758DA"/>
    <w:rsid w:val="190F5157"/>
    <w:rsid w:val="2334F13C"/>
    <w:rsid w:val="2B1B722A"/>
    <w:rsid w:val="2CD1AB16"/>
    <w:rsid w:val="2DA2DC2B"/>
    <w:rsid w:val="34CA9477"/>
    <w:rsid w:val="3555B348"/>
    <w:rsid w:val="358FBCC0"/>
    <w:rsid w:val="3A4441E6"/>
    <w:rsid w:val="3A6E246E"/>
    <w:rsid w:val="3BB46EE2"/>
    <w:rsid w:val="4432A612"/>
    <w:rsid w:val="4E00572F"/>
    <w:rsid w:val="51A88303"/>
    <w:rsid w:val="5463BE06"/>
    <w:rsid w:val="57746F57"/>
    <w:rsid w:val="58934C86"/>
    <w:rsid w:val="5CA65E13"/>
    <w:rsid w:val="61B14F7D"/>
    <w:rsid w:val="71D078E0"/>
    <w:rsid w:val="73F7BFE3"/>
    <w:rsid w:val="7B17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4B3AC0"/>
  <w15:chartTrackingRefBased/>
  <w15:docId w15:val="{B5F27211-1550-47A7-92DB-7E55565F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605"/>
    <w:pPr>
      <w:spacing w:after="360" w:line="276" w:lineRule="auto"/>
      <w:jc w:val="both"/>
    </w:pPr>
    <w:rPr>
      <w:color w:val="2B2E36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DF6"/>
  </w:style>
  <w:style w:type="paragraph" w:styleId="Footer">
    <w:name w:val="footer"/>
    <w:basedOn w:val="Normal"/>
    <w:link w:val="FooterChar"/>
    <w:uiPriority w:val="99"/>
    <w:unhideWhenUsed/>
    <w:rsid w:val="00984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DF6"/>
  </w:style>
  <w:style w:type="table" w:styleId="TableGrid">
    <w:name w:val="Table Grid"/>
    <w:basedOn w:val="TableNormal"/>
    <w:uiPriority w:val="39"/>
    <w:rsid w:val="005C0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02D0"/>
    <w:rPr>
      <w:color w:val="00973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02D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77A7"/>
    <w:pPr>
      <w:spacing w:after="0" w:line="240" w:lineRule="auto"/>
    </w:pPr>
    <w:rPr>
      <w:color w:val="2B2E36"/>
      <w:sz w:val="2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color w:val="2B2E36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0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05A"/>
    <w:rPr>
      <w:b/>
      <w:bCs/>
      <w:color w:val="2B2E3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ve.mandre@enefit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rmk@rmk.e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rgen.kusmin@rmk.e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efit.ee" TargetMode="External"/><Relationship Id="rId1" Type="http://schemas.openxmlformats.org/officeDocument/2006/relationships/hyperlink" Target="http://www.enefit.ee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nergiaee.sharepoint.com/sites/EnefitMedia/Office%20Template%20Library/Word%20templates/Enefit/EST/EST_enefit_algatuskiri.dotx" TargetMode="External"/></Relationships>
</file>

<file path=word/theme/theme1.xml><?xml version="1.0" encoding="utf-8"?>
<a:theme xmlns:a="http://schemas.openxmlformats.org/drawingml/2006/main" name="Office Theme">
  <a:themeElements>
    <a:clrScheme name="Custom 97">
      <a:dk1>
        <a:srgbClr val="2B2E36"/>
      </a:dk1>
      <a:lt1>
        <a:sysClr val="window" lastClr="FFFFFF"/>
      </a:lt1>
      <a:dk2>
        <a:srgbClr val="2B2E36"/>
      </a:dk2>
      <a:lt2>
        <a:srgbClr val="E7E6E6"/>
      </a:lt2>
      <a:accent1>
        <a:srgbClr val="2B2E36"/>
      </a:accent1>
      <a:accent2>
        <a:srgbClr val="00973A"/>
      </a:accent2>
      <a:accent3>
        <a:srgbClr val="E2DED9"/>
      </a:accent3>
      <a:accent4>
        <a:srgbClr val="7EB074"/>
      </a:accent4>
      <a:accent5>
        <a:srgbClr val="FFD481"/>
      </a:accent5>
      <a:accent6>
        <a:srgbClr val="8DAACF"/>
      </a:accent6>
      <a:hlink>
        <a:srgbClr val="00973A"/>
      </a:hlink>
      <a:folHlink>
        <a:srgbClr val="00973A"/>
      </a:folHlink>
    </a:clrScheme>
    <a:fontScheme name="Custom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84537b-265b-4510-abbc-22e241e7604c" xsi:nil="true"/>
    <lcf76f155ced4ddcb4097134ff3c332f xmlns="d6b80194-6e94-464d-b1a9-607783aae76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261E7F08F87242B1BB2F5AFC6F42B0" ma:contentTypeVersion="18" ma:contentTypeDescription="Loo uus dokument" ma:contentTypeScope="" ma:versionID="a4c8535d335b78f0f6a7c7c56c385a60">
  <xsd:schema xmlns:xsd="http://www.w3.org/2001/XMLSchema" xmlns:xs="http://www.w3.org/2001/XMLSchema" xmlns:p="http://schemas.microsoft.com/office/2006/metadata/properties" xmlns:ns2="d6b80194-6e94-464d-b1a9-607783aae769" xmlns:ns3="1884537b-265b-4510-abbc-22e241e7604c" targetNamespace="http://schemas.microsoft.com/office/2006/metadata/properties" ma:root="true" ma:fieldsID="1897f569f18aa2d0c924267f3534b688" ns2:_="" ns3:_="">
    <xsd:import namespace="d6b80194-6e94-464d-b1a9-607783aae769"/>
    <xsd:import namespace="1884537b-265b-4510-abbc-22e241e76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80194-6e94-464d-b1a9-607783aae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4537b-265b-4510-abbc-22e241e760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3a54e42-aa13-40ac-9598-5b5782578121}" ma:internalName="TaxCatchAll" ma:showField="CatchAllData" ma:web="1884537b-265b-4510-abbc-22e241e76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21EA5-724D-4E86-B564-ACD084859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91E8A1-71C2-4AE2-98B1-F1663B827E1E}">
  <ds:schemaRefs>
    <ds:schemaRef ds:uri="http://schemas.microsoft.com/office/2006/metadata/properties"/>
    <ds:schemaRef ds:uri="http://schemas.microsoft.com/office/infopath/2007/PartnerControls"/>
    <ds:schemaRef ds:uri="1884537b-265b-4510-abbc-22e241e7604c"/>
    <ds:schemaRef ds:uri="d6b80194-6e94-464d-b1a9-607783aae769"/>
  </ds:schemaRefs>
</ds:datastoreItem>
</file>

<file path=customXml/itemProps3.xml><?xml version="1.0" encoding="utf-8"?>
<ds:datastoreItem xmlns:ds="http://schemas.openxmlformats.org/officeDocument/2006/customXml" ds:itemID="{C970D598-E067-4363-BDCE-8631899FF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80194-6e94-464d-b1a9-607783aae769"/>
    <ds:schemaRef ds:uri="1884537b-265b-4510-abbc-22e241e76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0F6F6B-1208-4B7E-A9E5-5168CA8373A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5cd778b-2b28-4ebc-956c-b5977a36cd28}" enabled="0" method="" siteId="{15cd778b-2b28-4ebc-956c-b5977a36cd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EST_enefit_algatuskiri.dotx</Template>
  <TotalTime>0</TotalTime>
  <Pages>2</Pages>
  <Words>313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Links>
    <vt:vector size="24" baseType="variant">
      <vt:variant>
        <vt:i4>2424922</vt:i4>
      </vt:variant>
      <vt:variant>
        <vt:i4>6</vt:i4>
      </vt:variant>
      <vt:variant>
        <vt:i4>0</vt:i4>
      </vt:variant>
      <vt:variant>
        <vt:i4>5</vt:i4>
      </vt:variant>
      <vt:variant>
        <vt:lpwstr>mailto:ave.mandre@enefit.com</vt:lpwstr>
      </vt:variant>
      <vt:variant>
        <vt:lpwstr/>
      </vt:variant>
      <vt:variant>
        <vt:i4>458788</vt:i4>
      </vt:variant>
      <vt:variant>
        <vt:i4>3</vt:i4>
      </vt:variant>
      <vt:variant>
        <vt:i4>0</vt:i4>
      </vt:variant>
      <vt:variant>
        <vt:i4>5</vt:i4>
      </vt:variant>
      <vt:variant>
        <vt:lpwstr>mailto:rmk@rmk.ee</vt:lpwstr>
      </vt:variant>
      <vt:variant>
        <vt:lpwstr/>
      </vt:variant>
      <vt:variant>
        <vt:i4>3866692</vt:i4>
      </vt:variant>
      <vt:variant>
        <vt:i4>0</vt:i4>
      </vt:variant>
      <vt:variant>
        <vt:i4>0</vt:i4>
      </vt:variant>
      <vt:variant>
        <vt:i4>5</vt:i4>
      </vt:variant>
      <vt:variant>
        <vt:lpwstr>mailto:jurgen.kusmin@rmk.ee</vt:lpwstr>
      </vt:variant>
      <vt:variant>
        <vt:lpwstr/>
      </vt:variant>
      <vt:variant>
        <vt:i4>589897</vt:i4>
      </vt:variant>
      <vt:variant>
        <vt:i4>0</vt:i4>
      </vt:variant>
      <vt:variant>
        <vt:i4>0</vt:i4>
      </vt:variant>
      <vt:variant>
        <vt:i4>5</vt:i4>
      </vt:variant>
      <vt:variant>
        <vt:lpwstr>http://www.enefit.ee/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 Mandre</dc:creator>
  <cp:keywords/>
  <dc:description/>
  <cp:lastModifiedBy>Maarja Kaljurand</cp:lastModifiedBy>
  <cp:revision>2</cp:revision>
  <dcterms:created xsi:type="dcterms:W3CDTF">2026-02-18T07:37:00Z</dcterms:created>
  <dcterms:modified xsi:type="dcterms:W3CDTF">2026-02-18T07:37:00Z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0x01010011261E7F08F87242B1BB2F5AFC6F42B0</vt:lpwstr>
  </property>
  <property fmtid="{D5CDD505-2E9C-101B-9397-08002B2CF9AE}" pid="3" name="MediaServiceImageTags">
    <vt:lpwstr/>
  </property>
</Properties>
</file>