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DCD0C" w14:textId="77777777" w:rsidR="0099718C" w:rsidRPr="007A0C5B" w:rsidRDefault="0099718C">
      <w:pPr>
        <w:rPr>
          <w:lang w:val="et-E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62"/>
        <w:gridCol w:w="4692"/>
      </w:tblGrid>
      <w:tr w:rsidR="00BF199B" w:rsidRPr="007A0C5B" w14:paraId="4EEB01BF" w14:textId="77777777" w:rsidTr="007F2639">
        <w:trPr>
          <w:cantSplit/>
        </w:trPr>
        <w:tc>
          <w:tcPr>
            <w:tcW w:w="4662" w:type="dxa"/>
            <w:vMerge w:val="restart"/>
          </w:tcPr>
          <w:p w14:paraId="2A05E972" w14:textId="29B2BF3D" w:rsidR="00D63FE2" w:rsidRPr="007A0C5B" w:rsidRDefault="00FE624B" w:rsidP="001B32ED">
            <w:pPr>
              <w:rPr>
                <w:lang w:val="et-EE"/>
              </w:rPr>
            </w:pPr>
            <w:r>
              <w:rPr>
                <w:lang w:val="et-EE"/>
              </w:rPr>
              <w:t>Lp</w:t>
            </w:r>
            <w:r w:rsidR="0060393B">
              <w:rPr>
                <w:lang w:val="et-EE"/>
              </w:rPr>
              <w:t xml:space="preserve">. </w:t>
            </w:r>
            <w:r w:rsidR="00032D72">
              <w:rPr>
                <w:lang w:val="et-EE"/>
              </w:rPr>
              <w:t>Marge Kelgo</w:t>
            </w:r>
          </w:p>
          <w:p w14:paraId="1ABF7801" w14:textId="7316E934" w:rsidR="0005386B" w:rsidRPr="007A0C5B" w:rsidRDefault="00665FFD" w:rsidP="001B32ED">
            <w:pPr>
              <w:rPr>
                <w:lang w:val="et-EE"/>
              </w:rPr>
            </w:pPr>
            <w:r w:rsidRPr="007A0C5B">
              <w:rPr>
                <w:lang w:val="et-EE"/>
              </w:rPr>
              <w:t>Transpordiamet</w:t>
            </w:r>
          </w:p>
          <w:p w14:paraId="03D5A028" w14:textId="638517EE" w:rsidR="001B32ED" w:rsidRPr="007A0C5B" w:rsidRDefault="00032D72" w:rsidP="001B32ED">
            <w:pPr>
              <w:rPr>
                <w:lang w:val="et-EE"/>
              </w:rPr>
            </w:pPr>
            <w:hyperlink r:id="rId8" w:history="1">
              <w:r w:rsidRPr="00C82F62">
                <w:rPr>
                  <w:rStyle w:val="Hyperlink"/>
                </w:rPr>
                <w:t>marge.kelgo</w:t>
              </w:r>
              <w:r w:rsidRPr="00C82F62">
                <w:rPr>
                  <w:rStyle w:val="Hyperlink"/>
                  <w:lang w:val="et-EE"/>
                </w:rPr>
                <w:t>@transpordiamet.ee</w:t>
              </w:r>
            </w:hyperlink>
            <w:r w:rsidR="00665FFD" w:rsidRPr="007A0C5B">
              <w:rPr>
                <w:lang w:val="et-EE"/>
              </w:rPr>
              <w:t xml:space="preserve">  </w:t>
            </w:r>
          </w:p>
        </w:tc>
        <w:tc>
          <w:tcPr>
            <w:tcW w:w="4692" w:type="dxa"/>
          </w:tcPr>
          <w:p w14:paraId="356DC352" w14:textId="327C2455" w:rsidR="0099718C" w:rsidRPr="007A0C5B" w:rsidRDefault="0099718C">
            <w:pPr>
              <w:jc w:val="right"/>
              <w:rPr>
                <w:lang w:val="et-EE"/>
              </w:rPr>
            </w:pPr>
          </w:p>
        </w:tc>
      </w:tr>
      <w:tr w:rsidR="00BF199B" w:rsidRPr="007A0C5B" w14:paraId="4C96AC02" w14:textId="77777777" w:rsidTr="007F2639">
        <w:trPr>
          <w:cantSplit/>
        </w:trPr>
        <w:tc>
          <w:tcPr>
            <w:tcW w:w="4662" w:type="dxa"/>
            <w:vMerge/>
          </w:tcPr>
          <w:p w14:paraId="28AED7E0" w14:textId="77777777" w:rsidR="0099718C" w:rsidRPr="007A0C5B" w:rsidRDefault="0099718C">
            <w:pPr>
              <w:rPr>
                <w:lang w:val="et-EE"/>
              </w:rPr>
            </w:pPr>
          </w:p>
        </w:tc>
        <w:tc>
          <w:tcPr>
            <w:tcW w:w="4692" w:type="dxa"/>
          </w:tcPr>
          <w:p w14:paraId="569C7DE5" w14:textId="74F5850C" w:rsidR="0099718C" w:rsidRPr="007A0C5B" w:rsidRDefault="00695167" w:rsidP="00BF199B">
            <w:pPr>
              <w:pStyle w:val="Heading1"/>
              <w:ind w:left="460" w:firstLine="284"/>
              <w:jc w:val="left"/>
              <w:rPr>
                <w:b w:val="0"/>
                <w:bCs w:val="0"/>
              </w:rPr>
            </w:pPr>
            <w:r w:rsidRPr="007A0C5B">
              <w:t xml:space="preserve">             </w:t>
            </w:r>
            <w:r w:rsidR="004411C6">
              <w:t xml:space="preserve">   </w:t>
            </w:r>
            <w:r w:rsidRPr="007A0C5B">
              <w:t>Meie P2</w:t>
            </w:r>
            <w:r w:rsidR="00032D72">
              <w:t>4007</w:t>
            </w:r>
            <w:r w:rsidRPr="007A0C5B">
              <w:t>-</w:t>
            </w:r>
            <w:r w:rsidR="009179DD">
              <w:t>5</w:t>
            </w:r>
            <w:r w:rsidRPr="007A0C5B">
              <w:t xml:space="preserve">, </w:t>
            </w:r>
            <w:r w:rsidR="009179DD">
              <w:t>14</w:t>
            </w:r>
            <w:r w:rsidRPr="007A0C5B">
              <w:t>.0</w:t>
            </w:r>
            <w:r w:rsidR="009179DD">
              <w:t>8</w:t>
            </w:r>
            <w:r w:rsidRPr="007A0C5B">
              <w:t>.202</w:t>
            </w:r>
            <w:r w:rsidR="00E1391C">
              <w:t>5</w:t>
            </w:r>
          </w:p>
        </w:tc>
      </w:tr>
      <w:tr w:rsidR="0005386B" w:rsidRPr="007A0C5B" w14:paraId="2B0A53F7" w14:textId="77777777" w:rsidTr="007F2639">
        <w:trPr>
          <w:cantSplit/>
        </w:trPr>
        <w:tc>
          <w:tcPr>
            <w:tcW w:w="4662" w:type="dxa"/>
          </w:tcPr>
          <w:p w14:paraId="614A327F" w14:textId="13E16495" w:rsidR="0005386B" w:rsidRPr="007A0C5B" w:rsidRDefault="0005386B">
            <w:pPr>
              <w:rPr>
                <w:lang w:val="et-EE"/>
              </w:rPr>
            </w:pPr>
          </w:p>
        </w:tc>
        <w:tc>
          <w:tcPr>
            <w:tcW w:w="4692" w:type="dxa"/>
          </w:tcPr>
          <w:p w14:paraId="76801749" w14:textId="5452A5D7" w:rsidR="0005386B" w:rsidRPr="007A0C5B" w:rsidRDefault="0005386B" w:rsidP="00BF199B">
            <w:pPr>
              <w:pStyle w:val="Heading1"/>
              <w:ind w:left="460" w:firstLine="284"/>
              <w:jc w:val="left"/>
              <w:rPr>
                <w:b w:val="0"/>
                <w:bCs w:val="0"/>
              </w:rPr>
            </w:pPr>
          </w:p>
        </w:tc>
      </w:tr>
    </w:tbl>
    <w:p w14:paraId="0FAFF4CB" w14:textId="77777777" w:rsidR="000C575C" w:rsidRDefault="000C575C" w:rsidP="00635D27">
      <w:pPr>
        <w:ind w:right="4490"/>
        <w:jc w:val="both"/>
        <w:rPr>
          <w:b/>
          <w:bCs/>
          <w:lang w:val="et-EE"/>
        </w:rPr>
      </w:pPr>
    </w:p>
    <w:p w14:paraId="187B2129" w14:textId="6C4ECAB6" w:rsidR="00C33670" w:rsidRDefault="007C0681" w:rsidP="00635D27">
      <w:pPr>
        <w:ind w:right="4490"/>
        <w:jc w:val="both"/>
        <w:rPr>
          <w:b/>
          <w:bCs/>
          <w:lang w:val="et-EE"/>
        </w:rPr>
      </w:pPr>
      <w:r w:rsidRPr="007C0681">
        <w:rPr>
          <w:b/>
          <w:bCs/>
          <w:lang w:val="et-EE"/>
        </w:rPr>
        <w:t>Riigitee 4 (E67) Tallinn-Pärnu-Ikla km 62,2-70,2 Päädeva-Haimre lõigu 2+2 sõidurajaga maantee põhiprojekti koostamine</w:t>
      </w:r>
    </w:p>
    <w:p w14:paraId="46C7CFCB" w14:textId="77777777" w:rsidR="007C0681" w:rsidRDefault="007C0681" w:rsidP="00635D27">
      <w:pPr>
        <w:ind w:right="4490"/>
        <w:jc w:val="both"/>
        <w:rPr>
          <w:b/>
          <w:bCs/>
          <w:lang w:val="et-EE"/>
        </w:rPr>
      </w:pPr>
    </w:p>
    <w:p w14:paraId="36F635CB" w14:textId="77777777" w:rsidR="004411C6" w:rsidRDefault="004411C6" w:rsidP="00635D27">
      <w:pPr>
        <w:ind w:right="4490"/>
        <w:jc w:val="both"/>
        <w:rPr>
          <w:b/>
          <w:bCs/>
          <w:lang w:val="et-EE"/>
        </w:rPr>
      </w:pPr>
    </w:p>
    <w:p w14:paraId="61EBD6E0" w14:textId="7829F0C9" w:rsidR="00635D27" w:rsidRPr="007A0C5B" w:rsidRDefault="009179DD" w:rsidP="00635D27">
      <w:pPr>
        <w:ind w:right="4490"/>
        <w:jc w:val="both"/>
        <w:rPr>
          <w:b/>
          <w:bCs/>
          <w:lang w:val="et-EE"/>
        </w:rPr>
      </w:pPr>
      <w:r>
        <w:rPr>
          <w:b/>
          <w:bCs/>
          <w:lang w:val="et-EE"/>
        </w:rPr>
        <w:t>Taotlus lõpptähtaja pikendamiseks</w:t>
      </w:r>
    </w:p>
    <w:p w14:paraId="38CD3CE4" w14:textId="77777777" w:rsidR="009350AF" w:rsidRDefault="00635D27" w:rsidP="00635D27">
      <w:pPr>
        <w:jc w:val="both"/>
        <w:rPr>
          <w:lang w:val="et-EE"/>
        </w:rPr>
      </w:pPr>
      <w:r w:rsidRPr="007A0C5B">
        <w:rPr>
          <w:lang w:val="et-EE"/>
        </w:rPr>
        <w:t xml:space="preserve"> </w:t>
      </w:r>
    </w:p>
    <w:p w14:paraId="63CDF054" w14:textId="77777777" w:rsidR="00201B79" w:rsidRDefault="00201B79" w:rsidP="00465B34">
      <w:pPr>
        <w:jc w:val="both"/>
        <w:rPr>
          <w:lang w:val="et-EE"/>
        </w:rPr>
      </w:pPr>
    </w:p>
    <w:p w14:paraId="09BD607B" w14:textId="6E80F1EC" w:rsidR="00635D27" w:rsidRDefault="006471B5" w:rsidP="00465B34">
      <w:pPr>
        <w:jc w:val="both"/>
        <w:rPr>
          <w:b/>
          <w:bCs/>
          <w:lang w:val="et-EE"/>
        </w:rPr>
      </w:pPr>
      <w:r w:rsidRPr="007A0C5B">
        <w:rPr>
          <w:lang w:val="et-EE"/>
        </w:rPr>
        <w:t xml:space="preserve">Transpordiameti ja Selektor Projekt OÜ vahel on </w:t>
      </w:r>
      <w:r w:rsidR="00FE624B">
        <w:rPr>
          <w:lang w:val="et-EE"/>
        </w:rPr>
        <w:t>16</w:t>
      </w:r>
      <w:r w:rsidRPr="007A0C5B">
        <w:rPr>
          <w:lang w:val="et-EE"/>
        </w:rPr>
        <w:t>.</w:t>
      </w:r>
      <w:r w:rsidR="00F058D0">
        <w:rPr>
          <w:lang w:val="et-EE"/>
        </w:rPr>
        <w:t>0</w:t>
      </w:r>
      <w:r w:rsidR="007C0681">
        <w:rPr>
          <w:lang w:val="et-EE"/>
        </w:rPr>
        <w:t>5</w:t>
      </w:r>
      <w:r w:rsidRPr="007A0C5B">
        <w:rPr>
          <w:lang w:val="et-EE"/>
        </w:rPr>
        <w:t>.202</w:t>
      </w:r>
      <w:r w:rsidR="007C0681">
        <w:rPr>
          <w:lang w:val="et-EE"/>
        </w:rPr>
        <w:t>4</w:t>
      </w:r>
      <w:r w:rsidRPr="007A0C5B">
        <w:rPr>
          <w:lang w:val="et-EE"/>
        </w:rPr>
        <w:t xml:space="preserve"> sõlmitud Töövõtuleping</w:t>
      </w:r>
      <w:r w:rsidR="007C0681">
        <w:rPr>
          <w:lang w:val="et-EE"/>
        </w:rPr>
        <w:t xml:space="preserve"> </w:t>
      </w:r>
      <w:r w:rsidR="007C0681" w:rsidRPr="007C0681">
        <w:rPr>
          <w:lang w:val="et-EE"/>
        </w:rPr>
        <w:t xml:space="preserve">3.2-3/24/862-1 </w:t>
      </w:r>
      <w:r w:rsidRPr="00597E1B">
        <w:rPr>
          <w:lang w:val="et-EE"/>
        </w:rPr>
        <w:t>„</w:t>
      </w:r>
      <w:r w:rsidR="007C0681" w:rsidRPr="007C0681">
        <w:rPr>
          <w:b/>
          <w:bCs/>
          <w:lang w:val="et-EE"/>
        </w:rPr>
        <w:t>Riigitee 4 (E67) Tallinn-Pärnu-Ikla km 62,2-70,2 Päädeva-Haimre lõigu 2+2 sõidurajaga maantee põhiprojekti koostamine</w:t>
      </w:r>
      <w:r w:rsidRPr="00597E1B">
        <w:rPr>
          <w:b/>
          <w:bCs/>
          <w:lang w:val="et-EE"/>
        </w:rPr>
        <w:t>“</w:t>
      </w:r>
    </w:p>
    <w:p w14:paraId="5FDEB24C" w14:textId="77777777" w:rsidR="006471B5" w:rsidRPr="007A0C5B" w:rsidRDefault="006471B5" w:rsidP="00465B34">
      <w:pPr>
        <w:jc w:val="both"/>
        <w:rPr>
          <w:lang w:val="et-EE"/>
        </w:rPr>
      </w:pPr>
    </w:p>
    <w:p w14:paraId="3D1BB723" w14:textId="1BD0F630" w:rsidR="004411C6" w:rsidRPr="004411C6" w:rsidRDefault="00910599" w:rsidP="004411C6">
      <w:pPr>
        <w:jc w:val="both"/>
        <w:rPr>
          <w:lang w:val="et-EE"/>
        </w:rPr>
      </w:pPr>
      <w:r>
        <w:rPr>
          <w:lang w:val="et-EE"/>
        </w:rPr>
        <w:t xml:space="preserve">Vastavalt </w:t>
      </w:r>
      <w:r w:rsidR="004411C6" w:rsidRPr="004411C6">
        <w:rPr>
          <w:lang w:val="et-EE"/>
        </w:rPr>
        <w:t>Elektrilevi OÜ, Transpordiameti ja Selektor Projekt OÜ vahel 15.04.2025 sõlmitud elektrivõrgu projekteerimise koostöölepingu nr 494611 punkti 2.2 kohaselt: „Tellija või Töövõtja korraldab elektripaigaldise ehitusprojekti koostamise raames maaomanikega Võrguettevõtja kasuks maakasutusõiguse seadustamise (isikliku kasutusõiguse lepingu ehk asjaõiguslepinguga või sundvalduse seadmisega).“</w:t>
      </w:r>
    </w:p>
    <w:p w14:paraId="6B4D84A4" w14:textId="77777777" w:rsidR="004411C6" w:rsidRPr="004411C6" w:rsidRDefault="004411C6" w:rsidP="004411C6">
      <w:pPr>
        <w:jc w:val="both"/>
        <w:rPr>
          <w:lang w:val="et-EE"/>
        </w:rPr>
      </w:pPr>
      <w:r w:rsidRPr="004411C6">
        <w:rPr>
          <w:lang w:val="et-EE"/>
        </w:rPr>
        <w:t>Lepingu punkti 5.6 kohaselt Projekti vastuvõtmise eelduseks on Võrguettevõtja kasuks sõlmitud isiklike maakasutuslepingute olemasolu.</w:t>
      </w:r>
    </w:p>
    <w:p w14:paraId="582FF6B9" w14:textId="77777777" w:rsidR="004411C6" w:rsidRDefault="004411C6" w:rsidP="004411C6">
      <w:pPr>
        <w:jc w:val="both"/>
        <w:rPr>
          <w:lang w:val="et-EE"/>
        </w:rPr>
      </w:pPr>
    </w:p>
    <w:p w14:paraId="2DECF628" w14:textId="57FA2266" w:rsidR="004411C6" w:rsidRDefault="009179DD" w:rsidP="004411C6">
      <w:pPr>
        <w:jc w:val="both"/>
        <w:rPr>
          <w:lang w:val="et-EE"/>
        </w:rPr>
      </w:pPr>
      <w:r>
        <w:rPr>
          <w:lang w:val="et-EE"/>
        </w:rPr>
        <w:t>Esialgsete k</w:t>
      </w:r>
      <w:r w:rsidR="004411C6">
        <w:rPr>
          <w:lang w:val="et-EE"/>
        </w:rPr>
        <w:t>innistute nimekiri:</w:t>
      </w:r>
    </w:p>
    <w:p w14:paraId="1935B0AE" w14:textId="77777777" w:rsidR="004411C6" w:rsidRPr="004411C6" w:rsidRDefault="004411C6" w:rsidP="004411C6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 xml:space="preserve">50201:001:0627 Kaalumaja </w:t>
      </w:r>
    </w:p>
    <w:p w14:paraId="3BC7C633" w14:textId="77777777" w:rsidR="004411C6" w:rsidRPr="004411C6" w:rsidRDefault="004411C6" w:rsidP="004411C6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50201:001:0753 Märjamaa metskond 116</w:t>
      </w:r>
    </w:p>
    <w:p w14:paraId="7A0B54D6" w14:textId="77777777" w:rsidR="004411C6" w:rsidRPr="004411C6" w:rsidRDefault="004411C6" w:rsidP="004411C6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50201:001:0700 Märjamaa metskond 250</w:t>
      </w:r>
    </w:p>
    <w:p w14:paraId="1FC28C6E" w14:textId="77777777" w:rsidR="004411C6" w:rsidRPr="004411C6" w:rsidRDefault="004411C6" w:rsidP="004411C6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50201:001:0698 Märjamaa metskond 251</w:t>
      </w:r>
    </w:p>
    <w:p w14:paraId="05922704" w14:textId="77777777" w:rsidR="004411C6" w:rsidRPr="004411C6" w:rsidRDefault="004411C6" w:rsidP="004411C6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50201:001:0622 Märjamaa metskond 202</w:t>
      </w:r>
    </w:p>
    <w:p w14:paraId="52EF69C4" w14:textId="77777777" w:rsidR="004411C6" w:rsidRPr="004411C6" w:rsidRDefault="004411C6" w:rsidP="004411C6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50201:001:0475 Märjamaa metskond 36</w:t>
      </w:r>
    </w:p>
    <w:p w14:paraId="45B96F93" w14:textId="77777777" w:rsidR="004411C6" w:rsidRDefault="004411C6" w:rsidP="004411C6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50301:001:0462 Haimre pst 45</w:t>
      </w:r>
    </w:p>
    <w:p w14:paraId="70508A56" w14:textId="77777777" w:rsidR="009179DD" w:rsidRDefault="009179DD" w:rsidP="009179DD">
      <w:pPr>
        <w:jc w:val="both"/>
        <w:rPr>
          <w:lang w:val="et-EE"/>
        </w:rPr>
      </w:pPr>
    </w:p>
    <w:p w14:paraId="668F3593" w14:textId="4E496418" w:rsidR="009179DD" w:rsidRDefault="009179DD" w:rsidP="009179DD">
      <w:pPr>
        <w:jc w:val="both"/>
        <w:rPr>
          <w:lang w:val="et-EE"/>
        </w:rPr>
      </w:pPr>
      <w:r>
        <w:rPr>
          <w:lang w:val="et-EE"/>
        </w:rPr>
        <w:t>Lõplik kinnistute nimekiri:</w:t>
      </w:r>
    </w:p>
    <w:p w14:paraId="790EE6F4" w14:textId="042D3D7C" w:rsidR="009179DD" w:rsidRPr="004411C6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9179DD">
        <w:rPr>
          <w:strike/>
          <w:lang w:val="et-EE"/>
        </w:rPr>
        <w:t>50201:001:0627 Kaalumaja</w:t>
      </w:r>
      <w:r w:rsidRPr="004411C6">
        <w:rPr>
          <w:lang w:val="et-EE"/>
        </w:rPr>
        <w:t xml:space="preserve"> </w:t>
      </w:r>
      <w:r>
        <w:rPr>
          <w:lang w:val="et-EE"/>
        </w:rPr>
        <w:t xml:space="preserve">- </w:t>
      </w:r>
      <w:r w:rsidRPr="009179DD">
        <w:rPr>
          <w:lang w:val="et-EE"/>
        </w:rPr>
        <w:t>lahendus muutus, kooskõlastust pole tarvis</w:t>
      </w:r>
    </w:p>
    <w:p w14:paraId="08D268BE" w14:textId="77777777" w:rsidR="009179DD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9179DD">
        <w:rPr>
          <w:strike/>
          <w:lang w:val="et-EE"/>
        </w:rPr>
        <w:t>50201:001:0753 Märjamaa metskond 116</w:t>
      </w:r>
      <w:r>
        <w:rPr>
          <w:lang w:val="et-EE"/>
        </w:rPr>
        <w:t xml:space="preserve"> - </w:t>
      </w:r>
      <w:r w:rsidRPr="009179DD">
        <w:rPr>
          <w:lang w:val="et-EE"/>
        </w:rPr>
        <w:t>demontaaž, IKÖ pole vajalik</w:t>
      </w:r>
    </w:p>
    <w:p w14:paraId="26FEE9AD" w14:textId="77777777" w:rsidR="009179DD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9179DD">
        <w:rPr>
          <w:strike/>
          <w:lang w:val="et-EE"/>
        </w:rPr>
        <w:t>50201:001:0700 Märjamaa metskond 250</w:t>
      </w:r>
      <w:r w:rsidRPr="009179DD">
        <w:rPr>
          <w:lang w:val="et-EE"/>
        </w:rPr>
        <w:t xml:space="preserve"> - lahendatakse Elektrilevi OÜ arendusprojektiga (meil on ainult näidatud perspektiivsed trassid), IKÖ pole vajalik</w:t>
      </w:r>
    </w:p>
    <w:p w14:paraId="7A6E09B6" w14:textId="7A49F435" w:rsidR="009179DD" w:rsidRPr="009179DD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9179DD">
        <w:rPr>
          <w:strike/>
          <w:lang w:val="et-EE"/>
        </w:rPr>
        <w:t>50201:001:0698 Märjamaa metskond 25</w:t>
      </w:r>
      <w:r w:rsidR="005A7186">
        <w:rPr>
          <w:strike/>
          <w:lang w:val="et-EE"/>
        </w:rPr>
        <w:t>1</w:t>
      </w:r>
      <w:r w:rsidRPr="009179DD">
        <w:rPr>
          <w:lang w:val="et-EE"/>
        </w:rPr>
        <w:t xml:space="preserve"> - lahendatakse Elektrilevi OÜ arendusprojektiga (meil on ainult näidatud perspektiivsed trassid), IKÖ pole vajalik</w:t>
      </w:r>
    </w:p>
    <w:p w14:paraId="6A7784B9" w14:textId="77777777" w:rsidR="009179DD" w:rsidRPr="004411C6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50201:001:0622 Märjamaa metskond 202</w:t>
      </w:r>
    </w:p>
    <w:p w14:paraId="062BA5EC" w14:textId="77777777" w:rsidR="009179DD" w:rsidRPr="004411C6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50201:001:0475 Märjamaa metskond 36</w:t>
      </w:r>
    </w:p>
    <w:p w14:paraId="5388F3C0" w14:textId="77777777" w:rsidR="009179DD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4411C6">
        <w:rPr>
          <w:lang w:val="et-EE"/>
        </w:rPr>
        <w:t>50301:001:0462 Haimre pst 45</w:t>
      </w:r>
    </w:p>
    <w:p w14:paraId="2BE8A694" w14:textId="77777777" w:rsidR="00201B79" w:rsidRDefault="00201B79" w:rsidP="00201B79">
      <w:pPr>
        <w:jc w:val="both"/>
        <w:rPr>
          <w:lang w:val="et-EE"/>
        </w:rPr>
      </w:pPr>
    </w:p>
    <w:p w14:paraId="3F3157B7" w14:textId="1D875181" w:rsidR="00201B79" w:rsidRDefault="00201B79" w:rsidP="00201B79">
      <w:pPr>
        <w:jc w:val="both"/>
        <w:rPr>
          <w:lang w:val="et-EE"/>
        </w:rPr>
      </w:pPr>
      <w:r>
        <w:rPr>
          <w:lang w:val="et-EE"/>
        </w:rPr>
        <w:t xml:space="preserve">Projektlahenduse täpsustamisega vähenes </w:t>
      </w:r>
      <w:r w:rsidRPr="004411C6">
        <w:rPr>
          <w:lang w:val="et-EE"/>
        </w:rPr>
        <w:t>maaomanikega Võrguettevõtja kasuks maakasutusõiguse seadustamise</w:t>
      </w:r>
      <w:r>
        <w:rPr>
          <w:lang w:val="et-EE"/>
        </w:rPr>
        <w:t xml:space="preserve"> kinnistute arv 4 kinnistu võrra</w:t>
      </w:r>
    </w:p>
    <w:p w14:paraId="55F1AF8A" w14:textId="40E1E507" w:rsidR="005F05A6" w:rsidRDefault="005F05A6" w:rsidP="00F457D4">
      <w:pPr>
        <w:jc w:val="both"/>
        <w:rPr>
          <w:lang w:val="et-EE"/>
        </w:rPr>
      </w:pPr>
    </w:p>
    <w:p w14:paraId="6FF23C9F" w14:textId="77777777" w:rsidR="005A7186" w:rsidRDefault="00201B79" w:rsidP="00F457D4">
      <w:pPr>
        <w:jc w:val="both"/>
        <w:rPr>
          <w:lang w:val="et-EE"/>
        </w:rPr>
      </w:pPr>
      <w:r>
        <w:rPr>
          <w:lang w:val="et-EE"/>
        </w:rPr>
        <w:t xml:space="preserve">Tänaseks on </w:t>
      </w:r>
      <w:r w:rsidR="005A7186" w:rsidRPr="004411C6">
        <w:rPr>
          <w:lang w:val="et-EE"/>
        </w:rPr>
        <w:t>Võrguettevõtja kasuks maakasutusõiguse seadustamise</w:t>
      </w:r>
      <w:r w:rsidR="005A7186">
        <w:rPr>
          <w:lang w:val="et-EE"/>
        </w:rPr>
        <w:t xml:space="preserve"> </w:t>
      </w:r>
      <w:r>
        <w:rPr>
          <w:lang w:val="et-EE"/>
        </w:rPr>
        <w:t>notariaalsed lepingud sõlmimata Märjamaa metskonna omanduses olevate kinni</w:t>
      </w:r>
      <w:r w:rsidR="005A7186">
        <w:rPr>
          <w:lang w:val="et-EE"/>
        </w:rPr>
        <w:t>stutega</w:t>
      </w:r>
      <w:r>
        <w:rPr>
          <w:lang w:val="et-EE"/>
        </w:rPr>
        <w:t>.</w:t>
      </w:r>
    </w:p>
    <w:p w14:paraId="3DDE4263" w14:textId="3B0C995F" w:rsidR="00201B79" w:rsidRDefault="00201B79" w:rsidP="00F457D4">
      <w:pPr>
        <w:jc w:val="both"/>
        <w:rPr>
          <w:lang w:val="et-EE"/>
        </w:rPr>
      </w:pPr>
      <w:r>
        <w:rPr>
          <w:lang w:val="et-EE"/>
        </w:rPr>
        <w:t>Lepingute sõlmimise hilinemine on tingitud omaniku esindaja puhkuseperioodiga</w:t>
      </w:r>
    </w:p>
    <w:p w14:paraId="1E4271E3" w14:textId="77777777" w:rsidR="00201B79" w:rsidRDefault="00201B79" w:rsidP="00F457D4">
      <w:pPr>
        <w:jc w:val="both"/>
        <w:rPr>
          <w:lang w:val="et-EE"/>
        </w:rPr>
      </w:pPr>
    </w:p>
    <w:p w14:paraId="16CACE6B" w14:textId="4752E351" w:rsidR="00465B34" w:rsidRDefault="00201B79" w:rsidP="004411C6">
      <w:pPr>
        <w:jc w:val="both"/>
        <w:rPr>
          <w:lang w:val="et-EE"/>
        </w:rPr>
      </w:pPr>
      <w:r>
        <w:rPr>
          <w:lang w:val="et-EE"/>
        </w:rPr>
        <w:t xml:space="preserve">Käesolevaga taotleme lepingu lõpptähtaja pikendamist </w:t>
      </w:r>
      <w:r w:rsidR="00DF5964">
        <w:rPr>
          <w:lang w:val="et-EE"/>
        </w:rPr>
        <w:t xml:space="preserve">kuni 04.09.2025 </w:t>
      </w:r>
    </w:p>
    <w:p w14:paraId="03D723A0" w14:textId="77777777" w:rsidR="004411C6" w:rsidRDefault="004411C6" w:rsidP="004411C6">
      <w:pPr>
        <w:pStyle w:val="ListParagraph"/>
        <w:ind w:left="426"/>
        <w:jc w:val="both"/>
        <w:rPr>
          <w:lang w:val="et-EE"/>
        </w:rPr>
      </w:pPr>
    </w:p>
    <w:p w14:paraId="549D4CEE" w14:textId="77777777" w:rsidR="00926578" w:rsidRDefault="00926578" w:rsidP="00465B34">
      <w:pPr>
        <w:ind w:right="-46" w:firstLine="720"/>
        <w:jc w:val="both"/>
        <w:rPr>
          <w:lang w:val="et-EE"/>
        </w:rPr>
      </w:pPr>
    </w:p>
    <w:p w14:paraId="4EEC770D" w14:textId="68196009" w:rsidR="00421E59" w:rsidRDefault="00421E59" w:rsidP="007A7E13">
      <w:pPr>
        <w:jc w:val="both"/>
        <w:rPr>
          <w:lang w:val="et-EE"/>
        </w:rPr>
      </w:pPr>
      <w:r w:rsidRPr="007A0C5B">
        <w:rPr>
          <w:lang w:val="et-EE"/>
        </w:rPr>
        <w:t>Lugupidamisega</w:t>
      </w:r>
      <w:r w:rsidR="00D95AAD">
        <w:rPr>
          <w:lang w:val="et-EE"/>
        </w:rPr>
        <w:t>,</w:t>
      </w:r>
    </w:p>
    <w:p w14:paraId="478E517A" w14:textId="77777777" w:rsidR="0089667A" w:rsidRDefault="0089667A" w:rsidP="007A7E13">
      <w:pPr>
        <w:jc w:val="both"/>
        <w:rPr>
          <w:lang w:val="et-EE"/>
        </w:rPr>
      </w:pPr>
    </w:p>
    <w:p w14:paraId="76C7AB8D" w14:textId="642143C4" w:rsidR="00421E59" w:rsidRPr="007A0C5B" w:rsidRDefault="00421E59" w:rsidP="00421E59">
      <w:pPr>
        <w:rPr>
          <w:rStyle w:val="Emphasis"/>
          <w:i w:val="0"/>
          <w:iCs w:val="0"/>
          <w:lang w:val="et-EE"/>
        </w:rPr>
      </w:pPr>
      <w:r w:rsidRPr="007A0C5B">
        <w:rPr>
          <w:rStyle w:val="Emphasis"/>
          <w:lang w:val="et-EE"/>
        </w:rPr>
        <w:t>/Allkirjastatud digitaalselt/</w:t>
      </w:r>
    </w:p>
    <w:p w14:paraId="456B0A01" w14:textId="77777777" w:rsidR="00421E59" w:rsidRPr="007A0C5B" w:rsidRDefault="00421E59" w:rsidP="00421E59">
      <w:pPr>
        <w:rPr>
          <w:lang w:val="et-EE"/>
        </w:rPr>
      </w:pPr>
      <w:r w:rsidRPr="007A0C5B">
        <w:rPr>
          <w:lang w:val="et-EE"/>
        </w:rPr>
        <w:t>Andrus Aaviste</w:t>
      </w:r>
    </w:p>
    <w:p w14:paraId="7F2E528D" w14:textId="6B319476" w:rsidR="00A055F9" w:rsidRPr="007A0C5B" w:rsidRDefault="00421E59" w:rsidP="00D95AAD">
      <w:pPr>
        <w:rPr>
          <w:lang w:val="et-EE"/>
        </w:rPr>
      </w:pPr>
      <w:r w:rsidRPr="007A0C5B">
        <w:rPr>
          <w:lang w:val="et-EE"/>
        </w:rPr>
        <w:t>Tegevjuht / Juhatuse liige</w:t>
      </w:r>
    </w:p>
    <w:sectPr w:rsidR="00A055F9" w:rsidRPr="007A0C5B" w:rsidSect="007A0C5B">
      <w:headerReference w:type="first" r:id="rId9"/>
      <w:footerReference w:type="first" r:id="rId10"/>
      <w:pgSz w:w="11906" w:h="16838" w:code="9"/>
      <w:pgMar w:top="1440" w:right="991" w:bottom="1440" w:left="1440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7CB55" w14:textId="77777777" w:rsidR="00995FC4" w:rsidRDefault="00995FC4">
      <w:r>
        <w:separator/>
      </w:r>
    </w:p>
  </w:endnote>
  <w:endnote w:type="continuationSeparator" w:id="0">
    <w:p w14:paraId="2E462978" w14:textId="77777777" w:rsidR="00995FC4" w:rsidRDefault="00995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Lucida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F4872" w14:textId="77777777" w:rsidR="0099718C" w:rsidRPr="009E08F0" w:rsidRDefault="000A42B9">
    <w:pPr>
      <w:rPr>
        <w:color w:val="7030A0"/>
      </w:rPr>
    </w:pPr>
    <w:r w:rsidRPr="009E08F0">
      <w:rPr>
        <w:noProof/>
        <w:color w:val="7030A0"/>
        <w:sz w:val="20"/>
        <w:lang w:val="et-EE"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77B334" wp14:editId="44228F42">
              <wp:simplePos x="0" y="0"/>
              <wp:positionH relativeFrom="column">
                <wp:posOffset>-32385</wp:posOffset>
              </wp:positionH>
              <wp:positionV relativeFrom="paragraph">
                <wp:posOffset>54610</wp:posOffset>
              </wp:positionV>
              <wp:extent cx="5993765" cy="0"/>
              <wp:effectExtent l="9525" t="12065" r="6985" b="6985"/>
              <wp:wrapTopAndBottom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820FC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4.3pt" to="469.4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SMEwIAACk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" strokeweight="1pt">
              <w10:wrap type="topAndBottom"/>
            </v:line>
          </w:pict>
        </mc:Fallback>
      </mc:AlternateContent>
    </w:r>
  </w:p>
  <w:p w14:paraId="0CEAFBE8" w14:textId="727D74CE" w:rsidR="0099718C" w:rsidRPr="009E08F0" w:rsidRDefault="001A291D" w:rsidP="001A291D">
    <w:pPr>
      <w:pStyle w:val="Footer"/>
      <w:jc w:val="right"/>
      <w:rPr>
        <w:color w:val="7030A0"/>
        <w:lang w:val="et-EE"/>
      </w:rPr>
    </w:pPr>
    <w:r w:rsidRPr="009E08F0">
      <w:rPr>
        <w:i/>
        <w:iCs/>
        <w:color w:val="7030A0"/>
      </w:rPr>
      <w:t>Selektor Projekt OÜ, Pärnu mnt. 1</w:t>
    </w:r>
    <w:r w:rsidR="00C77AF2">
      <w:rPr>
        <w:i/>
        <w:iCs/>
        <w:color w:val="7030A0"/>
      </w:rPr>
      <w:t>86</w:t>
    </w:r>
    <w:r w:rsidRPr="009E08F0">
      <w:rPr>
        <w:i/>
        <w:iCs/>
        <w:color w:val="7030A0"/>
      </w:rPr>
      <w:t xml:space="preserve"> 1131</w:t>
    </w:r>
    <w:r w:rsidR="00C77AF2">
      <w:rPr>
        <w:i/>
        <w:iCs/>
        <w:color w:val="7030A0"/>
      </w:rPr>
      <w:t>4</w:t>
    </w:r>
    <w:r w:rsidRPr="009E08F0">
      <w:rPr>
        <w:i/>
        <w:iCs/>
        <w:color w:val="7030A0"/>
      </w:rPr>
      <w:t xml:space="preserve"> </w:t>
    </w:r>
    <w:r w:rsidR="0060393B" w:rsidRPr="009E08F0">
      <w:rPr>
        <w:i/>
        <w:iCs/>
        <w:color w:val="7030A0"/>
      </w:rPr>
      <w:t xml:space="preserve">Tallinn,  </w:t>
    </w:r>
    <w:r w:rsidRPr="009E08F0">
      <w:rPr>
        <w:i/>
        <w:iCs/>
        <w:color w:val="7030A0"/>
      </w:rPr>
      <w:t xml:space="preserve">                                                                                                         Tel. (+ 372) 6613 925, Mob. (+372) 56 565 000, e-post: selektor@selektor.ee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102C3" w14:textId="77777777" w:rsidR="00995FC4" w:rsidRDefault="00995FC4">
      <w:r>
        <w:separator/>
      </w:r>
    </w:p>
  </w:footnote>
  <w:footnote w:type="continuationSeparator" w:id="0">
    <w:p w14:paraId="3989697E" w14:textId="77777777" w:rsidR="00995FC4" w:rsidRDefault="00995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11204" w14:textId="77777777" w:rsidR="0099718C" w:rsidRDefault="0099718C">
    <w:pPr>
      <w:pStyle w:val="Header"/>
      <w:tabs>
        <w:tab w:val="clear" w:pos="8306"/>
        <w:tab w:val="right" w:pos="9356"/>
      </w:tabs>
    </w:pPr>
  </w:p>
  <w:p w14:paraId="0F9CEC70" w14:textId="706009D7" w:rsidR="0099718C" w:rsidRDefault="007A7E13">
    <w:pPr>
      <w:pStyle w:val="Header"/>
      <w:tabs>
        <w:tab w:val="clear" w:pos="8306"/>
        <w:tab w:val="right" w:pos="9356"/>
      </w:tabs>
    </w:pPr>
    <w:r>
      <w:rPr>
        <w:noProof/>
      </w:rPr>
      <w:drawing>
        <wp:inline distT="0" distB="0" distL="0" distR="0" wp14:anchorId="2F667272" wp14:editId="5DF7E43A">
          <wp:extent cx="2778261" cy="655320"/>
          <wp:effectExtent l="0" t="0" r="3175" b="0"/>
          <wp:docPr id="361534378" name="Picture 36153437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445" cy="658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273505" w14:textId="77777777" w:rsidR="0099718C" w:rsidRDefault="0099718C">
    <w:pPr>
      <w:pStyle w:val="Header"/>
      <w:rPr>
        <w:rFonts w:ascii="Tahoma" w:hAnsi="Tahoma" w:cs="Tahoma"/>
        <w:sz w:val="12"/>
      </w:rPr>
    </w:pPr>
    <w:r>
      <w:rPr>
        <w:rFonts w:ascii="Tahoma" w:hAnsi="Tahoma" w:cs="Tahoma"/>
        <w:sz w:val="1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778FC"/>
    <w:multiLevelType w:val="hybridMultilevel"/>
    <w:tmpl w:val="50984868"/>
    <w:lvl w:ilvl="0" w:tplc="447A902E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250019">
      <w:start w:val="1"/>
      <w:numFmt w:val="lowerLetter"/>
      <w:lvlText w:val="%2."/>
      <w:lvlJc w:val="left"/>
      <w:pPr>
        <w:ind w:left="1800" w:hanging="360"/>
      </w:pPr>
    </w:lvl>
    <w:lvl w:ilvl="2" w:tplc="0425001B">
      <w:start w:val="1"/>
      <w:numFmt w:val="lowerRoman"/>
      <w:lvlText w:val="%3."/>
      <w:lvlJc w:val="right"/>
      <w:pPr>
        <w:ind w:left="2520" w:hanging="180"/>
      </w:pPr>
    </w:lvl>
    <w:lvl w:ilvl="3" w:tplc="0425000F">
      <w:start w:val="1"/>
      <w:numFmt w:val="decimal"/>
      <w:lvlText w:val="%4."/>
      <w:lvlJc w:val="left"/>
      <w:pPr>
        <w:ind w:left="3240" w:hanging="360"/>
      </w:pPr>
    </w:lvl>
    <w:lvl w:ilvl="4" w:tplc="04250019">
      <w:start w:val="1"/>
      <w:numFmt w:val="lowerLetter"/>
      <w:lvlText w:val="%5."/>
      <w:lvlJc w:val="left"/>
      <w:pPr>
        <w:ind w:left="3960" w:hanging="360"/>
      </w:pPr>
    </w:lvl>
    <w:lvl w:ilvl="5" w:tplc="0425001B">
      <w:start w:val="1"/>
      <w:numFmt w:val="lowerRoman"/>
      <w:lvlText w:val="%6."/>
      <w:lvlJc w:val="right"/>
      <w:pPr>
        <w:ind w:left="4680" w:hanging="180"/>
      </w:pPr>
    </w:lvl>
    <w:lvl w:ilvl="6" w:tplc="0425000F">
      <w:start w:val="1"/>
      <w:numFmt w:val="decimal"/>
      <w:lvlText w:val="%7."/>
      <w:lvlJc w:val="left"/>
      <w:pPr>
        <w:ind w:left="5400" w:hanging="360"/>
      </w:pPr>
    </w:lvl>
    <w:lvl w:ilvl="7" w:tplc="04250019">
      <w:start w:val="1"/>
      <w:numFmt w:val="lowerLetter"/>
      <w:lvlText w:val="%8."/>
      <w:lvlJc w:val="left"/>
      <w:pPr>
        <w:ind w:left="6120" w:hanging="360"/>
      </w:pPr>
    </w:lvl>
    <w:lvl w:ilvl="8" w:tplc="042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008D1"/>
    <w:multiLevelType w:val="hybridMultilevel"/>
    <w:tmpl w:val="D840AD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21EC"/>
    <w:multiLevelType w:val="hybridMultilevel"/>
    <w:tmpl w:val="942CED16"/>
    <w:lvl w:ilvl="0" w:tplc="042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C528E"/>
    <w:multiLevelType w:val="hybridMultilevel"/>
    <w:tmpl w:val="A1662EF8"/>
    <w:lvl w:ilvl="0" w:tplc="74C89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4145B"/>
    <w:multiLevelType w:val="hybridMultilevel"/>
    <w:tmpl w:val="0A6A082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95E5E"/>
    <w:multiLevelType w:val="multilevel"/>
    <w:tmpl w:val="23E8F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C91CF6"/>
    <w:multiLevelType w:val="hybridMultilevel"/>
    <w:tmpl w:val="89309A3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270A8"/>
    <w:multiLevelType w:val="hybridMultilevel"/>
    <w:tmpl w:val="270ECBBE"/>
    <w:lvl w:ilvl="0" w:tplc="B2FAB750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14B77"/>
    <w:multiLevelType w:val="hybridMultilevel"/>
    <w:tmpl w:val="02968190"/>
    <w:lvl w:ilvl="0" w:tplc="D9DC61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C388A"/>
    <w:multiLevelType w:val="hybridMultilevel"/>
    <w:tmpl w:val="428EC140"/>
    <w:lvl w:ilvl="0" w:tplc="05A86CBE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53B51"/>
    <w:multiLevelType w:val="hybridMultilevel"/>
    <w:tmpl w:val="75B8B0F2"/>
    <w:lvl w:ilvl="0" w:tplc="057CDC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A978CF"/>
    <w:multiLevelType w:val="hybridMultilevel"/>
    <w:tmpl w:val="EB8886F8"/>
    <w:lvl w:ilvl="0" w:tplc="042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737724">
    <w:abstractNumId w:val="10"/>
  </w:num>
  <w:num w:numId="2" w16cid:durableId="14713157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02167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84422223">
    <w:abstractNumId w:val="0"/>
  </w:num>
  <w:num w:numId="5" w16cid:durableId="898708980">
    <w:abstractNumId w:val="1"/>
  </w:num>
  <w:num w:numId="6" w16cid:durableId="229079769">
    <w:abstractNumId w:val="3"/>
  </w:num>
  <w:num w:numId="7" w16cid:durableId="459154133">
    <w:abstractNumId w:val="2"/>
  </w:num>
  <w:num w:numId="8" w16cid:durableId="8384299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2833791">
    <w:abstractNumId w:val="6"/>
  </w:num>
  <w:num w:numId="10" w16cid:durableId="1851068443">
    <w:abstractNumId w:val="9"/>
  </w:num>
  <w:num w:numId="11" w16cid:durableId="1562600090">
    <w:abstractNumId w:val="11"/>
  </w:num>
  <w:num w:numId="12" w16cid:durableId="12890463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448931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1D"/>
    <w:rsid w:val="00007331"/>
    <w:rsid w:val="00027395"/>
    <w:rsid w:val="00032D72"/>
    <w:rsid w:val="00033798"/>
    <w:rsid w:val="00044412"/>
    <w:rsid w:val="0005386B"/>
    <w:rsid w:val="00067672"/>
    <w:rsid w:val="00093579"/>
    <w:rsid w:val="000A0D81"/>
    <w:rsid w:val="000A14B4"/>
    <w:rsid w:val="000A42B9"/>
    <w:rsid w:val="000C575C"/>
    <w:rsid w:val="000D21A8"/>
    <w:rsid w:val="0010409E"/>
    <w:rsid w:val="001719CC"/>
    <w:rsid w:val="00172572"/>
    <w:rsid w:val="001A291D"/>
    <w:rsid w:val="001B0A24"/>
    <w:rsid w:val="001B32ED"/>
    <w:rsid w:val="001B6F53"/>
    <w:rsid w:val="001E6F7C"/>
    <w:rsid w:val="00201B79"/>
    <w:rsid w:val="00224951"/>
    <w:rsid w:val="00231CB9"/>
    <w:rsid w:val="0024461C"/>
    <w:rsid w:val="002924FE"/>
    <w:rsid w:val="002B40EA"/>
    <w:rsid w:val="002B5038"/>
    <w:rsid w:val="002E2E7A"/>
    <w:rsid w:val="002F2B91"/>
    <w:rsid w:val="00314826"/>
    <w:rsid w:val="00330FE9"/>
    <w:rsid w:val="00412D09"/>
    <w:rsid w:val="00421E59"/>
    <w:rsid w:val="004411C6"/>
    <w:rsid w:val="0044598E"/>
    <w:rsid w:val="004601A1"/>
    <w:rsid w:val="00465B34"/>
    <w:rsid w:val="004919AF"/>
    <w:rsid w:val="004951D9"/>
    <w:rsid w:val="004B11E0"/>
    <w:rsid w:val="00517892"/>
    <w:rsid w:val="00551FC2"/>
    <w:rsid w:val="0058034F"/>
    <w:rsid w:val="00597E1B"/>
    <w:rsid w:val="005A1D2F"/>
    <w:rsid w:val="005A4AA0"/>
    <w:rsid w:val="005A7186"/>
    <w:rsid w:val="005F05A6"/>
    <w:rsid w:val="0060393B"/>
    <w:rsid w:val="006143FF"/>
    <w:rsid w:val="00632790"/>
    <w:rsid w:val="00634076"/>
    <w:rsid w:val="00635D27"/>
    <w:rsid w:val="00637AEF"/>
    <w:rsid w:val="006471B5"/>
    <w:rsid w:val="00665FFD"/>
    <w:rsid w:val="006800E2"/>
    <w:rsid w:val="00695167"/>
    <w:rsid w:val="00705972"/>
    <w:rsid w:val="00714A25"/>
    <w:rsid w:val="007503ED"/>
    <w:rsid w:val="00777BEC"/>
    <w:rsid w:val="0078508E"/>
    <w:rsid w:val="007A0C5B"/>
    <w:rsid w:val="007A7E13"/>
    <w:rsid w:val="007B35EE"/>
    <w:rsid w:val="007B57DD"/>
    <w:rsid w:val="007C0681"/>
    <w:rsid w:val="007F2639"/>
    <w:rsid w:val="00820DE0"/>
    <w:rsid w:val="00846E67"/>
    <w:rsid w:val="008830CA"/>
    <w:rsid w:val="0089667A"/>
    <w:rsid w:val="00910599"/>
    <w:rsid w:val="009179DD"/>
    <w:rsid w:val="00923252"/>
    <w:rsid w:val="00926578"/>
    <w:rsid w:val="009350AF"/>
    <w:rsid w:val="009772B9"/>
    <w:rsid w:val="00995FC4"/>
    <w:rsid w:val="0099718C"/>
    <w:rsid w:val="009A1957"/>
    <w:rsid w:val="009A7751"/>
    <w:rsid w:val="009B464D"/>
    <w:rsid w:val="009C2098"/>
    <w:rsid w:val="009C3723"/>
    <w:rsid w:val="009D3A32"/>
    <w:rsid w:val="009D4666"/>
    <w:rsid w:val="009E08F0"/>
    <w:rsid w:val="009F1886"/>
    <w:rsid w:val="00A00DF3"/>
    <w:rsid w:val="00A055F9"/>
    <w:rsid w:val="00A230E6"/>
    <w:rsid w:val="00A24838"/>
    <w:rsid w:val="00A278DD"/>
    <w:rsid w:val="00A42DEE"/>
    <w:rsid w:val="00A44506"/>
    <w:rsid w:val="00A91654"/>
    <w:rsid w:val="00AA37EB"/>
    <w:rsid w:val="00AB2C67"/>
    <w:rsid w:val="00AC244A"/>
    <w:rsid w:val="00BB1C24"/>
    <w:rsid w:val="00BE5881"/>
    <w:rsid w:val="00BF199B"/>
    <w:rsid w:val="00BF5F2C"/>
    <w:rsid w:val="00C13B52"/>
    <w:rsid w:val="00C17F79"/>
    <w:rsid w:val="00C30685"/>
    <w:rsid w:val="00C33670"/>
    <w:rsid w:val="00C77AF2"/>
    <w:rsid w:val="00D356C0"/>
    <w:rsid w:val="00D419E4"/>
    <w:rsid w:val="00D54839"/>
    <w:rsid w:val="00D63FE2"/>
    <w:rsid w:val="00D95AAD"/>
    <w:rsid w:val="00DA7DB4"/>
    <w:rsid w:val="00DE28FC"/>
    <w:rsid w:val="00DF5964"/>
    <w:rsid w:val="00E1095D"/>
    <w:rsid w:val="00E1391C"/>
    <w:rsid w:val="00E33049"/>
    <w:rsid w:val="00E45AB0"/>
    <w:rsid w:val="00E47713"/>
    <w:rsid w:val="00E87B4C"/>
    <w:rsid w:val="00EB2EA6"/>
    <w:rsid w:val="00ED355F"/>
    <w:rsid w:val="00EE3519"/>
    <w:rsid w:val="00EF32F8"/>
    <w:rsid w:val="00EF3B15"/>
    <w:rsid w:val="00F058D0"/>
    <w:rsid w:val="00F2584A"/>
    <w:rsid w:val="00F3521C"/>
    <w:rsid w:val="00F457D4"/>
    <w:rsid w:val="00F51EA7"/>
    <w:rsid w:val="00F64A9C"/>
    <w:rsid w:val="00F842F8"/>
    <w:rsid w:val="00FB3C02"/>
    <w:rsid w:val="00FE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,"/>
  <w:listSeparator w:val=";"/>
  <w14:docId w14:val="12275E92"/>
  <w15:chartTrackingRefBased/>
  <w15:docId w15:val="{FD3F8178-025A-49E4-8930-0EFDC5B2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lang w:val="et-E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2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386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21E59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21E59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4B11E0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e.kelgo@transpordiamet.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valik\Dokumendid\Blanketid\BLANKETT%202009\Ametikiri_uu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1415E-A772-4E32-B796-030D126C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Ametikiri_uus1.dot</Template>
  <TotalTime>168</TotalTime>
  <Pages>2</Pages>
  <Words>264</Words>
  <Characters>2180</Characters>
  <Application>Microsoft Office Word</Application>
  <DocSecurity>0</DocSecurity>
  <Lines>18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Andrus Aaviste</cp:lastModifiedBy>
  <cp:revision>4</cp:revision>
  <cp:lastPrinted>2007-02-02T11:57:00Z</cp:lastPrinted>
  <dcterms:created xsi:type="dcterms:W3CDTF">2025-08-14T11:05:00Z</dcterms:created>
  <dcterms:modified xsi:type="dcterms:W3CDTF">2025-08-14T13:48:00Z</dcterms:modified>
</cp:coreProperties>
</file>