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FDC38" w14:textId="77777777" w:rsidR="000151A7" w:rsidRDefault="000151A7">
      <w:pPr>
        <w:spacing w:after="0"/>
      </w:pPr>
    </w:p>
    <w:p w14:paraId="24E054E5" w14:textId="77777777" w:rsidR="000151A7" w:rsidRDefault="000151A7">
      <w:pPr>
        <w:spacing w:after="0"/>
      </w:pPr>
    </w:p>
    <w:p w14:paraId="4D25951B" w14:textId="77777777" w:rsidR="000151A7" w:rsidRDefault="000151A7">
      <w:pPr>
        <w:spacing w:after="0"/>
      </w:pPr>
      <w:r>
        <w:t>Riigikogu juhatus</w:t>
      </w:r>
    </w:p>
    <w:p w14:paraId="35D60453" w14:textId="77777777" w:rsidR="000151A7" w:rsidRDefault="000151A7">
      <w:pPr>
        <w:spacing w:after="0"/>
      </w:pPr>
    </w:p>
    <w:p w14:paraId="6E70C3FC" w14:textId="77777777" w:rsidR="000151A7" w:rsidRDefault="000151A7">
      <w:pPr>
        <w:spacing w:after="0"/>
      </w:pPr>
    </w:p>
    <w:p w14:paraId="771B8099" w14:textId="3BC90FD9" w:rsidR="003E237F" w:rsidRDefault="001C2C37" w:rsidP="000151A7">
      <w:pPr>
        <w:spacing w:after="0"/>
        <w:jc w:val="right"/>
      </w:pPr>
      <w:r>
        <w:t>0</w:t>
      </w:r>
      <w:r w:rsidR="00BE5302">
        <w:t>8</w:t>
      </w:r>
      <w:r>
        <w:t>.0</w:t>
      </w:r>
      <w:r w:rsidR="00F9360F">
        <w:t>9</w:t>
      </w:r>
      <w:r w:rsidR="000151A7">
        <w:t>.202</w:t>
      </w:r>
      <w:r w:rsidR="00F9360F">
        <w:t>6</w:t>
      </w:r>
    </w:p>
    <w:p w14:paraId="752156B4" w14:textId="77777777" w:rsidR="000151A7" w:rsidRDefault="000151A7">
      <w:pPr>
        <w:spacing w:after="0"/>
      </w:pPr>
    </w:p>
    <w:p w14:paraId="1B08319A" w14:textId="77777777" w:rsidR="004C1CF1" w:rsidRDefault="004C1CF1" w:rsidP="00AB0B3A"/>
    <w:p w14:paraId="24639E50" w14:textId="77777777" w:rsidR="000151A7" w:rsidRDefault="000151A7" w:rsidP="00AB0B3A"/>
    <w:p w14:paraId="1CBD33D6" w14:textId="77777777" w:rsidR="000151A7" w:rsidRDefault="000151A7" w:rsidP="00AB0B3A"/>
    <w:p w14:paraId="217A6B3E" w14:textId="77777777" w:rsidR="000151A7" w:rsidRDefault="000151A7" w:rsidP="00AB0B3A"/>
    <w:p w14:paraId="34C6FB94" w14:textId="30E5F145" w:rsidR="000151A7" w:rsidRDefault="000151A7" w:rsidP="00AB0B3A">
      <w:r>
        <w:t xml:space="preserve">Teeme ettepaneku </w:t>
      </w:r>
      <w:r w:rsidR="001C2C37">
        <w:t xml:space="preserve">nimetada </w:t>
      </w:r>
      <w:r w:rsidR="00F9360F">
        <w:t>Õnne Pillak</w:t>
      </w:r>
      <w:r w:rsidR="00C1155A">
        <w:t xml:space="preserve"> </w:t>
      </w:r>
      <w:r w:rsidR="00F9360F">
        <w:t>riigikaitse</w:t>
      </w:r>
      <w:r w:rsidR="001C2C37">
        <w:t>komisjoni liikmeks</w:t>
      </w:r>
      <w:r w:rsidR="00C1155A">
        <w:t>.</w:t>
      </w:r>
    </w:p>
    <w:p w14:paraId="50AE2CB7" w14:textId="77777777" w:rsidR="000151A7" w:rsidRDefault="000151A7" w:rsidP="00AB0B3A"/>
    <w:p w14:paraId="60AC9F4D" w14:textId="77777777" w:rsidR="00C1155A" w:rsidRDefault="00C1155A" w:rsidP="00AB0B3A"/>
    <w:p w14:paraId="0FB65C6C" w14:textId="77777777" w:rsidR="00C1155A" w:rsidRDefault="00C1155A" w:rsidP="00AB0B3A"/>
    <w:p w14:paraId="44F63B0D" w14:textId="77777777" w:rsidR="000151A7" w:rsidRDefault="000151A7" w:rsidP="00AB0B3A"/>
    <w:p w14:paraId="35444202" w14:textId="77777777" w:rsidR="000151A7" w:rsidRDefault="000151A7" w:rsidP="00AB0B3A"/>
    <w:p w14:paraId="16A509DD" w14:textId="77777777" w:rsidR="000151A7" w:rsidRDefault="000151A7" w:rsidP="00AB0B3A">
      <w:r>
        <w:t>Lugupidamisega</w:t>
      </w:r>
    </w:p>
    <w:p w14:paraId="1C520EDC" w14:textId="77777777" w:rsidR="00C1155A" w:rsidRDefault="000151A7" w:rsidP="00AB0B3A">
      <w:r>
        <w:br/>
      </w:r>
    </w:p>
    <w:p w14:paraId="54783388" w14:textId="56E68A4B" w:rsidR="000151A7" w:rsidRDefault="000151A7" w:rsidP="00AB0B3A">
      <w:r>
        <w:br/>
      </w:r>
      <w:r w:rsidR="00F9360F">
        <w:t>Mihkel Lees</w:t>
      </w:r>
    </w:p>
    <w:p w14:paraId="225DD6DA" w14:textId="14F3A7EF" w:rsidR="000151A7" w:rsidRDefault="00261B51" w:rsidP="00AB0B3A">
      <w:r>
        <w:t xml:space="preserve">Reformierakonna </w:t>
      </w:r>
      <w:r w:rsidR="000151A7">
        <w:t xml:space="preserve">fraktsiooni </w:t>
      </w:r>
      <w:r w:rsidR="00F9360F">
        <w:t>ase</w:t>
      </w:r>
      <w:r w:rsidR="000151A7">
        <w:t>esimees</w:t>
      </w:r>
    </w:p>
    <w:p w14:paraId="050838FF" w14:textId="77777777" w:rsidR="000151A7" w:rsidRPr="002E7912" w:rsidRDefault="000151A7" w:rsidP="00AB0B3A"/>
    <w:sectPr w:rsidR="000151A7" w:rsidRPr="002E7912" w:rsidSect="008E16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885F3" w14:textId="77777777" w:rsidR="00CF717D" w:rsidRDefault="00CF717D" w:rsidP="00561B25">
      <w:pPr>
        <w:spacing w:after="0"/>
      </w:pPr>
      <w:r>
        <w:separator/>
      </w:r>
    </w:p>
  </w:endnote>
  <w:endnote w:type="continuationSeparator" w:id="0">
    <w:p w14:paraId="78473EF2" w14:textId="77777777" w:rsidR="00CF717D" w:rsidRDefault="00CF717D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B308" w14:textId="77777777" w:rsidR="00CC0AC4" w:rsidRDefault="00CC0AC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51CB" w14:textId="77777777" w:rsidR="00CC0AC4" w:rsidRDefault="00CC0AC4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CEA6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4CD34440" wp14:editId="5FEE1727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D0CEF" w14:textId="77777777" w:rsidR="00CF717D" w:rsidRDefault="00CF717D" w:rsidP="00561B25">
      <w:pPr>
        <w:spacing w:after="0"/>
      </w:pPr>
      <w:r>
        <w:separator/>
      </w:r>
    </w:p>
  </w:footnote>
  <w:footnote w:type="continuationSeparator" w:id="0">
    <w:p w14:paraId="21FC66B2" w14:textId="77777777" w:rsidR="00CF717D" w:rsidRDefault="00CF717D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202E" w14:textId="77777777" w:rsidR="00CC0AC4" w:rsidRDefault="00CC0AC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9895" w14:textId="764DA9E4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775C75EE" wp14:editId="31251B55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4209" y="8355"/>
              <wp:lineTo x="3266" y="9747"/>
              <wp:lineTo x="2976" y="10443"/>
              <wp:lineTo x="2976" y="13228"/>
              <wp:lineTo x="8056" y="13228"/>
              <wp:lineTo x="8201" y="9747"/>
              <wp:lineTo x="4500" y="8355"/>
              <wp:lineTo x="4209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0992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9646B2" wp14:editId="0E7D41B0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B0D15" w14:textId="77777777" w:rsidR="006A283E" w:rsidRPr="002E7912" w:rsidRDefault="004C52C1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E160B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9646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4BFB0D15" w14:textId="77777777" w:rsidR="006A283E" w:rsidRPr="002E7912" w:rsidRDefault="004C52C1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8E160B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5DDA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5B230B0E" wp14:editId="6A6C039B">
          <wp:simplePos x="0" y="0"/>
          <wp:positionH relativeFrom="column">
            <wp:posOffset>-1066165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82018">
    <w:abstractNumId w:val="0"/>
  </w:num>
  <w:num w:numId="2" w16cid:durableId="1161625855">
    <w:abstractNumId w:val="2"/>
  </w:num>
  <w:num w:numId="3" w16cid:durableId="1919360903">
    <w:abstractNumId w:val="2"/>
  </w:num>
  <w:num w:numId="4" w16cid:durableId="470288708">
    <w:abstractNumId w:val="1"/>
  </w:num>
  <w:num w:numId="5" w16cid:durableId="137841708">
    <w:abstractNumId w:val="0"/>
  </w:num>
  <w:num w:numId="6" w16cid:durableId="438960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51"/>
    <w:rsid w:val="00000C21"/>
    <w:rsid w:val="00006D28"/>
    <w:rsid w:val="000151A7"/>
    <w:rsid w:val="000332CB"/>
    <w:rsid w:val="000417C9"/>
    <w:rsid w:val="0008771C"/>
    <w:rsid w:val="001A3E91"/>
    <w:rsid w:val="001B0EB3"/>
    <w:rsid w:val="001C1A11"/>
    <w:rsid w:val="001C2C37"/>
    <w:rsid w:val="001F2A41"/>
    <w:rsid w:val="001F32A0"/>
    <w:rsid w:val="002108E3"/>
    <w:rsid w:val="00236180"/>
    <w:rsid w:val="00242EEE"/>
    <w:rsid w:val="00261B51"/>
    <w:rsid w:val="00283708"/>
    <w:rsid w:val="002959F8"/>
    <w:rsid w:val="002E7912"/>
    <w:rsid w:val="002F38C6"/>
    <w:rsid w:val="002F7087"/>
    <w:rsid w:val="00386C06"/>
    <w:rsid w:val="003E237F"/>
    <w:rsid w:val="003F6CF9"/>
    <w:rsid w:val="00487A61"/>
    <w:rsid w:val="004973BB"/>
    <w:rsid w:val="004A4AC7"/>
    <w:rsid w:val="004C1CF1"/>
    <w:rsid w:val="004C52C1"/>
    <w:rsid w:val="004D6225"/>
    <w:rsid w:val="00545394"/>
    <w:rsid w:val="00561B25"/>
    <w:rsid w:val="005A1232"/>
    <w:rsid w:val="005B1C53"/>
    <w:rsid w:val="005D5D5C"/>
    <w:rsid w:val="005E0992"/>
    <w:rsid w:val="00624233"/>
    <w:rsid w:val="0063794E"/>
    <w:rsid w:val="00661D7F"/>
    <w:rsid w:val="00680A04"/>
    <w:rsid w:val="00696AB9"/>
    <w:rsid w:val="006A283E"/>
    <w:rsid w:val="0086416A"/>
    <w:rsid w:val="0087028A"/>
    <w:rsid w:val="00882C8D"/>
    <w:rsid w:val="008C53AE"/>
    <w:rsid w:val="008E160B"/>
    <w:rsid w:val="00945C58"/>
    <w:rsid w:val="009B0D24"/>
    <w:rsid w:val="00A16A0B"/>
    <w:rsid w:val="00AB0B3A"/>
    <w:rsid w:val="00AB656B"/>
    <w:rsid w:val="00AC669B"/>
    <w:rsid w:val="00B042E7"/>
    <w:rsid w:val="00B20192"/>
    <w:rsid w:val="00B24431"/>
    <w:rsid w:val="00B24845"/>
    <w:rsid w:val="00B673CA"/>
    <w:rsid w:val="00B831E4"/>
    <w:rsid w:val="00BB3105"/>
    <w:rsid w:val="00BE5302"/>
    <w:rsid w:val="00BF4BF0"/>
    <w:rsid w:val="00C1155A"/>
    <w:rsid w:val="00C47F5E"/>
    <w:rsid w:val="00C53FC5"/>
    <w:rsid w:val="00C940E1"/>
    <w:rsid w:val="00CC0AC4"/>
    <w:rsid w:val="00CF717D"/>
    <w:rsid w:val="00D25EF7"/>
    <w:rsid w:val="00D73DD3"/>
    <w:rsid w:val="00D77681"/>
    <w:rsid w:val="00DC18DD"/>
    <w:rsid w:val="00DC43D4"/>
    <w:rsid w:val="00DD6449"/>
    <w:rsid w:val="00E032A5"/>
    <w:rsid w:val="00E31627"/>
    <w:rsid w:val="00EE238E"/>
    <w:rsid w:val="00EE74BE"/>
    <w:rsid w:val="00F06338"/>
    <w:rsid w:val="00F9360F"/>
    <w:rsid w:val="00FD5E06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6C5273"/>
  <w15:docId w15:val="{46823D47-8FB0-429E-A479-E40DD469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hi\Desktop\istungi%20pikendami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df30dc-298a-4b26-8a21-48a515c902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DD12B53D780C48A3BEE58C65FE51B6" ma:contentTypeVersion="4" ma:contentTypeDescription="Loo uus dokument" ma:contentTypeScope="" ma:versionID="a13e9a0205adfd1511ec081657f064b3">
  <xsd:schema xmlns:xsd="http://www.w3.org/2001/XMLSchema" xmlns:xs="http://www.w3.org/2001/XMLSchema" xmlns:p="http://schemas.microsoft.com/office/2006/metadata/properties" xmlns:ns3="14df30dc-298a-4b26-8a21-48a515c90234" targetNamespace="http://schemas.microsoft.com/office/2006/metadata/properties" ma:root="true" ma:fieldsID="3bede056ed00eb520d74ab99703d1030" ns3:_="">
    <xsd:import namespace="14df30dc-298a-4b26-8a21-48a515c902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f30dc-298a-4b26-8a21-48a515c90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8AFF1E-18C1-46AE-90E0-9CE1E3079125}">
  <ds:schemaRefs>
    <ds:schemaRef ds:uri="http://schemas.microsoft.com/office/2006/metadata/properties"/>
    <ds:schemaRef ds:uri="http://schemas.microsoft.com/office/infopath/2007/PartnerControls"/>
    <ds:schemaRef ds:uri="14df30dc-298a-4b26-8a21-48a515c90234"/>
  </ds:schemaRefs>
</ds:datastoreItem>
</file>

<file path=customXml/itemProps2.xml><?xml version="1.0" encoding="utf-8"?>
<ds:datastoreItem xmlns:ds="http://schemas.openxmlformats.org/officeDocument/2006/customXml" ds:itemID="{49FEB836-57F1-42C1-AF37-FC13343A3D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16AB9-ED87-4ADA-BEAC-417B5F07B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f30dc-298a-4b26-8a21-48a515c902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731051-A962-4498-8B4E-88B073A15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istungi pikendamine.dotx</Template>
  <TotalTime>5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Terje Rohi</dc:creator>
  <cp:lastModifiedBy>Terje Rohi</cp:lastModifiedBy>
  <cp:revision>3</cp:revision>
  <cp:lastPrinted>2025-04-08T09:55:00Z</cp:lastPrinted>
  <dcterms:created xsi:type="dcterms:W3CDTF">2026-09-08T07:07:00Z</dcterms:created>
  <dcterms:modified xsi:type="dcterms:W3CDTF">2026-09-08T07:11:00Z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0x01010082DD12B53D780C48A3BEE58C65FE51B6</vt:lpwstr>
  </property>
</Properties>
</file>