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3E68E" w14:textId="77777777" w:rsidR="00A11E22" w:rsidRDefault="00A11E22" w:rsidP="006E705C">
      <w:pPr>
        <w:spacing w:after="0"/>
        <w:rPr>
          <w:b/>
        </w:rPr>
      </w:pPr>
    </w:p>
    <w:p w14:paraId="4339C884" w14:textId="2630AE85" w:rsidR="00BB6722" w:rsidRPr="008472A5" w:rsidRDefault="002337C7" w:rsidP="006E705C">
      <w:pPr>
        <w:spacing w:after="0"/>
        <w:rPr>
          <w:b/>
        </w:rPr>
      </w:pPr>
      <w:r w:rsidRPr="008472A5">
        <w:rPr>
          <w:b/>
        </w:rPr>
        <w:t>RI</w:t>
      </w:r>
      <w:r w:rsidR="00BB6722" w:rsidRPr="008472A5">
        <w:rPr>
          <w:b/>
        </w:rPr>
        <w:t>IGIKOGU JUHATUSE OTSUS</w:t>
      </w:r>
    </w:p>
    <w:p w14:paraId="1ACE41B4" w14:textId="77777777" w:rsidR="00BB6722" w:rsidRPr="008472A5" w:rsidRDefault="00BB6722" w:rsidP="006E705C">
      <w:pPr>
        <w:spacing w:after="0"/>
      </w:pPr>
    </w:p>
    <w:p w14:paraId="2E07B012" w14:textId="1AAAF9C0" w:rsidR="00961FBD" w:rsidRPr="008472A5" w:rsidRDefault="003C562A" w:rsidP="00CD5E9C">
      <w:pPr>
        <w:spacing w:after="0"/>
        <w:rPr>
          <w:szCs w:val="24"/>
        </w:rPr>
      </w:pPr>
      <w:r w:rsidRPr="008472A5">
        <w:rPr>
          <w:szCs w:val="24"/>
        </w:rPr>
        <w:t>Tallinn</w:t>
      </w:r>
      <w:r w:rsidRPr="008472A5">
        <w:rPr>
          <w:szCs w:val="24"/>
        </w:rPr>
        <w:tab/>
      </w:r>
      <w:r w:rsidRPr="008472A5">
        <w:rPr>
          <w:szCs w:val="24"/>
        </w:rPr>
        <w:tab/>
      </w:r>
      <w:r w:rsidRPr="008472A5">
        <w:rPr>
          <w:szCs w:val="24"/>
        </w:rPr>
        <w:tab/>
      </w:r>
      <w:r w:rsidRPr="008472A5">
        <w:rPr>
          <w:szCs w:val="24"/>
        </w:rPr>
        <w:tab/>
      </w:r>
      <w:r w:rsidRPr="008472A5">
        <w:rPr>
          <w:szCs w:val="24"/>
        </w:rPr>
        <w:tab/>
      </w:r>
      <w:r w:rsidRPr="008472A5">
        <w:rPr>
          <w:szCs w:val="24"/>
        </w:rPr>
        <w:tab/>
      </w:r>
      <w:r w:rsidRPr="008472A5">
        <w:rPr>
          <w:szCs w:val="24"/>
        </w:rPr>
        <w:tab/>
      </w:r>
      <w:r w:rsidRPr="008472A5">
        <w:rPr>
          <w:szCs w:val="24"/>
        </w:rPr>
        <w:tab/>
      </w:r>
      <w:r w:rsidR="00990C9B" w:rsidRPr="008472A5">
        <w:rPr>
          <w:szCs w:val="24"/>
        </w:rPr>
        <w:tab/>
      </w:r>
      <w:r w:rsidR="00D467A4" w:rsidRPr="008472A5">
        <w:rPr>
          <w:szCs w:val="24"/>
        </w:rPr>
        <w:tab/>
      </w:r>
      <w:r w:rsidR="005026EC" w:rsidRPr="00C74483">
        <w:rPr>
          <w:szCs w:val="24"/>
        </w:rPr>
        <w:t>29</w:t>
      </w:r>
      <w:r w:rsidR="000F6976" w:rsidRPr="00C74483">
        <w:rPr>
          <w:szCs w:val="24"/>
        </w:rPr>
        <w:t>.</w:t>
      </w:r>
      <w:r w:rsidR="005026EC" w:rsidRPr="00C74483">
        <w:rPr>
          <w:szCs w:val="24"/>
        </w:rPr>
        <w:t>10</w:t>
      </w:r>
      <w:r w:rsidR="000F6976" w:rsidRPr="008472A5">
        <w:rPr>
          <w:szCs w:val="24"/>
        </w:rPr>
        <w:t>.2024</w:t>
      </w:r>
      <w:r w:rsidR="00481C70" w:rsidRPr="008472A5">
        <w:rPr>
          <w:szCs w:val="24"/>
        </w:rPr>
        <w:t xml:space="preserve"> nr</w:t>
      </w:r>
      <w:r w:rsidR="00A27BCE" w:rsidRPr="008472A5">
        <w:rPr>
          <w:szCs w:val="24"/>
        </w:rPr>
        <w:t xml:space="preserve"> </w:t>
      </w:r>
      <w:r w:rsidR="005026EC">
        <w:rPr>
          <w:szCs w:val="24"/>
        </w:rPr>
        <w:t>148</w:t>
      </w:r>
    </w:p>
    <w:p w14:paraId="44F06F83" w14:textId="77777777" w:rsidR="001C321D" w:rsidRPr="008472A5" w:rsidRDefault="001C321D" w:rsidP="00CD5E9C">
      <w:pPr>
        <w:spacing w:after="0"/>
        <w:rPr>
          <w:lang w:eastAsia="x-none"/>
        </w:rPr>
      </w:pPr>
    </w:p>
    <w:p w14:paraId="5D773E72" w14:textId="2C7FB24A" w:rsidR="00D06AA1" w:rsidRPr="008472A5" w:rsidRDefault="005C4CC2" w:rsidP="008472A5">
      <w:pPr>
        <w:spacing w:after="0"/>
        <w:rPr>
          <w:rFonts w:eastAsia="Times New Roman"/>
          <w:b/>
          <w:bCs/>
          <w:color w:val="000000"/>
          <w:szCs w:val="24"/>
        </w:rPr>
      </w:pPr>
      <w:bookmarkStart w:id="0" w:name="_Hlk115162805"/>
      <w:r w:rsidRPr="008472A5">
        <w:rPr>
          <w:rFonts w:eastAsia="Times New Roman"/>
          <w:b/>
          <w:bCs/>
          <w:color w:val="000000"/>
          <w:szCs w:val="24"/>
        </w:rPr>
        <w:t>Asendusliikme asumine</w:t>
      </w:r>
    </w:p>
    <w:p w14:paraId="017E670B" w14:textId="24237516" w:rsidR="005C4CC2" w:rsidRPr="008472A5" w:rsidRDefault="005C4CC2" w:rsidP="008472A5">
      <w:pPr>
        <w:spacing w:after="0"/>
        <w:rPr>
          <w:rFonts w:eastAsia="Times New Roman"/>
          <w:b/>
          <w:bCs/>
          <w:color w:val="000000"/>
          <w:szCs w:val="24"/>
        </w:rPr>
      </w:pPr>
      <w:r w:rsidRPr="008472A5">
        <w:rPr>
          <w:rFonts w:eastAsia="Times New Roman"/>
          <w:b/>
          <w:bCs/>
          <w:color w:val="000000"/>
          <w:szCs w:val="24"/>
        </w:rPr>
        <w:t>Riigikogu liikmeks</w:t>
      </w:r>
    </w:p>
    <w:bookmarkEnd w:id="0"/>
    <w:p w14:paraId="42A389EF" w14:textId="7C1BF6D8" w:rsidR="00DD0CF4" w:rsidRPr="008472A5" w:rsidRDefault="00DD0CF4" w:rsidP="008472A5">
      <w:pPr>
        <w:spacing w:after="0"/>
        <w:jc w:val="both"/>
        <w:rPr>
          <w:rFonts w:eastAsia="Times New Roman"/>
          <w:bCs/>
          <w:color w:val="000000"/>
          <w:szCs w:val="24"/>
        </w:rPr>
      </w:pPr>
    </w:p>
    <w:p w14:paraId="17FCF513" w14:textId="6B27F6F6" w:rsidR="006801ED" w:rsidRPr="008472A5" w:rsidRDefault="006801ED" w:rsidP="008472A5">
      <w:pPr>
        <w:spacing w:after="0"/>
        <w:jc w:val="both"/>
        <w:rPr>
          <w:color w:val="202020"/>
          <w:szCs w:val="24"/>
          <w:lang w:eastAsia="et-EE"/>
        </w:rPr>
      </w:pPr>
      <w:r w:rsidRPr="008472A5">
        <w:rPr>
          <w:szCs w:val="24"/>
        </w:rPr>
        <w:t xml:space="preserve">Lähtudes Riigikogu liikme staatuse seaduse </w:t>
      </w:r>
      <w:r w:rsidRPr="008472A5">
        <w:rPr>
          <w:color w:val="202020"/>
          <w:szCs w:val="24"/>
        </w:rPr>
        <w:t xml:space="preserve">§ 8 lõike 2 punktist </w:t>
      </w:r>
      <w:r w:rsidR="008472A5" w:rsidRPr="008472A5">
        <w:rPr>
          <w:color w:val="202020"/>
          <w:szCs w:val="24"/>
        </w:rPr>
        <w:t>1</w:t>
      </w:r>
      <w:r w:rsidRPr="008472A5">
        <w:rPr>
          <w:color w:val="202020"/>
          <w:szCs w:val="24"/>
        </w:rPr>
        <w:t xml:space="preserve">, </w:t>
      </w:r>
      <w:r w:rsidRPr="008472A5">
        <w:rPr>
          <w:szCs w:val="24"/>
        </w:rPr>
        <w:t>§-st 11 ja</w:t>
      </w:r>
      <w:r w:rsidRPr="008472A5">
        <w:rPr>
          <w:color w:val="202020"/>
          <w:szCs w:val="24"/>
        </w:rPr>
        <w:t xml:space="preserve"> </w:t>
      </w:r>
      <w:r w:rsidRPr="008472A5">
        <w:rPr>
          <w:szCs w:val="24"/>
        </w:rPr>
        <w:t>§ 13 lõikest 1</w:t>
      </w:r>
      <w:r w:rsidR="00826DC0" w:rsidRPr="008472A5">
        <w:rPr>
          <w:szCs w:val="24"/>
        </w:rPr>
        <w:t xml:space="preserve"> </w:t>
      </w:r>
      <w:r w:rsidRPr="008472A5">
        <w:rPr>
          <w:color w:val="202020"/>
          <w:szCs w:val="24"/>
        </w:rPr>
        <w:t>Riigikogu juhatus otsustab:</w:t>
      </w:r>
    </w:p>
    <w:p w14:paraId="5E52A0DC" w14:textId="77777777" w:rsidR="006801ED" w:rsidRPr="008472A5" w:rsidRDefault="006801ED" w:rsidP="008472A5">
      <w:pPr>
        <w:shd w:val="clear" w:color="auto" w:fill="FFFFFF"/>
        <w:spacing w:after="0"/>
        <w:rPr>
          <w:color w:val="202020"/>
          <w:szCs w:val="24"/>
        </w:rPr>
      </w:pPr>
    </w:p>
    <w:p w14:paraId="63E145A8" w14:textId="0048A01D" w:rsidR="006801ED" w:rsidRPr="008472A5" w:rsidRDefault="00F72E14" w:rsidP="008472A5">
      <w:pPr>
        <w:spacing w:after="0"/>
        <w:jc w:val="both"/>
        <w:rPr>
          <w:szCs w:val="24"/>
        </w:rPr>
      </w:pPr>
      <w:r w:rsidRPr="008472A5">
        <w:rPr>
          <w:rStyle w:val="Tugev"/>
          <w:b w:val="0"/>
          <w:color w:val="000000"/>
          <w:szCs w:val="24"/>
        </w:rPr>
        <w:t>s</w:t>
      </w:r>
      <w:r w:rsidR="006801ED" w:rsidRPr="008472A5">
        <w:rPr>
          <w:rStyle w:val="Tugev"/>
          <w:b w:val="0"/>
          <w:color w:val="000000"/>
          <w:szCs w:val="24"/>
        </w:rPr>
        <w:t xml:space="preserve">eoses Riigikogu liikme </w:t>
      </w:r>
      <w:r w:rsidR="005026EC">
        <w:rPr>
          <w:rStyle w:val="Tugev"/>
          <w:b w:val="0"/>
          <w:color w:val="000000"/>
          <w:szCs w:val="24"/>
        </w:rPr>
        <w:t>Maris Lauri</w:t>
      </w:r>
      <w:r w:rsidR="006801ED" w:rsidRPr="008472A5">
        <w:rPr>
          <w:rStyle w:val="Tugev"/>
          <w:b w:val="0"/>
          <w:color w:val="000000"/>
          <w:szCs w:val="24"/>
        </w:rPr>
        <w:t xml:space="preserve"> </w:t>
      </w:r>
      <w:r w:rsidR="006801ED" w:rsidRPr="008472A5">
        <w:rPr>
          <w:szCs w:val="24"/>
        </w:rPr>
        <w:t xml:space="preserve">tagasiastumisega </w:t>
      </w:r>
      <w:r w:rsidR="00E601C0" w:rsidRPr="00C74483">
        <w:rPr>
          <w:szCs w:val="24"/>
        </w:rPr>
        <w:t>k.a 1. novembril</w:t>
      </w:r>
      <w:r w:rsidR="00E601C0">
        <w:rPr>
          <w:szCs w:val="24"/>
        </w:rPr>
        <w:t xml:space="preserve"> </w:t>
      </w:r>
      <w:r w:rsidR="00E601C0">
        <w:rPr>
          <w:szCs w:val="24"/>
        </w:rPr>
        <w:t xml:space="preserve">tema asumise tõttu teise riigiametisse </w:t>
      </w:r>
      <w:r w:rsidR="006801ED" w:rsidRPr="008472A5">
        <w:rPr>
          <w:szCs w:val="24"/>
        </w:rPr>
        <w:t xml:space="preserve">asub k.a </w:t>
      </w:r>
      <w:r w:rsidR="005026EC">
        <w:rPr>
          <w:szCs w:val="24"/>
        </w:rPr>
        <w:t>2.</w:t>
      </w:r>
      <w:r w:rsidR="001A68A8">
        <w:rPr>
          <w:szCs w:val="24"/>
        </w:rPr>
        <w:t xml:space="preserve"> </w:t>
      </w:r>
      <w:r w:rsidR="005026EC">
        <w:rPr>
          <w:szCs w:val="24"/>
        </w:rPr>
        <w:t>novembril</w:t>
      </w:r>
      <w:r w:rsidR="006801ED" w:rsidRPr="008472A5">
        <w:rPr>
          <w:szCs w:val="24"/>
        </w:rPr>
        <w:t xml:space="preserve"> Riigikogu liikmeks asendusliige </w:t>
      </w:r>
      <w:r w:rsidR="005026EC">
        <w:rPr>
          <w:szCs w:val="24"/>
        </w:rPr>
        <w:t>Toomas Järveoja</w:t>
      </w:r>
      <w:r w:rsidR="006801ED" w:rsidRPr="008472A5">
        <w:rPr>
          <w:szCs w:val="24"/>
        </w:rPr>
        <w:t>.</w:t>
      </w:r>
    </w:p>
    <w:p w14:paraId="292AB7A8" w14:textId="77777777" w:rsidR="008472A5" w:rsidRPr="008472A5" w:rsidRDefault="008472A5" w:rsidP="008472A5">
      <w:pPr>
        <w:spacing w:after="0"/>
        <w:jc w:val="both"/>
        <w:rPr>
          <w:szCs w:val="24"/>
        </w:rPr>
      </w:pPr>
    </w:p>
    <w:p w14:paraId="5A39605B" w14:textId="4C373E71" w:rsidR="00682CA5" w:rsidRPr="008472A5" w:rsidRDefault="00F75040" w:rsidP="008472A5">
      <w:pPr>
        <w:spacing w:after="0"/>
        <w:jc w:val="both"/>
        <w:rPr>
          <w:szCs w:val="24"/>
        </w:rPr>
      </w:pPr>
      <w:r w:rsidRPr="008472A5">
        <w:rPr>
          <w:szCs w:val="24"/>
        </w:rPr>
        <w:t>(allkirjastatud digitaalselt)</w:t>
      </w:r>
    </w:p>
    <w:p w14:paraId="66327639" w14:textId="3E05494E" w:rsidR="009E5F28" w:rsidRPr="008472A5" w:rsidRDefault="00F72E14" w:rsidP="008472A5">
      <w:pPr>
        <w:pStyle w:val="Kehatekst"/>
        <w:jc w:val="both"/>
        <w:rPr>
          <w:sz w:val="24"/>
          <w:szCs w:val="24"/>
          <w:lang w:val="et-EE"/>
        </w:rPr>
      </w:pPr>
      <w:r w:rsidRPr="008472A5">
        <w:rPr>
          <w:sz w:val="24"/>
          <w:szCs w:val="24"/>
          <w:lang w:val="et-EE"/>
        </w:rPr>
        <w:t>Lauri Hussar</w:t>
      </w:r>
    </w:p>
    <w:p w14:paraId="1364269D" w14:textId="0D5D20A0" w:rsidR="008472A5" w:rsidRPr="006A1E20" w:rsidRDefault="009A2D5C" w:rsidP="008472A5">
      <w:pPr>
        <w:spacing w:after="0"/>
        <w:rPr>
          <w:szCs w:val="24"/>
        </w:rPr>
      </w:pPr>
      <w:r w:rsidRPr="008472A5">
        <w:rPr>
          <w:szCs w:val="24"/>
        </w:rPr>
        <w:t xml:space="preserve">Riigikogu </w:t>
      </w:r>
      <w:r w:rsidR="001213CA" w:rsidRPr="008472A5">
        <w:rPr>
          <w:szCs w:val="24"/>
        </w:rPr>
        <w:t>esimees</w:t>
      </w:r>
    </w:p>
    <w:sectPr w:rsidR="008472A5" w:rsidRPr="006A1E20" w:rsidSect="00297B19">
      <w:headerReference w:type="default" r:id="rId8"/>
      <w:headerReference w:type="first" r:id="rId9"/>
      <w:footerReference w:type="first" r:id="rId10"/>
      <w:pgSz w:w="11900" w:h="16840"/>
      <w:pgMar w:top="510" w:right="1134" w:bottom="51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64264" w14:textId="77777777" w:rsidR="008439A8" w:rsidRDefault="008439A8" w:rsidP="00561B25">
      <w:pPr>
        <w:spacing w:after="0"/>
      </w:pPr>
      <w:r>
        <w:separator/>
      </w:r>
    </w:p>
  </w:endnote>
  <w:endnote w:type="continuationSeparator" w:id="0">
    <w:p w14:paraId="750B33F1" w14:textId="77777777" w:rsidR="008439A8" w:rsidRDefault="008439A8" w:rsidP="00561B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Lucida Grande">
    <w:altName w:val="Courier New"/>
    <w:charset w:val="00"/>
    <w:family w:val="auto"/>
    <w:pitch w:val="variable"/>
    <w:sig w:usb0="00000007" w:usb1="00000000" w:usb2="00000000" w:usb3="00000000" w:csb0="0000008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2C64C" w14:textId="1A5E0A38" w:rsidR="00C42FED" w:rsidRDefault="00C33D42">
    <w:pPr>
      <w:pStyle w:val="Jalus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A324AB1" wp14:editId="33BDFB4A">
          <wp:simplePos x="0" y="0"/>
          <wp:positionH relativeFrom="column">
            <wp:posOffset>-1049020</wp:posOffset>
          </wp:positionH>
          <wp:positionV relativeFrom="paragraph">
            <wp:posOffset>83185</wp:posOffset>
          </wp:positionV>
          <wp:extent cx="7494905" cy="541655"/>
          <wp:effectExtent l="0" t="0" r="0" b="0"/>
          <wp:wrapTopAndBottom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49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7C54F" w14:textId="77777777" w:rsidR="008439A8" w:rsidRDefault="008439A8" w:rsidP="00561B25">
      <w:pPr>
        <w:spacing w:after="0"/>
      </w:pPr>
      <w:r>
        <w:separator/>
      </w:r>
    </w:p>
  </w:footnote>
  <w:footnote w:type="continuationSeparator" w:id="0">
    <w:p w14:paraId="7A0F91E2" w14:textId="77777777" w:rsidR="008439A8" w:rsidRDefault="008439A8" w:rsidP="00561B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53B40" w14:textId="6BEDF017" w:rsidR="00C42FED" w:rsidRDefault="00C33D42">
    <w:pPr>
      <w:pStyle w:val="Pis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D82864" wp14:editId="163AE19D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9675" cy="788035"/>
          <wp:effectExtent l="0" t="0" r="0" b="0"/>
          <wp:wrapThrough wrapText="bothSides">
            <wp:wrapPolygon edited="0">
              <wp:start x="3048" y="8877"/>
              <wp:lineTo x="3048" y="13054"/>
              <wp:lineTo x="4844" y="13054"/>
              <wp:lineTo x="4844" y="8877"/>
              <wp:lineTo x="3048" y="8877"/>
            </wp:wrapPolygon>
          </wp:wrapThrough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723A"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9927360" wp14:editId="0AB69BD1">
              <wp:simplePos x="0" y="0"/>
              <wp:positionH relativeFrom="column">
                <wp:posOffset>4977765</wp:posOffset>
              </wp:positionH>
              <wp:positionV relativeFrom="paragraph">
                <wp:posOffset>-140970</wp:posOffset>
              </wp:positionV>
              <wp:extent cx="1005840" cy="2127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84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6853D2" w14:textId="77777777" w:rsidR="00C42FED" w:rsidRPr="002E7912" w:rsidRDefault="00C42FED" w:rsidP="00283708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9273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1.95pt;margin-top:-11.1pt;width:79.2pt;height:16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" filled="f" stroked="f">
              <v:textbox>
                <w:txbxContent>
                  <w:p w14:paraId="766853D2" w14:textId="77777777" w:rsidR="00C42FED" w:rsidRPr="002E7912" w:rsidRDefault="00C42FED" w:rsidP="00283708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E7912">
                      <w:rPr>
                        <w:sz w:val="16"/>
                        <w:szCs w:val="16"/>
                      </w:rPr>
                      <w:fldChar w:fldCharType="begin"/>
                    </w:r>
                    <w:r w:rsidRPr="002E7912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2E7912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E7912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A5863" w14:textId="43E42D21" w:rsidR="00C42FED" w:rsidRDefault="00C33D42">
    <w:pPr>
      <w:pStyle w:val="Pis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60E4B2" wp14:editId="433E30D5">
          <wp:simplePos x="0" y="0"/>
          <wp:positionH relativeFrom="column">
            <wp:posOffset>-1052195</wp:posOffset>
          </wp:positionH>
          <wp:positionV relativeFrom="paragraph">
            <wp:posOffset>-449580</wp:posOffset>
          </wp:positionV>
          <wp:extent cx="7500620" cy="1790065"/>
          <wp:effectExtent l="0" t="0" r="0" b="0"/>
          <wp:wrapTopAndBottom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0620" cy="179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6D6"/>
    <w:multiLevelType w:val="hybridMultilevel"/>
    <w:tmpl w:val="79588CB8"/>
    <w:lvl w:ilvl="0" w:tplc="563CA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F1CF8"/>
    <w:multiLevelType w:val="hybridMultilevel"/>
    <w:tmpl w:val="43E8739C"/>
    <w:lvl w:ilvl="0" w:tplc="B254C3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747"/>
    <w:multiLevelType w:val="hybridMultilevel"/>
    <w:tmpl w:val="059A639C"/>
    <w:lvl w:ilvl="0" w:tplc="A55094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B07EA"/>
    <w:multiLevelType w:val="hybridMultilevel"/>
    <w:tmpl w:val="6DC487A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C9C"/>
    <w:multiLevelType w:val="hybridMultilevel"/>
    <w:tmpl w:val="96D4E42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4438E"/>
    <w:multiLevelType w:val="hybridMultilevel"/>
    <w:tmpl w:val="B75488F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64ADF"/>
    <w:multiLevelType w:val="hybridMultilevel"/>
    <w:tmpl w:val="B94C3038"/>
    <w:lvl w:ilvl="0" w:tplc="1AEA0D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329C5"/>
    <w:multiLevelType w:val="hybridMultilevel"/>
    <w:tmpl w:val="5376375C"/>
    <w:lvl w:ilvl="0" w:tplc="0DA2854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0473F"/>
    <w:multiLevelType w:val="hybridMultilevel"/>
    <w:tmpl w:val="F8D83038"/>
    <w:lvl w:ilvl="0" w:tplc="0E2856A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813F7"/>
    <w:multiLevelType w:val="hybridMultilevel"/>
    <w:tmpl w:val="6B4E266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0444C"/>
    <w:multiLevelType w:val="hybridMultilevel"/>
    <w:tmpl w:val="CA9E8DA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737B8"/>
    <w:multiLevelType w:val="hybridMultilevel"/>
    <w:tmpl w:val="998AA934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4459A5"/>
    <w:multiLevelType w:val="hybridMultilevel"/>
    <w:tmpl w:val="0B76ED3A"/>
    <w:lvl w:ilvl="0" w:tplc="6078395E">
      <w:start w:val="1"/>
      <w:numFmt w:val="decimal"/>
      <w:pStyle w:val="Vahedet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8864A9"/>
    <w:multiLevelType w:val="hybridMultilevel"/>
    <w:tmpl w:val="C30E8D2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5F5BC4"/>
    <w:multiLevelType w:val="hybridMultilevel"/>
    <w:tmpl w:val="BCD0044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F37732"/>
    <w:multiLevelType w:val="hybridMultilevel"/>
    <w:tmpl w:val="FBFA681E"/>
    <w:lvl w:ilvl="0" w:tplc="DF3A64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845600">
    <w:abstractNumId w:val="0"/>
  </w:num>
  <w:num w:numId="2" w16cid:durableId="1672021684">
    <w:abstractNumId w:val="12"/>
  </w:num>
  <w:num w:numId="3" w16cid:durableId="849755272">
    <w:abstractNumId w:val="12"/>
  </w:num>
  <w:num w:numId="4" w16cid:durableId="1348211211">
    <w:abstractNumId w:val="1"/>
  </w:num>
  <w:num w:numId="5" w16cid:durableId="192226931">
    <w:abstractNumId w:val="0"/>
  </w:num>
  <w:num w:numId="6" w16cid:durableId="983243856">
    <w:abstractNumId w:val="1"/>
  </w:num>
  <w:num w:numId="7" w16cid:durableId="1155608566">
    <w:abstractNumId w:val="3"/>
  </w:num>
  <w:num w:numId="8" w16cid:durableId="1244140052">
    <w:abstractNumId w:val="11"/>
  </w:num>
  <w:num w:numId="9" w16cid:durableId="291054612">
    <w:abstractNumId w:val="8"/>
  </w:num>
  <w:num w:numId="10" w16cid:durableId="548221986">
    <w:abstractNumId w:val="6"/>
  </w:num>
  <w:num w:numId="11" w16cid:durableId="1694453931">
    <w:abstractNumId w:val="10"/>
  </w:num>
  <w:num w:numId="12" w16cid:durableId="800612218">
    <w:abstractNumId w:val="5"/>
  </w:num>
  <w:num w:numId="13" w16cid:durableId="1042365144">
    <w:abstractNumId w:val="4"/>
  </w:num>
  <w:num w:numId="14" w16cid:durableId="1782720251">
    <w:abstractNumId w:val="13"/>
  </w:num>
  <w:num w:numId="15" w16cid:durableId="503975198">
    <w:abstractNumId w:val="14"/>
  </w:num>
  <w:num w:numId="16" w16cid:durableId="626818784">
    <w:abstractNumId w:val="9"/>
  </w:num>
  <w:num w:numId="17" w16cid:durableId="719355188">
    <w:abstractNumId w:val="7"/>
  </w:num>
  <w:num w:numId="18" w16cid:durableId="1710295562">
    <w:abstractNumId w:val="2"/>
  </w:num>
  <w:num w:numId="19" w16cid:durableId="2862055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hyphenationZone w:val="425"/>
  <w:drawingGridHorizontalSpacing w:val="777"/>
  <w:drawingGridVerticalSpacing w:val="147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F1"/>
    <w:rsid w:val="0000031A"/>
    <w:rsid w:val="00000C21"/>
    <w:rsid w:val="00001A03"/>
    <w:rsid w:val="000024D0"/>
    <w:rsid w:val="0000296D"/>
    <w:rsid w:val="0000417A"/>
    <w:rsid w:val="00010225"/>
    <w:rsid w:val="00010416"/>
    <w:rsid w:val="00010B98"/>
    <w:rsid w:val="00011556"/>
    <w:rsid w:val="00011AA2"/>
    <w:rsid w:val="00013ABE"/>
    <w:rsid w:val="0001416D"/>
    <w:rsid w:val="00015332"/>
    <w:rsid w:val="000156A7"/>
    <w:rsid w:val="00016E35"/>
    <w:rsid w:val="000202C7"/>
    <w:rsid w:val="00020346"/>
    <w:rsid w:val="0002084B"/>
    <w:rsid w:val="000221A8"/>
    <w:rsid w:val="00024149"/>
    <w:rsid w:val="00024E2A"/>
    <w:rsid w:val="000254D4"/>
    <w:rsid w:val="00026704"/>
    <w:rsid w:val="000300A7"/>
    <w:rsid w:val="00031A83"/>
    <w:rsid w:val="00031B5B"/>
    <w:rsid w:val="00031DF7"/>
    <w:rsid w:val="000322FB"/>
    <w:rsid w:val="0003244D"/>
    <w:rsid w:val="00032A6F"/>
    <w:rsid w:val="00032AB1"/>
    <w:rsid w:val="000337EF"/>
    <w:rsid w:val="0003401E"/>
    <w:rsid w:val="000345C2"/>
    <w:rsid w:val="00036238"/>
    <w:rsid w:val="00036777"/>
    <w:rsid w:val="00036C07"/>
    <w:rsid w:val="00040A61"/>
    <w:rsid w:val="000424DD"/>
    <w:rsid w:val="000434D4"/>
    <w:rsid w:val="000445A5"/>
    <w:rsid w:val="00045E3B"/>
    <w:rsid w:val="0004612C"/>
    <w:rsid w:val="00047BF5"/>
    <w:rsid w:val="00050B84"/>
    <w:rsid w:val="000510E6"/>
    <w:rsid w:val="00051A22"/>
    <w:rsid w:val="00052386"/>
    <w:rsid w:val="00052570"/>
    <w:rsid w:val="00052FF7"/>
    <w:rsid w:val="000530B1"/>
    <w:rsid w:val="000542FE"/>
    <w:rsid w:val="00055480"/>
    <w:rsid w:val="000576C0"/>
    <w:rsid w:val="00057D22"/>
    <w:rsid w:val="000601C1"/>
    <w:rsid w:val="00060791"/>
    <w:rsid w:val="000618AC"/>
    <w:rsid w:val="000626A9"/>
    <w:rsid w:val="00062976"/>
    <w:rsid w:val="00062B16"/>
    <w:rsid w:val="00062F09"/>
    <w:rsid w:val="0006695C"/>
    <w:rsid w:val="0007027F"/>
    <w:rsid w:val="000710FC"/>
    <w:rsid w:val="0007194F"/>
    <w:rsid w:val="00071CAB"/>
    <w:rsid w:val="000729B7"/>
    <w:rsid w:val="000729E8"/>
    <w:rsid w:val="00072EDA"/>
    <w:rsid w:val="0007433F"/>
    <w:rsid w:val="00074BBD"/>
    <w:rsid w:val="00074E45"/>
    <w:rsid w:val="0007631E"/>
    <w:rsid w:val="00076B73"/>
    <w:rsid w:val="00080E2D"/>
    <w:rsid w:val="0008106A"/>
    <w:rsid w:val="00081B4C"/>
    <w:rsid w:val="00081D96"/>
    <w:rsid w:val="00082533"/>
    <w:rsid w:val="00082D42"/>
    <w:rsid w:val="00084F10"/>
    <w:rsid w:val="0008507A"/>
    <w:rsid w:val="0008615F"/>
    <w:rsid w:val="000862B6"/>
    <w:rsid w:val="00086984"/>
    <w:rsid w:val="000902AE"/>
    <w:rsid w:val="00091794"/>
    <w:rsid w:val="00092840"/>
    <w:rsid w:val="00092A28"/>
    <w:rsid w:val="00094186"/>
    <w:rsid w:val="00095668"/>
    <w:rsid w:val="000962FF"/>
    <w:rsid w:val="0009717B"/>
    <w:rsid w:val="0009795B"/>
    <w:rsid w:val="000A1A4F"/>
    <w:rsid w:val="000A1C15"/>
    <w:rsid w:val="000A30CE"/>
    <w:rsid w:val="000A31D8"/>
    <w:rsid w:val="000A42FE"/>
    <w:rsid w:val="000A4A05"/>
    <w:rsid w:val="000A4CED"/>
    <w:rsid w:val="000A5BD6"/>
    <w:rsid w:val="000A6DD9"/>
    <w:rsid w:val="000A7839"/>
    <w:rsid w:val="000B1888"/>
    <w:rsid w:val="000B1C5A"/>
    <w:rsid w:val="000B2109"/>
    <w:rsid w:val="000B254E"/>
    <w:rsid w:val="000B6A24"/>
    <w:rsid w:val="000B7B1C"/>
    <w:rsid w:val="000C0D9D"/>
    <w:rsid w:val="000C12BC"/>
    <w:rsid w:val="000C1D68"/>
    <w:rsid w:val="000C2F2F"/>
    <w:rsid w:val="000C3466"/>
    <w:rsid w:val="000C381F"/>
    <w:rsid w:val="000C3F9A"/>
    <w:rsid w:val="000C4629"/>
    <w:rsid w:val="000D0528"/>
    <w:rsid w:val="000D05D7"/>
    <w:rsid w:val="000D0793"/>
    <w:rsid w:val="000D1798"/>
    <w:rsid w:val="000D2731"/>
    <w:rsid w:val="000D4001"/>
    <w:rsid w:val="000D5A25"/>
    <w:rsid w:val="000D5B7D"/>
    <w:rsid w:val="000D6446"/>
    <w:rsid w:val="000D6F66"/>
    <w:rsid w:val="000D7617"/>
    <w:rsid w:val="000D7EB4"/>
    <w:rsid w:val="000E093D"/>
    <w:rsid w:val="000E1BE6"/>
    <w:rsid w:val="000E2E66"/>
    <w:rsid w:val="000E3971"/>
    <w:rsid w:val="000E44D8"/>
    <w:rsid w:val="000E4C28"/>
    <w:rsid w:val="000E6AF0"/>
    <w:rsid w:val="000E6F74"/>
    <w:rsid w:val="000E779D"/>
    <w:rsid w:val="000E7999"/>
    <w:rsid w:val="000F0D15"/>
    <w:rsid w:val="000F0D81"/>
    <w:rsid w:val="000F3349"/>
    <w:rsid w:val="000F41C0"/>
    <w:rsid w:val="000F6976"/>
    <w:rsid w:val="0010000A"/>
    <w:rsid w:val="00100121"/>
    <w:rsid w:val="00100AED"/>
    <w:rsid w:val="00101FC1"/>
    <w:rsid w:val="00102764"/>
    <w:rsid w:val="00102DFF"/>
    <w:rsid w:val="001053DD"/>
    <w:rsid w:val="001055BE"/>
    <w:rsid w:val="001058D7"/>
    <w:rsid w:val="00105D67"/>
    <w:rsid w:val="001060CF"/>
    <w:rsid w:val="00107492"/>
    <w:rsid w:val="00110C5C"/>
    <w:rsid w:val="00114805"/>
    <w:rsid w:val="001158B3"/>
    <w:rsid w:val="00115C0E"/>
    <w:rsid w:val="00117BA1"/>
    <w:rsid w:val="00117CFC"/>
    <w:rsid w:val="001201DC"/>
    <w:rsid w:val="0012029D"/>
    <w:rsid w:val="00121187"/>
    <w:rsid w:val="001213CA"/>
    <w:rsid w:val="001220FE"/>
    <w:rsid w:val="00123138"/>
    <w:rsid w:val="00123A16"/>
    <w:rsid w:val="00123C9A"/>
    <w:rsid w:val="00125006"/>
    <w:rsid w:val="00125F12"/>
    <w:rsid w:val="0012707E"/>
    <w:rsid w:val="001301EA"/>
    <w:rsid w:val="00130347"/>
    <w:rsid w:val="00130FE3"/>
    <w:rsid w:val="00131572"/>
    <w:rsid w:val="001327AC"/>
    <w:rsid w:val="0013399B"/>
    <w:rsid w:val="00133C81"/>
    <w:rsid w:val="00133D58"/>
    <w:rsid w:val="00133E67"/>
    <w:rsid w:val="001344E4"/>
    <w:rsid w:val="0013460C"/>
    <w:rsid w:val="00134B1B"/>
    <w:rsid w:val="001362D0"/>
    <w:rsid w:val="00137308"/>
    <w:rsid w:val="00137568"/>
    <w:rsid w:val="001400AE"/>
    <w:rsid w:val="00140135"/>
    <w:rsid w:val="00140BF7"/>
    <w:rsid w:val="0014180A"/>
    <w:rsid w:val="00142D19"/>
    <w:rsid w:val="0014408E"/>
    <w:rsid w:val="001461E1"/>
    <w:rsid w:val="00146455"/>
    <w:rsid w:val="00146DC8"/>
    <w:rsid w:val="0014786B"/>
    <w:rsid w:val="001513D9"/>
    <w:rsid w:val="001515B2"/>
    <w:rsid w:val="001526EC"/>
    <w:rsid w:val="00153DD7"/>
    <w:rsid w:val="00153DFA"/>
    <w:rsid w:val="00154792"/>
    <w:rsid w:val="00154798"/>
    <w:rsid w:val="001549C1"/>
    <w:rsid w:val="0016061E"/>
    <w:rsid w:val="00160B8A"/>
    <w:rsid w:val="00160C6B"/>
    <w:rsid w:val="00160DAF"/>
    <w:rsid w:val="00160ED3"/>
    <w:rsid w:val="0016301A"/>
    <w:rsid w:val="00165AEB"/>
    <w:rsid w:val="0016673E"/>
    <w:rsid w:val="00170920"/>
    <w:rsid w:val="00170D50"/>
    <w:rsid w:val="0017100F"/>
    <w:rsid w:val="001712EF"/>
    <w:rsid w:val="001719B0"/>
    <w:rsid w:val="00171D2A"/>
    <w:rsid w:val="00173494"/>
    <w:rsid w:val="001739C9"/>
    <w:rsid w:val="001743C5"/>
    <w:rsid w:val="00174F34"/>
    <w:rsid w:val="00175C3F"/>
    <w:rsid w:val="0017734B"/>
    <w:rsid w:val="00177901"/>
    <w:rsid w:val="00177AF3"/>
    <w:rsid w:val="00180448"/>
    <w:rsid w:val="00181CF3"/>
    <w:rsid w:val="00181D07"/>
    <w:rsid w:val="001839C2"/>
    <w:rsid w:val="00183FBF"/>
    <w:rsid w:val="00185D4B"/>
    <w:rsid w:val="001901F2"/>
    <w:rsid w:val="001903F2"/>
    <w:rsid w:val="00190475"/>
    <w:rsid w:val="00191019"/>
    <w:rsid w:val="00191160"/>
    <w:rsid w:val="00191373"/>
    <w:rsid w:val="00192E5A"/>
    <w:rsid w:val="00193235"/>
    <w:rsid w:val="00194005"/>
    <w:rsid w:val="0019546E"/>
    <w:rsid w:val="001973CB"/>
    <w:rsid w:val="0019743F"/>
    <w:rsid w:val="00197E2E"/>
    <w:rsid w:val="001A12B6"/>
    <w:rsid w:val="001A1CD7"/>
    <w:rsid w:val="001A3497"/>
    <w:rsid w:val="001A3A36"/>
    <w:rsid w:val="001A3E91"/>
    <w:rsid w:val="001A4414"/>
    <w:rsid w:val="001A4480"/>
    <w:rsid w:val="001A5A17"/>
    <w:rsid w:val="001A6350"/>
    <w:rsid w:val="001A68A8"/>
    <w:rsid w:val="001B07A9"/>
    <w:rsid w:val="001B08C1"/>
    <w:rsid w:val="001B0EB3"/>
    <w:rsid w:val="001B12D1"/>
    <w:rsid w:val="001B2788"/>
    <w:rsid w:val="001B2B9D"/>
    <w:rsid w:val="001B3DE0"/>
    <w:rsid w:val="001B3EA4"/>
    <w:rsid w:val="001B4175"/>
    <w:rsid w:val="001B420A"/>
    <w:rsid w:val="001B540C"/>
    <w:rsid w:val="001B6334"/>
    <w:rsid w:val="001B6CA9"/>
    <w:rsid w:val="001B6CE6"/>
    <w:rsid w:val="001B7806"/>
    <w:rsid w:val="001C089B"/>
    <w:rsid w:val="001C09BD"/>
    <w:rsid w:val="001C29CD"/>
    <w:rsid w:val="001C2A87"/>
    <w:rsid w:val="001C2D39"/>
    <w:rsid w:val="001C321D"/>
    <w:rsid w:val="001C3DC3"/>
    <w:rsid w:val="001C3E3B"/>
    <w:rsid w:val="001C4834"/>
    <w:rsid w:val="001C5B0A"/>
    <w:rsid w:val="001C5D10"/>
    <w:rsid w:val="001C6AA6"/>
    <w:rsid w:val="001C6B71"/>
    <w:rsid w:val="001C6C32"/>
    <w:rsid w:val="001C6D30"/>
    <w:rsid w:val="001C7617"/>
    <w:rsid w:val="001C7916"/>
    <w:rsid w:val="001D0C76"/>
    <w:rsid w:val="001D121F"/>
    <w:rsid w:val="001D2F40"/>
    <w:rsid w:val="001D3346"/>
    <w:rsid w:val="001D6222"/>
    <w:rsid w:val="001D6DB6"/>
    <w:rsid w:val="001E00AE"/>
    <w:rsid w:val="001E15CC"/>
    <w:rsid w:val="001E18A6"/>
    <w:rsid w:val="001E28F3"/>
    <w:rsid w:val="001E2A8C"/>
    <w:rsid w:val="001E327D"/>
    <w:rsid w:val="001E3C26"/>
    <w:rsid w:val="001E4350"/>
    <w:rsid w:val="001E5190"/>
    <w:rsid w:val="001E5A92"/>
    <w:rsid w:val="001F032C"/>
    <w:rsid w:val="001F2618"/>
    <w:rsid w:val="001F2A41"/>
    <w:rsid w:val="001F32A0"/>
    <w:rsid w:val="001F3B3F"/>
    <w:rsid w:val="001F42B9"/>
    <w:rsid w:val="001F463B"/>
    <w:rsid w:val="001F4CD2"/>
    <w:rsid w:val="001F5E7B"/>
    <w:rsid w:val="001F6B3F"/>
    <w:rsid w:val="001F70CA"/>
    <w:rsid w:val="001F710C"/>
    <w:rsid w:val="001F7791"/>
    <w:rsid w:val="001F782C"/>
    <w:rsid w:val="00202B65"/>
    <w:rsid w:val="00202C4A"/>
    <w:rsid w:val="002034CB"/>
    <w:rsid w:val="00203B7D"/>
    <w:rsid w:val="00203E79"/>
    <w:rsid w:val="00204227"/>
    <w:rsid w:val="00204579"/>
    <w:rsid w:val="00204ADA"/>
    <w:rsid w:val="00204F31"/>
    <w:rsid w:val="002075CB"/>
    <w:rsid w:val="00211834"/>
    <w:rsid w:val="00211F6E"/>
    <w:rsid w:val="0021250C"/>
    <w:rsid w:val="002151A4"/>
    <w:rsid w:val="00215DD0"/>
    <w:rsid w:val="0021669E"/>
    <w:rsid w:val="00217464"/>
    <w:rsid w:val="002178C7"/>
    <w:rsid w:val="00221E0E"/>
    <w:rsid w:val="00222750"/>
    <w:rsid w:val="00223169"/>
    <w:rsid w:val="00223364"/>
    <w:rsid w:val="002239F5"/>
    <w:rsid w:val="002242E3"/>
    <w:rsid w:val="00225E3F"/>
    <w:rsid w:val="00226F8A"/>
    <w:rsid w:val="00227A0F"/>
    <w:rsid w:val="00230008"/>
    <w:rsid w:val="00230597"/>
    <w:rsid w:val="0023064D"/>
    <w:rsid w:val="002318C9"/>
    <w:rsid w:val="002318EF"/>
    <w:rsid w:val="00231F2F"/>
    <w:rsid w:val="00232337"/>
    <w:rsid w:val="002337C7"/>
    <w:rsid w:val="00236180"/>
    <w:rsid w:val="00236952"/>
    <w:rsid w:val="00237A70"/>
    <w:rsid w:val="00237BB8"/>
    <w:rsid w:val="00240748"/>
    <w:rsid w:val="002417F4"/>
    <w:rsid w:val="002418A2"/>
    <w:rsid w:val="00241A49"/>
    <w:rsid w:val="00242809"/>
    <w:rsid w:val="00242ED2"/>
    <w:rsid w:val="00242EEE"/>
    <w:rsid w:val="00243F05"/>
    <w:rsid w:val="00245DD4"/>
    <w:rsid w:val="00247B77"/>
    <w:rsid w:val="00247C76"/>
    <w:rsid w:val="00250A43"/>
    <w:rsid w:val="002545A7"/>
    <w:rsid w:val="00254BEA"/>
    <w:rsid w:val="00255099"/>
    <w:rsid w:val="00255B10"/>
    <w:rsid w:val="0025601D"/>
    <w:rsid w:val="00256955"/>
    <w:rsid w:val="00256E3B"/>
    <w:rsid w:val="00257098"/>
    <w:rsid w:val="00261CAE"/>
    <w:rsid w:val="0026520D"/>
    <w:rsid w:val="00266CB6"/>
    <w:rsid w:val="00270B3B"/>
    <w:rsid w:val="00270F99"/>
    <w:rsid w:val="00272E77"/>
    <w:rsid w:val="00275492"/>
    <w:rsid w:val="00276473"/>
    <w:rsid w:val="002773AE"/>
    <w:rsid w:val="00280496"/>
    <w:rsid w:val="00281FED"/>
    <w:rsid w:val="00282697"/>
    <w:rsid w:val="00283708"/>
    <w:rsid w:val="00283B47"/>
    <w:rsid w:val="00284600"/>
    <w:rsid w:val="0028543F"/>
    <w:rsid w:val="00285CED"/>
    <w:rsid w:val="00291EE7"/>
    <w:rsid w:val="0029205E"/>
    <w:rsid w:val="00294693"/>
    <w:rsid w:val="002959F8"/>
    <w:rsid w:val="00295AEB"/>
    <w:rsid w:val="00295C5B"/>
    <w:rsid w:val="002969F9"/>
    <w:rsid w:val="00297B19"/>
    <w:rsid w:val="002A0552"/>
    <w:rsid w:val="002A078E"/>
    <w:rsid w:val="002A256D"/>
    <w:rsid w:val="002A27E3"/>
    <w:rsid w:val="002A344E"/>
    <w:rsid w:val="002A398E"/>
    <w:rsid w:val="002A504E"/>
    <w:rsid w:val="002A50FF"/>
    <w:rsid w:val="002A5F3F"/>
    <w:rsid w:val="002A65B9"/>
    <w:rsid w:val="002B06FE"/>
    <w:rsid w:val="002B0F75"/>
    <w:rsid w:val="002B1046"/>
    <w:rsid w:val="002B34F8"/>
    <w:rsid w:val="002B3F6C"/>
    <w:rsid w:val="002B47EC"/>
    <w:rsid w:val="002B570A"/>
    <w:rsid w:val="002B6417"/>
    <w:rsid w:val="002C05B8"/>
    <w:rsid w:val="002C0921"/>
    <w:rsid w:val="002C2E2F"/>
    <w:rsid w:val="002C4068"/>
    <w:rsid w:val="002C7945"/>
    <w:rsid w:val="002C7B2C"/>
    <w:rsid w:val="002C7BDA"/>
    <w:rsid w:val="002D1883"/>
    <w:rsid w:val="002D244B"/>
    <w:rsid w:val="002D2CC4"/>
    <w:rsid w:val="002D46D9"/>
    <w:rsid w:val="002D4724"/>
    <w:rsid w:val="002D4821"/>
    <w:rsid w:val="002D4F18"/>
    <w:rsid w:val="002D4F86"/>
    <w:rsid w:val="002D50E8"/>
    <w:rsid w:val="002D54C1"/>
    <w:rsid w:val="002D598F"/>
    <w:rsid w:val="002D5DE5"/>
    <w:rsid w:val="002D6EA7"/>
    <w:rsid w:val="002E0270"/>
    <w:rsid w:val="002E0787"/>
    <w:rsid w:val="002E10E6"/>
    <w:rsid w:val="002E1288"/>
    <w:rsid w:val="002E3278"/>
    <w:rsid w:val="002E3880"/>
    <w:rsid w:val="002E3A97"/>
    <w:rsid w:val="002E5919"/>
    <w:rsid w:val="002E5B43"/>
    <w:rsid w:val="002E6347"/>
    <w:rsid w:val="002E692B"/>
    <w:rsid w:val="002E7912"/>
    <w:rsid w:val="002F0246"/>
    <w:rsid w:val="002F29CE"/>
    <w:rsid w:val="002F3EF0"/>
    <w:rsid w:val="002F4DB0"/>
    <w:rsid w:val="002F611F"/>
    <w:rsid w:val="002F6B8F"/>
    <w:rsid w:val="002F749C"/>
    <w:rsid w:val="002F7603"/>
    <w:rsid w:val="00301CF6"/>
    <w:rsid w:val="00301F1A"/>
    <w:rsid w:val="00303236"/>
    <w:rsid w:val="00303F2F"/>
    <w:rsid w:val="0030494B"/>
    <w:rsid w:val="00304FC6"/>
    <w:rsid w:val="00306256"/>
    <w:rsid w:val="00307B78"/>
    <w:rsid w:val="00307EC5"/>
    <w:rsid w:val="0031006F"/>
    <w:rsid w:val="00310161"/>
    <w:rsid w:val="003104CE"/>
    <w:rsid w:val="003106E2"/>
    <w:rsid w:val="00311AE6"/>
    <w:rsid w:val="00312569"/>
    <w:rsid w:val="0031391A"/>
    <w:rsid w:val="003141EF"/>
    <w:rsid w:val="003160B4"/>
    <w:rsid w:val="0031612B"/>
    <w:rsid w:val="0031634D"/>
    <w:rsid w:val="00316402"/>
    <w:rsid w:val="003169EA"/>
    <w:rsid w:val="00316AF9"/>
    <w:rsid w:val="00317C77"/>
    <w:rsid w:val="003200E3"/>
    <w:rsid w:val="003210AE"/>
    <w:rsid w:val="00321F61"/>
    <w:rsid w:val="003234D2"/>
    <w:rsid w:val="003259B3"/>
    <w:rsid w:val="003265B6"/>
    <w:rsid w:val="003268E6"/>
    <w:rsid w:val="00327CD4"/>
    <w:rsid w:val="00331EE3"/>
    <w:rsid w:val="00334962"/>
    <w:rsid w:val="00335CCD"/>
    <w:rsid w:val="003362E4"/>
    <w:rsid w:val="00336592"/>
    <w:rsid w:val="00337B16"/>
    <w:rsid w:val="00337BD5"/>
    <w:rsid w:val="0034328A"/>
    <w:rsid w:val="003443C5"/>
    <w:rsid w:val="003448D1"/>
    <w:rsid w:val="003512A8"/>
    <w:rsid w:val="0035140A"/>
    <w:rsid w:val="00353003"/>
    <w:rsid w:val="00353D60"/>
    <w:rsid w:val="00353D91"/>
    <w:rsid w:val="003543F8"/>
    <w:rsid w:val="00356579"/>
    <w:rsid w:val="003569EF"/>
    <w:rsid w:val="00357116"/>
    <w:rsid w:val="003578F1"/>
    <w:rsid w:val="00360F6F"/>
    <w:rsid w:val="00363061"/>
    <w:rsid w:val="00363BDE"/>
    <w:rsid w:val="00363BE1"/>
    <w:rsid w:val="003647B2"/>
    <w:rsid w:val="0036496E"/>
    <w:rsid w:val="003658B2"/>
    <w:rsid w:val="00366BEE"/>
    <w:rsid w:val="00367200"/>
    <w:rsid w:val="00371383"/>
    <w:rsid w:val="00371CBE"/>
    <w:rsid w:val="00374295"/>
    <w:rsid w:val="00374DD6"/>
    <w:rsid w:val="00375244"/>
    <w:rsid w:val="00375523"/>
    <w:rsid w:val="00376B62"/>
    <w:rsid w:val="00376FC5"/>
    <w:rsid w:val="00380483"/>
    <w:rsid w:val="0038077F"/>
    <w:rsid w:val="00380B96"/>
    <w:rsid w:val="00381690"/>
    <w:rsid w:val="003829AC"/>
    <w:rsid w:val="003830A4"/>
    <w:rsid w:val="00385529"/>
    <w:rsid w:val="0038681E"/>
    <w:rsid w:val="0038689F"/>
    <w:rsid w:val="003871AA"/>
    <w:rsid w:val="00387ADD"/>
    <w:rsid w:val="0039032F"/>
    <w:rsid w:val="00391D73"/>
    <w:rsid w:val="003933EF"/>
    <w:rsid w:val="00393ED6"/>
    <w:rsid w:val="00394CB6"/>
    <w:rsid w:val="00394F8F"/>
    <w:rsid w:val="00395C39"/>
    <w:rsid w:val="00396B71"/>
    <w:rsid w:val="00396F82"/>
    <w:rsid w:val="003975D6"/>
    <w:rsid w:val="00397677"/>
    <w:rsid w:val="003A047F"/>
    <w:rsid w:val="003A1F85"/>
    <w:rsid w:val="003A205A"/>
    <w:rsid w:val="003A2EBA"/>
    <w:rsid w:val="003A363E"/>
    <w:rsid w:val="003A385C"/>
    <w:rsid w:val="003A5C72"/>
    <w:rsid w:val="003A6310"/>
    <w:rsid w:val="003A65AE"/>
    <w:rsid w:val="003A6F2E"/>
    <w:rsid w:val="003A79D3"/>
    <w:rsid w:val="003B016B"/>
    <w:rsid w:val="003B11E1"/>
    <w:rsid w:val="003B1210"/>
    <w:rsid w:val="003B1619"/>
    <w:rsid w:val="003B17F5"/>
    <w:rsid w:val="003B2535"/>
    <w:rsid w:val="003B28C2"/>
    <w:rsid w:val="003B3145"/>
    <w:rsid w:val="003B3715"/>
    <w:rsid w:val="003B459A"/>
    <w:rsid w:val="003B4931"/>
    <w:rsid w:val="003C1350"/>
    <w:rsid w:val="003C23F8"/>
    <w:rsid w:val="003C300E"/>
    <w:rsid w:val="003C3DB7"/>
    <w:rsid w:val="003C3E17"/>
    <w:rsid w:val="003C51C5"/>
    <w:rsid w:val="003C562A"/>
    <w:rsid w:val="003C5E72"/>
    <w:rsid w:val="003C6D39"/>
    <w:rsid w:val="003C6D9B"/>
    <w:rsid w:val="003C72E5"/>
    <w:rsid w:val="003D0672"/>
    <w:rsid w:val="003D1948"/>
    <w:rsid w:val="003D1F9D"/>
    <w:rsid w:val="003D2D7D"/>
    <w:rsid w:val="003D356B"/>
    <w:rsid w:val="003D4B01"/>
    <w:rsid w:val="003D7618"/>
    <w:rsid w:val="003D7B3F"/>
    <w:rsid w:val="003E045F"/>
    <w:rsid w:val="003E1AED"/>
    <w:rsid w:val="003E237F"/>
    <w:rsid w:val="003E3186"/>
    <w:rsid w:val="003E3B38"/>
    <w:rsid w:val="003E52C4"/>
    <w:rsid w:val="003E6337"/>
    <w:rsid w:val="003E6B6E"/>
    <w:rsid w:val="003F02CE"/>
    <w:rsid w:val="003F2C79"/>
    <w:rsid w:val="003F3F4F"/>
    <w:rsid w:val="003F419C"/>
    <w:rsid w:val="003F44FE"/>
    <w:rsid w:val="003F4588"/>
    <w:rsid w:val="003F4DD8"/>
    <w:rsid w:val="003F5156"/>
    <w:rsid w:val="003F6431"/>
    <w:rsid w:val="003F6CF9"/>
    <w:rsid w:val="003F723A"/>
    <w:rsid w:val="003F73D2"/>
    <w:rsid w:val="003F75C0"/>
    <w:rsid w:val="00400B78"/>
    <w:rsid w:val="00400E98"/>
    <w:rsid w:val="00401759"/>
    <w:rsid w:val="00404707"/>
    <w:rsid w:val="004060D6"/>
    <w:rsid w:val="004061AD"/>
    <w:rsid w:val="004077EA"/>
    <w:rsid w:val="0041041E"/>
    <w:rsid w:val="0041099D"/>
    <w:rsid w:val="00410F37"/>
    <w:rsid w:val="0041174A"/>
    <w:rsid w:val="0041194C"/>
    <w:rsid w:val="00412443"/>
    <w:rsid w:val="004131F1"/>
    <w:rsid w:val="004141C4"/>
    <w:rsid w:val="00414676"/>
    <w:rsid w:val="00417079"/>
    <w:rsid w:val="00417150"/>
    <w:rsid w:val="00417746"/>
    <w:rsid w:val="0042072F"/>
    <w:rsid w:val="00420B7E"/>
    <w:rsid w:val="00421FF6"/>
    <w:rsid w:val="004227AF"/>
    <w:rsid w:val="00422B9A"/>
    <w:rsid w:val="0042316E"/>
    <w:rsid w:val="00423E17"/>
    <w:rsid w:val="00427242"/>
    <w:rsid w:val="0043045C"/>
    <w:rsid w:val="00430CF8"/>
    <w:rsid w:val="00433F09"/>
    <w:rsid w:val="004352F6"/>
    <w:rsid w:val="00435ADD"/>
    <w:rsid w:val="00436F24"/>
    <w:rsid w:val="00437017"/>
    <w:rsid w:val="00442644"/>
    <w:rsid w:val="004436BF"/>
    <w:rsid w:val="00443DCD"/>
    <w:rsid w:val="004459E1"/>
    <w:rsid w:val="00445D4A"/>
    <w:rsid w:val="004475E3"/>
    <w:rsid w:val="00447A10"/>
    <w:rsid w:val="00450285"/>
    <w:rsid w:val="00451388"/>
    <w:rsid w:val="00452112"/>
    <w:rsid w:val="00452784"/>
    <w:rsid w:val="004530D5"/>
    <w:rsid w:val="00456477"/>
    <w:rsid w:val="00457315"/>
    <w:rsid w:val="00460804"/>
    <w:rsid w:val="00461D2F"/>
    <w:rsid w:val="004623EF"/>
    <w:rsid w:val="00462687"/>
    <w:rsid w:val="00465D85"/>
    <w:rsid w:val="00465DC7"/>
    <w:rsid w:val="0046731A"/>
    <w:rsid w:val="00470B14"/>
    <w:rsid w:val="00470BBC"/>
    <w:rsid w:val="0047100C"/>
    <w:rsid w:val="0047139C"/>
    <w:rsid w:val="004757D7"/>
    <w:rsid w:val="00475FE7"/>
    <w:rsid w:val="00476963"/>
    <w:rsid w:val="00476F96"/>
    <w:rsid w:val="00477549"/>
    <w:rsid w:val="00480AE3"/>
    <w:rsid w:val="00481C70"/>
    <w:rsid w:val="0048254B"/>
    <w:rsid w:val="00482814"/>
    <w:rsid w:val="00484AB8"/>
    <w:rsid w:val="00485543"/>
    <w:rsid w:val="00486BD0"/>
    <w:rsid w:val="00486E05"/>
    <w:rsid w:val="00487D78"/>
    <w:rsid w:val="004900FC"/>
    <w:rsid w:val="00491E34"/>
    <w:rsid w:val="00492E7E"/>
    <w:rsid w:val="00495B97"/>
    <w:rsid w:val="00496154"/>
    <w:rsid w:val="0049718B"/>
    <w:rsid w:val="004973BB"/>
    <w:rsid w:val="00497CB5"/>
    <w:rsid w:val="004A0168"/>
    <w:rsid w:val="004A07D1"/>
    <w:rsid w:val="004A1E7F"/>
    <w:rsid w:val="004A3336"/>
    <w:rsid w:val="004A3C44"/>
    <w:rsid w:val="004A429D"/>
    <w:rsid w:val="004A4AC7"/>
    <w:rsid w:val="004A5755"/>
    <w:rsid w:val="004A6015"/>
    <w:rsid w:val="004A622C"/>
    <w:rsid w:val="004A72B0"/>
    <w:rsid w:val="004A7CB6"/>
    <w:rsid w:val="004B0283"/>
    <w:rsid w:val="004B0480"/>
    <w:rsid w:val="004B055A"/>
    <w:rsid w:val="004B23F8"/>
    <w:rsid w:val="004B3276"/>
    <w:rsid w:val="004B3D92"/>
    <w:rsid w:val="004B3D99"/>
    <w:rsid w:val="004B67A1"/>
    <w:rsid w:val="004C0495"/>
    <w:rsid w:val="004C1CF1"/>
    <w:rsid w:val="004C28E3"/>
    <w:rsid w:val="004C297E"/>
    <w:rsid w:val="004C3F2D"/>
    <w:rsid w:val="004C7097"/>
    <w:rsid w:val="004C7177"/>
    <w:rsid w:val="004D09EC"/>
    <w:rsid w:val="004D25D5"/>
    <w:rsid w:val="004D268D"/>
    <w:rsid w:val="004D27F2"/>
    <w:rsid w:val="004D353E"/>
    <w:rsid w:val="004D3794"/>
    <w:rsid w:val="004D488E"/>
    <w:rsid w:val="004D4FFD"/>
    <w:rsid w:val="004D5F34"/>
    <w:rsid w:val="004D6E76"/>
    <w:rsid w:val="004D7AB9"/>
    <w:rsid w:val="004E1C80"/>
    <w:rsid w:val="004E27CB"/>
    <w:rsid w:val="004E43E8"/>
    <w:rsid w:val="004E542A"/>
    <w:rsid w:val="004E6E75"/>
    <w:rsid w:val="004E6E90"/>
    <w:rsid w:val="004E756C"/>
    <w:rsid w:val="004E7708"/>
    <w:rsid w:val="004F03B8"/>
    <w:rsid w:val="004F05C5"/>
    <w:rsid w:val="004F1EEA"/>
    <w:rsid w:val="004F2426"/>
    <w:rsid w:val="004F31FF"/>
    <w:rsid w:val="004F3432"/>
    <w:rsid w:val="004F5A60"/>
    <w:rsid w:val="004F5CE2"/>
    <w:rsid w:val="004F5DBD"/>
    <w:rsid w:val="005006A1"/>
    <w:rsid w:val="005008D0"/>
    <w:rsid w:val="00500B74"/>
    <w:rsid w:val="00501226"/>
    <w:rsid w:val="0050159E"/>
    <w:rsid w:val="00501660"/>
    <w:rsid w:val="00501A72"/>
    <w:rsid w:val="00501D7C"/>
    <w:rsid w:val="005026EC"/>
    <w:rsid w:val="00502C2E"/>
    <w:rsid w:val="00505DD8"/>
    <w:rsid w:val="00506446"/>
    <w:rsid w:val="00507A4C"/>
    <w:rsid w:val="005112C9"/>
    <w:rsid w:val="00511815"/>
    <w:rsid w:val="0051238A"/>
    <w:rsid w:val="00512445"/>
    <w:rsid w:val="005124E4"/>
    <w:rsid w:val="0051323C"/>
    <w:rsid w:val="00513B9A"/>
    <w:rsid w:val="00515E3F"/>
    <w:rsid w:val="00516C3B"/>
    <w:rsid w:val="00517BD5"/>
    <w:rsid w:val="00521F0D"/>
    <w:rsid w:val="00523DA2"/>
    <w:rsid w:val="00527D25"/>
    <w:rsid w:val="00530A4F"/>
    <w:rsid w:val="00530D1C"/>
    <w:rsid w:val="00532D5B"/>
    <w:rsid w:val="005337BE"/>
    <w:rsid w:val="00534228"/>
    <w:rsid w:val="00534334"/>
    <w:rsid w:val="00534C95"/>
    <w:rsid w:val="005352FF"/>
    <w:rsid w:val="0053614D"/>
    <w:rsid w:val="00536424"/>
    <w:rsid w:val="00540706"/>
    <w:rsid w:val="00543683"/>
    <w:rsid w:val="0054370B"/>
    <w:rsid w:val="00543871"/>
    <w:rsid w:val="00545394"/>
    <w:rsid w:val="00545713"/>
    <w:rsid w:val="00545CBB"/>
    <w:rsid w:val="00545DC2"/>
    <w:rsid w:val="00545EB0"/>
    <w:rsid w:val="00550A57"/>
    <w:rsid w:val="00551D71"/>
    <w:rsid w:val="005521BC"/>
    <w:rsid w:val="00552E5A"/>
    <w:rsid w:val="0055335D"/>
    <w:rsid w:val="0055344B"/>
    <w:rsid w:val="00553C39"/>
    <w:rsid w:val="00553F1B"/>
    <w:rsid w:val="00553F32"/>
    <w:rsid w:val="005542C0"/>
    <w:rsid w:val="005543AD"/>
    <w:rsid w:val="0055518E"/>
    <w:rsid w:val="00555391"/>
    <w:rsid w:val="00555A78"/>
    <w:rsid w:val="005567E0"/>
    <w:rsid w:val="00557276"/>
    <w:rsid w:val="00561294"/>
    <w:rsid w:val="005615A5"/>
    <w:rsid w:val="005619FA"/>
    <w:rsid w:val="00561B25"/>
    <w:rsid w:val="00562114"/>
    <w:rsid w:val="00563DBE"/>
    <w:rsid w:val="005644F6"/>
    <w:rsid w:val="005653B3"/>
    <w:rsid w:val="005656B3"/>
    <w:rsid w:val="00565841"/>
    <w:rsid w:val="00566C0D"/>
    <w:rsid w:val="005674FA"/>
    <w:rsid w:val="00567AAF"/>
    <w:rsid w:val="00570399"/>
    <w:rsid w:val="00570C0C"/>
    <w:rsid w:val="0057272E"/>
    <w:rsid w:val="00573E4D"/>
    <w:rsid w:val="00573F1F"/>
    <w:rsid w:val="005777F9"/>
    <w:rsid w:val="00577CB2"/>
    <w:rsid w:val="00580C4A"/>
    <w:rsid w:val="005837A4"/>
    <w:rsid w:val="00583D70"/>
    <w:rsid w:val="005848D4"/>
    <w:rsid w:val="00585017"/>
    <w:rsid w:val="0058591D"/>
    <w:rsid w:val="00585B0C"/>
    <w:rsid w:val="0058668F"/>
    <w:rsid w:val="00587010"/>
    <w:rsid w:val="00595E5F"/>
    <w:rsid w:val="005A06D9"/>
    <w:rsid w:val="005A0ADC"/>
    <w:rsid w:val="005A121F"/>
    <w:rsid w:val="005A1232"/>
    <w:rsid w:val="005A3EDB"/>
    <w:rsid w:val="005A449B"/>
    <w:rsid w:val="005A577D"/>
    <w:rsid w:val="005A771B"/>
    <w:rsid w:val="005A79E1"/>
    <w:rsid w:val="005A7FBB"/>
    <w:rsid w:val="005B06DB"/>
    <w:rsid w:val="005B113B"/>
    <w:rsid w:val="005B1BC2"/>
    <w:rsid w:val="005B391B"/>
    <w:rsid w:val="005B42A5"/>
    <w:rsid w:val="005B4848"/>
    <w:rsid w:val="005B64EF"/>
    <w:rsid w:val="005C0777"/>
    <w:rsid w:val="005C0F54"/>
    <w:rsid w:val="005C203C"/>
    <w:rsid w:val="005C44AB"/>
    <w:rsid w:val="005C44DB"/>
    <w:rsid w:val="005C4CC2"/>
    <w:rsid w:val="005C5E3E"/>
    <w:rsid w:val="005C68A0"/>
    <w:rsid w:val="005C692B"/>
    <w:rsid w:val="005C7C0D"/>
    <w:rsid w:val="005C7DD2"/>
    <w:rsid w:val="005D0026"/>
    <w:rsid w:val="005D1067"/>
    <w:rsid w:val="005D39D6"/>
    <w:rsid w:val="005D3F52"/>
    <w:rsid w:val="005D4335"/>
    <w:rsid w:val="005D462D"/>
    <w:rsid w:val="005D4A16"/>
    <w:rsid w:val="005E02A3"/>
    <w:rsid w:val="005E0456"/>
    <w:rsid w:val="005E21A7"/>
    <w:rsid w:val="005E2780"/>
    <w:rsid w:val="005E36E5"/>
    <w:rsid w:val="005E3E18"/>
    <w:rsid w:val="005E74E0"/>
    <w:rsid w:val="005F0422"/>
    <w:rsid w:val="005F042F"/>
    <w:rsid w:val="005F05F7"/>
    <w:rsid w:val="005F0BD7"/>
    <w:rsid w:val="005F1B4E"/>
    <w:rsid w:val="005F2DF1"/>
    <w:rsid w:val="005F3032"/>
    <w:rsid w:val="005F327E"/>
    <w:rsid w:val="005F3F5D"/>
    <w:rsid w:val="005F4D16"/>
    <w:rsid w:val="005F4E09"/>
    <w:rsid w:val="005F5197"/>
    <w:rsid w:val="005F5394"/>
    <w:rsid w:val="005F734C"/>
    <w:rsid w:val="006030D3"/>
    <w:rsid w:val="00604312"/>
    <w:rsid w:val="00604636"/>
    <w:rsid w:val="0060501F"/>
    <w:rsid w:val="0060507D"/>
    <w:rsid w:val="00605213"/>
    <w:rsid w:val="00607202"/>
    <w:rsid w:val="006105C1"/>
    <w:rsid w:val="006107A0"/>
    <w:rsid w:val="00610F70"/>
    <w:rsid w:val="00611353"/>
    <w:rsid w:val="006125E7"/>
    <w:rsid w:val="00613744"/>
    <w:rsid w:val="0061463D"/>
    <w:rsid w:val="006147D5"/>
    <w:rsid w:val="006150C4"/>
    <w:rsid w:val="0061513B"/>
    <w:rsid w:val="00615835"/>
    <w:rsid w:val="00616666"/>
    <w:rsid w:val="006167AC"/>
    <w:rsid w:val="00616A3B"/>
    <w:rsid w:val="006174F2"/>
    <w:rsid w:val="00617D22"/>
    <w:rsid w:val="006219C6"/>
    <w:rsid w:val="006221C6"/>
    <w:rsid w:val="00622A6A"/>
    <w:rsid w:val="00623C78"/>
    <w:rsid w:val="00624233"/>
    <w:rsid w:val="0062596D"/>
    <w:rsid w:val="00625C99"/>
    <w:rsid w:val="006270C5"/>
    <w:rsid w:val="00627995"/>
    <w:rsid w:val="00627A8B"/>
    <w:rsid w:val="006306E8"/>
    <w:rsid w:val="006308EB"/>
    <w:rsid w:val="00632748"/>
    <w:rsid w:val="006328DE"/>
    <w:rsid w:val="006329ED"/>
    <w:rsid w:val="00633685"/>
    <w:rsid w:val="00633953"/>
    <w:rsid w:val="006345CA"/>
    <w:rsid w:val="00634BD0"/>
    <w:rsid w:val="00636FB9"/>
    <w:rsid w:val="00637E15"/>
    <w:rsid w:val="00637FE4"/>
    <w:rsid w:val="006400D6"/>
    <w:rsid w:val="00642651"/>
    <w:rsid w:val="00642E7E"/>
    <w:rsid w:val="00642FF1"/>
    <w:rsid w:val="006439C7"/>
    <w:rsid w:val="0064406B"/>
    <w:rsid w:val="00644329"/>
    <w:rsid w:val="006444E3"/>
    <w:rsid w:val="00645BDE"/>
    <w:rsid w:val="00645C48"/>
    <w:rsid w:val="00647E4B"/>
    <w:rsid w:val="00650455"/>
    <w:rsid w:val="00650938"/>
    <w:rsid w:val="0065207A"/>
    <w:rsid w:val="0065427E"/>
    <w:rsid w:val="006545F1"/>
    <w:rsid w:val="006551A5"/>
    <w:rsid w:val="0065686C"/>
    <w:rsid w:val="00661236"/>
    <w:rsid w:val="00661D7F"/>
    <w:rsid w:val="00664A59"/>
    <w:rsid w:val="0066528E"/>
    <w:rsid w:val="006709C8"/>
    <w:rsid w:val="00670CD6"/>
    <w:rsid w:val="00671452"/>
    <w:rsid w:val="00671F63"/>
    <w:rsid w:val="00672F1D"/>
    <w:rsid w:val="0067471A"/>
    <w:rsid w:val="006755C8"/>
    <w:rsid w:val="00677AA2"/>
    <w:rsid w:val="006801ED"/>
    <w:rsid w:val="0068028B"/>
    <w:rsid w:val="006809DF"/>
    <w:rsid w:val="00680A04"/>
    <w:rsid w:val="00680B37"/>
    <w:rsid w:val="00682C5F"/>
    <w:rsid w:val="00682CA5"/>
    <w:rsid w:val="0068652D"/>
    <w:rsid w:val="00686A2F"/>
    <w:rsid w:val="00687F55"/>
    <w:rsid w:val="00690C19"/>
    <w:rsid w:val="00691770"/>
    <w:rsid w:val="00692AFC"/>
    <w:rsid w:val="00693A1F"/>
    <w:rsid w:val="00693AE0"/>
    <w:rsid w:val="00695102"/>
    <w:rsid w:val="006977E4"/>
    <w:rsid w:val="006A0307"/>
    <w:rsid w:val="006A09F8"/>
    <w:rsid w:val="006A0F35"/>
    <w:rsid w:val="006A1625"/>
    <w:rsid w:val="006A1BD2"/>
    <w:rsid w:val="006A1E20"/>
    <w:rsid w:val="006A2279"/>
    <w:rsid w:val="006A23D7"/>
    <w:rsid w:val="006A283E"/>
    <w:rsid w:val="006A285E"/>
    <w:rsid w:val="006A2F3B"/>
    <w:rsid w:val="006A4D4D"/>
    <w:rsid w:val="006B018F"/>
    <w:rsid w:val="006B1272"/>
    <w:rsid w:val="006B1827"/>
    <w:rsid w:val="006B2F4B"/>
    <w:rsid w:val="006B3B1F"/>
    <w:rsid w:val="006B41B1"/>
    <w:rsid w:val="006B528C"/>
    <w:rsid w:val="006B67C2"/>
    <w:rsid w:val="006B686E"/>
    <w:rsid w:val="006B747F"/>
    <w:rsid w:val="006B754C"/>
    <w:rsid w:val="006B75EA"/>
    <w:rsid w:val="006C0671"/>
    <w:rsid w:val="006C0BBE"/>
    <w:rsid w:val="006C0E55"/>
    <w:rsid w:val="006C19F1"/>
    <w:rsid w:val="006C232B"/>
    <w:rsid w:val="006C3CB4"/>
    <w:rsid w:val="006C4FB7"/>
    <w:rsid w:val="006C512C"/>
    <w:rsid w:val="006D0FBA"/>
    <w:rsid w:val="006D1121"/>
    <w:rsid w:val="006D1C42"/>
    <w:rsid w:val="006D3130"/>
    <w:rsid w:val="006D4792"/>
    <w:rsid w:val="006D592B"/>
    <w:rsid w:val="006D6238"/>
    <w:rsid w:val="006D62CF"/>
    <w:rsid w:val="006D722F"/>
    <w:rsid w:val="006E15C9"/>
    <w:rsid w:val="006E24EF"/>
    <w:rsid w:val="006E2810"/>
    <w:rsid w:val="006E378C"/>
    <w:rsid w:val="006E56C3"/>
    <w:rsid w:val="006E6C06"/>
    <w:rsid w:val="006E705C"/>
    <w:rsid w:val="006E73B3"/>
    <w:rsid w:val="006E7474"/>
    <w:rsid w:val="006E766F"/>
    <w:rsid w:val="006E77E6"/>
    <w:rsid w:val="006F0A6F"/>
    <w:rsid w:val="006F1C8B"/>
    <w:rsid w:val="006F2515"/>
    <w:rsid w:val="006F3655"/>
    <w:rsid w:val="006F466E"/>
    <w:rsid w:val="006F598A"/>
    <w:rsid w:val="006F646D"/>
    <w:rsid w:val="00701437"/>
    <w:rsid w:val="007017D1"/>
    <w:rsid w:val="00701B2F"/>
    <w:rsid w:val="00702BDC"/>
    <w:rsid w:val="00702EAE"/>
    <w:rsid w:val="00702FD7"/>
    <w:rsid w:val="0070333D"/>
    <w:rsid w:val="007034D9"/>
    <w:rsid w:val="00703CA0"/>
    <w:rsid w:val="0070442D"/>
    <w:rsid w:val="00705FD0"/>
    <w:rsid w:val="00706E34"/>
    <w:rsid w:val="007077CF"/>
    <w:rsid w:val="00711B16"/>
    <w:rsid w:val="00711DA7"/>
    <w:rsid w:val="00712C73"/>
    <w:rsid w:val="0071619A"/>
    <w:rsid w:val="007166F9"/>
    <w:rsid w:val="00716946"/>
    <w:rsid w:val="007201D4"/>
    <w:rsid w:val="00720911"/>
    <w:rsid w:val="00721B94"/>
    <w:rsid w:val="007227D1"/>
    <w:rsid w:val="007243FE"/>
    <w:rsid w:val="007272D2"/>
    <w:rsid w:val="00727DEB"/>
    <w:rsid w:val="007301BE"/>
    <w:rsid w:val="007304BC"/>
    <w:rsid w:val="00731F76"/>
    <w:rsid w:val="007328DC"/>
    <w:rsid w:val="00733EE1"/>
    <w:rsid w:val="00734333"/>
    <w:rsid w:val="007350F9"/>
    <w:rsid w:val="00736034"/>
    <w:rsid w:val="00737654"/>
    <w:rsid w:val="00737709"/>
    <w:rsid w:val="00737856"/>
    <w:rsid w:val="00737CC5"/>
    <w:rsid w:val="00742A3B"/>
    <w:rsid w:val="00742FC8"/>
    <w:rsid w:val="00743175"/>
    <w:rsid w:val="00745440"/>
    <w:rsid w:val="007456E5"/>
    <w:rsid w:val="007458E0"/>
    <w:rsid w:val="00747467"/>
    <w:rsid w:val="00750728"/>
    <w:rsid w:val="00751092"/>
    <w:rsid w:val="00751968"/>
    <w:rsid w:val="00756715"/>
    <w:rsid w:val="0075759F"/>
    <w:rsid w:val="007604CF"/>
    <w:rsid w:val="007606DF"/>
    <w:rsid w:val="00760FD3"/>
    <w:rsid w:val="00762C4F"/>
    <w:rsid w:val="007635B4"/>
    <w:rsid w:val="007636D3"/>
    <w:rsid w:val="00763F76"/>
    <w:rsid w:val="007650FD"/>
    <w:rsid w:val="00765D71"/>
    <w:rsid w:val="007663D0"/>
    <w:rsid w:val="00766B24"/>
    <w:rsid w:val="00767B96"/>
    <w:rsid w:val="00770E54"/>
    <w:rsid w:val="00773052"/>
    <w:rsid w:val="007747B2"/>
    <w:rsid w:val="00774FF9"/>
    <w:rsid w:val="00775512"/>
    <w:rsid w:val="00776D1D"/>
    <w:rsid w:val="00776D75"/>
    <w:rsid w:val="00776E78"/>
    <w:rsid w:val="007777F6"/>
    <w:rsid w:val="00780AAA"/>
    <w:rsid w:val="00780CDF"/>
    <w:rsid w:val="007814E4"/>
    <w:rsid w:val="00781DE4"/>
    <w:rsid w:val="00781EF3"/>
    <w:rsid w:val="00784FD5"/>
    <w:rsid w:val="00785307"/>
    <w:rsid w:val="00787388"/>
    <w:rsid w:val="00791EBC"/>
    <w:rsid w:val="0079243F"/>
    <w:rsid w:val="007929E9"/>
    <w:rsid w:val="00792F1E"/>
    <w:rsid w:val="00793055"/>
    <w:rsid w:val="00793425"/>
    <w:rsid w:val="00793EC4"/>
    <w:rsid w:val="00794B5F"/>
    <w:rsid w:val="007954AC"/>
    <w:rsid w:val="00796BD3"/>
    <w:rsid w:val="00797E60"/>
    <w:rsid w:val="007A1882"/>
    <w:rsid w:val="007A18DC"/>
    <w:rsid w:val="007A2798"/>
    <w:rsid w:val="007A2D08"/>
    <w:rsid w:val="007A2E53"/>
    <w:rsid w:val="007A383F"/>
    <w:rsid w:val="007A4427"/>
    <w:rsid w:val="007B1C08"/>
    <w:rsid w:val="007B3272"/>
    <w:rsid w:val="007B49D8"/>
    <w:rsid w:val="007B67B3"/>
    <w:rsid w:val="007B6AAB"/>
    <w:rsid w:val="007C00A5"/>
    <w:rsid w:val="007C17B8"/>
    <w:rsid w:val="007C1D84"/>
    <w:rsid w:val="007C207B"/>
    <w:rsid w:val="007C3F87"/>
    <w:rsid w:val="007C4561"/>
    <w:rsid w:val="007C59F2"/>
    <w:rsid w:val="007C7311"/>
    <w:rsid w:val="007C793E"/>
    <w:rsid w:val="007C7B94"/>
    <w:rsid w:val="007D0477"/>
    <w:rsid w:val="007D0BEB"/>
    <w:rsid w:val="007D157F"/>
    <w:rsid w:val="007D2E3C"/>
    <w:rsid w:val="007D343B"/>
    <w:rsid w:val="007D34EB"/>
    <w:rsid w:val="007D3630"/>
    <w:rsid w:val="007D3A27"/>
    <w:rsid w:val="007D519A"/>
    <w:rsid w:val="007D674A"/>
    <w:rsid w:val="007E0D85"/>
    <w:rsid w:val="007E2881"/>
    <w:rsid w:val="007E38DD"/>
    <w:rsid w:val="007E40DA"/>
    <w:rsid w:val="007E4C73"/>
    <w:rsid w:val="007E541B"/>
    <w:rsid w:val="007E58E2"/>
    <w:rsid w:val="007E5E2C"/>
    <w:rsid w:val="007E6995"/>
    <w:rsid w:val="007E771A"/>
    <w:rsid w:val="007F0A8B"/>
    <w:rsid w:val="007F17DE"/>
    <w:rsid w:val="007F26F7"/>
    <w:rsid w:val="007F30BE"/>
    <w:rsid w:val="007F5C44"/>
    <w:rsid w:val="007F681D"/>
    <w:rsid w:val="0080096D"/>
    <w:rsid w:val="008027C3"/>
    <w:rsid w:val="0080298C"/>
    <w:rsid w:val="00802C15"/>
    <w:rsid w:val="00802F70"/>
    <w:rsid w:val="00804D56"/>
    <w:rsid w:val="00805DE1"/>
    <w:rsid w:val="00811AD8"/>
    <w:rsid w:val="0081415A"/>
    <w:rsid w:val="008143B5"/>
    <w:rsid w:val="00814D32"/>
    <w:rsid w:val="00814D39"/>
    <w:rsid w:val="00815324"/>
    <w:rsid w:val="00816769"/>
    <w:rsid w:val="008175E2"/>
    <w:rsid w:val="00820F57"/>
    <w:rsid w:val="00821156"/>
    <w:rsid w:val="00826DC0"/>
    <w:rsid w:val="008272F2"/>
    <w:rsid w:val="00827449"/>
    <w:rsid w:val="008278D5"/>
    <w:rsid w:val="008307E2"/>
    <w:rsid w:val="0083146E"/>
    <w:rsid w:val="008322EF"/>
    <w:rsid w:val="0083361F"/>
    <w:rsid w:val="00834317"/>
    <w:rsid w:val="00834C95"/>
    <w:rsid w:val="008368C3"/>
    <w:rsid w:val="008368F6"/>
    <w:rsid w:val="00837BF8"/>
    <w:rsid w:val="008404BD"/>
    <w:rsid w:val="008406E9"/>
    <w:rsid w:val="00840DD3"/>
    <w:rsid w:val="00841F5F"/>
    <w:rsid w:val="008431F1"/>
    <w:rsid w:val="0084340C"/>
    <w:rsid w:val="008437F6"/>
    <w:rsid w:val="008439A8"/>
    <w:rsid w:val="00843EDD"/>
    <w:rsid w:val="008450D5"/>
    <w:rsid w:val="00845CD0"/>
    <w:rsid w:val="00845CEE"/>
    <w:rsid w:val="00846EA8"/>
    <w:rsid w:val="008472A5"/>
    <w:rsid w:val="00847645"/>
    <w:rsid w:val="00847D0E"/>
    <w:rsid w:val="00847ED8"/>
    <w:rsid w:val="008516EF"/>
    <w:rsid w:val="00852C47"/>
    <w:rsid w:val="00853956"/>
    <w:rsid w:val="00853C58"/>
    <w:rsid w:val="0085476C"/>
    <w:rsid w:val="008549FC"/>
    <w:rsid w:val="00854D4A"/>
    <w:rsid w:val="00856B35"/>
    <w:rsid w:val="00861154"/>
    <w:rsid w:val="008617FA"/>
    <w:rsid w:val="00861BF4"/>
    <w:rsid w:val="0086289A"/>
    <w:rsid w:val="00862C8A"/>
    <w:rsid w:val="00865E1C"/>
    <w:rsid w:val="008664D0"/>
    <w:rsid w:val="00866503"/>
    <w:rsid w:val="008674F5"/>
    <w:rsid w:val="00867C84"/>
    <w:rsid w:val="00867CAC"/>
    <w:rsid w:val="00872906"/>
    <w:rsid w:val="00873153"/>
    <w:rsid w:val="008739D7"/>
    <w:rsid w:val="00873FEE"/>
    <w:rsid w:val="00874301"/>
    <w:rsid w:val="00874CCE"/>
    <w:rsid w:val="0087715F"/>
    <w:rsid w:val="00877556"/>
    <w:rsid w:val="00880BB3"/>
    <w:rsid w:val="00880E3F"/>
    <w:rsid w:val="00881627"/>
    <w:rsid w:val="008816FA"/>
    <w:rsid w:val="00881D1C"/>
    <w:rsid w:val="00882C8D"/>
    <w:rsid w:val="0088332A"/>
    <w:rsid w:val="0088480F"/>
    <w:rsid w:val="00886A3F"/>
    <w:rsid w:val="00890712"/>
    <w:rsid w:val="00891330"/>
    <w:rsid w:val="00891D7A"/>
    <w:rsid w:val="00892C56"/>
    <w:rsid w:val="00895037"/>
    <w:rsid w:val="008950E3"/>
    <w:rsid w:val="00895395"/>
    <w:rsid w:val="008959A9"/>
    <w:rsid w:val="00895B5D"/>
    <w:rsid w:val="008975DB"/>
    <w:rsid w:val="008A0BA9"/>
    <w:rsid w:val="008A2141"/>
    <w:rsid w:val="008A235A"/>
    <w:rsid w:val="008A23CF"/>
    <w:rsid w:val="008A3BC7"/>
    <w:rsid w:val="008A519A"/>
    <w:rsid w:val="008A58E9"/>
    <w:rsid w:val="008A5964"/>
    <w:rsid w:val="008A616C"/>
    <w:rsid w:val="008A655B"/>
    <w:rsid w:val="008A6E64"/>
    <w:rsid w:val="008A721E"/>
    <w:rsid w:val="008A7B72"/>
    <w:rsid w:val="008B0CA3"/>
    <w:rsid w:val="008B3060"/>
    <w:rsid w:val="008B6013"/>
    <w:rsid w:val="008B65E6"/>
    <w:rsid w:val="008B71F7"/>
    <w:rsid w:val="008B72DA"/>
    <w:rsid w:val="008C0387"/>
    <w:rsid w:val="008C0CE8"/>
    <w:rsid w:val="008C3141"/>
    <w:rsid w:val="008C3226"/>
    <w:rsid w:val="008C3D47"/>
    <w:rsid w:val="008C48BA"/>
    <w:rsid w:val="008C4D1D"/>
    <w:rsid w:val="008C4E03"/>
    <w:rsid w:val="008C4F96"/>
    <w:rsid w:val="008C5642"/>
    <w:rsid w:val="008C625A"/>
    <w:rsid w:val="008C62FC"/>
    <w:rsid w:val="008C6B68"/>
    <w:rsid w:val="008C7C5B"/>
    <w:rsid w:val="008D0F16"/>
    <w:rsid w:val="008D1953"/>
    <w:rsid w:val="008D1F1E"/>
    <w:rsid w:val="008D2106"/>
    <w:rsid w:val="008D2DAC"/>
    <w:rsid w:val="008D348A"/>
    <w:rsid w:val="008D3D43"/>
    <w:rsid w:val="008D50CF"/>
    <w:rsid w:val="008D5872"/>
    <w:rsid w:val="008D5C85"/>
    <w:rsid w:val="008D6EC3"/>
    <w:rsid w:val="008E02DA"/>
    <w:rsid w:val="008E0A6F"/>
    <w:rsid w:val="008E0D79"/>
    <w:rsid w:val="008E377F"/>
    <w:rsid w:val="008E3ACC"/>
    <w:rsid w:val="008E41DD"/>
    <w:rsid w:val="008E4D61"/>
    <w:rsid w:val="008E520D"/>
    <w:rsid w:val="008E5239"/>
    <w:rsid w:val="008E5E89"/>
    <w:rsid w:val="008E6C53"/>
    <w:rsid w:val="008E7A5E"/>
    <w:rsid w:val="008F043F"/>
    <w:rsid w:val="008F046A"/>
    <w:rsid w:val="008F1435"/>
    <w:rsid w:val="008F30F9"/>
    <w:rsid w:val="008F363A"/>
    <w:rsid w:val="008F49A7"/>
    <w:rsid w:val="008F56D2"/>
    <w:rsid w:val="008F6604"/>
    <w:rsid w:val="008F6A64"/>
    <w:rsid w:val="008F775A"/>
    <w:rsid w:val="008F7CC7"/>
    <w:rsid w:val="00900494"/>
    <w:rsid w:val="009014E0"/>
    <w:rsid w:val="00903C64"/>
    <w:rsid w:val="0090484C"/>
    <w:rsid w:val="00906107"/>
    <w:rsid w:val="009065EA"/>
    <w:rsid w:val="00906AD3"/>
    <w:rsid w:val="0090749E"/>
    <w:rsid w:val="0091205C"/>
    <w:rsid w:val="00913228"/>
    <w:rsid w:val="00913B4A"/>
    <w:rsid w:val="00915D67"/>
    <w:rsid w:val="00917126"/>
    <w:rsid w:val="00917855"/>
    <w:rsid w:val="009204D9"/>
    <w:rsid w:val="00921BA0"/>
    <w:rsid w:val="0092225B"/>
    <w:rsid w:val="009224FF"/>
    <w:rsid w:val="00922BBD"/>
    <w:rsid w:val="009230E1"/>
    <w:rsid w:val="0092413B"/>
    <w:rsid w:val="00924539"/>
    <w:rsid w:val="009246F2"/>
    <w:rsid w:val="009247EE"/>
    <w:rsid w:val="00925B2A"/>
    <w:rsid w:val="00926BEC"/>
    <w:rsid w:val="00927019"/>
    <w:rsid w:val="00930792"/>
    <w:rsid w:val="009309A1"/>
    <w:rsid w:val="00934D17"/>
    <w:rsid w:val="009360F0"/>
    <w:rsid w:val="00936C06"/>
    <w:rsid w:val="00936F13"/>
    <w:rsid w:val="009371C7"/>
    <w:rsid w:val="00937570"/>
    <w:rsid w:val="009419CB"/>
    <w:rsid w:val="009435C1"/>
    <w:rsid w:val="00943B8E"/>
    <w:rsid w:val="0094523F"/>
    <w:rsid w:val="0094530D"/>
    <w:rsid w:val="00946A5C"/>
    <w:rsid w:val="00946EB0"/>
    <w:rsid w:val="00950109"/>
    <w:rsid w:val="0095315E"/>
    <w:rsid w:val="00953DCA"/>
    <w:rsid w:val="00954824"/>
    <w:rsid w:val="00955090"/>
    <w:rsid w:val="009579CF"/>
    <w:rsid w:val="00961FB0"/>
    <w:rsid w:val="00961FBD"/>
    <w:rsid w:val="00963A12"/>
    <w:rsid w:val="00964F14"/>
    <w:rsid w:val="0096619F"/>
    <w:rsid w:val="00966563"/>
    <w:rsid w:val="00966717"/>
    <w:rsid w:val="00966D88"/>
    <w:rsid w:val="00966FFF"/>
    <w:rsid w:val="00970095"/>
    <w:rsid w:val="0097230A"/>
    <w:rsid w:val="00973CD0"/>
    <w:rsid w:val="00975552"/>
    <w:rsid w:val="00976C00"/>
    <w:rsid w:val="0098174E"/>
    <w:rsid w:val="009821CD"/>
    <w:rsid w:val="00982B59"/>
    <w:rsid w:val="00982F22"/>
    <w:rsid w:val="009843F4"/>
    <w:rsid w:val="00984D5B"/>
    <w:rsid w:val="00985826"/>
    <w:rsid w:val="00986B39"/>
    <w:rsid w:val="009874E2"/>
    <w:rsid w:val="0098772C"/>
    <w:rsid w:val="00987778"/>
    <w:rsid w:val="00990C9B"/>
    <w:rsid w:val="00991749"/>
    <w:rsid w:val="00994A31"/>
    <w:rsid w:val="00994F85"/>
    <w:rsid w:val="00995317"/>
    <w:rsid w:val="0099555E"/>
    <w:rsid w:val="009959FE"/>
    <w:rsid w:val="009A170A"/>
    <w:rsid w:val="009A270A"/>
    <w:rsid w:val="009A2D5C"/>
    <w:rsid w:val="009A364C"/>
    <w:rsid w:val="009A3741"/>
    <w:rsid w:val="009A3BC5"/>
    <w:rsid w:val="009A3F0E"/>
    <w:rsid w:val="009A4B63"/>
    <w:rsid w:val="009A682D"/>
    <w:rsid w:val="009A6A15"/>
    <w:rsid w:val="009A70A4"/>
    <w:rsid w:val="009A7968"/>
    <w:rsid w:val="009A79A5"/>
    <w:rsid w:val="009B171F"/>
    <w:rsid w:val="009B175E"/>
    <w:rsid w:val="009B1AA8"/>
    <w:rsid w:val="009B3817"/>
    <w:rsid w:val="009B3E52"/>
    <w:rsid w:val="009B5208"/>
    <w:rsid w:val="009B645E"/>
    <w:rsid w:val="009B66C7"/>
    <w:rsid w:val="009C0332"/>
    <w:rsid w:val="009C16EC"/>
    <w:rsid w:val="009C2B8D"/>
    <w:rsid w:val="009C3F7C"/>
    <w:rsid w:val="009C4F2D"/>
    <w:rsid w:val="009C618E"/>
    <w:rsid w:val="009C6B4E"/>
    <w:rsid w:val="009C7E08"/>
    <w:rsid w:val="009D1970"/>
    <w:rsid w:val="009D24F7"/>
    <w:rsid w:val="009D5456"/>
    <w:rsid w:val="009E03C0"/>
    <w:rsid w:val="009E0576"/>
    <w:rsid w:val="009E128E"/>
    <w:rsid w:val="009E2008"/>
    <w:rsid w:val="009E4348"/>
    <w:rsid w:val="009E4826"/>
    <w:rsid w:val="009E5F28"/>
    <w:rsid w:val="009E6322"/>
    <w:rsid w:val="009E6C7B"/>
    <w:rsid w:val="009E6E2D"/>
    <w:rsid w:val="009E7CCF"/>
    <w:rsid w:val="009F0FFB"/>
    <w:rsid w:val="009F14ED"/>
    <w:rsid w:val="009F3FF2"/>
    <w:rsid w:val="009F5ED7"/>
    <w:rsid w:val="009F7860"/>
    <w:rsid w:val="00A02E73"/>
    <w:rsid w:val="00A0303F"/>
    <w:rsid w:val="00A04C18"/>
    <w:rsid w:val="00A04F6E"/>
    <w:rsid w:val="00A07C96"/>
    <w:rsid w:val="00A1114E"/>
    <w:rsid w:val="00A11AA6"/>
    <w:rsid w:val="00A11E22"/>
    <w:rsid w:val="00A12013"/>
    <w:rsid w:val="00A12710"/>
    <w:rsid w:val="00A12915"/>
    <w:rsid w:val="00A12A20"/>
    <w:rsid w:val="00A12CD0"/>
    <w:rsid w:val="00A13707"/>
    <w:rsid w:val="00A13BA4"/>
    <w:rsid w:val="00A13EBC"/>
    <w:rsid w:val="00A14283"/>
    <w:rsid w:val="00A1510B"/>
    <w:rsid w:val="00A15DF4"/>
    <w:rsid w:val="00A16816"/>
    <w:rsid w:val="00A16A0B"/>
    <w:rsid w:val="00A20C70"/>
    <w:rsid w:val="00A21E7D"/>
    <w:rsid w:val="00A22CEB"/>
    <w:rsid w:val="00A2472C"/>
    <w:rsid w:val="00A25391"/>
    <w:rsid w:val="00A26824"/>
    <w:rsid w:val="00A26C0E"/>
    <w:rsid w:val="00A27806"/>
    <w:rsid w:val="00A27BCE"/>
    <w:rsid w:val="00A27E5E"/>
    <w:rsid w:val="00A322E5"/>
    <w:rsid w:val="00A33813"/>
    <w:rsid w:val="00A33C85"/>
    <w:rsid w:val="00A33EAC"/>
    <w:rsid w:val="00A3415F"/>
    <w:rsid w:val="00A351A7"/>
    <w:rsid w:val="00A40954"/>
    <w:rsid w:val="00A40FDA"/>
    <w:rsid w:val="00A415F2"/>
    <w:rsid w:val="00A41689"/>
    <w:rsid w:val="00A42B6E"/>
    <w:rsid w:val="00A44A24"/>
    <w:rsid w:val="00A46366"/>
    <w:rsid w:val="00A46878"/>
    <w:rsid w:val="00A46A5C"/>
    <w:rsid w:val="00A50FC3"/>
    <w:rsid w:val="00A526C0"/>
    <w:rsid w:val="00A5363D"/>
    <w:rsid w:val="00A53E38"/>
    <w:rsid w:val="00A53E5C"/>
    <w:rsid w:val="00A53EFD"/>
    <w:rsid w:val="00A54933"/>
    <w:rsid w:val="00A54A59"/>
    <w:rsid w:val="00A54C4A"/>
    <w:rsid w:val="00A56F1B"/>
    <w:rsid w:val="00A57978"/>
    <w:rsid w:val="00A60B96"/>
    <w:rsid w:val="00A618A6"/>
    <w:rsid w:val="00A63404"/>
    <w:rsid w:val="00A64F0C"/>
    <w:rsid w:val="00A6517A"/>
    <w:rsid w:val="00A65691"/>
    <w:rsid w:val="00A65CC2"/>
    <w:rsid w:val="00A67189"/>
    <w:rsid w:val="00A67732"/>
    <w:rsid w:val="00A71185"/>
    <w:rsid w:val="00A72FB6"/>
    <w:rsid w:val="00A734D3"/>
    <w:rsid w:val="00A75E1E"/>
    <w:rsid w:val="00A777FE"/>
    <w:rsid w:val="00A8009F"/>
    <w:rsid w:val="00A8045F"/>
    <w:rsid w:val="00A8053E"/>
    <w:rsid w:val="00A80866"/>
    <w:rsid w:val="00A80D00"/>
    <w:rsid w:val="00A82309"/>
    <w:rsid w:val="00A82864"/>
    <w:rsid w:val="00A83033"/>
    <w:rsid w:val="00A8359F"/>
    <w:rsid w:val="00A83879"/>
    <w:rsid w:val="00A84B2D"/>
    <w:rsid w:val="00A84EFE"/>
    <w:rsid w:val="00A85D6C"/>
    <w:rsid w:val="00A90219"/>
    <w:rsid w:val="00A9218B"/>
    <w:rsid w:val="00A92932"/>
    <w:rsid w:val="00A93FFA"/>
    <w:rsid w:val="00A9612E"/>
    <w:rsid w:val="00AA01BE"/>
    <w:rsid w:val="00AA1C85"/>
    <w:rsid w:val="00AA2C81"/>
    <w:rsid w:val="00AA3587"/>
    <w:rsid w:val="00AA4D2B"/>
    <w:rsid w:val="00AA57B3"/>
    <w:rsid w:val="00AA5CF2"/>
    <w:rsid w:val="00AA6120"/>
    <w:rsid w:val="00AA6A6E"/>
    <w:rsid w:val="00AA6C18"/>
    <w:rsid w:val="00AA6E63"/>
    <w:rsid w:val="00AB083B"/>
    <w:rsid w:val="00AB0B3A"/>
    <w:rsid w:val="00AB1431"/>
    <w:rsid w:val="00AB27C2"/>
    <w:rsid w:val="00AB58B4"/>
    <w:rsid w:val="00AB6896"/>
    <w:rsid w:val="00AB6C64"/>
    <w:rsid w:val="00AB6E96"/>
    <w:rsid w:val="00AB725F"/>
    <w:rsid w:val="00AC0BB0"/>
    <w:rsid w:val="00AC2F30"/>
    <w:rsid w:val="00AC30C4"/>
    <w:rsid w:val="00AC3122"/>
    <w:rsid w:val="00AC37C4"/>
    <w:rsid w:val="00AC4E23"/>
    <w:rsid w:val="00AC565A"/>
    <w:rsid w:val="00AC6862"/>
    <w:rsid w:val="00AD34D7"/>
    <w:rsid w:val="00AD6672"/>
    <w:rsid w:val="00AD6903"/>
    <w:rsid w:val="00AD79DF"/>
    <w:rsid w:val="00AE13A8"/>
    <w:rsid w:val="00AE1984"/>
    <w:rsid w:val="00AE2859"/>
    <w:rsid w:val="00AE4E78"/>
    <w:rsid w:val="00AE6D3B"/>
    <w:rsid w:val="00AE77C7"/>
    <w:rsid w:val="00AF19BC"/>
    <w:rsid w:val="00AF24A3"/>
    <w:rsid w:val="00AF2695"/>
    <w:rsid w:val="00AF2A33"/>
    <w:rsid w:val="00AF300A"/>
    <w:rsid w:val="00AF3ADA"/>
    <w:rsid w:val="00AF4A8C"/>
    <w:rsid w:val="00AF67E5"/>
    <w:rsid w:val="00B00142"/>
    <w:rsid w:val="00B04164"/>
    <w:rsid w:val="00B04B37"/>
    <w:rsid w:val="00B056CC"/>
    <w:rsid w:val="00B072F2"/>
    <w:rsid w:val="00B07F3B"/>
    <w:rsid w:val="00B10EBB"/>
    <w:rsid w:val="00B12C09"/>
    <w:rsid w:val="00B1344F"/>
    <w:rsid w:val="00B139AF"/>
    <w:rsid w:val="00B14CAC"/>
    <w:rsid w:val="00B14D29"/>
    <w:rsid w:val="00B17779"/>
    <w:rsid w:val="00B17D77"/>
    <w:rsid w:val="00B23685"/>
    <w:rsid w:val="00B23769"/>
    <w:rsid w:val="00B23848"/>
    <w:rsid w:val="00B25E43"/>
    <w:rsid w:val="00B267ED"/>
    <w:rsid w:val="00B26A17"/>
    <w:rsid w:val="00B27A28"/>
    <w:rsid w:val="00B27AB3"/>
    <w:rsid w:val="00B30014"/>
    <w:rsid w:val="00B30459"/>
    <w:rsid w:val="00B313DF"/>
    <w:rsid w:val="00B32241"/>
    <w:rsid w:val="00B33A78"/>
    <w:rsid w:val="00B33B35"/>
    <w:rsid w:val="00B353DD"/>
    <w:rsid w:val="00B36B16"/>
    <w:rsid w:val="00B36F29"/>
    <w:rsid w:val="00B37F2F"/>
    <w:rsid w:val="00B4091B"/>
    <w:rsid w:val="00B40933"/>
    <w:rsid w:val="00B416ED"/>
    <w:rsid w:val="00B418DE"/>
    <w:rsid w:val="00B439DA"/>
    <w:rsid w:val="00B44F57"/>
    <w:rsid w:val="00B452F1"/>
    <w:rsid w:val="00B45317"/>
    <w:rsid w:val="00B45F11"/>
    <w:rsid w:val="00B462C6"/>
    <w:rsid w:val="00B47715"/>
    <w:rsid w:val="00B4789A"/>
    <w:rsid w:val="00B50108"/>
    <w:rsid w:val="00B512DF"/>
    <w:rsid w:val="00B531EE"/>
    <w:rsid w:val="00B532F3"/>
    <w:rsid w:val="00B55FC2"/>
    <w:rsid w:val="00B56844"/>
    <w:rsid w:val="00B56D5C"/>
    <w:rsid w:val="00B5721C"/>
    <w:rsid w:val="00B62171"/>
    <w:rsid w:val="00B62EAF"/>
    <w:rsid w:val="00B63D69"/>
    <w:rsid w:val="00B63E39"/>
    <w:rsid w:val="00B64034"/>
    <w:rsid w:val="00B65E11"/>
    <w:rsid w:val="00B65F8F"/>
    <w:rsid w:val="00B702F7"/>
    <w:rsid w:val="00B7031F"/>
    <w:rsid w:val="00B72D15"/>
    <w:rsid w:val="00B737E6"/>
    <w:rsid w:val="00B74A6A"/>
    <w:rsid w:val="00B757F5"/>
    <w:rsid w:val="00B76832"/>
    <w:rsid w:val="00B7752D"/>
    <w:rsid w:val="00B8074C"/>
    <w:rsid w:val="00B80ECC"/>
    <w:rsid w:val="00B81EB0"/>
    <w:rsid w:val="00B826A2"/>
    <w:rsid w:val="00B82A63"/>
    <w:rsid w:val="00B8304D"/>
    <w:rsid w:val="00B834C6"/>
    <w:rsid w:val="00B8392B"/>
    <w:rsid w:val="00B85603"/>
    <w:rsid w:val="00B86330"/>
    <w:rsid w:val="00B869C2"/>
    <w:rsid w:val="00B86C55"/>
    <w:rsid w:val="00B87861"/>
    <w:rsid w:val="00B878EC"/>
    <w:rsid w:val="00B90F35"/>
    <w:rsid w:val="00B91028"/>
    <w:rsid w:val="00B912CC"/>
    <w:rsid w:val="00B919CF"/>
    <w:rsid w:val="00B931B9"/>
    <w:rsid w:val="00B941ED"/>
    <w:rsid w:val="00B94B4C"/>
    <w:rsid w:val="00B94BB7"/>
    <w:rsid w:val="00B94FB9"/>
    <w:rsid w:val="00B95B9C"/>
    <w:rsid w:val="00B95FDB"/>
    <w:rsid w:val="00B97D29"/>
    <w:rsid w:val="00B97FC8"/>
    <w:rsid w:val="00BA00EF"/>
    <w:rsid w:val="00BA0D77"/>
    <w:rsid w:val="00BA1DB5"/>
    <w:rsid w:val="00BA21CE"/>
    <w:rsid w:val="00BA24CA"/>
    <w:rsid w:val="00BA274C"/>
    <w:rsid w:val="00BA28D6"/>
    <w:rsid w:val="00BA381D"/>
    <w:rsid w:val="00BA43E4"/>
    <w:rsid w:val="00BA6E2C"/>
    <w:rsid w:val="00BA7FA5"/>
    <w:rsid w:val="00BB0693"/>
    <w:rsid w:val="00BB076A"/>
    <w:rsid w:val="00BB0BAB"/>
    <w:rsid w:val="00BB0E71"/>
    <w:rsid w:val="00BB0F84"/>
    <w:rsid w:val="00BB2003"/>
    <w:rsid w:val="00BB3105"/>
    <w:rsid w:val="00BB3565"/>
    <w:rsid w:val="00BB64A6"/>
    <w:rsid w:val="00BB6722"/>
    <w:rsid w:val="00BB7A35"/>
    <w:rsid w:val="00BC08F1"/>
    <w:rsid w:val="00BC0DF2"/>
    <w:rsid w:val="00BC2724"/>
    <w:rsid w:val="00BC2F19"/>
    <w:rsid w:val="00BC3FA6"/>
    <w:rsid w:val="00BC53CC"/>
    <w:rsid w:val="00BC60DA"/>
    <w:rsid w:val="00BC60E1"/>
    <w:rsid w:val="00BC6B81"/>
    <w:rsid w:val="00BC6C6C"/>
    <w:rsid w:val="00BC6D41"/>
    <w:rsid w:val="00BC73AB"/>
    <w:rsid w:val="00BC74B1"/>
    <w:rsid w:val="00BC7CF1"/>
    <w:rsid w:val="00BD0B1B"/>
    <w:rsid w:val="00BD0CC8"/>
    <w:rsid w:val="00BD232C"/>
    <w:rsid w:val="00BD389D"/>
    <w:rsid w:val="00BD4464"/>
    <w:rsid w:val="00BD4D23"/>
    <w:rsid w:val="00BD4F9A"/>
    <w:rsid w:val="00BD5DCD"/>
    <w:rsid w:val="00BD76E2"/>
    <w:rsid w:val="00BD7728"/>
    <w:rsid w:val="00BD7C6B"/>
    <w:rsid w:val="00BD7CD3"/>
    <w:rsid w:val="00BE0698"/>
    <w:rsid w:val="00BE1933"/>
    <w:rsid w:val="00BE19BE"/>
    <w:rsid w:val="00BE20EB"/>
    <w:rsid w:val="00BE4EE3"/>
    <w:rsid w:val="00BE4EF4"/>
    <w:rsid w:val="00BE4FDD"/>
    <w:rsid w:val="00BE61D3"/>
    <w:rsid w:val="00BE687F"/>
    <w:rsid w:val="00BE78EA"/>
    <w:rsid w:val="00BE7DC8"/>
    <w:rsid w:val="00BF1287"/>
    <w:rsid w:val="00BF1ADA"/>
    <w:rsid w:val="00BF272C"/>
    <w:rsid w:val="00BF2B66"/>
    <w:rsid w:val="00BF6357"/>
    <w:rsid w:val="00BF6508"/>
    <w:rsid w:val="00C00599"/>
    <w:rsid w:val="00C0065D"/>
    <w:rsid w:val="00C00C62"/>
    <w:rsid w:val="00C00DA0"/>
    <w:rsid w:val="00C013DA"/>
    <w:rsid w:val="00C0308A"/>
    <w:rsid w:val="00C034B6"/>
    <w:rsid w:val="00C053AA"/>
    <w:rsid w:val="00C06FF7"/>
    <w:rsid w:val="00C11541"/>
    <w:rsid w:val="00C11C19"/>
    <w:rsid w:val="00C12049"/>
    <w:rsid w:val="00C12702"/>
    <w:rsid w:val="00C14601"/>
    <w:rsid w:val="00C15041"/>
    <w:rsid w:val="00C168CC"/>
    <w:rsid w:val="00C17D2B"/>
    <w:rsid w:val="00C21658"/>
    <w:rsid w:val="00C23328"/>
    <w:rsid w:val="00C26FD0"/>
    <w:rsid w:val="00C26FE5"/>
    <w:rsid w:val="00C278C0"/>
    <w:rsid w:val="00C27BF6"/>
    <w:rsid w:val="00C3032F"/>
    <w:rsid w:val="00C306B8"/>
    <w:rsid w:val="00C3099B"/>
    <w:rsid w:val="00C31D4B"/>
    <w:rsid w:val="00C32D35"/>
    <w:rsid w:val="00C32F3B"/>
    <w:rsid w:val="00C33D42"/>
    <w:rsid w:val="00C3531A"/>
    <w:rsid w:val="00C35882"/>
    <w:rsid w:val="00C35FF5"/>
    <w:rsid w:val="00C372BB"/>
    <w:rsid w:val="00C40D18"/>
    <w:rsid w:val="00C422E0"/>
    <w:rsid w:val="00C42FED"/>
    <w:rsid w:val="00C443FB"/>
    <w:rsid w:val="00C44567"/>
    <w:rsid w:val="00C45313"/>
    <w:rsid w:val="00C463A3"/>
    <w:rsid w:val="00C46D3F"/>
    <w:rsid w:val="00C50A1D"/>
    <w:rsid w:val="00C51141"/>
    <w:rsid w:val="00C5159C"/>
    <w:rsid w:val="00C5160E"/>
    <w:rsid w:val="00C517E9"/>
    <w:rsid w:val="00C51B64"/>
    <w:rsid w:val="00C5231F"/>
    <w:rsid w:val="00C53BBE"/>
    <w:rsid w:val="00C547A2"/>
    <w:rsid w:val="00C54A21"/>
    <w:rsid w:val="00C55813"/>
    <w:rsid w:val="00C56B46"/>
    <w:rsid w:val="00C613EB"/>
    <w:rsid w:val="00C62044"/>
    <w:rsid w:val="00C62823"/>
    <w:rsid w:val="00C62AD2"/>
    <w:rsid w:val="00C636B0"/>
    <w:rsid w:val="00C666CC"/>
    <w:rsid w:val="00C66729"/>
    <w:rsid w:val="00C7060E"/>
    <w:rsid w:val="00C719A6"/>
    <w:rsid w:val="00C720B1"/>
    <w:rsid w:val="00C72538"/>
    <w:rsid w:val="00C725F8"/>
    <w:rsid w:val="00C74483"/>
    <w:rsid w:val="00C74776"/>
    <w:rsid w:val="00C76179"/>
    <w:rsid w:val="00C76A0D"/>
    <w:rsid w:val="00C81007"/>
    <w:rsid w:val="00C813EE"/>
    <w:rsid w:val="00C824A1"/>
    <w:rsid w:val="00C827D8"/>
    <w:rsid w:val="00C8287B"/>
    <w:rsid w:val="00C8390A"/>
    <w:rsid w:val="00C844A8"/>
    <w:rsid w:val="00C85036"/>
    <w:rsid w:val="00C86562"/>
    <w:rsid w:val="00C87D91"/>
    <w:rsid w:val="00C90051"/>
    <w:rsid w:val="00C9036B"/>
    <w:rsid w:val="00C927F0"/>
    <w:rsid w:val="00C935C3"/>
    <w:rsid w:val="00C94705"/>
    <w:rsid w:val="00C9680A"/>
    <w:rsid w:val="00C96CC7"/>
    <w:rsid w:val="00C97FCE"/>
    <w:rsid w:val="00CA09C4"/>
    <w:rsid w:val="00CA126E"/>
    <w:rsid w:val="00CA35C4"/>
    <w:rsid w:val="00CA3C6F"/>
    <w:rsid w:val="00CA5175"/>
    <w:rsid w:val="00CA52BA"/>
    <w:rsid w:val="00CA53BF"/>
    <w:rsid w:val="00CA604F"/>
    <w:rsid w:val="00CA6A96"/>
    <w:rsid w:val="00CA79B5"/>
    <w:rsid w:val="00CA79CB"/>
    <w:rsid w:val="00CA7C7D"/>
    <w:rsid w:val="00CA7D6E"/>
    <w:rsid w:val="00CB1154"/>
    <w:rsid w:val="00CB27B2"/>
    <w:rsid w:val="00CB30EA"/>
    <w:rsid w:val="00CB4174"/>
    <w:rsid w:val="00CB4363"/>
    <w:rsid w:val="00CB46BE"/>
    <w:rsid w:val="00CB5276"/>
    <w:rsid w:val="00CB62D8"/>
    <w:rsid w:val="00CB6DDC"/>
    <w:rsid w:val="00CB700B"/>
    <w:rsid w:val="00CB7E36"/>
    <w:rsid w:val="00CB7F1A"/>
    <w:rsid w:val="00CC0BD3"/>
    <w:rsid w:val="00CC11CA"/>
    <w:rsid w:val="00CC17F7"/>
    <w:rsid w:val="00CC435A"/>
    <w:rsid w:val="00CC4480"/>
    <w:rsid w:val="00CC4A9C"/>
    <w:rsid w:val="00CC4CFF"/>
    <w:rsid w:val="00CC6DED"/>
    <w:rsid w:val="00CD0012"/>
    <w:rsid w:val="00CD32E1"/>
    <w:rsid w:val="00CD3B7B"/>
    <w:rsid w:val="00CD5E9C"/>
    <w:rsid w:val="00CD7896"/>
    <w:rsid w:val="00CD7BDA"/>
    <w:rsid w:val="00CE0646"/>
    <w:rsid w:val="00CE1A37"/>
    <w:rsid w:val="00CE3A91"/>
    <w:rsid w:val="00CE40F5"/>
    <w:rsid w:val="00CE4D4B"/>
    <w:rsid w:val="00CE6F25"/>
    <w:rsid w:val="00CE6FC1"/>
    <w:rsid w:val="00CE7A59"/>
    <w:rsid w:val="00CF0512"/>
    <w:rsid w:val="00CF0EA1"/>
    <w:rsid w:val="00CF1268"/>
    <w:rsid w:val="00CF258A"/>
    <w:rsid w:val="00CF3459"/>
    <w:rsid w:val="00CF3B82"/>
    <w:rsid w:val="00CF414E"/>
    <w:rsid w:val="00CF4462"/>
    <w:rsid w:val="00CF6832"/>
    <w:rsid w:val="00CF7D39"/>
    <w:rsid w:val="00D006D1"/>
    <w:rsid w:val="00D00AB9"/>
    <w:rsid w:val="00D01271"/>
    <w:rsid w:val="00D01767"/>
    <w:rsid w:val="00D01AD1"/>
    <w:rsid w:val="00D056F8"/>
    <w:rsid w:val="00D067AB"/>
    <w:rsid w:val="00D06AA1"/>
    <w:rsid w:val="00D075BB"/>
    <w:rsid w:val="00D07F65"/>
    <w:rsid w:val="00D10974"/>
    <w:rsid w:val="00D110F0"/>
    <w:rsid w:val="00D11C79"/>
    <w:rsid w:val="00D11E4F"/>
    <w:rsid w:val="00D1277D"/>
    <w:rsid w:val="00D152BF"/>
    <w:rsid w:val="00D15B9B"/>
    <w:rsid w:val="00D17461"/>
    <w:rsid w:val="00D17995"/>
    <w:rsid w:val="00D20A2F"/>
    <w:rsid w:val="00D2164F"/>
    <w:rsid w:val="00D22970"/>
    <w:rsid w:val="00D22C9D"/>
    <w:rsid w:val="00D24412"/>
    <w:rsid w:val="00D2571B"/>
    <w:rsid w:val="00D25BBC"/>
    <w:rsid w:val="00D25EF7"/>
    <w:rsid w:val="00D278A9"/>
    <w:rsid w:val="00D27E3D"/>
    <w:rsid w:val="00D300DD"/>
    <w:rsid w:val="00D3051D"/>
    <w:rsid w:val="00D31A10"/>
    <w:rsid w:val="00D31B77"/>
    <w:rsid w:val="00D32761"/>
    <w:rsid w:val="00D3387A"/>
    <w:rsid w:val="00D33911"/>
    <w:rsid w:val="00D34D50"/>
    <w:rsid w:val="00D34EBE"/>
    <w:rsid w:val="00D35035"/>
    <w:rsid w:val="00D35F61"/>
    <w:rsid w:val="00D36957"/>
    <w:rsid w:val="00D36E4D"/>
    <w:rsid w:val="00D41806"/>
    <w:rsid w:val="00D42778"/>
    <w:rsid w:val="00D42E28"/>
    <w:rsid w:val="00D43FF5"/>
    <w:rsid w:val="00D44E22"/>
    <w:rsid w:val="00D45144"/>
    <w:rsid w:val="00D4540A"/>
    <w:rsid w:val="00D45CA9"/>
    <w:rsid w:val="00D467A4"/>
    <w:rsid w:val="00D472A3"/>
    <w:rsid w:val="00D47C22"/>
    <w:rsid w:val="00D509EE"/>
    <w:rsid w:val="00D5288B"/>
    <w:rsid w:val="00D540B2"/>
    <w:rsid w:val="00D540D8"/>
    <w:rsid w:val="00D5498F"/>
    <w:rsid w:val="00D54AC0"/>
    <w:rsid w:val="00D559B7"/>
    <w:rsid w:val="00D55D10"/>
    <w:rsid w:val="00D56290"/>
    <w:rsid w:val="00D6038F"/>
    <w:rsid w:val="00D60480"/>
    <w:rsid w:val="00D6288E"/>
    <w:rsid w:val="00D629D4"/>
    <w:rsid w:val="00D62B18"/>
    <w:rsid w:val="00D63166"/>
    <w:rsid w:val="00D63D44"/>
    <w:rsid w:val="00D64E6D"/>
    <w:rsid w:val="00D650D8"/>
    <w:rsid w:val="00D67422"/>
    <w:rsid w:val="00D71C4F"/>
    <w:rsid w:val="00D72866"/>
    <w:rsid w:val="00D73A22"/>
    <w:rsid w:val="00D74001"/>
    <w:rsid w:val="00D7468A"/>
    <w:rsid w:val="00D7489A"/>
    <w:rsid w:val="00D767C1"/>
    <w:rsid w:val="00D76DA9"/>
    <w:rsid w:val="00D817EB"/>
    <w:rsid w:val="00D843CD"/>
    <w:rsid w:val="00D84CA3"/>
    <w:rsid w:val="00D84E98"/>
    <w:rsid w:val="00D863F2"/>
    <w:rsid w:val="00D87CAB"/>
    <w:rsid w:val="00D9004F"/>
    <w:rsid w:val="00D90A2F"/>
    <w:rsid w:val="00D914FF"/>
    <w:rsid w:val="00D91959"/>
    <w:rsid w:val="00D91DB0"/>
    <w:rsid w:val="00D93BE4"/>
    <w:rsid w:val="00D956D7"/>
    <w:rsid w:val="00D95786"/>
    <w:rsid w:val="00D957F5"/>
    <w:rsid w:val="00D96FB4"/>
    <w:rsid w:val="00D9779E"/>
    <w:rsid w:val="00DA16B8"/>
    <w:rsid w:val="00DA1A7D"/>
    <w:rsid w:val="00DA1D03"/>
    <w:rsid w:val="00DA2228"/>
    <w:rsid w:val="00DA45ED"/>
    <w:rsid w:val="00DA560A"/>
    <w:rsid w:val="00DA67DA"/>
    <w:rsid w:val="00DA728F"/>
    <w:rsid w:val="00DA73B9"/>
    <w:rsid w:val="00DB0A73"/>
    <w:rsid w:val="00DB1460"/>
    <w:rsid w:val="00DB1B49"/>
    <w:rsid w:val="00DB2019"/>
    <w:rsid w:val="00DB20DC"/>
    <w:rsid w:val="00DB3529"/>
    <w:rsid w:val="00DB3962"/>
    <w:rsid w:val="00DB424D"/>
    <w:rsid w:val="00DC0F0C"/>
    <w:rsid w:val="00DC12DD"/>
    <w:rsid w:val="00DC20AA"/>
    <w:rsid w:val="00DC20EE"/>
    <w:rsid w:val="00DC25FA"/>
    <w:rsid w:val="00DC2D4C"/>
    <w:rsid w:val="00DC311A"/>
    <w:rsid w:val="00DC43D4"/>
    <w:rsid w:val="00DC4FC1"/>
    <w:rsid w:val="00DC5095"/>
    <w:rsid w:val="00DC586B"/>
    <w:rsid w:val="00DC5C41"/>
    <w:rsid w:val="00DC6693"/>
    <w:rsid w:val="00DD0CF4"/>
    <w:rsid w:val="00DD0F19"/>
    <w:rsid w:val="00DD0F4B"/>
    <w:rsid w:val="00DD1452"/>
    <w:rsid w:val="00DD2E5B"/>
    <w:rsid w:val="00DD394D"/>
    <w:rsid w:val="00DD6119"/>
    <w:rsid w:val="00DD625C"/>
    <w:rsid w:val="00DD7F63"/>
    <w:rsid w:val="00DE0650"/>
    <w:rsid w:val="00DE0DCF"/>
    <w:rsid w:val="00DE24C7"/>
    <w:rsid w:val="00DE3031"/>
    <w:rsid w:val="00DE47FD"/>
    <w:rsid w:val="00DE5ED1"/>
    <w:rsid w:val="00DE651C"/>
    <w:rsid w:val="00DE77BA"/>
    <w:rsid w:val="00DE7FEE"/>
    <w:rsid w:val="00DF0C43"/>
    <w:rsid w:val="00DF0F6E"/>
    <w:rsid w:val="00DF1EC1"/>
    <w:rsid w:val="00DF2121"/>
    <w:rsid w:val="00DF2DC0"/>
    <w:rsid w:val="00DF4AE3"/>
    <w:rsid w:val="00DF6153"/>
    <w:rsid w:val="00DF62A6"/>
    <w:rsid w:val="00DF6604"/>
    <w:rsid w:val="00DF6A9F"/>
    <w:rsid w:val="00DF6B50"/>
    <w:rsid w:val="00DF6E3A"/>
    <w:rsid w:val="00DF7275"/>
    <w:rsid w:val="00E00B62"/>
    <w:rsid w:val="00E00FC3"/>
    <w:rsid w:val="00E0158C"/>
    <w:rsid w:val="00E01922"/>
    <w:rsid w:val="00E02065"/>
    <w:rsid w:val="00E0333D"/>
    <w:rsid w:val="00E03ED9"/>
    <w:rsid w:val="00E041D6"/>
    <w:rsid w:val="00E0480D"/>
    <w:rsid w:val="00E0488D"/>
    <w:rsid w:val="00E05481"/>
    <w:rsid w:val="00E05B7F"/>
    <w:rsid w:val="00E05DA1"/>
    <w:rsid w:val="00E05F4D"/>
    <w:rsid w:val="00E06486"/>
    <w:rsid w:val="00E126DF"/>
    <w:rsid w:val="00E12B83"/>
    <w:rsid w:val="00E1333A"/>
    <w:rsid w:val="00E1479F"/>
    <w:rsid w:val="00E14B99"/>
    <w:rsid w:val="00E16358"/>
    <w:rsid w:val="00E17DC1"/>
    <w:rsid w:val="00E2115D"/>
    <w:rsid w:val="00E2286A"/>
    <w:rsid w:val="00E22AB1"/>
    <w:rsid w:val="00E23277"/>
    <w:rsid w:val="00E23B93"/>
    <w:rsid w:val="00E24C9B"/>
    <w:rsid w:val="00E256DB"/>
    <w:rsid w:val="00E26286"/>
    <w:rsid w:val="00E26E31"/>
    <w:rsid w:val="00E27664"/>
    <w:rsid w:val="00E27CAB"/>
    <w:rsid w:val="00E30ACF"/>
    <w:rsid w:val="00E32920"/>
    <w:rsid w:val="00E33A5F"/>
    <w:rsid w:val="00E33B86"/>
    <w:rsid w:val="00E33D9F"/>
    <w:rsid w:val="00E33EDF"/>
    <w:rsid w:val="00E36087"/>
    <w:rsid w:val="00E364D9"/>
    <w:rsid w:val="00E3701E"/>
    <w:rsid w:val="00E37CEB"/>
    <w:rsid w:val="00E42D3E"/>
    <w:rsid w:val="00E44A8B"/>
    <w:rsid w:val="00E47958"/>
    <w:rsid w:val="00E50D32"/>
    <w:rsid w:val="00E5159A"/>
    <w:rsid w:val="00E51777"/>
    <w:rsid w:val="00E517C5"/>
    <w:rsid w:val="00E540E3"/>
    <w:rsid w:val="00E54D40"/>
    <w:rsid w:val="00E55274"/>
    <w:rsid w:val="00E55780"/>
    <w:rsid w:val="00E55DCA"/>
    <w:rsid w:val="00E55E46"/>
    <w:rsid w:val="00E55FA8"/>
    <w:rsid w:val="00E56781"/>
    <w:rsid w:val="00E56C3E"/>
    <w:rsid w:val="00E56FAC"/>
    <w:rsid w:val="00E570E8"/>
    <w:rsid w:val="00E57638"/>
    <w:rsid w:val="00E6006A"/>
    <w:rsid w:val="00E601C0"/>
    <w:rsid w:val="00E6026B"/>
    <w:rsid w:val="00E609DD"/>
    <w:rsid w:val="00E6207D"/>
    <w:rsid w:val="00E62721"/>
    <w:rsid w:val="00E62E96"/>
    <w:rsid w:val="00E639DD"/>
    <w:rsid w:val="00E643D0"/>
    <w:rsid w:val="00E64E15"/>
    <w:rsid w:val="00E6637F"/>
    <w:rsid w:val="00E70E57"/>
    <w:rsid w:val="00E71D42"/>
    <w:rsid w:val="00E73987"/>
    <w:rsid w:val="00E73C2E"/>
    <w:rsid w:val="00E8279F"/>
    <w:rsid w:val="00E852B6"/>
    <w:rsid w:val="00E855D5"/>
    <w:rsid w:val="00E906DB"/>
    <w:rsid w:val="00E909C1"/>
    <w:rsid w:val="00E90C37"/>
    <w:rsid w:val="00E9261A"/>
    <w:rsid w:val="00E9266C"/>
    <w:rsid w:val="00E942C1"/>
    <w:rsid w:val="00E9798E"/>
    <w:rsid w:val="00EA2C47"/>
    <w:rsid w:val="00EA2CF7"/>
    <w:rsid w:val="00EA3465"/>
    <w:rsid w:val="00EA69A3"/>
    <w:rsid w:val="00EB068C"/>
    <w:rsid w:val="00EB06A5"/>
    <w:rsid w:val="00EB075E"/>
    <w:rsid w:val="00EB34BA"/>
    <w:rsid w:val="00EB35D2"/>
    <w:rsid w:val="00EB47A0"/>
    <w:rsid w:val="00EB4FDB"/>
    <w:rsid w:val="00EB5B5B"/>
    <w:rsid w:val="00EB62D4"/>
    <w:rsid w:val="00EB7645"/>
    <w:rsid w:val="00EB7E71"/>
    <w:rsid w:val="00EC01AE"/>
    <w:rsid w:val="00EC0548"/>
    <w:rsid w:val="00EC20CC"/>
    <w:rsid w:val="00EC24EB"/>
    <w:rsid w:val="00EC34B7"/>
    <w:rsid w:val="00EC3D69"/>
    <w:rsid w:val="00EC46EB"/>
    <w:rsid w:val="00EC5223"/>
    <w:rsid w:val="00EC5C70"/>
    <w:rsid w:val="00EC682A"/>
    <w:rsid w:val="00ED0B8B"/>
    <w:rsid w:val="00ED145A"/>
    <w:rsid w:val="00ED1A32"/>
    <w:rsid w:val="00ED200D"/>
    <w:rsid w:val="00ED26E8"/>
    <w:rsid w:val="00ED2853"/>
    <w:rsid w:val="00ED29FA"/>
    <w:rsid w:val="00ED3137"/>
    <w:rsid w:val="00ED387D"/>
    <w:rsid w:val="00ED638F"/>
    <w:rsid w:val="00ED71AA"/>
    <w:rsid w:val="00ED745A"/>
    <w:rsid w:val="00ED7998"/>
    <w:rsid w:val="00EE0322"/>
    <w:rsid w:val="00EE0A08"/>
    <w:rsid w:val="00EE1A67"/>
    <w:rsid w:val="00EE35AC"/>
    <w:rsid w:val="00EE36CD"/>
    <w:rsid w:val="00EE3ACC"/>
    <w:rsid w:val="00EE437E"/>
    <w:rsid w:val="00EE4E2A"/>
    <w:rsid w:val="00EE7116"/>
    <w:rsid w:val="00EE74BE"/>
    <w:rsid w:val="00EE753B"/>
    <w:rsid w:val="00EE78E8"/>
    <w:rsid w:val="00EF0FC1"/>
    <w:rsid w:val="00EF1434"/>
    <w:rsid w:val="00EF200D"/>
    <w:rsid w:val="00EF25E6"/>
    <w:rsid w:val="00EF52B0"/>
    <w:rsid w:val="00EF6CA3"/>
    <w:rsid w:val="00EF7604"/>
    <w:rsid w:val="00EF76D5"/>
    <w:rsid w:val="00EF7B1F"/>
    <w:rsid w:val="00F0033D"/>
    <w:rsid w:val="00F06A51"/>
    <w:rsid w:val="00F06BC2"/>
    <w:rsid w:val="00F070BF"/>
    <w:rsid w:val="00F12488"/>
    <w:rsid w:val="00F138BD"/>
    <w:rsid w:val="00F14032"/>
    <w:rsid w:val="00F149BC"/>
    <w:rsid w:val="00F158C2"/>
    <w:rsid w:val="00F15C23"/>
    <w:rsid w:val="00F16A02"/>
    <w:rsid w:val="00F16BB6"/>
    <w:rsid w:val="00F17458"/>
    <w:rsid w:val="00F20BF9"/>
    <w:rsid w:val="00F25E4D"/>
    <w:rsid w:val="00F2668F"/>
    <w:rsid w:val="00F26FFE"/>
    <w:rsid w:val="00F301D5"/>
    <w:rsid w:val="00F305BF"/>
    <w:rsid w:val="00F32DB8"/>
    <w:rsid w:val="00F377A4"/>
    <w:rsid w:val="00F3791A"/>
    <w:rsid w:val="00F41174"/>
    <w:rsid w:val="00F4217C"/>
    <w:rsid w:val="00F449BA"/>
    <w:rsid w:val="00F44F79"/>
    <w:rsid w:val="00F456AD"/>
    <w:rsid w:val="00F458B2"/>
    <w:rsid w:val="00F47C3D"/>
    <w:rsid w:val="00F50F3A"/>
    <w:rsid w:val="00F51607"/>
    <w:rsid w:val="00F51BE8"/>
    <w:rsid w:val="00F526FA"/>
    <w:rsid w:val="00F53381"/>
    <w:rsid w:val="00F5361F"/>
    <w:rsid w:val="00F545BE"/>
    <w:rsid w:val="00F5743D"/>
    <w:rsid w:val="00F61298"/>
    <w:rsid w:val="00F612BD"/>
    <w:rsid w:val="00F62F1D"/>
    <w:rsid w:val="00F6402C"/>
    <w:rsid w:val="00F64E6C"/>
    <w:rsid w:val="00F65086"/>
    <w:rsid w:val="00F65B55"/>
    <w:rsid w:val="00F67077"/>
    <w:rsid w:val="00F67C6D"/>
    <w:rsid w:val="00F67F5C"/>
    <w:rsid w:val="00F700C6"/>
    <w:rsid w:val="00F702F2"/>
    <w:rsid w:val="00F70906"/>
    <w:rsid w:val="00F70BF3"/>
    <w:rsid w:val="00F714BC"/>
    <w:rsid w:val="00F715CA"/>
    <w:rsid w:val="00F715D8"/>
    <w:rsid w:val="00F716C8"/>
    <w:rsid w:val="00F71AD9"/>
    <w:rsid w:val="00F71B5C"/>
    <w:rsid w:val="00F72E14"/>
    <w:rsid w:val="00F7334C"/>
    <w:rsid w:val="00F734F0"/>
    <w:rsid w:val="00F73A18"/>
    <w:rsid w:val="00F74341"/>
    <w:rsid w:val="00F74697"/>
    <w:rsid w:val="00F74CC9"/>
    <w:rsid w:val="00F75040"/>
    <w:rsid w:val="00F80260"/>
    <w:rsid w:val="00F81191"/>
    <w:rsid w:val="00F812F3"/>
    <w:rsid w:val="00F81CB2"/>
    <w:rsid w:val="00F83993"/>
    <w:rsid w:val="00F83A02"/>
    <w:rsid w:val="00F83B79"/>
    <w:rsid w:val="00F845A3"/>
    <w:rsid w:val="00F852E5"/>
    <w:rsid w:val="00F85EF2"/>
    <w:rsid w:val="00F8702E"/>
    <w:rsid w:val="00F877D2"/>
    <w:rsid w:val="00F87F36"/>
    <w:rsid w:val="00F902C0"/>
    <w:rsid w:val="00F90392"/>
    <w:rsid w:val="00F91A7A"/>
    <w:rsid w:val="00F91E7A"/>
    <w:rsid w:val="00F92DED"/>
    <w:rsid w:val="00F93990"/>
    <w:rsid w:val="00F942E5"/>
    <w:rsid w:val="00F94ACD"/>
    <w:rsid w:val="00F967BD"/>
    <w:rsid w:val="00FA0203"/>
    <w:rsid w:val="00FA1290"/>
    <w:rsid w:val="00FA159E"/>
    <w:rsid w:val="00FA17B9"/>
    <w:rsid w:val="00FA1A69"/>
    <w:rsid w:val="00FA1FEF"/>
    <w:rsid w:val="00FA2BD4"/>
    <w:rsid w:val="00FA376D"/>
    <w:rsid w:val="00FA41C2"/>
    <w:rsid w:val="00FA5A70"/>
    <w:rsid w:val="00FA5E55"/>
    <w:rsid w:val="00FA7A94"/>
    <w:rsid w:val="00FA7C7A"/>
    <w:rsid w:val="00FB03E6"/>
    <w:rsid w:val="00FB186F"/>
    <w:rsid w:val="00FB1D77"/>
    <w:rsid w:val="00FB1E01"/>
    <w:rsid w:val="00FB1F73"/>
    <w:rsid w:val="00FB3884"/>
    <w:rsid w:val="00FB4C5D"/>
    <w:rsid w:val="00FB5402"/>
    <w:rsid w:val="00FB6280"/>
    <w:rsid w:val="00FB7DC3"/>
    <w:rsid w:val="00FB7E76"/>
    <w:rsid w:val="00FC2E20"/>
    <w:rsid w:val="00FC3E5C"/>
    <w:rsid w:val="00FC3E76"/>
    <w:rsid w:val="00FC4666"/>
    <w:rsid w:val="00FC4A13"/>
    <w:rsid w:val="00FC5D58"/>
    <w:rsid w:val="00FC5F5D"/>
    <w:rsid w:val="00FC63A4"/>
    <w:rsid w:val="00FC6567"/>
    <w:rsid w:val="00FC6B73"/>
    <w:rsid w:val="00FD1848"/>
    <w:rsid w:val="00FD1B9C"/>
    <w:rsid w:val="00FD26E1"/>
    <w:rsid w:val="00FD3895"/>
    <w:rsid w:val="00FD3EFD"/>
    <w:rsid w:val="00FD5528"/>
    <w:rsid w:val="00FD56BA"/>
    <w:rsid w:val="00FD5E06"/>
    <w:rsid w:val="00FD69D5"/>
    <w:rsid w:val="00FD715B"/>
    <w:rsid w:val="00FD75CD"/>
    <w:rsid w:val="00FE1F64"/>
    <w:rsid w:val="00FE382B"/>
    <w:rsid w:val="00FE5656"/>
    <w:rsid w:val="00FE72DC"/>
    <w:rsid w:val="00FE78EE"/>
    <w:rsid w:val="00FE7B11"/>
    <w:rsid w:val="00FF0291"/>
    <w:rsid w:val="00FF0900"/>
    <w:rsid w:val="00FF0DF5"/>
    <w:rsid w:val="00FF1822"/>
    <w:rsid w:val="00FF24C4"/>
    <w:rsid w:val="00FF2E0B"/>
    <w:rsid w:val="00FF31E1"/>
    <w:rsid w:val="00FF3B40"/>
    <w:rsid w:val="00FF480D"/>
    <w:rsid w:val="00FF4B92"/>
    <w:rsid w:val="00FF6833"/>
    <w:rsid w:val="00FF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680F6B"/>
  <w15:chartTrackingRefBased/>
  <w15:docId w15:val="{41690E92-BE5C-4C90-8BE3-EF23EDD02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A52BA"/>
    <w:pPr>
      <w:spacing w:after="60"/>
    </w:pPr>
    <w:rPr>
      <w:rFonts w:ascii="Times New Roman" w:hAnsi="Times New Roman"/>
      <w:sz w:val="24"/>
      <w:szCs w:val="18"/>
      <w:lang w:eastAsia="en-US"/>
    </w:rPr>
  </w:style>
  <w:style w:type="paragraph" w:styleId="Pealkiri1">
    <w:name w:val="heading 1"/>
    <w:aliases w:val="Nimekiri 2 sulgu"/>
    <w:basedOn w:val="Loendilik"/>
    <w:next w:val="Normaallaad"/>
    <w:link w:val="Pealkiri1Mrk"/>
    <w:uiPriority w:val="9"/>
    <w:qFormat/>
    <w:rsid w:val="00882C8D"/>
    <w:pPr>
      <w:ind w:hanging="360"/>
      <w:outlineLvl w:val="0"/>
    </w:pPr>
    <w:rPr>
      <w:sz w:val="20"/>
      <w:lang w:eastAsia="x-none"/>
    </w:rPr>
  </w:style>
  <w:style w:type="paragraph" w:styleId="Pealkiri2">
    <w:name w:val="heading 2"/>
    <w:aliases w:val="Pealkiri Suur"/>
    <w:basedOn w:val="Normaallaad"/>
    <w:next w:val="Normaallaad"/>
    <w:link w:val="Pealkiri2Mrk"/>
    <w:uiPriority w:val="9"/>
    <w:unhideWhenUsed/>
    <w:qFormat/>
    <w:rsid w:val="00236180"/>
    <w:pPr>
      <w:keepNext/>
      <w:keepLines/>
      <w:spacing w:before="200"/>
      <w:outlineLvl w:val="1"/>
    </w:pPr>
    <w:rPr>
      <w:rFonts w:eastAsia="MS Gothic"/>
      <w:b/>
      <w:bCs/>
      <w:color w:val="4F81BD"/>
      <w:sz w:val="40"/>
      <w:szCs w:val="26"/>
      <w:lang w:eastAsia="x-none"/>
    </w:rPr>
  </w:style>
  <w:style w:type="paragraph" w:styleId="Pealkiri3">
    <w:name w:val="heading 3"/>
    <w:aliases w:val="Nimekiri Bullet"/>
    <w:basedOn w:val="Loendilik"/>
    <w:next w:val="Normaallaad"/>
    <w:link w:val="Pealkiri3Mrk"/>
    <w:uiPriority w:val="9"/>
    <w:unhideWhenUsed/>
    <w:qFormat/>
    <w:rsid w:val="00882C8D"/>
    <w:pPr>
      <w:ind w:hanging="360"/>
      <w:outlineLvl w:val="2"/>
    </w:pPr>
    <w:rPr>
      <w:sz w:val="20"/>
      <w:lang w:eastAsia="x-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aliases w:val="Pealkiri Suur Märk"/>
    <w:link w:val="Pealkiri2"/>
    <w:uiPriority w:val="9"/>
    <w:rsid w:val="00236180"/>
    <w:rPr>
      <w:rFonts w:ascii="Times New Roman" w:eastAsia="MS Gothic" w:hAnsi="Times New Roman" w:cs="Times New Roman"/>
      <w:b/>
      <w:bCs/>
      <w:color w:val="4F81BD"/>
      <w:sz w:val="40"/>
      <w:szCs w:val="26"/>
      <w:lang w:val="et-EE"/>
    </w:rPr>
  </w:style>
  <w:style w:type="character" w:customStyle="1" w:styleId="Pealkiri1Mrk">
    <w:name w:val="Pealkiri 1 Märk"/>
    <w:aliases w:val="Nimekiri 2 sulgu Märk"/>
    <w:link w:val="Pealkiri1"/>
    <w:uiPriority w:val="9"/>
    <w:rsid w:val="00882C8D"/>
    <w:rPr>
      <w:rFonts w:ascii="Times New Roman" w:hAnsi="Times New Roman" w:cs="Times New Roman"/>
      <w:szCs w:val="18"/>
      <w:lang w:val="et-EE"/>
    </w:rPr>
  </w:style>
  <w:style w:type="character" w:customStyle="1" w:styleId="Pealkiri3Mrk">
    <w:name w:val="Pealkiri 3 Märk"/>
    <w:aliases w:val="Nimekiri Bullet Märk"/>
    <w:link w:val="Pealkiri3"/>
    <w:uiPriority w:val="9"/>
    <w:rsid w:val="00882C8D"/>
    <w:rPr>
      <w:rFonts w:ascii="Times New Roman" w:hAnsi="Times New Roman" w:cs="Times New Roman"/>
      <w:szCs w:val="18"/>
      <w:lang w:val="et-EE"/>
    </w:rPr>
  </w:style>
  <w:style w:type="paragraph" w:styleId="Loendilik">
    <w:name w:val="List Paragraph"/>
    <w:basedOn w:val="Normaallaad"/>
    <w:uiPriority w:val="34"/>
    <w:qFormat/>
    <w:rsid w:val="001F2A41"/>
    <w:pPr>
      <w:ind w:left="720"/>
      <w:contextualSpacing/>
    </w:pPr>
  </w:style>
  <w:style w:type="paragraph" w:styleId="Vahedeta">
    <w:name w:val="No Spacing"/>
    <w:aliases w:val="Nimekiri Numbritega"/>
    <w:basedOn w:val="Loendilik"/>
    <w:uiPriority w:val="1"/>
    <w:qFormat/>
    <w:rsid w:val="00882C8D"/>
    <w:pPr>
      <w:numPr>
        <w:numId w:val="3"/>
      </w:numPr>
    </w:pPr>
  </w:style>
  <w:style w:type="paragraph" w:styleId="Alapealkiri">
    <w:name w:val="Subtitle"/>
    <w:aliases w:val="Pealkiri Vahe"/>
    <w:basedOn w:val="Normaallaad"/>
    <w:next w:val="Normaallaad"/>
    <w:link w:val="AlapealkiriMrk"/>
    <w:autoRedefine/>
    <w:uiPriority w:val="11"/>
    <w:qFormat/>
    <w:rsid w:val="00882C8D"/>
    <w:pPr>
      <w:spacing w:before="120" w:line="360" w:lineRule="auto"/>
    </w:pPr>
    <w:rPr>
      <w:b/>
      <w:bCs/>
      <w:caps/>
      <w:sz w:val="18"/>
      <w:lang w:val="x-none" w:eastAsia="x-none"/>
    </w:rPr>
  </w:style>
  <w:style w:type="character" w:customStyle="1" w:styleId="AlapealkiriMrk">
    <w:name w:val="Alapealkiri Märk"/>
    <w:aliases w:val="Pealkiri Vahe Märk"/>
    <w:link w:val="Alapealkiri"/>
    <w:uiPriority w:val="11"/>
    <w:rsid w:val="00882C8D"/>
    <w:rPr>
      <w:rFonts w:ascii="Times New Roman" w:hAnsi="Times New Roman" w:cs="Times New Roman"/>
      <w:b/>
      <w:bCs/>
      <w:caps/>
      <w:sz w:val="18"/>
      <w:szCs w:val="18"/>
    </w:rPr>
  </w:style>
  <w:style w:type="character" w:styleId="Hperlink">
    <w:name w:val="Hyperlink"/>
    <w:uiPriority w:val="99"/>
    <w:unhideWhenUsed/>
    <w:qFormat/>
    <w:rsid w:val="004973BB"/>
    <w:rPr>
      <w:rFonts w:ascii="Times" w:hAnsi="Times"/>
      <w:b w:val="0"/>
      <w:bCs w:val="0"/>
      <w:i w:val="0"/>
      <w:iCs w:val="0"/>
      <w:color w:val="000000"/>
      <w:sz w:val="24"/>
      <w:szCs w:val="24"/>
      <w:u w:val="single"/>
    </w:rPr>
  </w:style>
  <w:style w:type="paragraph" w:styleId="Pis">
    <w:name w:val="header"/>
    <w:basedOn w:val="Normaallaad"/>
    <w:link w:val="PisMrk"/>
    <w:uiPriority w:val="99"/>
    <w:unhideWhenUsed/>
    <w:rsid w:val="00561B25"/>
    <w:pPr>
      <w:tabs>
        <w:tab w:val="center" w:pos="4153"/>
        <w:tab w:val="right" w:pos="8306"/>
      </w:tabs>
      <w:spacing w:after="0"/>
    </w:pPr>
    <w:rPr>
      <w:sz w:val="18"/>
      <w:lang w:eastAsia="x-none"/>
    </w:rPr>
  </w:style>
  <w:style w:type="character" w:customStyle="1" w:styleId="PisMrk">
    <w:name w:val="Päis Märk"/>
    <w:link w:val="Pi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561B25"/>
    <w:pPr>
      <w:tabs>
        <w:tab w:val="center" w:pos="4153"/>
        <w:tab w:val="right" w:pos="8306"/>
      </w:tabs>
      <w:spacing w:after="0"/>
    </w:pPr>
    <w:rPr>
      <w:sz w:val="18"/>
      <w:lang w:eastAsia="x-none"/>
    </w:rPr>
  </w:style>
  <w:style w:type="character" w:customStyle="1" w:styleId="JalusMrk">
    <w:name w:val="Jalus Märk"/>
    <w:link w:val="Jalu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83708"/>
    <w:pPr>
      <w:spacing w:after="0"/>
    </w:pPr>
    <w:rPr>
      <w:rFonts w:ascii="Lucida Grande" w:hAnsi="Lucida Grande"/>
      <w:sz w:val="18"/>
      <w:lang w:eastAsia="x-none"/>
    </w:rPr>
  </w:style>
  <w:style w:type="character" w:customStyle="1" w:styleId="JutumullitekstMrk">
    <w:name w:val="Jutumullitekst Märk"/>
    <w:link w:val="Jutumullitekst"/>
    <w:uiPriority w:val="99"/>
    <w:semiHidden/>
    <w:rsid w:val="00283708"/>
    <w:rPr>
      <w:rFonts w:ascii="Lucida Grande" w:hAnsi="Lucida Grande" w:cs="Lucida Grande"/>
      <w:sz w:val="18"/>
      <w:szCs w:val="18"/>
      <w:lang w:val="et-EE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973BB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  <w:lang w:eastAsia="x-none"/>
    </w:rPr>
  </w:style>
  <w:style w:type="character" w:customStyle="1" w:styleId="PealkiriMrk">
    <w:name w:val="Pealkiri Märk"/>
    <w:link w:val="Pealkiri"/>
    <w:uiPriority w:val="10"/>
    <w:rsid w:val="004973BB"/>
    <w:rPr>
      <w:rFonts w:ascii="Calibri" w:eastAsia="MS Gothic" w:hAnsi="Calibri" w:cs="Times New Roman"/>
      <w:color w:val="17365D"/>
      <w:spacing w:val="5"/>
      <w:kern w:val="28"/>
      <w:sz w:val="52"/>
      <w:szCs w:val="52"/>
      <w:lang w:val="et-EE"/>
    </w:rPr>
  </w:style>
  <w:style w:type="character" w:styleId="Vaevumrgatavrhutus">
    <w:name w:val="Subtle Emphasis"/>
    <w:uiPriority w:val="19"/>
    <w:qFormat/>
    <w:rsid w:val="004973BB"/>
    <w:rPr>
      <w:i/>
      <w:iCs/>
      <w:color w:val="808080"/>
    </w:rPr>
  </w:style>
  <w:style w:type="character" w:styleId="Selgeltmrgatavrhutus">
    <w:name w:val="Intense Emphasis"/>
    <w:uiPriority w:val="21"/>
    <w:qFormat/>
    <w:rsid w:val="004973BB"/>
    <w:rPr>
      <w:b/>
      <w:bCs/>
      <w:i/>
      <w:iCs/>
      <w:color w:val="4F81BD"/>
    </w:rPr>
  </w:style>
  <w:style w:type="character" w:styleId="Tugev">
    <w:name w:val="Strong"/>
    <w:uiPriority w:val="22"/>
    <w:qFormat/>
    <w:rsid w:val="004973BB"/>
    <w:rPr>
      <w:b/>
      <w:bCs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973BB"/>
    <w:rPr>
      <w:i/>
      <w:iCs/>
      <w:color w:val="000000"/>
      <w:sz w:val="20"/>
      <w:lang w:eastAsia="x-none"/>
    </w:rPr>
  </w:style>
  <w:style w:type="character" w:customStyle="1" w:styleId="TsitaatMrk">
    <w:name w:val="Tsitaat Märk"/>
    <w:link w:val="Tsitaat"/>
    <w:uiPriority w:val="29"/>
    <w:rsid w:val="004973BB"/>
    <w:rPr>
      <w:rFonts w:ascii="Times New Roman" w:hAnsi="Times New Roman" w:cs="Times New Roman"/>
      <w:i/>
      <w:iCs/>
      <w:color w:val="000000"/>
      <w:szCs w:val="18"/>
      <w:lang w:val="et-EE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97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lang w:eastAsia="x-none"/>
    </w:rPr>
  </w:style>
  <w:style w:type="character" w:customStyle="1" w:styleId="SelgeltmrgatavtsitaatMrk">
    <w:name w:val="Selgelt märgatav tsitaat Märk"/>
    <w:link w:val="Selgeltmrgatavtsitaat"/>
    <w:uiPriority w:val="30"/>
    <w:rsid w:val="004973BB"/>
    <w:rPr>
      <w:rFonts w:ascii="Times New Roman" w:hAnsi="Times New Roman" w:cs="Times New Roman"/>
      <w:b/>
      <w:bCs/>
      <w:i/>
      <w:iCs/>
      <w:color w:val="4F81BD"/>
      <w:szCs w:val="18"/>
      <w:lang w:val="et-EE"/>
    </w:rPr>
  </w:style>
  <w:style w:type="character" w:styleId="Vaevumrgatavviide">
    <w:name w:val="Subtle Reference"/>
    <w:uiPriority w:val="31"/>
    <w:qFormat/>
    <w:rsid w:val="004973BB"/>
    <w:rPr>
      <w:smallCaps/>
      <w:color w:val="C0504D"/>
      <w:u w:val="single"/>
    </w:rPr>
  </w:style>
  <w:style w:type="character" w:styleId="Selgeltmrgatavviide">
    <w:name w:val="Intense Reference"/>
    <w:uiPriority w:val="32"/>
    <w:qFormat/>
    <w:rsid w:val="004973BB"/>
    <w:rPr>
      <w:b/>
      <w:bCs/>
      <w:smallCaps/>
      <w:color w:val="C0504D"/>
      <w:spacing w:val="5"/>
      <w:u w:val="single"/>
    </w:rPr>
  </w:style>
  <w:style w:type="character" w:styleId="Raamatupealkiri">
    <w:name w:val="Book Title"/>
    <w:uiPriority w:val="33"/>
    <w:qFormat/>
    <w:rsid w:val="004973BB"/>
    <w:rPr>
      <w:b/>
      <w:bCs/>
      <w:smallCaps/>
      <w:spacing w:val="5"/>
    </w:rPr>
  </w:style>
  <w:style w:type="paragraph" w:styleId="Normaallaadveeb">
    <w:name w:val="Normal (Web)"/>
    <w:basedOn w:val="Normaallaad"/>
    <w:rsid w:val="00FB186F"/>
    <w:pPr>
      <w:spacing w:before="100" w:beforeAutospacing="1" w:after="119"/>
    </w:pPr>
    <w:rPr>
      <w:rFonts w:eastAsia="Times New Roman"/>
      <w:szCs w:val="24"/>
      <w:lang w:eastAsia="et-EE"/>
    </w:rPr>
  </w:style>
  <w:style w:type="paragraph" w:styleId="Kehatekst">
    <w:name w:val="Body Text"/>
    <w:basedOn w:val="Normaallaad"/>
    <w:link w:val="KehatekstMrk"/>
    <w:rsid w:val="009E5F28"/>
    <w:pPr>
      <w:spacing w:after="0"/>
    </w:pPr>
    <w:rPr>
      <w:rFonts w:eastAsia="Times New Roman"/>
      <w:sz w:val="28"/>
      <w:szCs w:val="20"/>
      <w:lang w:val="x-none" w:eastAsia="x-none"/>
    </w:rPr>
  </w:style>
  <w:style w:type="character" w:customStyle="1" w:styleId="KehatekstMrk">
    <w:name w:val="Kehatekst Märk"/>
    <w:link w:val="Kehatekst"/>
    <w:rsid w:val="009E5F28"/>
    <w:rPr>
      <w:rFonts w:ascii="Times New Roman" w:eastAsia="Times New Roman" w:hAnsi="Times New Roman"/>
      <w:sz w:val="28"/>
    </w:rPr>
  </w:style>
  <w:style w:type="character" w:customStyle="1" w:styleId="fontstyle01">
    <w:name w:val="fontstyle01"/>
    <w:rsid w:val="0084340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Kommentaariviide">
    <w:name w:val="annotation reference"/>
    <w:uiPriority w:val="99"/>
    <w:semiHidden/>
    <w:unhideWhenUsed/>
    <w:rsid w:val="0000417A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00417A"/>
    <w:rPr>
      <w:sz w:val="20"/>
      <w:szCs w:val="20"/>
      <w:lang w:val="x-none"/>
    </w:rPr>
  </w:style>
  <w:style w:type="character" w:customStyle="1" w:styleId="KommentaaritekstMrk">
    <w:name w:val="Kommentaari tekst Märk"/>
    <w:link w:val="Kommentaaritekst"/>
    <w:uiPriority w:val="99"/>
    <w:semiHidden/>
    <w:rsid w:val="0000417A"/>
    <w:rPr>
      <w:rFonts w:ascii="Times New Roman" w:hAnsi="Times New Roman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00417A"/>
    <w:rPr>
      <w:b/>
      <w:bCs/>
    </w:rPr>
  </w:style>
  <w:style w:type="character" w:customStyle="1" w:styleId="KommentaariteemaMrk">
    <w:name w:val="Kommentaari teema Märk"/>
    <w:link w:val="Kommentaariteema"/>
    <w:uiPriority w:val="99"/>
    <w:semiHidden/>
    <w:rsid w:val="0000417A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Plangid\Riigikogu_yldplank.dotx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588DD2-B59A-48FA-B018-51777642B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Riigikogu_yldplank.dotx</Template>
  <TotalTime>4</TotalTime>
  <Pages>1</Pages>
  <Words>68</Words>
  <Characters>401</Characters>
  <Application>Microsoft Office Word</Application>
  <DocSecurity>0</DocSecurity>
  <Lines>3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Riigikogu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Eneli Illaru</dc:creator>
  <cp:keywords/>
  <cp:lastModifiedBy>Eneli Illaru</cp:lastModifiedBy>
  <cp:revision>6</cp:revision>
  <cp:lastPrinted>2024-04-14T17:57:00Z</cp:lastPrinted>
  <dcterms:created xsi:type="dcterms:W3CDTF">2026-10-29T10:41:00Z</dcterms:created>
  <dcterms:modified xsi:type="dcterms:W3CDTF">2026-10-29T14:00:00Z</dcterms:modified>
</cp:coreProperties>
</file>